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8225A" w:rsidRPr="00110FAD" w:rsidRDefault="00F8225A" w:rsidP="00DF5877">
      <w:pPr>
        <w:pStyle w:val="ListParagraph"/>
        <w:numPr>
          <w:ilvl w:val="0"/>
          <w:numId w:val="1"/>
        </w:numPr>
        <w:spacing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110FAD">
        <w:rPr>
          <w:rFonts w:ascii="Times New Roman" w:hAnsi="Times New Roman"/>
          <w:b/>
          <w:bCs/>
          <w:i/>
          <w:iCs/>
          <w:sz w:val="24"/>
          <w:szCs w:val="24"/>
        </w:rPr>
        <w:t>Модуль «Буйство красок»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roundrect id="Прямоугольник: скругленные углы 1" o:spid="_x0000_s1026" style="position:absolute;left:0;text-align:left;margin-left:0;margin-top:8pt;width:528pt;height:207.25pt;z-index:-251658240;visibility:visible;mso-position-horizontal:left;mso-position-horizont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" strokecolor="#4472c4" strokeweight="1pt">
            <v:stroke joinstyle="miter"/>
            <w10:wrap anchorx="margin"/>
          </v:roundrect>
        </w:pic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488F">
        <w:rPr>
          <w:rFonts w:ascii="Times New Roman" w:hAnsi="Times New Roman"/>
          <w:b/>
          <w:bCs/>
          <w:sz w:val="24"/>
          <w:szCs w:val="24"/>
        </w:rPr>
        <w:t>М1.1.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7B2B">
        <w:rPr>
          <w:rFonts w:ascii="Times New Roman" w:hAnsi="Times New Roman"/>
          <w:b/>
          <w:bCs/>
          <w:sz w:val="24"/>
          <w:szCs w:val="24"/>
        </w:rPr>
        <w:t>Игра «Вкусные цвета»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7B2B">
        <w:rPr>
          <w:rFonts w:ascii="Times New Roman" w:hAnsi="Times New Roman"/>
          <w:i/>
          <w:iCs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 познакомить детей с основными цветами спектра.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7B2B">
        <w:rPr>
          <w:rFonts w:ascii="Times New Roman" w:hAnsi="Times New Roman"/>
          <w:i/>
          <w:iCs/>
          <w:sz w:val="24"/>
          <w:szCs w:val="24"/>
        </w:rPr>
        <w:t>Оборудование:</w:t>
      </w:r>
      <w:r>
        <w:rPr>
          <w:rFonts w:ascii="Times New Roman" w:hAnsi="Times New Roman"/>
          <w:sz w:val="24"/>
          <w:szCs w:val="24"/>
        </w:rPr>
        <w:t xml:space="preserve"> шарики мороженого основных цветов спектра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7B2B">
        <w:rPr>
          <w:rFonts w:ascii="Times New Roman" w:hAnsi="Times New Roman"/>
          <w:i/>
          <w:iCs/>
          <w:sz w:val="24"/>
          <w:szCs w:val="24"/>
        </w:rPr>
        <w:t>Ход:</w:t>
      </w:r>
      <w:r>
        <w:rPr>
          <w:rFonts w:ascii="Times New Roman" w:hAnsi="Times New Roman"/>
          <w:sz w:val="24"/>
          <w:szCs w:val="24"/>
        </w:rPr>
        <w:t xml:space="preserve"> Ребята, смотрите, что у меня есть! Это же шарики мороженного. Они разного цвета. Какого цвета этот шарик? Педагог проговаривает все цвета и просит детей повторять за ним.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225A" w:rsidRPr="00567B2B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67B2B">
        <w:rPr>
          <w:rFonts w:ascii="Times New Roman" w:hAnsi="Times New Roman"/>
          <w:b/>
          <w:bCs/>
          <w:sz w:val="24"/>
          <w:szCs w:val="24"/>
        </w:rPr>
        <w:t>Игра «Какого цвета мороженое?»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7B2B">
        <w:rPr>
          <w:rFonts w:ascii="Times New Roman" w:hAnsi="Times New Roman"/>
          <w:i/>
          <w:iCs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учить детей с ОВЗ самостоятельно определять основные цвета спектра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7B2B">
        <w:rPr>
          <w:rFonts w:ascii="Times New Roman" w:hAnsi="Times New Roman"/>
          <w:i/>
          <w:iCs/>
          <w:sz w:val="24"/>
          <w:szCs w:val="24"/>
        </w:rPr>
        <w:t>Оборудование:</w:t>
      </w:r>
      <w:r>
        <w:rPr>
          <w:rFonts w:ascii="Times New Roman" w:hAnsi="Times New Roman"/>
          <w:sz w:val="24"/>
          <w:szCs w:val="24"/>
        </w:rPr>
        <w:t xml:space="preserve"> шарики мороженого основных цветов спектра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7B2B">
        <w:rPr>
          <w:rFonts w:ascii="Times New Roman" w:hAnsi="Times New Roman"/>
          <w:i/>
          <w:iCs/>
          <w:sz w:val="24"/>
          <w:szCs w:val="24"/>
        </w:rPr>
        <w:t xml:space="preserve">Ход: </w:t>
      </w:r>
      <w:r>
        <w:rPr>
          <w:rFonts w:ascii="Times New Roman" w:hAnsi="Times New Roman"/>
          <w:sz w:val="24"/>
          <w:szCs w:val="24"/>
        </w:rPr>
        <w:t>Ребята, смотрите, у меня есть шарики мороженого. Сейчас вам нужно будет найти мне шарик красного цвета. Педагог называет цвета, а дети должны найти шарик мороженого того цвета, который назвал педагог. Если у детей возникают трудности, педагог самостоятельно показывает шарик названного цвета.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225A" w:rsidRPr="00567B2B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  <w:lang w:eastAsia="ru-RU"/>
        </w:rPr>
        <w:pict>
          <v:roundrect id="Прямоугольник: скругленные углы 2" o:spid="_x0000_s1027" style="position:absolute;left:0;text-align:left;margin-left:0;margin-top:.5pt;width:528pt;height:146.2pt;z-index:-251657216;visibility:visible;mso-position-horizontal:left;mso-position-horizont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" strokecolor="#4472c4" strokeweight="1pt">
            <v:stroke joinstyle="miter"/>
            <w10:wrap anchorx="margin"/>
          </v:roundrect>
        </w:pict>
      </w:r>
      <w:r w:rsidRPr="00896CA0">
        <w:rPr>
          <w:rFonts w:ascii="Times New Roman" w:hAnsi="Times New Roman"/>
          <w:b/>
          <w:bCs/>
          <w:sz w:val="24"/>
          <w:szCs w:val="24"/>
        </w:rPr>
        <w:t>М1.1.</w:t>
      </w:r>
      <w:r w:rsidRPr="00567B2B">
        <w:rPr>
          <w:rFonts w:ascii="Times New Roman" w:hAnsi="Times New Roman"/>
          <w:b/>
          <w:bCs/>
          <w:sz w:val="24"/>
          <w:szCs w:val="24"/>
        </w:rPr>
        <w:t>Игра «Вкус мороженого»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7B2B">
        <w:rPr>
          <w:rFonts w:ascii="Times New Roman" w:hAnsi="Times New Roman"/>
          <w:i/>
          <w:iCs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учить детей с ОВЗ соотносить предметы по цветам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7B2B">
        <w:rPr>
          <w:rFonts w:ascii="Times New Roman" w:hAnsi="Times New Roman"/>
          <w:i/>
          <w:iCs/>
          <w:sz w:val="24"/>
          <w:szCs w:val="24"/>
        </w:rPr>
        <w:t>Оборудование:</w:t>
      </w:r>
      <w:r>
        <w:rPr>
          <w:rFonts w:ascii="Times New Roman" w:hAnsi="Times New Roman"/>
          <w:sz w:val="24"/>
          <w:szCs w:val="24"/>
        </w:rPr>
        <w:t xml:space="preserve"> шарики мороженого одного цвета с фруктами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7B2B">
        <w:rPr>
          <w:rFonts w:ascii="Times New Roman" w:hAnsi="Times New Roman"/>
          <w:i/>
          <w:iCs/>
          <w:sz w:val="24"/>
          <w:szCs w:val="24"/>
        </w:rPr>
        <w:t>Ход:</w:t>
      </w:r>
      <w:r>
        <w:rPr>
          <w:rFonts w:ascii="Times New Roman" w:hAnsi="Times New Roman"/>
          <w:sz w:val="24"/>
          <w:szCs w:val="24"/>
        </w:rPr>
        <w:t xml:space="preserve"> Ребята, мороженое бывает разного вкуса. Сейчас нам с вами нужно будет узнать, какого вкуса наше мороженое. Для этого нам нужно взять желтый шарик и найти фрукт такого же цвета. Какой это фрукт? Банан. Мороженое какое? Банановое мороженое. Проговариваем. Сначала педагог помогает детям в соотнесение, в дальнейшем уменьшает воздействие подсказок. Когда дети перестали испытывать затруднения можно усложнить задания, добавив большее количество карточек более сложные цвета для понимания. 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225A" w:rsidRPr="00567B2B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  <w:lang w:eastAsia="ru-RU"/>
        </w:rPr>
        <w:pict>
          <v:roundrect id="Прямоугольник: скругленные углы 3" o:spid="_x0000_s1028" style="position:absolute;left:0;text-align:left;margin-left:0;margin-top:.35pt;width:527.95pt;height:118.35pt;z-index:-251656192;visibility:visible;mso-position-horizontal:left;mso-position-horizont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" strokecolor="#4472c4" strokeweight="1pt">
            <v:stroke joinstyle="miter"/>
            <w10:wrap anchorx="margin"/>
          </v:roundrect>
        </w:pict>
      </w:r>
      <w:r w:rsidRPr="00494D7D">
        <w:rPr>
          <w:rFonts w:ascii="Times New Roman" w:hAnsi="Times New Roman"/>
          <w:b/>
          <w:bCs/>
          <w:sz w:val="24"/>
          <w:szCs w:val="24"/>
        </w:rPr>
        <w:t>М1.1.</w:t>
      </w:r>
      <w:r w:rsidRPr="00567B2B">
        <w:rPr>
          <w:rFonts w:ascii="Times New Roman" w:hAnsi="Times New Roman"/>
          <w:b/>
          <w:bCs/>
          <w:sz w:val="24"/>
          <w:szCs w:val="24"/>
        </w:rPr>
        <w:t>Игра: «Найди одинакового цвета мороженое»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7B2B">
        <w:rPr>
          <w:rFonts w:ascii="Times New Roman" w:hAnsi="Times New Roman"/>
          <w:i/>
          <w:iCs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развитие зрительной памяти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7B2B">
        <w:rPr>
          <w:rFonts w:ascii="Times New Roman" w:hAnsi="Times New Roman"/>
          <w:i/>
          <w:iCs/>
          <w:sz w:val="24"/>
          <w:szCs w:val="24"/>
        </w:rPr>
        <w:t>Оборудование:</w:t>
      </w:r>
      <w:r>
        <w:rPr>
          <w:rFonts w:ascii="Times New Roman" w:hAnsi="Times New Roman"/>
          <w:sz w:val="24"/>
          <w:szCs w:val="24"/>
        </w:rPr>
        <w:t xml:space="preserve"> парные карточки с мороженым 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7B2B">
        <w:rPr>
          <w:rFonts w:ascii="Times New Roman" w:hAnsi="Times New Roman"/>
          <w:i/>
          <w:iCs/>
          <w:sz w:val="24"/>
          <w:szCs w:val="24"/>
        </w:rPr>
        <w:t>Ход:</w:t>
      </w:r>
      <w:r>
        <w:rPr>
          <w:rFonts w:ascii="Times New Roman" w:hAnsi="Times New Roman"/>
          <w:sz w:val="24"/>
          <w:szCs w:val="24"/>
        </w:rPr>
        <w:t xml:space="preserve"> для начала педагог берет два набора карточек с одним цветом мороженого. Показывает ребёнку и проговаривает, какого цвета мороженое есть и что для каждой карточки есть его пара. Далее педагог просит закрыть глаза и переворачивает карточки. Открывает одну и просит вспомнить, где было мороженое такого же цвета. В дальнейшем можно усложнять задание, добавляя количество карточек. 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roundrect id="Прямоугольник: скругленные углы 5" o:spid="_x0000_s1029" style="position:absolute;left:0;text-align:left;margin-left:0;margin-top:12.15pt;width:529.05pt;height:205.65pt;z-index:-251655168;visibility:visible;mso-position-horizontal:left;mso-position-horizont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" strokecolor="#4472c4" strokeweight="1pt">
            <v:stroke joinstyle="miter"/>
            <w10:wrap anchorx="margin"/>
          </v:roundrect>
        </w:pic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4D7D">
        <w:rPr>
          <w:rFonts w:ascii="Times New Roman" w:hAnsi="Times New Roman"/>
          <w:b/>
          <w:bCs/>
          <w:sz w:val="24"/>
          <w:szCs w:val="24"/>
        </w:rPr>
        <w:t>М1.1.</w:t>
      </w:r>
      <w:r w:rsidRPr="007C1DF1">
        <w:rPr>
          <w:rFonts w:ascii="Times New Roman" w:hAnsi="Times New Roman"/>
          <w:b/>
          <w:bCs/>
          <w:sz w:val="24"/>
          <w:szCs w:val="24"/>
        </w:rPr>
        <w:t>Игра: «Рассортируй по цвету»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DF1">
        <w:rPr>
          <w:rFonts w:ascii="Times New Roman" w:hAnsi="Times New Roman"/>
          <w:i/>
          <w:iCs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развитие зрительного восприятия, развитие умение сортировать детей предметы по цветам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DF1">
        <w:rPr>
          <w:rFonts w:ascii="Times New Roman" w:hAnsi="Times New Roman"/>
          <w:i/>
          <w:iCs/>
          <w:sz w:val="24"/>
          <w:szCs w:val="24"/>
        </w:rPr>
        <w:t>Оборудование:</w:t>
      </w:r>
      <w:r>
        <w:rPr>
          <w:rFonts w:ascii="Times New Roman" w:hAnsi="Times New Roman"/>
          <w:sz w:val="24"/>
          <w:szCs w:val="24"/>
        </w:rPr>
        <w:t xml:space="preserve"> цветные полоски, предметы, которые соотносятся с цветными полосками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DF1">
        <w:rPr>
          <w:rFonts w:ascii="Times New Roman" w:hAnsi="Times New Roman"/>
          <w:i/>
          <w:iCs/>
          <w:sz w:val="24"/>
          <w:szCs w:val="24"/>
        </w:rPr>
        <w:t>Ход:</w:t>
      </w:r>
      <w:r>
        <w:rPr>
          <w:rFonts w:ascii="Times New Roman" w:hAnsi="Times New Roman"/>
          <w:sz w:val="24"/>
          <w:szCs w:val="24"/>
        </w:rPr>
        <w:t xml:space="preserve"> Ребята, смотрите, у меня есть полоски и предметы. Нам нужно для каждого предмета найти домик. Для начала берется 2 полоски и два предмета. Педагог объясняет детям, что это полоска красного цвета и ягода тоже красного цвета, значит это домик для ягоды. Далее просит для оставшегося предмета найти дом. Далее задание усложняется добавление карточек и полосок. </w:t>
      </w:r>
    </w:p>
    <w:p w:rsidR="00F8225A" w:rsidRPr="007C1DF1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  <w:lang w:eastAsia="ru-RU"/>
        </w:rPr>
        <w:pict>
          <v:roundrect id="Прямоугольник: скругленные углы 8" o:spid="_x0000_s1030" style="position:absolute;left:0;text-align:left;margin-left:0;margin-top:1.15pt;width:527.45pt;height:194.2pt;z-index:-251654144;visibility:visible;mso-position-horizontal:left;mso-position-horizont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" strokecolor="#4472c4" strokeweight="1pt">
            <v:stroke joinstyle="miter"/>
            <w10:wrap anchorx="margin"/>
          </v:roundrect>
        </w:pict>
      </w:r>
      <w:r w:rsidRPr="00494D7D">
        <w:rPr>
          <w:rFonts w:ascii="Times New Roman" w:hAnsi="Times New Roman"/>
          <w:b/>
          <w:bCs/>
          <w:sz w:val="24"/>
          <w:szCs w:val="24"/>
        </w:rPr>
        <w:t>М1.2.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C1DF1">
        <w:rPr>
          <w:rFonts w:ascii="Times New Roman" w:hAnsi="Times New Roman"/>
          <w:b/>
          <w:bCs/>
          <w:sz w:val="24"/>
          <w:szCs w:val="24"/>
        </w:rPr>
        <w:t>Игра: «Цвета радуги»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DF1">
        <w:rPr>
          <w:rFonts w:ascii="Times New Roman" w:hAnsi="Times New Roman"/>
          <w:i/>
          <w:iCs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знакомство детей с цветами радуги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DF1">
        <w:rPr>
          <w:rFonts w:ascii="Times New Roman" w:hAnsi="Times New Roman"/>
          <w:i/>
          <w:iCs/>
          <w:sz w:val="24"/>
          <w:szCs w:val="24"/>
        </w:rPr>
        <w:t>Оборудование:</w:t>
      </w:r>
      <w:r>
        <w:rPr>
          <w:rFonts w:ascii="Times New Roman" w:hAnsi="Times New Roman"/>
          <w:sz w:val="24"/>
          <w:szCs w:val="24"/>
        </w:rPr>
        <w:t xml:space="preserve"> радуга</w:t>
      </w:r>
    </w:p>
    <w:p w:rsidR="00F8225A" w:rsidRPr="007C1DF1" w:rsidRDefault="00F8225A" w:rsidP="007C1DF1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DF1">
        <w:rPr>
          <w:rFonts w:ascii="Times New Roman" w:hAnsi="Times New Roman"/>
          <w:i/>
          <w:iCs/>
          <w:sz w:val="24"/>
          <w:szCs w:val="24"/>
        </w:rPr>
        <w:t>Ход:</w:t>
      </w:r>
      <w:r>
        <w:rPr>
          <w:rFonts w:ascii="Times New Roman" w:hAnsi="Times New Roman"/>
          <w:sz w:val="24"/>
          <w:szCs w:val="24"/>
        </w:rPr>
        <w:t xml:space="preserve"> педагог показывает радугу и проговаривает, что это такое. Далее он называет вместе с детьми цвета радуги. 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8225A" w:rsidRPr="007C1DF1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C1DF1">
        <w:rPr>
          <w:rFonts w:ascii="Times New Roman" w:hAnsi="Times New Roman"/>
          <w:b/>
          <w:bCs/>
          <w:sz w:val="24"/>
          <w:szCs w:val="24"/>
        </w:rPr>
        <w:t>Игра: «Радужные бусины»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DF1">
        <w:rPr>
          <w:rFonts w:ascii="Times New Roman" w:hAnsi="Times New Roman"/>
          <w:i/>
          <w:iCs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учить детей располагать предметы по цветам радуги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DF1">
        <w:rPr>
          <w:rFonts w:ascii="Times New Roman" w:hAnsi="Times New Roman"/>
          <w:i/>
          <w:iCs/>
          <w:sz w:val="24"/>
          <w:szCs w:val="24"/>
        </w:rPr>
        <w:t>Оборудование:</w:t>
      </w:r>
      <w:r>
        <w:rPr>
          <w:rFonts w:ascii="Times New Roman" w:hAnsi="Times New Roman"/>
          <w:sz w:val="24"/>
          <w:szCs w:val="24"/>
        </w:rPr>
        <w:t xml:space="preserve"> картинка радуги и бусины в цвет спектра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DF1">
        <w:rPr>
          <w:rFonts w:ascii="Times New Roman" w:hAnsi="Times New Roman"/>
          <w:i/>
          <w:iCs/>
          <w:sz w:val="24"/>
          <w:szCs w:val="24"/>
        </w:rPr>
        <w:t>Ход:</w:t>
      </w:r>
      <w:r>
        <w:rPr>
          <w:rFonts w:ascii="Times New Roman" w:hAnsi="Times New Roman"/>
          <w:sz w:val="24"/>
          <w:szCs w:val="24"/>
        </w:rPr>
        <w:t xml:space="preserve"> Ребята, смотрите, что у меня есть. Это радуга. Давайте мы с вами повторим, из каких цветов она состоит. А теперь возьмите бусину, цвет которой совпадает с первым цветом радуги. При затруднении педагог выполняет задание вместе с детьми.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225A" w:rsidRPr="00623352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roundrect id="Прямоугольник: скругленные углы 9" o:spid="_x0000_s1031" style="position:absolute;left:0;text-align:left;margin-left:2.75pt;margin-top:10.3pt;width:522.5pt;height:120.55pt;z-index:-25165312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" strokecolor="#4472c4" strokeweight="1pt">
            <v:stroke joinstyle="miter"/>
          </v:roundrect>
        </w:pic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494D7D">
        <w:rPr>
          <w:rFonts w:ascii="Times New Roman" w:hAnsi="Times New Roman"/>
          <w:b/>
          <w:bCs/>
          <w:sz w:val="24"/>
          <w:szCs w:val="24"/>
        </w:rPr>
        <w:t>М1.2.</w:t>
      </w:r>
      <w:r w:rsidRPr="007C1DF1">
        <w:rPr>
          <w:rFonts w:ascii="Times New Roman" w:hAnsi="Times New Roman"/>
          <w:b/>
          <w:bCs/>
          <w:sz w:val="24"/>
          <w:szCs w:val="24"/>
        </w:rPr>
        <w:t>Игра: «Чудо-бусины»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DF1">
        <w:rPr>
          <w:rFonts w:ascii="Times New Roman" w:hAnsi="Times New Roman"/>
          <w:i/>
          <w:iCs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учит детей действовать по образцу, развитие логического мышления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DF1">
        <w:rPr>
          <w:rFonts w:ascii="Times New Roman" w:hAnsi="Times New Roman"/>
          <w:i/>
          <w:iCs/>
          <w:sz w:val="24"/>
          <w:szCs w:val="24"/>
        </w:rPr>
        <w:t>Оборудование:</w:t>
      </w:r>
      <w:r>
        <w:rPr>
          <w:rFonts w:ascii="Times New Roman" w:hAnsi="Times New Roman"/>
          <w:sz w:val="24"/>
          <w:szCs w:val="24"/>
        </w:rPr>
        <w:t xml:space="preserve"> ожерелье с определенным порядком бусин </w:t>
      </w:r>
    </w:p>
    <w:p w:rsidR="00F8225A" w:rsidRPr="00110FAD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DF1">
        <w:rPr>
          <w:rFonts w:ascii="Times New Roman" w:hAnsi="Times New Roman"/>
          <w:i/>
          <w:iCs/>
          <w:sz w:val="24"/>
          <w:szCs w:val="24"/>
        </w:rPr>
        <w:t>Ход работы:</w:t>
      </w:r>
      <w:r>
        <w:rPr>
          <w:rFonts w:ascii="Times New Roman" w:hAnsi="Times New Roman"/>
          <w:sz w:val="24"/>
          <w:szCs w:val="24"/>
        </w:rPr>
        <w:t xml:space="preserve"> Ребята, смотрите, у меня есть бусы. Бусины в нем расположены в определенном порядке. Не хватает одной бусины, как вы думаете, какого цвета? Возьмите её. Если задание вызывает у детей трудность, педагог проговаривает с детьми, какого цвета бусины в ряду, делая акцент на том, что бусины идут через одну. 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roundrect id="Прямоугольник: скругленные углы 10" o:spid="_x0000_s1032" style="position:absolute;left:0;text-align:left;margin-left:0;margin-top:11.6pt;width:526.25pt;height:183.8pt;z-index:-251652096;visibility:visible;mso-position-horizontal:left;mso-position-horizont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" strokecolor="#4472c4" strokeweight="1pt">
            <v:stroke joinstyle="miter"/>
            <w10:wrap anchorx="margin"/>
          </v:roundrect>
        </w:pic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225A" w:rsidRPr="007C1DF1" w:rsidRDefault="00F8225A" w:rsidP="007F6C5E">
      <w:pPr>
        <w:pStyle w:val="ListParagraph"/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F6C5E">
        <w:rPr>
          <w:rFonts w:ascii="Times New Roman" w:hAnsi="Times New Roman"/>
          <w:b/>
          <w:bCs/>
          <w:sz w:val="24"/>
          <w:szCs w:val="24"/>
        </w:rPr>
        <w:t>М1.3.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1DF1">
        <w:rPr>
          <w:rFonts w:ascii="Times New Roman" w:hAnsi="Times New Roman"/>
          <w:b/>
          <w:bCs/>
          <w:sz w:val="24"/>
          <w:szCs w:val="24"/>
        </w:rPr>
        <w:t xml:space="preserve">Игра: </w:t>
      </w:r>
      <w:r>
        <w:rPr>
          <w:rFonts w:ascii="Times New Roman" w:hAnsi="Times New Roman"/>
          <w:b/>
          <w:bCs/>
          <w:sz w:val="24"/>
          <w:szCs w:val="24"/>
        </w:rPr>
        <w:t>«</w:t>
      </w:r>
      <w:r w:rsidRPr="007C1DF1">
        <w:rPr>
          <w:rFonts w:ascii="Times New Roman" w:hAnsi="Times New Roman"/>
          <w:b/>
          <w:bCs/>
          <w:sz w:val="24"/>
          <w:szCs w:val="24"/>
        </w:rPr>
        <w:t>Назови все красное (круглое, деревянное...)</w:t>
      </w:r>
      <w:r>
        <w:rPr>
          <w:rFonts w:ascii="Times New Roman" w:hAnsi="Times New Roman"/>
          <w:b/>
          <w:bCs/>
          <w:sz w:val="24"/>
          <w:szCs w:val="24"/>
        </w:rPr>
        <w:t>»</w:t>
      </w:r>
      <w:r w:rsidRPr="007C1DF1">
        <w:rPr>
          <w:rFonts w:ascii="Times New Roman" w:hAnsi="Times New Roman"/>
          <w:b/>
          <w:bCs/>
          <w:sz w:val="24"/>
          <w:szCs w:val="24"/>
        </w:rPr>
        <w:t>.</w:t>
      </w:r>
    </w:p>
    <w:p w:rsidR="00F8225A" w:rsidRDefault="00F8225A" w:rsidP="007F6C5E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DF1">
        <w:rPr>
          <w:rFonts w:ascii="Times New Roman" w:hAnsi="Times New Roman"/>
          <w:i/>
          <w:iCs/>
          <w:sz w:val="24"/>
          <w:szCs w:val="24"/>
        </w:rPr>
        <w:t>Цель:</w:t>
      </w:r>
      <w:r w:rsidRPr="007F6C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развитие зрительного восприятия</w:t>
      </w:r>
    </w:p>
    <w:p w:rsidR="00F8225A" w:rsidRDefault="00F8225A" w:rsidP="007F6C5E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DF1">
        <w:rPr>
          <w:rFonts w:ascii="Times New Roman" w:hAnsi="Times New Roman"/>
          <w:i/>
          <w:iCs/>
          <w:sz w:val="24"/>
          <w:szCs w:val="24"/>
        </w:rPr>
        <w:t>Оборудование:</w:t>
      </w:r>
      <w:r>
        <w:rPr>
          <w:rFonts w:ascii="Times New Roman" w:hAnsi="Times New Roman"/>
          <w:sz w:val="24"/>
          <w:szCs w:val="24"/>
        </w:rPr>
        <w:t xml:space="preserve"> карточки и предметы одного цвета</w:t>
      </w:r>
    </w:p>
    <w:p w:rsidR="00F8225A" w:rsidRPr="007F6C5E" w:rsidRDefault="00F8225A" w:rsidP="007F6C5E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DF1">
        <w:rPr>
          <w:rFonts w:ascii="Times New Roman" w:hAnsi="Times New Roman"/>
          <w:i/>
          <w:iCs/>
          <w:sz w:val="24"/>
          <w:szCs w:val="24"/>
        </w:rPr>
        <w:t>Ход: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6C5E">
        <w:rPr>
          <w:rFonts w:ascii="Times New Roman" w:hAnsi="Times New Roman"/>
          <w:sz w:val="24"/>
          <w:szCs w:val="24"/>
        </w:rPr>
        <w:t>По ходу игры ведущий (его роль может выполнять кто-либо 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6C5E">
        <w:rPr>
          <w:rFonts w:ascii="Times New Roman" w:hAnsi="Times New Roman"/>
          <w:sz w:val="24"/>
          <w:szCs w:val="24"/>
        </w:rPr>
        <w:t>детей) задает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6C5E">
        <w:rPr>
          <w:rFonts w:ascii="Times New Roman" w:hAnsi="Times New Roman"/>
          <w:sz w:val="24"/>
          <w:szCs w:val="24"/>
        </w:rPr>
        <w:t>основание для выделения в окружающих предметах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6C5E">
        <w:rPr>
          <w:rFonts w:ascii="Times New Roman" w:hAnsi="Times New Roman"/>
          <w:sz w:val="24"/>
          <w:szCs w:val="24"/>
        </w:rPr>
        <w:t>того или иного признака. Повторять уже названные кем-то предметы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6C5E">
        <w:rPr>
          <w:rFonts w:ascii="Times New Roman" w:hAnsi="Times New Roman"/>
          <w:sz w:val="24"/>
          <w:szCs w:val="24"/>
        </w:rPr>
        <w:t>нельзя.</w:t>
      </w:r>
    </w:p>
    <w:p w:rsidR="00F8225A" w:rsidRPr="007F6C5E" w:rsidRDefault="00F8225A" w:rsidP="007F6C5E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6C5E">
        <w:rPr>
          <w:rFonts w:ascii="Times New Roman" w:hAnsi="Times New Roman"/>
          <w:sz w:val="24"/>
          <w:szCs w:val="24"/>
        </w:rPr>
        <w:t>Игра проходит несколько циклов, каждый из которых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6C5E">
        <w:rPr>
          <w:rFonts w:ascii="Times New Roman" w:hAnsi="Times New Roman"/>
          <w:sz w:val="24"/>
          <w:szCs w:val="24"/>
        </w:rPr>
        <w:t>начинается тогда, когда будут названы все окружающие детей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6C5E">
        <w:rPr>
          <w:rFonts w:ascii="Times New Roman" w:hAnsi="Times New Roman"/>
          <w:sz w:val="24"/>
          <w:szCs w:val="24"/>
        </w:rPr>
        <w:t>предметы, соответствующие названному признаку. В каждом цикле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6C5E">
        <w:rPr>
          <w:rFonts w:ascii="Times New Roman" w:hAnsi="Times New Roman"/>
          <w:sz w:val="24"/>
          <w:szCs w:val="24"/>
        </w:rPr>
        <w:t>определяется победитель – игрок, который последним назвал нужное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6C5E">
        <w:rPr>
          <w:rFonts w:ascii="Times New Roman" w:hAnsi="Times New Roman"/>
          <w:sz w:val="24"/>
          <w:szCs w:val="24"/>
        </w:rPr>
        <w:t>слово.</w:t>
      </w:r>
    </w:p>
    <w:p w:rsidR="00F8225A" w:rsidRDefault="00F8225A" w:rsidP="007F6C5E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225A" w:rsidRDefault="00F8225A" w:rsidP="007F6C5E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roundrect id="Прямоугольник: скругленные углы 11" o:spid="_x0000_s1033" style="position:absolute;left:0;text-align:left;margin-left:0;margin-top:8.75pt;width:527.4pt;height:151.1pt;z-index:-251651072;visibility:visible;mso-position-horizontal:left;mso-position-horizont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" strokecolor="#4472c4" strokeweight="1pt">
            <v:stroke joinstyle="miter"/>
            <w10:wrap anchorx="margin"/>
          </v:roundrect>
        </w:pict>
      </w:r>
    </w:p>
    <w:p w:rsidR="00F8225A" w:rsidRPr="007C1DF1" w:rsidRDefault="00F8225A" w:rsidP="007F6C5E">
      <w:pPr>
        <w:pStyle w:val="ListParagraph"/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C1DF1">
        <w:rPr>
          <w:rFonts w:ascii="Times New Roman" w:hAnsi="Times New Roman"/>
          <w:b/>
          <w:bCs/>
          <w:sz w:val="24"/>
          <w:szCs w:val="24"/>
        </w:rPr>
        <w:t>М1.3.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1DF1">
        <w:rPr>
          <w:rFonts w:ascii="Times New Roman" w:hAnsi="Times New Roman"/>
          <w:b/>
          <w:bCs/>
          <w:sz w:val="24"/>
          <w:szCs w:val="24"/>
        </w:rPr>
        <w:t xml:space="preserve">Игра: </w:t>
      </w:r>
      <w:r>
        <w:rPr>
          <w:rFonts w:ascii="Times New Roman" w:hAnsi="Times New Roman"/>
          <w:b/>
          <w:bCs/>
          <w:sz w:val="24"/>
          <w:szCs w:val="24"/>
        </w:rPr>
        <w:t>«</w:t>
      </w:r>
      <w:r w:rsidRPr="007C1DF1">
        <w:rPr>
          <w:rFonts w:ascii="Times New Roman" w:hAnsi="Times New Roman"/>
          <w:b/>
          <w:bCs/>
          <w:sz w:val="24"/>
          <w:szCs w:val="24"/>
        </w:rPr>
        <w:t>Одинаковые по форме</w:t>
      </w:r>
      <w:r>
        <w:rPr>
          <w:rFonts w:ascii="Times New Roman" w:hAnsi="Times New Roman"/>
          <w:b/>
          <w:bCs/>
          <w:sz w:val="24"/>
          <w:szCs w:val="24"/>
        </w:rPr>
        <w:t>».</w:t>
      </w:r>
    </w:p>
    <w:p w:rsidR="00F8225A" w:rsidRPr="007F6C5E" w:rsidRDefault="00F8225A" w:rsidP="007F6C5E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DF1">
        <w:rPr>
          <w:rFonts w:ascii="Times New Roman" w:hAnsi="Times New Roman"/>
          <w:i/>
          <w:iCs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развитие зрительного восприятия формы предметов</w:t>
      </w:r>
    </w:p>
    <w:p w:rsidR="00F8225A" w:rsidRDefault="00F8225A" w:rsidP="007F6C5E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DF1">
        <w:rPr>
          <w:rFonts w:ascii="Times New Roman" w:hAnsi="Times New Roman"/>
          <w:i/>
          <w:iCs/>
          <w:sz w:val="24"/>
          <w:szCs w:val="24"/>
        </w:rPr>
        <w:t>Оборудование:</w:t>
      </w:r>
      <w:r>
        <w:rPr>
          <w:rFonts w:ascii="Times New Roman" w:hAnsi="Times New Roman"/>
          <w:sz w:val="24"/>
          <w:szCs w:val="24"/>
        </w:rPr>
        <w:t xml:space="preserve"> наборы геометрических фигур</w:t>
      </w:r>
    </w:p>
    <w:p w:rsidR="00F8225A" w:rsidRPr="007C1DF1" w:rsidRDefault="00F8225A" w:rsidP="007C1DF1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DF1">
        <w:rPr>
          <w:rFonts w:ascii="Times New Roman" w:hAnsi="Times New Roman"/>
          <w:i/>
          <w:iCs/>
          <w:sz w:val="24"/>
          <w:szCs w:val="24"/>
        </w:rPr>
        <w:t>Ход:</w:t>
      </w:r>
      <w:r>
        <w:rPr>
          <w:rFonts w:ascii="Times New Roman" w:hAnsi="Times New Roman"/>
          <w:sz w:val="24"/>
          <w:szCs w:val="24"/>
        </w:rPr>
        <w:t xml:space="preserve"> Педагог </w:t>
      </w:r>
      <w:r w:rsidRPr="007C1DF1">
        <w:rPr>
          <w:rFonts w:ascii="Times New Roman" w:hAnsi="Times New Roman"/>
          <w:sz w:val="24"/>
          <w:szCs w:val="24"/>
        </w:rPr>
        <w:t xml:space="preserve">выкладывает любую фигурку, а </w:t>
      </w:r>
      <w:r>
        <w:rPr>
          <w:rFonts w:ascii="Times New Roman" w:hAnsi="Times New Roman"/>
          <w:sz w:val="24"/>
          <w:szCs w:val="24"/>
        </w:rPr>
        <w:t xml:space="preserve">дети </w:t>
      </w:r>
      <w:r w:rsidRPr="007C1DF1">
        <w:rPr>
          <w:rFonts w:ascii="Times New Roman" w:hAnsi="Times New Roman"/>
          <w:sz w:val="24"/>
          <w:szCs w:val="24"/>
        </w:rPr>
        <w:t>должны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1DF1">
        <w:rPr>
          <w:rFonts w:ascii="Times New Roman" w:hAnsi="Times New Roman"/>
          <w:sz w:val="24"/>
          <w:szCs w:val="24"/>
        </w:rPr>
        <w:t>выложить из имеющегося у них набора фигуру, имеющую ту 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1DF1">
        <w:rPr>
          <w:rFonts w:ascii="Times New Roman" w:hAnsi="Times New Roman"/>
          <w:sz w:val="24"/>
          <w:szCs w:val="24"/>
        </w:rPr>
        <w:t>форму. Если кто-то ошибается, ведущий вручает ему штрафную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1DF1">
        <w:rPr>
          <w:rFonts w:ascii="Times New Roman" w:hAnsi="Times New Roman"/>
          <w:sz w:val="24"/>
          <w:szCs w:val="24"/>
        </w:rPr>
        <w:t>палочку.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1DF1">
        <w:rPr>
          <w:rFonts w:ascii="Times New Roman" w:hAnsi="Times New Roman"/>
          <w:sz w:val="24"/>
          <w:szCs w:val="24"/>
        </w:rPr>
        <w:t>Игра продолжается до тех пор, пока будет возможен следующий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1DF1">
        <w:rPr>
          <w:rFonts w:ascii="Times New Roman" w:hAnsi="Times New Roman"/>
          <w:sz w:val="24"/>
          <w:szCs w:val="24"/>
        </w:rPr>
        <w:t>ход. Проигрывает тот, у кого будет больше всех штрафных палочек.</w:t>
      </w:r>
    </w:p>
    <w:p w:rsidR="00F8225A" w:rsidRDefault="00F8225A" w:rsidP="007F6C5E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225A" w:rsidRDefault="00F8225A" w:rsidP="007F6C5E">
      <w:pPr>
        <w:pStyle w:val="ListParagraph"/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  <w:lang w:eastAsia="ru-RU"/>
        </w:rPr>
        <w:pict>
          <v:roundrect id="Прямоугольник: скругленные углы 12" o:spid="_x0000_s1034" style="position:absolute;left:0;text-align:left;margin-left:-1.05pt;margin-top:-8.2pt;width:529.65pt;height:130.9pt;z-index:-25165004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" strokecolor="#4472c4" strokeweight="1pt">
            <v:stroke joinstyle="miter"/>
          </v:roundrect>
        </w:pict>
      </w:r>
      <w:r w:rsidRPr="00567B2B">
        <w:rPr>
          <w:rFonts w:ascii="Times New Roman" w:hAnsi="Times New Roman"/>
          <w:b/>
          <w:bCs/>
          <w:sz w:val="24"/>
          <w:szCs w:val="24"/>
        </w:rPr>
        <w:t>М1.4.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67B2B">
        <w:rPr>
          <w:rFonts w:ascii="Times New Roman" w:hAnsi="Times New Roman"/>
          <w:b/>
          <w:bCs/>
          <w:sz w:val="24"/>
          <w:szCs w:val="24"/>
        </w:rPr>
        <w:t xml:space="preserve">Игра: </w:t>
      </w:r>
      <w:r>
        <w:rPr>
          <w:rFonts w:ascii="Times New Roman" w:hAnsi="Times New Roman"/>
          <w:b/>
          <w:bCs/>
          <w:sz w:val="24"/>
          <w:szCs w:val="24"/>
        </w:rPr>
        <w:t>«</w:t>
      </w:r>
      <w:r w:rsidRPr="00567B2B">
        <w:rPr>
          <w:rFonts w:ascii="Times New Roman" w:hAnsi="Times New Roman"/>
          <w:b/>
          <w:bCs/>
          <w:sz w:val="24"/>
          <w:szCs w:val="24"/>
        </w:rPr>
        <w:t xml:space="preserve">Рассели </w:t>
      </w:r>
      <w:r>
        <w:rPr>
          <w:rFonts w:ascii="Times New Roman" w:hAnsi="Times New Roman"/>
          <w:b/>
          <w:bCs/>
          <w:sz w:val="24"/>
          <w:szCs w:val="24"/>
        </w:rPr>
        <w:t xml:space="preserve">фигуры». </w:t>
      </w:r>
    </w:p>
    <w:p w:rsidR="00F8225A" w:rsidRDefault="00F8225A" w:rsidP="007F6C5E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7B2B">
        <w:rPr>
          <w:rFonts w:ascii="Times New Roman" w:hAnsi="Times New Roman"/>
          <w:i/>
          <w:iCs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развитие зрительного восприятия, мелкой моторики</w:t>
      </w:r>
    </w:p>
    <w:p w:rsidR="00F8225A" w:rsidRDefault="00F8225A" w:rsidP="007F6C5E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7B2B">
        <w:rPr>
          <w:rFonts w:ascii="Times New Roman" w:hAnsi="Times New Roman"/>
          <w:i/>
          <w:iCs/>
          <w:sz w:val="24"/>
          <w:szCs w:val="24"/>
        </w:rPr>
        <w:t>Оборудование:</w:t>
      </w:r>
      <w:r>
        <w:rPr>
          <w:rFonts w:ascii="Times New Roman" w:hAnsi="Times New Roman"/>
          <w:sz w:val="24"/>
          <w:szCs w:val="24"/>
        </w:rPr>
        <w:t xml:space="preserve"> листы бумаги, карандаши, набор геометрических фигур</w:t>
      </w:r>
    </w:p>
    <w:p w:rsidR="00F8225A" w:rsidRPr="00567B2B" w:rsidRDefault="00F8225A" w:rsidP="00567B2B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7B2B">
        <w:rPr>
          <w:rFonts w:ascii="Times New Roman" w:hAnsi="Times New Roman"/>
          <w:i/>
          <w:iCs/>
          <w:sz w:val="24"/>
          <w:szCs w:val="24"/>
        </w:rPr>
        <w:t>Ход: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567B2B">
        <w:rPr>
          <w:rFonts w:ascii="Times New Roman" w:hAnsi="Times New Roman"/>
          <w:sz w:val="24"/>
          <w:szCs w:val="24"/>
        </w:rPr>
        <w:t>еред началом игры дети рисуют многоэтажный дом (или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7B2B">
        <w:rPr>
          <w:rFonts w:ascii="Times New Roman" w:hAnsi="Times New Roman"/>
          <w:sz w:val="24"/>
          <w:szCs w:val="24"/>
        </w:rPr>
        <w:t>получают его готовую схему), где видны этажи, квартиры. Дается 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7B2B">
        <w:rPr>
          <w:rFonts w:ascii="Times New Roman" w:hAnsi="Times New Roman"/>
          <w:sz w:val="24"/>
          <w:szCs w:val="24"/>
        </w:rPr>
        <w:t>также и набор геометрических фигур, каждую из которых следует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7B2B">
        <w:rPr>
          <w:rFonts w:ascii="Times New Roman" w:hAnsi="Times New Roman"/>
          <w:sz w:val="24"/>
          <w:szCs w:val="24"/>
        </w:rPr>
        <w:t>поселить на «своем» этаже и в «своей» квартире. Признак,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7B2B">
        <w:rPr>
          <w:rFonts w:ascii="Times New Roman" w:hAnsi="Times New Roman"/>
          <w:sz w:val="24"/>
          <w:szCs w:val="24"/>
        </w:rPr>
        <w:t>определяющий принцип размещения фигур на этажах, может быть</w:t>
      </w:r>
      <w:r>
        <w:rPr>
          <w:rFonts w:ascii="Times New Roman" w:hAnsi="Times New Roman"/>
          <w:sz w:val="24"/>
          <w:szCs w:val="24"/>
        </w:rPr>
        <w:t xml:space="preserve"> в</w:t>
      </w:r>
      <w:r w:rsidRPr="00567B2B">
        <w:rPr>
          <w:rFonts w:ascii="Times New Roman" w:hAnsi="Times New Roman"/>
          <w:sz w:val="24"/>
          <w:szCs w:val="24"/>
        </w:rPr>
        <w:t>ыбран на усмотрение детей (форма, цвет, материал, из которого он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7B2B">
        <w:rPr>
          <w:rFonts w:ascii="Times New Roman" w:hAnsi="Times New Roman"/>
          <w:sz w:val="24"/>
          <w:szCs w:val="24"/>
        </w:rPr>
        <w:t>сделан, и т.д.).</w:t>
      </w:r>
    </w:p>
    <w:p w:rsidR="00F8225A" w:rsidRDefault="00F8225A" w:rsidP="007F6C5E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225A" w:rsidRDefault="00F8225A" w:rsidP="007F6C5E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roundrect id="Прямоугольник: скругленные углы 13" o:spid="_x0000_s1035" style="position:absolute;left:0;text-align:left;margin-left:3.3pt;margin-top:8.35pt;width:523.65pt;height:194.75pt;z-index:-25164902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" strokecolor="#4472c4" strokeweight="1pt">
            <v:stroke joinstyle="miter"/>
          </v:roundrect>
        </w:pict>
      </w:r>
    </w:p>
    <w:p w:rsidR="00F8225A" w:rsidRDefault="00F8225A" w:rsidP="007F6C5E">
      <w:pPr>
        <w:pStyle w:val="ListParagraph"/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67B2B">
        <w:rPr>
          <w:rFonts w:ascii="Times New Roman" w:hAnsi="Times New Roman"/>
          <w:b/>
          <w:bCs/>
          <w:sz w:val="24"/>
          <w:szCs w:val="24"/>
        </w:rPr>
        <w:t xml:space="preserve">М1.4 Игра: </w:t>
      </w:r>
      <w:r>
        <w:rPr>
          <w:rFonts w:ascii="Times New Roman" w:hAnsi="Times New Roman"/>
          <w:b/>
          <w:bCs/>
          <w:sz w:val="24"/>
          <w:szCs w:val="24"/>
        </w:rPr>
        <w:t>«Чудесный мешочек».</w:t>
      </w:r>
    </w:p>
    <w:p w:rsidR="00F8225A" w:rsidRDefault="00F8225A" w:rsidP="007F6C5E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7B2B">
        <w:rPr>
          <w:rFonts w:ascii="Times New Roman" w:hAnsi="Times New Roman"/>
          <w:i/>
          <w:iCs/>
          <w:sz w:val="24"/>
          <w:szCs w:val="24"/>
        </w:rPr>
        <w:t>Цель:</w:t>
      </w:r>
      <w:r w:rsidRPr="00567B2B">
        <w:rPr>
          <w:rFonts w:ascii="Times New Roman" w:hAnsi="Times New Roman"/>
          <w:sz w:val="24"/>
          <w:szCs w:val="24"/>
        </w:rPr>
        <w:t xml:space="preserve"> развитие зрительного восприятия</w:t>
      </w:r>
    </w:p>
    <w:p w:rsidR="00F8225A" w:rsidRDefault="00F8225A" w:rsidP="007F6C5E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Оборудование:</w:t>
      </w:r>
      <w:r>
        <w:rPr>
          <w:rFonts w:ascii="Times New Roman" w:hAnsi="Times New Roman"/>
          <w:sz w:val="24"/>
          <w:szCs w:val="24"/>
        </w:rPr>
        <w:t xml:space="preserve"> Чудесный мешочек с предметами</w:t>
      </w:r>
    </w:p>
    <w:p w:rsidR="00F8225A" w:rsidRPr="003D7DBC" w:rsidRDefault="00F8225A" w:rsidP="003D7DBC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Ход:</w:t>
      </w:r>
      <w:r>
        <w:rPr>
          <w:rFonts w:ascii="Times New Roman" w:hAnsi="Times New Roman"/>
          <w:sz w:val="24"/>
          <w:szCs w:val="24"/>
        </w:rPr>
        <w:t xml:space="preserve"> в</w:t>
      </w:r>
      <w:r w:rsidRPr="003D7DBC">
        <w:rPr>
          <w:rFonts w:ascii="Times New Roman" w:hAnsi="Times New Roman"/>
          <w:sz w:val="24"/>
          <w:szCs w:val="24"/>
        </w:rPr>
        <w:t xml:space="preserve"> принесенном педагогом «чудесном» мешочке находится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3D7DBC">
        <w:rPr>
          <w:rFonts w:ascii="Times New Roman" w:hAnsi="Times New Roman"/>
          <w:sz w:val="24"/>
          <w:szCs w:val="24"/>
        </w:rPr>
        <w:t>некоторое количество предметов, которые можно объединить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3D7DBC">
        <w:rPr>
          <w:rFonts w:ascii="Times New Roman" w:hAnsi="Times New Roman"/>
          <w:sz w:val="24"/>
          <w:szCs w:val="24"/>
        </w:rPr>
        <w:t>группы (например, игрушечные машинки, муляжи фруктов, овощей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D7DBC">
        <w:rPr>
          <w:rFonts w:ascii="Times New Roman" w:hAnsi="Times New Roman"/>
          <w:sz w:val="24"/>
          <w:szCs w:val="24"/>
        </w:rPr>
        <w:t>др.). Дети по очереди достают из мешочка предметы и объединяют 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3D7DBC">
        <w:rPr>
          <w:rFonts w:ascii="Times New Roman" w:hAnsi="Times New Roman"/>
          <w:sz w:val="24"/>
          <w:szCs w:val="24"/>
        </w:rPr>
        <w:t>в группы – подходящие к подходящим. Для того чтобы это было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D7DBC">
        <w:rPr>
          <w:rFonts w:ascii="Times New Roman" w:hAnsi="Times New Roman"/>
          <w:sz w:val="24"/>
          <w:szCs w:val="24"/>
        </w:rPr>
        <w:t>сделано правильно, в начале игры необходимо несколько предметов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3D7DBC">
        <w:rPr>
          <w:rFonts w:ascii="Times New Roman" w:hAnsi="Times New Roman"/>
          <w:sz w:val="24"/>
          <w:szCs w:val="24"/>
        </w:rPr>
        <w:t>по очереди достать, положить на стол и внимательно рассмотреть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3D7DBC">
        <w:rPr>
          <w:rFonts w:ascii="Times New Roman" w:hAnsi="Times New Roman"/>
          <w:sz w:val="24"/>
          <w:szCs w:val="24"/>
        </w:rPr>
        <w:t>детьми, наметив тем самым возможные принципы объединения их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3D7DBC">
        <w:rPr>
          <w:rFonts w:ascii="Times New Roman" w:hAnsi="Times New Roman"/>
          <w:sz w:val="24"/>
          <w:szCs w:val="24"/>
        </w:rPr>
        <w:t xml:space="preserve">группы. </w:t>
      </w:r>
    </w:p>
    <w:p w:rsidR="00F8225A" w:rsidRDefault="00F8225A" w:rsidP="007F6C5E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225A" w:rsidRDefault="00F8225A" w:rsidP="007F6C5E">
      <w:pPr>
        <w:pStyle w:val="ListParagraph"/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  <w:lang w:eastAsia="ru-RU"/>
        </w:rPr>
        <w:pict>
          <v:roundrect id="Прямоугольник: скругленные углы 14" o:spid="_x0000_s1036" style="position:absolute;left:0;text-align:left;margin-left:0;margin-top:5.95pt;width:526.85pt;height:122.2pt;z-index:-251648000;visibility:visible;mso-position-horizontal:left;mso-position-horizont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" strokecolor="#4472c4" strokeweight="1pt">
            <v:stroke joinstyle="miter"/>
            <w10:wrap anchorx="margin"/>
          </v:roundrect>
        </w:pict>
      </w:r>
    </w:p>
    <w:p w:rsidR="00F8225A" w:rsidRDefault="00F8225A" w:rsidP="007F6C5E">
      <w:pPr>
        <w:pStyle w:val="ListParagraph"/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3D7DBC">
        <w:rPr>
          <w:rFonts w:ascii="Times New Roman" w:hAnsi="Times New Roman"/>
          <w:b/>
          <w:bCs/>
          <w:sz w:val="24"/>
          <w:szCs w:val="24"/>
        </w:rPr>
        <w:t xml:space="preserve">М1.5 Игра: </w:t>
      </w:r>
      <w:r>
        <w:rPr>
          <w:rFonts w:ascii="Times New Roman" w:hAnsi="Times New Roman"/>
          <w:b/>
          <w:bCs/>
          <w:sz w:val="24"/>
          <w:szCs w:val="24"/>
        </w:rPr>
        <w:t>«</w:t>
      </w:r>
      <w:r w:rsidRPr="003D7DBC">
        <w:rPr>
          <w:rFonts w:ascii="Times New Roman" w:hAnsi="Times New Roman"/>
          <w:b/>
          <w:bCs/>
          <w:sz w:val="24"/>
          <w:szCs w:val="24"/>
        </w:rPr>
        <w:t>Найди отличия</w:t>
      </w:r>
      <w:r>
        <w:rPr>
          <w:rFonts w:ascii="Times New Roman" w:hAnsi="Times New Roman"/>
          <w:b/>
          <w:bCs/>
          <w:sz w:val="24"/>
          <w:szCs w:val="24"/>
        </w:rPr>
        <w:t xml:space="preserve">». </w:t>
      </w:r>
    </w:p>
    <w:p w:rsidR="00F8225A" w:rsidRDefault="00F8225A" w:rsidP="007F6C5E">
      <w:pPr>
        <w:pStyle w:val="ListParagraph"/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26AA1">
        <w:rPr>
          <w:rFonts w:ascii="Times New Roman" w:hAnsi="Times New Roman"/>
          <w:i/>
          <w:iCs/>
          <w:sz w:val="24"/>
          <w:szCs w:val="24"/>
        </w:rPr>
        <w:t>Цель: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26AA1">
        <w:rPr>
          <w:rFonts w:ascii="Times New Roman" w:hAnsi="Times New Roman"/>
          <w:sz w:val="24"/>
          <w:szCs w:val="24"/>
        </w:rPr>
        <w:t>развитие зрительного восприятия, внимания</w:t>
      </w:r>
    </w:p>
    <w:p w:rsidR="00F8225A" w:rsidRPr="003D7DBC" w:rsidRDefault="00F8225A" w:rsidP="003D7DBC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26AA1">
        <w:rPr>
          <w:rFonts w:ascii="Times New Roman" w:hAnsi="Times New Roman"/>
          <w:i/>
          <w:iCs/>
          <w:sz w:val="24"/>
          <w:szCs w:val="24"/>
        </w:rPr>
        <w:t>Оборудование: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F6C5E">
        <w:rPr>
          <w:rFonts w:ascii="Times New Roman" w:hAnsi="Times New Roman"/>
          <w:sz w:val="24"/>
          <w:szCs w:val="24"/>
        </w:rPr>
        <w:t>альбом игровых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3D7DBC">
        <w:rPr>
          <w:rFonts w:ascii="Times New Roman" w:hAnsi="Times New Roman"/>
          <w:sz w:val="24"/>
          <w:szCs w:val="24"/>
        </w:rPr>
        <w:t>заданий, на каждой странице которого располагается по два рисунка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3D7DBC">
        <w:rPr>
          <w:rFonts w:ascii="Times New Roman" w:hAnsi="Times New Roman"/>
          <w:sz w:val="24"/>
          <w:szCs w:val="24"/>
        </w:rPr>
        <w:t>изображением листьев (или плодов, цветов, ягод и т.д.).</w:t>
      </w:r>
    </w:p>
    <w:p w:rsidR="00F8225A" w:rsidRPr="00926AA1" w:rsidRDefault="00F8225A" w:rsidP="00926AA1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26AA1">
        <w:rPr>
          <w:rFonts w:ascii="Times New Roman" w:hAnsi="Times New Roman"/>
          <w:i/>
          <w:iCs/>
          <w:sz w:val="24"/>
          <w:szCs w:val="24"/>
        </w:rPr>
        <w:t>Ход: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6C5E">
        <w:rPr>
          <w:rFonts w:ascii="Times New Roman" w:hAnsi="Times New Roman"/>
          <w:sz w:val="24"/>
          <w:szCs w:val="24"/>
        </w:rPr>
        <w:t>В каждой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3D7DBC">
        <w:rPr>
          <w:rFonts w:ascii="Times New Roman" w:hAnsi="Times New Roman"/>
          <w:sz w:val="24"/>
          <w:szCs w:val="24"/>
        </w:rPr>
        <w:t>паре один рисунок отличается от другого лишь одним каким-либо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D7DBC">
        <w:rPr>
          <w:rFonts w:ascii="Times New Roman" w:hAnsi="Times New Roman"/>
          <w:sz w:val="24"/>
          <w:szCs w:val="24"/>
        </w:rPr>
        <w:t>признаком, который и должен быть замечен детьми при 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3D7DBC">
        <w:rPr>
          <w:rFonts w:ascii="Times New Roman" w:hAnsi="Times New Roman"/>
          <w:sz w:val="24"/>
          <w:szCs w:val="24"/>
        </w:rPr>
        <w:t>рассматривании. Выигрывает тот, кто заметит больше других отличий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926AA1">
        <w:rPr>
          <w:rFonts w:ascii="Times New Roman" w:hAnsi="Times New Roman"/>
          <w:sz w:val="24"/>
          <w:szCs w:val="24"/>
        </w:rPr>
        <w:t xml:space="preserve">в изображениях </w:t>
      </w:r>
    </w:p>
    <w:p w:rsidR="00F8225A" w:rsidRDefault="00F8225A" w:rsidP="007F6C5E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225A" w:rsidRDefault="00F8225A" w:rsidP="007F6C5E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225A" w:rsidRPr="00926AA1" w:rsidRDefault="00F8225A" w:rsidP="00926AA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F8225A" w:rsidRPr="00110FAD" w:rsidRDefault="00F8225A" w:rsidP="00DF5877">
      <w:pPr>
        <w:pStyle w:val="ListParagraph"/>
        <w:numPr>
          <w:ilvl w:val="0"/>
          <w:numId w:val="1"/>
        </w:numPr>
        <w:spacing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110FAD">
        <w:rPr>
          <w:rFonts w:ascii="Times New Roman" w:hAnsi="Times New Roman"/>
          <w:b/>
          <w:bCs/>
          <w:i/>
          <w:iCs/>
          <w:sz w:val="24"/>
          <w:szCs w:val="24"/>
        </w:rPr>
        <w:t>Модуль «Во саду ли, в огороде»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. 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roundrect id="Прямоугольник: скругленные углы 15" o:spid="_x0000_s1037" style="position:absolute;left:0;text-align:left;margin-left:0;margin-top:8.55pt;width:524.7pt;height:87.25pt;z-index:-251646976;visibility:visible;mso-position-horizontal:left;mso-position-horizont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" strokecolor="#4472c4" strokeweight="1pt">
            <v:stroke joinstyle="miter"/>
            <w10:wrap anchorx="margin"/>
          </v:roundrect>
        </w:pict>
      </w:r>
    </w:p>
    <w:p w:rsidR="00F8225A" w:rsidRPr="00926AA1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26AA1">
        <w:rPr>
          <w:rFonts w:ascii="Times New Roman" w:hAnsi="Times New Roman"/>
          <w:b/>
          <w:bCs/>
          <w:sz w:val="24"/>
          <w:szCs w:val="24"/>
        </w:rPr>
        <w:t>М2.1.Игра «Собери картинку»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26AA1">
        <w:rPr>
          <w:rFonts w:ascii="Times New Roman" w:hAnsi="Times New Roman"/>
          <w:i/>
          <w:iCs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формирование логического мышления, развитие зрительного восприятия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26AA1">
        <w:rPr>
          <w:rFonts w:ascii="Times New Roman" w:hAnsi="Times New Roman"/>
          <w:i/>
          <w:iCs/>
          <w:sz w:val="24"/>
          <w:szCs w:val="24"/>
        </w:rPr>
        <w:t>Оборудование:</w:t>
      </w:r>
      <w:r>
        <w:rPr>
          <w:rFonts w:ascii="Times New Roman" w:hAnsi="Times New Roman"/>
          <w:sz w:val="24"/>
          <w:szCs w:val="24"/>
        </w:rPr>
        <w:t xml:space="preserve"> пазлы овощей и фруктов, </w:t>
      </w:r>
      <w:r>
        <w:rPr>
          <w:rFonts w:ascii="Times New Roman" w:hAnsi="Times New Roman"/>
          <w:sz w:val="24"/>
          <w:szCs w:val="24"/>
          <w:lang w:val="en-US"/>
        </w:rPr>
        <w:t>Eduquaest</w:t>
      </w:r>
      <w:r w:rsidRPr="000419F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«Узоры и пазлы»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26AA1">
        <w:rPr>
          <w:rFonts w:ascii="Times New Roman" w:hAnsi="Times New Roman"/>
          <w:i/>
          <w:iCs/>
          <w:sz w:val="24"/>
          <w:szCs w:val="24"/>
        </w:rPr>
        <w:t>Ход:</w:t>
      </w:r>
      <w:r>
        <w:rPr>
          <w:rFonts w:ascii="Times New Roman" w:hAnsi="Times New Roman"/>
          <w:sz w:val="24"/>
          <w:szCs w:val="24"/>
        </w:rPr>
        <w:t xml:space="preserve"> Ребята, смотрите, у нас есть части овощей и фруктов. Нам нужно собрать целую картинку (если дети не справляются давать образец)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  <w:lang w:eastAsia="ru-RU"/>
        </w:rPr>
        <w:pict>
          <v:roundrect id="Прямоугольник: скругленные углы 16" o:spid="_x0000_s1038" style="position:absolute;left:0;text-align:left;margin-left:0;margin-top:13.95pt;width:525.25pt;height:95.45pt;z-index:-251645952;visibility:visible;mso-position-horizontal:left;mso-position-horizont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" strokecolor="#4472c4" strokeweight="1pt">
            <v:stroke joinstyle="miter"/>
            <w10:wrap anchorx="margin"/>
          </v:roundrect>
        </w:pic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8225A" w:rsidRPr="00926AA1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М2.2.</w:t>
      </w:r>
      <w:r w:rsidRPr="00926AA1">
        <w:rPr>
          <w:rFonts w:ascii="Times New Roman" w:hAnsi="Times New Roman"/>
          <w:b/>
          <w:bCs/>
          <w:sz w:val="24"/>
          <w:szCs w:val="24"/>
        </w:rPr>
        <w:t>Игра: «Знакомство с садом»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674C5">
        <w:rPr>
          <w:rFonts w:ascii="Times New Roman" w:hAnsi="Times New Roman"/>
          <w:i/>
          <w:iCs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знакомство детей с понятием «сад», что растет в саду, чем занимаются там люди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674C5">
        <w:rPr>
          <w:rFonts w:ascii="Times New Roman" w:hAnsi="Times New Roman"/>
          <w:i/>
          <w:iCs/>
          <w:sz w:val="24"/>
          <w:szCs w:val="24"/>
        </w:rPr>
        <w:t>Оборудование:</w:t>
      </w:r>
      <w:r>
        <w:rPr>
          <w:rFonts w:ascii="Times New Roman" w:hAnsi="Times New Roman"/>
          <w:sz w:val="24"/>
          <w:szCs w:val="24"/>
        </w:rPr>
        <w:t xml:space="preserve"> картинка сада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674C5">
        <w:rPr>
          <w:rFonts w:ascii="Times New Roman" w:hAnsi="Times New Roman"/>
          <w:i/>
          <w:iCs/>
          <w:sz w:val="24"/>
          <w:szCs w:val="24"/>
        </w:rPr>
        <w:t>Ход работы:</w:t>
      </w:r>
      <w:r>
        <w:rPr>
          <w:rFonts w:ascii="Times New Roman" w:hAnsi="Times New Roman"/>
          <w:sz w:val="24"/>
          <w:szCs w:val="24"/>
        </w:rPr>
        <w:t xml:space="preserve"> педагог рассказывает, что изображено на картинке, что растет на деревьях, кустах. 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  <w:lang w:eastAsia="ru-RU"/>
        </w:rPr>
        <w:pict>
          <v:roundrect id="Прямоугольник: скругленные углы 17" o:spid="_x0000_s1039" style="position:absolute;left:0;text-align:left;margin-left:0;margin-top:8.85pt;width:524.65pt;height:93.25pt;z-index:-251644928;visibility:visible;mso-position-horizontal:left;mso-position-horizont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" strokecolor="#4472c4" strokeweight="1pt">
            <v:stroke joinstyle="miter"/>
            <w10:wrap anchorx="margin"/>
          </v:roundrect>
        </w:pict>
      </w:r>
    </w:p>
    <w:p w:rsidR="00F8225A" w:rsidRPr="00926AA1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26AA1">
        <w:rPr>
          <w:rFonts w:ascii="Times New Roman" w:hAnsi="Times New Roman"/>
          <w:b/>
          <w:bCs/>
          <w:sz w:val="24"/>
          <w:szCs w:val="24"/>
        </w:rPr>
        <w:t>М2.2.Игра: «Найди, что спряталось»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674C5">
        <w:rPr>
          <w:rFonts w:ascii="Times New Roman" w:hAnsi="Times New Roman"/>
          <w:i/>
          <w:iCs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развитие внимания, развитие зрительного восприятия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674C5">
        <w:rPr>
          <w:rFonts w:ascii="Times New Roman" w:hAnsi="Times New Roman"/>
          <w:i/>
          <w:iCs/>
          <w:sz w:val="24"/>
          <w:szCs w:val="24"/>
        </w:rPr>
        <w:t>Оборудование:</w:t>
      </w:r>
      <w:r>
        <w:rPr>
          <w:rFonts w:ascii="Times New Roman" w:hAnsi="Times New Roman"/>
          <w:sz w:val="24"/>
          <w:szCs w:val="24"/>
        </w:rPr>
        <w:t xml:space="preserve"> картинка сада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674C5">
        <w:rPr>
          <w:rFonts w:ascii="Times New Roman" w:hAnsi="Times New Roman"/>
          <w:i/>
          <w:iCs/>
          <w:sz w:val="24"/>
          <w:szCs w:val="24"/>
        </w:rPr>
        <w:t>Ход:</w:t>
      </w:r>
      <w:r>
        <w:rPr>
          <w:rFonts w:ascii="Times New Roman" w:hAnsi="Times New Roman"/>
          <w:sz w:val="24"/>
          <w:szCs w:val="24"/>
        </w:rPr>
        <w:t xml:space="preserve"> педагог называет предмет, который находится на картинке и просит ребёнка найти его. Если ребёнок затрудняется, педагог показывает и называет этот предмет и просит ребёнка снова найти его. 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roundrect id="Прямоугольник: скругленные углы 18" o:spid="_x0000_s1040" style="position:absolute;left:0;text-align:left;margin-left:0;margin-top:12.1pt;width:525.2pt;height:81.8pt;z-index:-251643904;visibility:visible;mso-position-horizontal:left;mso-position-horizont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" strokecolor="#4472c4" strokeweight="1pt">
            <v:stroke joinstyle="miter"/>
            <w10:wrap anchorx="margin"/>
          </v:roundrect>
        </w:pict>
      </w:r>
    </w:p>
    <w:p w:rsidR="00F8225A" w:rsidRPr="00926AA1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26AA1">
        <w:rPr>
          <w:rFonts w:ascii="Times New Roman" w:hAnsi="Times New Roman"/>
          <w:b/>
          <w:bCs/>
          <w:sz w:val="24"/>
          <w:szCs w:val="24"/>
        </w:rPr>
        <w:t xml:space="preserve">М2.2.Игра: «Деревья и листья» 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674C5">
        <w:rPr>
          <w:rFonts w:ascii="Times New Roman" w:hAnsi="Times New Roman"/>
          <w:i/>
          <w:iCs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знакомство детей с деревьями и листьями 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674C5">
        <w:rPr>
          <w:rFonts w:ascii="Times New Roman" w:hAnsi="Times New Roman"/>
          <w:i/>
          <w:iCs/>
          <w:sz w:val="24"/>
          <w:szCs w:val="24"/>
        </w:rPr>
        <w:t>Оборудование:</w:t>
      </w:r>
      <w:r>
        <w:rPr>
          <w:rFonts w:ascii="Times New Roman" w:hAnsi="Times New Roman"/>
          <w:sz w:val="24"/>
          <w:szCs w:val="24"/>
        </w:rPr>
        <w:t xml:space="preserve"> картинки деревьев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674C5">
        <w:rPr>
          <w:rFonts w:ascii="Times New Roman" w:hAnsi="Times New Roman"/>
          <w:i/>
          <w:iCs/>
          <w:sz w:val="24"/>
          <w:szCs w:val="24"/>
        </w:rPr>
        <w:t>Ход:</w:t>
      </w:r>
      <w:r>
        <w:rPr>
          <w:rFonts w:ascii="Times New Roman" w:hAnsi="Times New Roman"/>
          <w:sz w:val="24"/>
          <w:szCs w:val="24"/>
        </w:rPr>
        <w:t xml:space="preserve"> педагог показывает картинку дерева и рассказывает, что это за дерево. Далее показывает лист, который растет на этом дереве. 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225A" w:rsidRPr="001674C5" w:rsidRDefault="00F8225A" w:rsidP="00DF5877">
      <w:pPr>
        <w:pStyle w:val="ListParagraph"/>
        <w:spacing w:line="240" w:lineRule="auto"/>
        <w:ind w:firstLine="709"/>
        <w:jc w:val="both"/>
      </w:pPr>
      <w:r>
        <w:rPr>
          <w:noProof/>
          <w:lang w:eastAsia="ru-RU"/>
        </w:rPr>
        <w:pict>
          <v:roundrect id="Прямоугольник: скругленные углы 20" o:spid="_x0000_s1041" style="position:absolute;left:0;text-align:left;margin-left:0;margin-top:7.15pt;width:528pt;height:68.75pt;z-index:-251642880;visibility:visible;mso-position-horizontal:left;mso-position-horizont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" strokecolor="#4472c4" strokeweight="1pt">
            <v:stroke joinstyle="miter"/>
            <w10:wrap anchorx="margin"/>
          </v:roundrect>
        </w:pict>
      </w:r>
    </w:p>
    <w:p w:rsidR="00F8225A" w:rsidRPr="001674C5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1674C5">
        <w:rPr>
          <w:rFonts w:ascii="Times New Roman" w:hAnsi="Times New Roman"/>
          <w:b/>
          <w:bCs/>
          <w:sz w:val="24"/>
          <w:szCs w:val="24"/>
        </w:rPr>
        <w:t>М2.2.Игра: «</w:t>
      </w:r>
      <w:r>
        <w:rPr>
          <w:rFonts w:ascii="Times New Roman" w:hAnsi="Times New Roman"/>
          <w:b/>
          <w:bCs/>
          <w:sz w:val="24"/>
          <w:szCs w:val="24"/>
        </w:rPr>
        <w:t>Листья</w:t>
      </w:r>
      <w:r w:rsidRPr="001674C5">
        <w:rPr>
          <w:rFonts w:ascii="Times New Roman" w:hAnsi="Times New Roman"/>
          <w:b/>
          <w:bCs/>
          <w:sz w:val="24"/>
          <w:szCs w:val="24"/>
        </w:rPr>
        <w:t>»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7A0F">
        <w:rPr>
          <w:rFonts w:ascii="Times New Roman" w:hAnsi="Times New Roman"/>
          <w:i/>
          <w:iCs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развитие слухового восприятия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7A0F">
        <w:rPr>
          <w:rFonts w:ascii="Times New Roman" w:hAnsi="Times New Roman"/>
          <w:i/>
          <w:iCs/>
          <w:sz w:val="24"/>
          <w:szCs w:val="24"/>
        </w:rPr>
        <w:t>Оборудование:</w:t>
      </w:r>
      <w:r>
        <w:rPr>
          <w:rFonts w:ascii="Times New Roman" w:hAnsi="Times New Roman"/>
          <w:sz w:val="24"/>
          <w:szCs w:val="24"/>
        </w:rPr>
        <w:t xml:space="preserve"> картинки листьев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7A0F">
        <w:rPr>
          <w:rFonts w:ascii="Times New Roman" w:hAnsi="Times New Roman"/>
          <w:i/>
          <w:iCs/>
          <w:sz w:val="24"/>
          <w:szCs w:val="24"/>
        </w:rPr>
        <w:t>Ход:</w:t>
      </w:r>
      <w:r>
        <w:rPr>
          <w:rFonts w:ascii="Times New Roman" w:hAnsi="Times New Roman"/>
          <w:sz w:val="24"/>
          <w:szCs w:val="24"/>
        </w:rPr>
        <w:t xml:space="preserve"> Ребята, дайте мне лист, который растет на березе. Это березовый лист. 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225A" w:rsidRPr="001674C5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  <w:lang w:eastAsia="ru-RU"/>
        </w:rPr>
        <w:pict>
          <v:roundrect id="Прямоугольник: скругленные углы 21" o:spid="_x0000_s1042" style="position:absolute;left:0;text-align:left;margin-left:0;margin-top:.45pt;width:527.95pt;height:90pt;z-index:-251641856;visibility:visible;mso-position-horizontal:left;mso-position-horizont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" strokecolor="#4472c4" strokeweight="1pt">
            <v:stroke joinstyle="miter"/>
            <w10:wrap anchorx="margin"/>
          </v:roundrect>
        </w:pict>
      </w:r>
      <w:r w:rsidRPr="001674C5">
        <w:rPr>
          <w:rFonts w:ascii="Times New Roman" w:hAnsi="Times New Roman"/>
          <w:b/>
          <w:bCs/>
          <w:sz w:val="24"/>
          <w:szCs w:val="24"/>
        </w:rPr>
        <w:t>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674C5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>.3. Игра: «Последовательные картинки</w:t>
      </w:r>
      <w:r w:rsidRPr="001674C5">
        <w:rPr>
          <w:rFonts w:ascii="Times New Roman" w:hAnsi="Times New Roman"/>
          <w:b/>
          <w:bCs/>
          <w:sz w:val="24"/>
          <w:szCs w:val="24"/>
        </w:rPr>
        <w:t>»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7A0F">
        <w:rPr>
          <w:rFonts w:ascii="Times New Roman" w:hAnsi="Times New Roman"/>
          <w:i/>
          <w:iCs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развитие логического мышления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7A0F">
        <w:rPr>
          <w:rFonts w:ascii="Times New Roman" w:hAnsi="Times New Roman"/>
          <w:i/>
          <w:iCs/>
          <w:sz w:val="24"/>
          <w:szCs w:val="24"/>
        </w:rPr>
        <w:t>Оборудование:</w:t>
      </w:r>
      <w:r>
        <w:rPr>
          <w:rFonts w:ascii="Times New Roman" w:hAnsi="Times New Roman"/>
          <w:sz w:val="24"/>
          <w:szCs w:val="24"/>
        </w:rPr>
        <w:t xml:space="preserve"> последовательные картинки, как выращивать растение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7A0F">
        <w:rPr>
          <w:rFonts w:ascii="Times New Roman" w:hAnsi="Times New Roman"/>
          <w:i/>
          <w:iCs/>
          <w:sz w:val="24"/>
          <w:szCs w:val="24"/>
        </w:rPr>
        <w:t>Ход:</w:t>
      </w:r>
      <w:r>
        <w:rPr>
          <w:rFonts w:ascii="Times New Roman" w:hAnsi="Times New Roman"/>
          <w:sz w:val="24"/>
          <w:szCs w:val="24"/>
        </w:rPr>
        <w:t xml:space="preserve"> педагог раскладывает картинки по порядку и объясняет детям. Что происходит на картинках, далее он их перепутывает и просит детей разложить их по порядку. 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  <w:lang w:eastAsia="ru-RU"/>
        </w:rPr>
        <w:pict>
          <v:roundrect id="Прямоугольник: скругленные углы 22" o:spid="_x0000_s1043" style="position:absolute;left:0;text-align:left;margin-left:0;margin-top:5.35pt;width:526.85pt;height:115.65pt;z-index:-251640832;visibility:visible;mso-position-horizontal:left;mso-position-horizont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" strokecolor="#4472c4" strokeweight="1pt">
            <v:stroke joinstyle="miter"/>
            <w10:wrap anchorx="margin"/>
          </v:roundrect>
        </w:pict>
      </w:r>
    </w:p>
    <w:p w:rsidR="00F8225A" w:rsidRPr="001674C5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1674C5">
        <w:rPr>
          <w:rFonts w:ascii="Times New Roman" w:hAnsi="Times New Roman"/>
          <w:b/>
          <w:bCs/>
          <w:sz w:val="24"/>
          <w:szCs w:val="24"/>
        </w:rPr>
        <w:t>М2.4.Игра: «Две корзинки»</w:t>
      </w:r>
    </w:p>
    <w:p w:rsidR="00F8225A" w:rsidRPr="00C74B4D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7A0F">
        <w:rPr>
          <w:rFonts w:ascii="Times New Roman" w:hAnsi="Times New Roman"/>
          <w:i/>
          <w:iCs/>
          <w:sz w:val="24"/>
          <w:szCs w:val="24"/>
        </w:rPr>
        <w:t>Цель:</w:t>
      </w:r>
      <w:r w:rsidRPr="00C74B4D">
        <w:rPr>
          <w:rFonts w:ascii="Times New Roman" w:hAnsi="Times New Roman"/>
          <w:sz w:val="24"/>
          <w:szCs w:val="24"/>
        </w:rPr>
        <w:t xml:space="preserve"> совершенствовать умение различать овощи и фрукты, учить использовать в речи обобщающие слова, развивать устную речь, память, внимание. </w:t>
      </w:r>
    </w:p>
    <w:p w:rsidR="00F8225A" w:rsidRPr="00C74B4D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7A0F">
        <w:rPr>
          <w:rFonts w:ascii="Times New Roman" w:hAnsi="Times New Roman"/>
          <w:i/>
          <w:iCs/>
          <w:sz w:val="24"/>
          <w:szCs w:val="24"/>
        </w:rPr>
        <w:t>Оборудование:</w:t>
      </w:r>
      <w:r w:rsidRPr="00C74B4D">
        <w:rPr>
          <w:rFonts w:ascii="Times New Roman" w:hAnsi="Times New Roman"/>
          <w:sz w:val="24"/>
          <w:szCs w:val="24"/>
        </w:rPr>
        <w:t xml:space="preserve"> две корзинки, предметные картинки овощей и фруктов.</w:t>
      </w:r>
    </w:p>
    <w:p w:rsidR="00F8225A" w:rsidRPr="00C74B4D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7A0F">
        <w:rPr>
          <w:rFonts w:ascii="Times New Roman" w:hAnsi="Times New Roman"/>
          <w:i/>
          <w:iCs/>
          <w:sz w:val="24"/>
          <w:szCs w:val="24"/>
        </w:rPr>
        <w:t>Ход:</w:t>
      </w:r>
      <w:r w:rsidRPr="00C74B4D">
        <w:rPr>
          <w:rFonts w:ascii="Times New Roman" w:hAnsi="Times New Roman"/>
          <w:sz w:val="24"/>
          <w:szCs w:val="24"/>
        </w:rPr>
        <w:t xml:space="preserve"> дети по очереди берут картинку, называют, что на ней изображено, определяют, к какой группе относится и кладут в соответствующую корзинку.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225A" w:rsidRPr="001674C5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  <w:lang w:eastAsia="ru-RU"/>
        </w:rPr>
        <w:pict>
          <v:roundrect id="Прямоугольник: скругленные углы 23" o:spid="_x0000_s1044" style="position:absolute;left:0;text-align:left;margin-left:6.05pt;margin-top:0;width:521.45pt;height:134.75pt;z-index:-25163980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" strokecolor="#4472c4" strokeweight="1pt">
            <v:stroke joinstyle="miter"/>
          </v:roundrect>
        </w:pict>
      </w:r>
      <w:r w:rsidRPr="001674C5">
        <w:rPr>
          <w:rFonts w:ascii="Times New Roman" w:hAnsi="Times New Roman"/>
          <w:b/>
          <w:bCs/>
          <w:sz w:val="24"/>
          <w:szCs w:val="24"/>
        </w:rPr>
        <w:t>М2.4.Игра: «Съедобное – несъедобное».</w:t>
      </w:r>
    </w:p>
    <w:p w:rsidR="00F8225A" w:rsidRPr="00C74B4D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B4D">
        <w:rPr>
          <w:rFonts w:ascii="Times New Roman" w:hAnsi="Times New Roman"/>
          <w:sz w:val="24"/>
          <w:szCs w:val="24"/>
        </w:rPr>
        <w:t>Цель: развивать внимание, быстроту мышления, координацию движений.</w:t>
      </w:r>
    </w:p>
    <w:p w:rsidR="00F8225A" w:rsidRPr="00C74B4D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06AB">
        <w:rPr>
          <w:rFonts w:ascii="Times New Roman" w:hAnsi="Times New Roman"/>
          <w:sz w:val="24"/>
          <w:szCs w:val="24"/>
        </w:rPr>
        <w:t>Оборудование</w:t>
      </w:r>
      <w:r w:rsidRPr="00C74B4D">
        <w:rPr>
          <w:rFonts w:ascii="Times New Roman" w:hAnsi="Times New Roman"/>
          <w:sz w:val="24"/>
          <w:szCs w:val="24"/>
        </w:rPr>
        <w:t>: мяч</w:t>
      </w:r>
    </w:p>
    <w:p w:rsidR="00F8225A" w:rsidRPr="00C74B4D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B4D">
        <w:rPr>
          <w:rFonts w:ascii="Times New Roman" w:hAnsi="Times New Roman"/>
          <w:sz w:val="24"/>
          <w:szCs w:val="24"/>
        </w:rPr>
        <w:t>Ход : Дети становятся в шеренгу, а ведущий по очереди кидает им мяч.</w:t>
      </w:r>
    </w:p>
    <w:p w:rsidR="00F8225A" w:rsidRDefault="00F8225A" w:rsidP="006E0FCC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B4D">
        <w:rPr>
          <w:rFonts w:ascii="Times New Roman" w:hAnsi="Times New Roman"/>
          <w:sz w:val="24"/>
          <w:szCs w:val="24"/>
        </w:rPr>
        <w:t>В момент кидания, ведущий произносит одно слово, являющееся предметом, например: (ручка, молоко, стакан и т. д.). Если слово означает съедобный предмет, то ребенок должен поймать мяч, если несъедобный, то должен оттолкнуть мяч. Если ребенок ловит мяч или просто прикасается руками к мячу при несъедобном предмете, то он проиграл и меняется с ведущим местами.</w:t>
      </w:r>
    </w:p>
    <w:p w:rsidR="00F8225A" w:rsidRDefault="00F8225A" w:rsidP="006E0FCC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225A" w:rsidRDefault="00F8225A" w:rsidP="006E0FCC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225A" w:rsidRPr="006E0FCC" w:rsidRDefault="00F8225A" w:rsidP="006E0FCC">
      <w:pPr>
        <w:pStyle w:val="ListParagraph"/>
        <w:spacing w:line="240" w:lineRule="auto"/>
        <w:ind w:firstLine="709"/>
        <w:jc w:val="both"/>
        <w:rPr>
          <w:rStyle w:val="c11"/>
          <w:rFonts w:ascii="Times New Roman" w:hAnsi="Times New Roman"/>
          <w:b/>
          <w:bCs/>
          <w:i/>
          <w:iCs/>
          <w:color w:val="111111"/>
          <w:sz w:val="24"/>
          <w:szCs w:val="24"/>
        </w:rPr>
      </w:pPr>
      <w:r>
        <w:rPr>
          <w:noProof/>
          <w:lang w:eastAsia="ru-RU"/>
        </w:rPr>
        <w:pict>
          <v:roundrect id="Прямоугольник: скругленные углы 24" o:spid="_x0000_s1045" style="position:absolute;left:0;text-align:left;margin-left:0;margin-top:4.8pt;width:523.65pt;height:274.35pt;z-index:-251638784;visibility:visible;mso-position-horizont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" strokecolor="#4472c4" strokeweight="1pt">
            <v:stroke joinstyle="miter"/>
            <w10:wrap anchorx="margin"/>
          </v:roundrect>
        </w:pict>
      </w:r>
      <w:r w:rsidRPr="006E0FCC">
        <w:rPr>
          <w:rStyle w:val="c8"/>
          <w:rFonts w:ascii="Times New Roman" w:hAnsi="Times New Roman"/>
          <w:b/>
          <w:bCs/>
          <w:color w:val="111111"/>
          <w:sz w:val="24"/>
          <w:szCs w:val="24"/>
        </w:rPr>
        <w:t>М2.5. Игра</w:t>
      </w:r>
      <w:r>
        <w:rPr>
          <w:rStyle w:val="c8"/>
          <w:rFonts w:ascii="Times New Roman" w:hAnsi="Times New Roman"/>
          <w:b/>
          <w:bCs/>
          <w:color w:val="111111"/>
          <w:sz w:val="24"/>
          <w:szCs w:val="24"/>
        </w:rPr>
        <w:t xml:space="preserve"> «Овощи - фрукты</w:t>
      </w:r>
      <w:r w:rsidRPr="00BB7468">
        <w:rPr>
          <w:rStyle w:val="c11"/>
          <w:rFonts w:ascii="Times New Roman" w:hAnsi="Times New Roman"/>
          <w:b/>
          <w:bCs/>
          <w:iCs/>
          <w:color w:val="111111"/>
          <w:sz w:val="24"/>
          <w:szCs w:val="24"/>
        </w:rPr>
        <w:t>»</w:t>
      </w:r>
    </w:p>
    <w:p w:rsidR="00F8225A" w:rsidRDefault="00F8225A" w:rsidP="006E0FCC">
      <w:pPr>
        <w:pStyle w:val="ListParagraph"/>
        <w:spacing w:line="240" w:lineRule="auto"/>
        <w:ind w:firstLine="709"/>
        <w:jc w:val="both"/>
        <w:rPr>
          <w:rStyle w:val="c6"/>
          <w:rFonts w:ascii="Times New Roman" w:hAnsi="Times New Roman"/>
          <w:color w:val="111111"/>
          <w:sz w:val="24"/>
          <w:szCs w:val="24"/>
        </w:rPr>
      </w:pPr>
      <w:r w:rsidRPr="006E0FCC">
        <w:rPr>
          <w:rStyle w:val="c2"/>
          <w:rFonts w:ascii="Times New Roman" w:hAnsi="Times New Roman"/>
          <w:i/>
          <w:iCs/>
          <w:color w:val="111111"/>
          <w:sz w:val="24"/>
          <w:szCs w:val="24"/>
        </w:rPr>
        <w:t>Цель</w:t>
      </w:r>
      <w:r w:rsidRPr="006E0FCC">
        <w:rPr>
          <w:rStyle w:val="c11"/>
          <w:rFonts w:ascii="Times New Roman" w:hAnsi="Times New Roman"/>
          <w:i/>
          <w:iCs/>
          <w:color w:val="111111"/>
          <w:sz w:val="24"/>
          <w:szCs w:val="24"/>
        </w:rPr>
        <w:t>:</w:t>
      </w:r>
      <w:r w:rsidRPr="00C87A0F">
        <w:rPr>
          <w:rStyle w:val="c11"/>
          <w:rFonts w:ascii="Times New Roman" w:hAnsi="Times New Roman"/>
          <w:color w:val="111111"/>
          <w:sz w:val="24"/>
          <w:szCs w:val="24"/>
        </w:rPr>
        <w:t xml:space="preserve"> учить </w:t>
      </w:r>
      <w:r w:rsidRPr="00C87A0F">
        <w:rPr>
          <w:rStyle w:val="c8"/>
          <w:rFonts w:ascii="Times New Roman" w:hAnsi="Times New Roman"/>
          <w:color w:val="111111"/>
          <w:sz w:val="24"/>
          <w:szCs w:val="24"/>
        </w:rPr>
        <w:t>детей</w:t>
      </w:r>
      <w:r w:rsidRPr="00C87A0F">
        <w:rPr>
          <w:rStyle w:val="c6"/>
          <w:rFonts w:ascii="Times New Roman" w:hAnsi="Times New Roman"/>
          <w:color w:val="111111"/>
          <w:sz w:val="24"/>
          <w:szCs w:val="24"/>
        </w:rPr>
        <w:t> группировать овощи и фрукты, воспитывать быстроту реакции на слово воспитателя, выдержку, дисциплинированность.</w:t>
      </w:r>
    </w:p>
    <w:p w:rsidR="00F8225A" w:rsidRDefault="00F8225A" w:rsidP="006E0FCC">
      <w:pPr>
        <w:pStyle w:val="ListParagraph"/>
        <w:spacing w:line="240" w:lineRule="auto"/>
        <w:ind w:firstLine="709"/>
        <w:jc w:val="both"/>
        <w:rPr>
          <w:rStyle w:val="c6"/>
          <w:rFonts w:ascii="Times New Roman" w:hAnsi="Times New Roman"/>
          <w:color w:val="111111"/>
          <w:sz w:val="24"/>
          <w:szCs w:val="24"/>
        </w:rPr>
      </w:pPr>
      <w:r w:rsidRPr="006E0FCC">
        <w:rPr>
          <w:rStyle w:val="c11"/>
          <w:rFonts w:ascii="Times New Roman" w:hAnsi="Times New Roman"/>
          <w:i/>
          <w:iCs/>
          <w:color w:val="111111"/>
          <w:sz w:val="24"/>
          <w:szCs w:val="24"/>
        </w:rPr>
        <w:t>Игровое правило.</w:t>
      </w:r>
      <w:r w:rsidRPr="00C87A0F">
        <w:rPr>
          <w:rStyle w:val="c11"/>
          <w:rFonts w:ascii="Times New Roman" w:hAnsi="Times New Roman"/>
          <w:color w:val="111111"/>
          <w:sz w:val="24"/>
          <w:szCs w:val="24"/>
        </w:rPr>
        <w:t xml:space="preserve"> Собирать овощи и фрукты только в соответствии с пометкой – значком на корзине (на одной приклеена </w:t>
      </w:r>
      <w:r w:rsidRPr="00C87A0F">
        <w:rPr>
          <w:rStyle w:val="c8"/>
          <w:rFonts w:ascii="Times New Roman" w:hAnsi="Times New Roman"/>
          <w:color w:val="111111"/>
          <w:sz w:val="24"/>
          <w:szCs w:val="24"/>
        </w:rPr>
        <w:t>картинка </w:t>
      </w:r>
      <w:r w:rsidRPr="00C87A0F">
        <w:rPr>
          <w:rStyle w:val="c11"/>
          <w:rFonts w:ascii="Times New Roman" w:hAnsi="Times New Roman"/>
          <w:i/>
          <w:iCs/>
          <w:color w:val="111111"/>
          <w:sz w:val="24"/>
          <w:szCs w:val="24"/>
        </w:rPr>
        <w:t>«яблоко»</w:t>
      </w:r>
      <w:r w:rsidRPr="00C87A0F">
        <w:rPr>
          <w:rStyle w:val="c11"/>
          <w:rFonts w:ascii="Times New Roman" w:hAnsi="Times New Roman"/>
          <w:color w:val="111111"/>
          <w:sz w:val="24"/>
          <w:szCs w:val="24"/>
        </w:rPr>
        <w:t>, на другой – </w:t>
      </w:r>
      <w:r w:rsidRPr="00C87A0F">
        <w:rPr>
          <w:rStyle w:val="c11"/>
          <w:rFonts w:ascii="Times New Roman" w:hAnsi="Times New Roman"/>
          <w:i/>
          <w:iCs/>
          <w:color w:val="111111"/>
          <w:sz w:val="24"/>
          <w:szCs w:val="24"/>
        </w:rPr>
        <w:t>«огурец»</w:t>
      </w:r>
      <w:r w:rsidRPr="00C87A0F">
        <w:rPr>
          <w:rStyle w:val="c6"/>
          <w:rFonts w:ascii="Times New Roman" w:hAnsi="Times New Roman"/>
          <w:color w:val="111111"/>
          <w:sz w:val="24"/>
          <w:szCs w:val="24"/>
        </w:rPr>
        <w:t>). Выигрывает та команда, которая быстрее соберет все предметы в корзину и при этом не ошибется. Игровые действия. Поиск предметов, соревнование команд.</w:t>
      </w:r>
    </w:p>
    <w:p w:rsidR="00F8225A" w:rsidRPr="006E0FCC" w:rsidRDefault="00F8225A" w:rsidP="006E0FCC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0FCC">
        <w:rPr>
          <w:rStyle w:val="c8"/>
          <w:rFonts w:ascii="Times New Roman" w:hAnsi="Times New Roman"/>
          <w:i/>
          <w:iCs/>
          <w:color w:val="111111"/>
          <w:sz w:val="24"/>
          <w:szCs w:val="24"/>
        </w:rPr>
        <w:t>Ход игры.</w:t>
      </w:r>
      <w:r w:rsidRPr="00C87A0F">
        <w:rPr>
          <w:rStyle w:val="c11"/>
          <w:rFonts w:ascii="Times New Roman" w:hAnsi="Times New Roman"/>
          <w:color w:val="111111"/>
          <w:sz w:val="24"/>
          <w:szCs w:val="24"/>
        </w:rPr>
        <w:t> Обращаясь к детям, воспитатель напоминает о том, что они уже знают многие овощи и фрукты. «А сейчас будем соревноваться – чья бригада скорее соберет урожай. Вот в эту корзинку (указывает на </w:t>
      </w:r>
      <w:r w:rsidRPr="00C87A0F">
        <w:rPr>
          <w:rStyle w:val="c8"/>
          <w:rFonts w:ascii="Times New Roman" w:hAnsi="Times New Roman"/>
          <w:color w:val="111111"/>
          <w:sz w:val="24"/>
          <w:szCs w:val="24"/>
        </w:rPr>
        <w:t>картинку </w:t>
      </w:r>
      <w:r w:rsidRPr="00C87A0F">
        <w:rPr>
          <w:rStyle w:val="c11"/>
          <w:rFonts w:ascii="Times New Roman" w:hAnsi="Times New Roman"/>
          <w:i/>
          <w:iCs/>
          <w:color w:val="111111"/>
          <w:sz w:val="24"/>
          <w:szCs w:val="24"/>
        </w:rPr>
        <w:t>«яблоко»</w:t>
      </w:r>
      <w:r w:rsidRPr="00C87A0F">
        <w:rPr>
          <w:rStyle w:val="c11"/>
          <w:rFonts w:ascii="Times New Roman" w:hAnsi="Times New Roman"/>
          <w:color w:val="111111"/>
          <w:sz w:val="24"/>
          <w:szCs w:val="24"/>
        </w:rPr>
        <w:t> или модель </w:t>
      </w:r>
      <w:r w:rsidRPr="00C87A0F">
        <w:rPr>
          <w:rStyle w:val="c11"/>
          <w:rFonts w:ascii="Times New Roman" w:hAnsi="Times New Roman"/>
          <w:i/>
          <w:iCs/>
          <w:color w:val="111111"/>
          <w:sz w:val="24"/>
          <w:szCs w:val="24"/>
        </w:rPr>
        <w:t>«Сад»</w:t>
      </w:r>
      <w:r w:rsidRPr="00C87A0F">
        <w:rPr>
          <w:rStyle w:val="c11"/>
          <w:rFonts w:ascii="Times New Roman" w:hAnsi="Times New Roman"/>
          <w:color w:val="111111"/>
          <w:sz w:val="24"/>
          <w:szCs w:val="24"/>
        </w:rPr>
        <w:t>) надо собрать фрукты, а в эту (где нарисован </w:t>
      </w:r>
      <w:r w:rsidRPr="00C87A0F">
        <w:rPr>
          <w:rStyle w:val="c11"/>
          <w:rFonts w:ascii="Times New Roman" w:hAnsi="Times New Roman"/>
          <w:i/>
          <w:iCs/>
          <w:color w:val="111111"/>
          <w:sz w:val="24"/>
          <w:szCs w:val="24"/>
        </w:rPr>
        <w:t>«огурец»</w:t>
      </w:r>
      <w:r w:rsidRPr="00C87A0F">
        <w:rPr>
          <w:rStyle w:val="c11"/>
          <w:rFonts w:ascii="Times New Roman" w:hAnsi="Times New Roman"/>
          <w:color w:val="111111"/>
          <w:sz w:val="24"/>
          <w:szCs w:val="24"/>
        </w:rPr>
        <w:t> - модель </w:t>
      </w:r>
      <w:r w:rsidRPr="00C87A0F">
        <w:rPr>
          <w:rStyle w:val="c11"/>
          <w:rFonts w:ascii="Times New Roman" w:hAnsi="Times New Roman"/>
          <w:i/>
          <w:iCs/>
          <w:color w:val="111111"/>
          <w:sz w:val="24"/>
          <w:szCs w:val="24"/>
        </w:rPr>
        <w:t>«</w:t>
      </w:r>
      <w:r w:rsidRPr="00C87A0F">
        <w:rPr>
          <w:rStyle w:val="c8"/>
          <w:rFonts w:ascii="Times New Roman" w:hAnsi="Times New Roman"/>
          <w:i/>
          <w:iCs/>
          <w:color w:val="111111"/>
          <w:sz w:val="24"/>
          <w:szCs w:val="24"/>
        </w:rPr>
        <w:t>Огород</w:t>
      </w:r>
      <w:r w:rsidRPr="00C87A0F">
        <w:rPr>
          <w:rStyle w:val="c11"/>
          <w:rFonts w:ascii="Times New Roman" w:hAnsi="Times New Roman"/>
          <w:i/>
          <w:iCs/>
          <w:color w:val="111111"/>
          <w:sz w:val="24"/>
          <w:szCs w:val="24"/>
        </w:rPr>
        <w:t>»</w:t>
      </w:r>
      <w:r w:rsidRPr="00C87A0F">
        <w:rPr>
          <w:rStyle w:val="c11"/>
          <w:rFonts w:ascii="Times New Roman" w:hAnsi="Times New Roman"/>
          <w:color w:val="111111"/>
          <w:sz w:val="24"/>
          <w:szCs w:val="24"/>
        </w:rPr>
        <w:t>) овощи. Кто считает, что они собрали всё, поднимает вот так корзинку. Все мы потом проверим, не забыли ли они что-нибудь в саду или на </w:t>
      </w:r>
      <w:r w:rsidRPr="00C87A0F">
        <w:rPr>
          <w:rStyle w:val="c8"/>
          <w:rFonts w:ascii="Times New Roman" w:hAnsi="Times New Roman"/>
          <w:color w:val="111111"/>
          <w:sz w:val="24"/>
          <w:szCs w:val="24"/>
        </w:rPr>
        <w:t>огороде</w:t>
      </w:r>
      <w:r w:rsidRPr="00C87A0F">
        <w:rPr>
          <w:rStyle w:val="c11"/>
          <w:rFonts w:ascii="Times New Roman" w:hAnsi="Times New Roman"/>
          <w:color w:val="111111"/>
          <w:sz w:val="24"/>
          <w:szCs w:val="24"/>
        </w:rPr>
        <w:t>».</w:t>
      </w:r>
      <w:r>
        <w:rPr>
          <w:rStyle w:val="c11"/>
          <w:rFonts w:ascii="Times New Roman" w:hAnsi="Times New Roman"/>
          <w:color w:val="111111"/>
          <w:sz w:val="24"/>
          <w:szCs w:val="24"/>
        </w:rPr>
        <w:t xml:space="preserve"> </w:t>
      </w:r>
      <w:r w:rsidRPr="00C87A0F">
        <w:rPr>
          <w:rStyle w:val="c11"/>
          <w:rFonts w:ascii="Times New Roman" w:hAnsi="Times New Roman"/>
          <w:color w:val="111111"/>
          <w:sz w:val="24"/>
          <w:szCs w:val="24"/>
        </w:rPr>
        <w:t>Овощи и фрукты воспитатель вместе с детьми раскладывает на полу </w:t>
      </w:r>
      <w:r w:rsidRPr="00C87A0F">
        <w:rPr>
          <w:rStyle w:val="c11"/>
          <w:rFonts w:ascii="Times New Roman" w:hAnsi="Times New Roman"/>
          <w:i/>
          <w:iCs/>
          <w:color w:val="111111"/>
          <w:sz w:val="24"/>
          <w:szCs w:val="24"/>
        </w:rPr>
        <w:t>(или на участке)</w:t>
      </w:r>
      <w:r>
        <w:rPr>
          <w:rStyle w:val="c11"/>
          <w:rFonts w:ascii="Times New Roman" w:hAnsi="Times New Roman"/>
          <w:color w:val="111111"/>
          <w:sz w:val="24"/>
          <w:szCs w:val="24"/>
        </w:rPr>
        <w:t xml:space="preserve">. </w:t>
      </w:r>
      <w:r w:rsidRPr="00C87A0F">
        <w:rPr>
          <w:rStyle w:val="c11"/>
          <w:rFonts w:ascii="Times New Roman" w:hAnsi="Times New Roman"/>
          <w:color w:val="111111"/>
          <w:sz w:val="24"/>
          <w:szCs w:val="24"/>
        </w:rPr>
        <w:t>Выбираются две </w:t>
      </w:r>
      <w:r w:rsidRPr="00C87A0F">
        <w:rPr>
          <w:rStyle w:val="c11"/>
          <w:rFonts w:ascii="Times New Roman" w:hAnsi="Times New Roman"/>
          <w:color w:val="111111"/>
          <w:sz w:val="24"/>
          <w:szCs w:val="24"/>
          <w:u w:val="single"/>
        </w:rPr>
        <w:t>бригады</w:t>
      </w:r>
      <w:r w:rsidRPr="00C87A0F">
        <w:rPr>
          <w:rStyle w:val="c11"/>
          <w:rFonts w:ascii="Times New Roman" w:hAnsi="Times New Roman"/>
          <w:color w:val="111111"/>
          <w:sz w:val="24"/>
          <w:szCs w:val="24"/>
        </w:rPr>
        <w:t>: овощеводов и садоводов </w:t>
      </w:r>
      <w:r w:rsidRPr="00C87A0F">
        <w:rPr>
          <w:rStyle w:val="c11"/>
          <w:rFonts w:ascii="Times New Roman" w:hAnsi="Times New Roman"/>
          <w:i/>
          <w:iCs/>
          <w:color w:val="111111"/>
          <w:sz w:val="24"/>
          <w:szCs w:val="24"/>
        </w:rPr>
        <w:t>(по два-три человека)</w:t>
      </w:r>
      <w:r w:rsidRPr="00C87A0F">
        <w:rPr>
          <w:rStyle w:val="c11"/>
          <w:rFonts w:ascii="Times New Roman" w:hAnsi="Times New Roman"/>
          <w:color w:val="111111"/>
          <w:sz w:val="24"/>
          <w:szCs w:val="24"/>
        </w:rPr>
        <w:t>. По сигналу воспитателя </w:t>
      </w:r>
      <w:r w:rsidRPr="00C87A0F">
        <w:rPr>
          <w:rStyle w:val="c11"/>
          <w:rFonts w:ascii="Times New Roman" w:hAnsi="Times New Roman"/>
          <w:i/>
          <w:iCs/>
          <w:color w:val="111111"/>
          <w:sz w:val="24"/>
          <w:szCs w:val="24"/>
        </w:rPr>
        <w:t>(хлопок)</w:t>
      </w:r>
      <w:r w:rsidRPr="00C87A0F">
        <w:rPr>
          <w:rStyle w:val="c6"/>
          <w:rFonts w:ascii="Times New Roman" w:hAnsi="Times New Roman"/>
          <w:color w:val="111111"/>
          <w:sz w:val="24"/>
          <w:szCs w:val="24"/>
        </w:rPr>
        <w:t> дети собирают овощи и фрукты в соответствующие корзинки. Та бригада, которая первой поднимет корзинку, выигрывает (надо проверить, не ошиблись ли играющие, не попал ли в корзинку не тот овощ или фрукт). После этого объявляется команда-победительница. Игра продолжается с другими командами.</w:t>
      </w:r>
    </w:p>
    <w:p w:rsidR="00F8225A" w:rsidRDefault="00F8225A" w:rsidP="006E0FCC">
      <w:pPr>
        <w:pStyle w:val="c4"/>
        <w:shd w:val="clear" w:color="auto" w:fill="FFFFFF"/>
        <w:spacing w:before="0" w:beforeAutospacing="0" w:after="0" w:afterAutospacing="0"/>
        <w:ind w:firstLine="709"/>
        <w:rPr>
          <w:rStyle w:val="c8"/>
          <w:color w:val="111111"/>
        </w:rPr>
      </w:pPr>
    </w:p>
    <w:p w:rsidR="00F8225A" w:rsidRDefault="00F8225A" w:rsidP="006E0FCC">
      <w:pPr>
        <w:pStyle w:val="c4"/>
        <w:shd w:val="clear" w:color="auto" w:fill="FFFFFF"/>
        <w:spacing w:before="0" w:beforeAutospacing="0" w:after="0" w:afterAutospacing="0"/>
        <w:ind w:firstLine="709"/>
        <w:rPr>
          <w:rStyle w:val="c8"/>
          <w:b/>
          <w:bCs/>
          <w:color w:val="111111"/>
        </w:rPr>
      </w:pPr>
    </w:p>
    <w:p w:rsidR="00F8225A" w:rsidRPr="006E0FCC" w:rsidRDefault="00F8225A" w:rsidP="006E0FCC">
      <w:pPr>
        <w:pStyle w:val="c4"/>
        <w:shd w:val="clear" w:color="auto" w:fill="FFFFFF"/>
        <w:spacing w:before="0" w:beforeAutospacing="0" w:after="0" w:afterAutospacing="0"/>
        <w:ind w:firstLine="709"/>
        <w:rPr>
          <w:b/>
          <w:bCs/>
          <w:color w:val="000000"/>
        </w:rPr>
      </w:pPr>
      <w:r w:rsidRPr="006E0FCC">
        <w:rPr>
          <w:rStyle w:val="c8"/>
          <w:b/>
          <w:bCs/>
          <w:color w:val="111111"/>
        </w:rPr>
        <w:t>М2.5 Игра</w:t>
      </w:r>
      <w:r w:rsidRPr="006E0FCC">
        <w:rPr>
          <w:rStyle w:val="c11"/>
          <w:b/>
          <w:bCs/>
          <w:color w:val="111111"/>
        </w:rPr>
        <w:t> «</w:t>
      </w:r>
      <w:r>
        <w:rPr>
          <w:rStyle w:val="c11"/>
          <w:b/>
          <w:bCs/>
          <w:color w:val="111111"/>
        </w:rPr>
        <w:t>В</w:t>
      </w:r>
      <w:r w:rsidRPr="006E0FCC">
        <w:rPr>
          <w:rStyle w:val="c11"/>
          <w:b/>
          <w:bCs/>
          <w:color w:val="111111"/>
        </w:rPr>
        <w:t> </w:t>
      </w:r>
      <w:r w:rsidRPr="006E0FCC">
        <w:rPr>
          <w:rStyle w:val="c8"/>
          <w:b/>
          <w:bCs/>
          <w:color w:val="111111"/>
        </w:rPr>
        <w:t>огороде</w:t>
      </w:r>
      <w:r w:rsidRPr="006E0FCC">
        <w:rPr>
          <w:rStyle w:val="c11"/>
          <w:b/>
          <w:bCs/>
          <w:color w:val="111111"/>
        </w:rPr>
        <w:t>»</w:t>
      </w:r>
      <w:r>
        <w:rPr>
          <w:rStyle w:val="c11"/>
          <w:b/>
          <w:bCs/>
          <w:color w:val="111111"/>
        </w:rPr>
        <w:t xml:space="preserve">. </w:t>
      </w:r>
    </w:p>
    <w:p w:rsidR="00F8225A" w:rsidRPr="00C87A0F" w:rsidRDefault="00F8225A" w:rsidP="00BB7468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E0FCC">
        <w:rPr>
          <w:rStyle w:val="c2"/>
          <w:i/>
          <w:iCs/>
          <w:color w:val="111111"/>
        </w:rPr>
        <w:t>Цель</w:t>
      </w:r>
      <w:r w:rsidRPr="00C87A0F">
        <w:rPr>
          <w:rStyle w:val="c11"/>
          <w:color w:val="111111"/>
        </w:rPr>
        <w:t>: учить </w:t>
      </w:r>
      <w:r w:rsidRPr="00C87A0F">
        <w:rPr>
          <w:rStyle w:val="c8"/>
          <w:color w:val="111111"/>
        </w:rPr>
        <w:t>детей</w:t>
      </w:r>
      <w:r w:rsidRPr="00C87A0F">
        <w:rPr>
          <w:rStyle w:val="c6"/>
          <w:color w:val="111111"/>
        </w:rPr>
        <w:t> классифицировать предметы по определенным признакам (по месту их произрастания, по способу их применения, развивать быстроту мышления, слуховое внимание, речевые навыки.</w:t>
      </w:r>
    </w:p>
    <w:p w:rsidR="00F8225A" w:rsidRPr="00C87A0F" w:rsidRDefault="00F8225A" w:rsidP="00BB7468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E0FCC">
        <w:rPr>
          <w:rStyle w:val="c11"/>
          <w:i/>
          <w:iCs/>
          <w:color w:val="111111"/>
        </w:rPr>
        <w:t>Игровое правило.</w:t>
      </w:r>
      <w:r w:rsidRPr="00C87A0F">
        <w:rPr>
          <w:rStyle w:val="c11"/>
          <w:color w:val="111111"/>
        </w:rPr>
        <w:t xml:space="preserve"> Отвечать на вопросы водящего нужно только</w:t>
      </w:r>
      <w:r>
        <w:rPr>
          <w:rStyle w:val="c11"/>
          <w:color w:val="111111"/>
        </w:rPr>
        <w:t xml:space="preserve"> </w:t>
      </w:r>
      <w:r w:rsidRPr="00C87A0F">
        <w:rPr>
          <w:rStyle w:val="c11"/>
          <w:color w:val="111111"/>
        </w:rPr>
        <w:t>словами </w:t>
      </w:r>
      <w:r w:rsidRPr="00C87A0F">
        <w:rPr>
          <w:rStyle w:val="c11"/>
          <w:i/>
          <w:iCs/>
          <w:color w:val="111111"/>
        </w:rPr>
        <w:t>«да»</w:t>
      </w:r>
      <w:r w:rsidRPr="00C87A0F">
        <w:rPr>
          <w:rStyle w:val="c11"/>
          <w:color w:val="111111"/>
        </w:rPr>
        <w:t> или </w:t>
      </w:r>
      <w:r w:rsidRPr="00C87A0F">
        <w:rPr>
          <w:rStyle w:val="c11"/>
          <w:i/>
          <w:iCs/>
          <w:color w:val="111111"/>
        </w:rPr>
        <w:t>«нет»</w:t>
      </w:r>
      <w:r w:rsidRPr="00C87A0F">
        <w:rPr>
          <w:rStyle w:val="c6"/>
          <w:color w:val="111111"/>
        </w:rPr>
        <w:t>.</w:t>
      </w:r>
    </w:p>
    <w:p w:rsidR="00F8225A" w:rsidRPr="00C87A0F" w:rsidRDefault="00F8225A" w:rsidP="00BB7468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E0FCC">
        <w:rPr>
          <w:rStyle w:val="c6"/>
          <w:i/>
          <w:iCs/>
          <w:color w:val="111111"/>
        </w:rPr>
        <w:t>Игровое действие.</w:t>
      </w:r>
      <w:r w:rsidRPr="00C87A0F">
        <w:rPr>
          <w:rStyle w:val="c6"/>
          <w:color w:val="111111"/>
        </w:rPr>
        <w:t xml:space="preserve"> Кто ошибся, тот отдает фант, который потом отыгрывает.</w:t>
      </w:r>
    </w:p>
    <w:p w:rsidR="00F8225A" w:rsidRPr="006E0FCC" w:rsidRDefault="00F8225A" w:rsidP="00BB7468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E0FCC">
        <w:rPr>
          <w:rStyle w:val="c2"/>
          <w:i/>
          <w:iCs/>
          <w:color w:val="111111"/>
        </w:rPr>
        <w:t>Ход игры</w:t>
      </w:r>
      <w:r w:rsidRPr="006E0FCC">
        <w:rPr>
          <w:rStyle w:val="c11"/>
          <w:i/>
          <w:iCs/>
          <w:color w:val="111111"/>
        </w:rPr>
        <w:t>:</w:t>
      </w:r>
      <w:r>
        <w:rPr>
          <w:rStyle w:val="c11"/>
          <w:i/>
          <w:iCs/>
          <w:color w:val="111111"/>
        </w:rPr>
        <w:t xml:space="preserve"> </w:t>
      </w:r>
      <w:r w:rsidRPr="006E0FCC">
        <w:rPr>
          <w:rStyle w:val="c11"/>
          <w:color w:val="111111"/>
        </w:rPr>
        <w:t>Педагог спрашивает: «Дети, вы знаете, что сажают в </w:t>
      </w:r>
      <w:r w:rsidRPr="006E0FCC">
        <w:rPr>
          <w:rStyle w:val="c8"/>
          <w:color w:val="111111"/>
        </w:rPr>
        <w:t>огороде</w:t>
      </w:r>
      <w:r w:rsidRPr="006E0FCC">
        <w:rPr>
          <w:rStyle w:val="c11"/>
          <w:color w:val="111111"/>
        </w:rPr>
        <w:t>? Давайте поиграем в такую игру: я буду называть разные предметы, а вы внимательно слушайте. Если я назову то, что сажают в </w:t>
      </w:r>
      <w:r w:rsidRPr="006E0FCC">
        <w:rPr>
          <w:rStyle w:val="c8"/>
          <w:color w:val="111111"/>
        </w:rPr>
        <w:t>огороде</w:t>
      </w:r>
      <w:r w:rsidRPr="006E0FCC">
        <w:rPr>
          <w:rStyle w:val="c11"/>
          <w:color w:val="111111"/>
        </w:rPr>
        <w:t>, вы отвечаете </w:t>
      </w:r>
      <w:r w:rsidRPr="006E0FCC">
        <w:rPr>
          <w:rStyle w:val="c11"/>
          <w:i/>
          <w:iCs/>
          <w:color w:val="111111"/>
        </w:rPr>
        <w:t>«да»</w:t>
      </w:r>
      <w:r w:rsidRPr="006E0FCC">
        <w:rPr>
          <w:rStyle w:val="c11"/>
          <w:color w:val="111111"/>
        </w:rPr>
        <w:t>, если же то, что в </w:t>
      </w:r>
      <w:r w:rsidRPr="006E0FCC">
        <w:rPr>
          <w:rStyle w:val="c8"/>
          <w:color w:val="111111"/>
        </w:rPr>
        <w:t>огороде не растет</w:t>
      </w:r>
      <w:r w:rsidRPr="006E0FCC">
        <w:rPr>
          <w:rStyle w:val="c11"/>
          <w:color w:val="111111"/>
        </w:rPr>
        <w:t>, вы скажете </w:t>
      </w:r>
      <w:r w:rsidRPr="006E0FCC">
        <w:rPr>
          <w:rStyle w:val="c11"/>
          <w:i/>
          <w:iCs/>
          <w:color w:val="111111"/>
        </w:rPr>
        <w:t>«нет»</w:t>
      </w:r>
      <w:r w:rsidRPr="006E0FCC">
        <w:rPr>
          <w:rStyle w:val="c11"/>
          <w:color w:val="111111"/>
        </w:rPr>
        <w:t xml:space="preserve">. Кто ошибется, тот проигрывает» </w:t>
      </w:r>
      <w:r>
        <w:rPr>
          <w:rStyle w:val="c11"/>
          <w:color w:val="111111"/>
        </w:rPr>
        <w:t>Педагог.</w:t>
      </w:r>
      <w:r w:rsidRPr="006E0FCC">
        <w:rPr>
          <w:rStyle w:val="c11"/>
          <w:color w:val="111111"/>
        </w:rPr>
        <w:t xml:space="preserve"> Морковь. Дети. Да! </w:t>
      </w:r>
      <w:r>
        <w:rPr>
          <w:rStyle w:val="c11"/>
          <w:color w:val="111111"/>
        </w:rPr>
        <w:t xml:space="preserve">Педагог. </w:t>
      </w:r>
      <w:r w:rsidRPr="006E0FCC">
        <w:rPr>
          <w:rStyle w:val="c11"/>
          <w:color w:val="111111"/>
        </w:rPr>
        <w:t>Огурцы. Дети. Да!</w:t>
      </w:r>
      <w:r>
        <w:rPr>
          <w:rStyle w:val="c11"/>
          <w:color w:val="111111"/>
        </w:rPr>
        <w:t xml:space="preserve"> Педагог.</w:t>
      </w:r>
      <w:r w:rsidRPr="006E0FCC">
        <w:rPr>
          <w:rStyle w:val="c11"/>
          <w:color w:val="111111"/>
        </w:rPr>
        <w:t xml:space="preserve"> Свекла. Дети. Да! </w:t>
      </w:r>
      <w:r>
        <w:rPr>
          <w:rStyle w:val="c11"/>
          <w:color w:val="111111"/>
        </w:rPr>
        <w:t>Педагог.</w:t>
      </w:r>
      <w:r w:rsidRPr="006E0FCC">
        <w:rPr>
          <w:rStyle w:val="c11"/>
          <w:color w:val="111111"/>
        </w:rPr>
        <w:t xml:space="preserve"> Сливы. Дети. Нет! Если кто-то поспешит и ответит неправильно, </w:t>
      </w:r>
      <w:r>
        <w:rPr>
          <w:rStyle w:val="c11"/>
          <w:color w:val="111111"/>
        </w:rPr>
        <w:t>педагог</w:t>
      </w:r>
      <w:r w:rsidRPr="006E0FCC">
        <w:rPr>
          <w:rStyle w:val="c11"/>
          <w:color w:val="111111"/>
        </w:rPr>
        <w:t xml:space="preserve"> может сказать: </w:t>
      </w:r>
      <w:r w:rsidRPr="006E0FCC">
        <w:rPr>
          <w:rStyle w:val="c11"/>
          <w:i/>
          <w:iCs/>
          <w:color w:val="111111"/>
        </w:rPr>
        <w:t>«Поспешишь – людей насмешишь. Будь внимателен!»</w:t>
      </w:r>
    </w:p>
    <w:p w:rsidR="00F8225A" w:rsidRDefault="00F8225A" w:rsidP="006E0FCC">
      <w:pPr>
        <w:pStyle w:val="c4"/>
        <w:shd w:val="clear" w:color="auto" w:fill="FFFFFF"/>
        <w:spacing w:before="0" w:beforeAutospacing="0" w:after="0" w:afterAutospacing="0"/>
        <w:ind w:firstLine="709"/>
        <w:rPr>
          <w:rStyle w:val="c8"/>
          <w:color w:val="111111"/>
        </w:rPr>
      </w:pPr>
    </w:p>
    <w:p w:rsidR="00F8225A" w:rsidRDefault="00F8225A" w:rsidP="006E0FCC">
      <w:pPr>
        <w:pStyle w:val="c4"/>
        <w:shd w:val="clear" w:color="auto" w:fill="FFFFFF"/>
        <w:spacing w:before="0" w:beforeAutospacing="0" w:after="0" w:afterAutospacing="0"/>
        <w:ind w:firstLine="709"/>
        <w:rPr>
          <w:rStyle w:val="c8"/>
          <w:color w:val="111111"/>
        </w:rPr>
      </w:pPr>
    </w:p>
    <w:p w:rsidR="00F8225A" w:rsidRDefault="00F8225A" w:rsidP="006E0FCC">
      <w:pPr>
        <w:pStyle w:val="c4"/>
        <w:shd w:val="clear" w:color="auto" w:fill="FFFFFF"/>
        <w:spacing w:before="0" w:beforeAutospacing="0" w:after="0" w:afterAutospacing="0"/>
        <w:ind w:firstLine="709"/>
        <w:rPr>
          <w:rStyle w:val="c8"/>
          <w:b/>
          <w:bCs/>
          <w:color w:val="111111"/>
        </w:rPr>
      </w:pPr>
    </w:p>
    <w:p w:rsidR="00F8225A" w:rsidRDefault="00F8225A" w:rsidP="00BB7468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Style w:val="c8"/>
          <w:b/>
          <w:bCs/>
          <w:color w:val="111111"/>
        </w:rPr>
      </w:pPr>
    </w:p>
    <w:p w:rsidR="00F8225A" w:rsidRPr="006E0FCC" w:rsidRDefault="00F8225A" w:rsidP="00BB7468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111111"/>
        </w:rPr>
      </w:pPr>
      <w:r w:rsidRPr="006E0FCC">
        <w:rPr>
          <w:rStyle w:val="c8"/>
          <w:b/>
          <w:bCs/>
          <w:color w:val="111111"/>
        </w:rPr>
        <w:t>М2.5. Игра </w:t>
      </w:r>
      <w:r w:rsidRPr="006E0FCC">
        <w:rPr>
          <w:rStyle w:val="c8"/>
          <w:b/>
          <w:bCs/>
          <w:i/>
          <w:iCs/>
          <w:color w:val="111111"/>
        </w:rPr>
        <w:t>«Садовник»</w:t>
      </w:r>
      <w:r w:rsidRPr="006E0FCC">
        <w:rPr>
          <w:rStyle w:val="c3"/>
          <w:b/>
          <w:bCs/>
          <w:color w:val="111111"/>
        </w:rPr>
        <w:t>.</w:t>
      </w:r>
    </w:p>
    <w:p w:rsidR="00F8225A" w:rsidRPr="00C87A0F" w:rsidRDefault="00F8225A" w:rsidP="00BB7468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B64F6">
        <w:rPr>
          <w:rStyle w:val="c2"/>
          <w:i/>
          <w:iCs/>
          <w:color w:val="111111"/>
        </w:rPr>
        <w:t>Цель</w:t>
      </w:r>
      <w:r w:rsidRPr="000B64F6">
        <w:rPr>
          <w:rStyle w:val="c8"/>
          <w:i/>
          <w:iCs/>
          <w:color w:val="111111"/>
        </w:rPr>
        <w:t>:</w:t>
      </w:r>
      <w:r w:rsidRPr="00C87A0F">
        <w:rPr>
          <w:rStyle w:val="c6"/>
          <w:color w:val="111111"/>
        </w:rPr>
        <w:t> развитие общих речевых навыков, координация речи и движения, развитие мелкой моторики, развитие грамматического строя речи.</w:t>
      </w:r>
    </w:p>
    <w:p w:rsidR="00F8225A" w:rsidRPr="00C87A0F" w:rsidRDefault="00F8225A" w:rsidP="00BB7468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B64F6">
        <w:rPr>
          <w:rStyle w:val="c11"/>
          <w:i/>
          <w:iCs/>
          <w:color w:val="111111"/>
        </w:rPr>
        <w:t>Ход игры:</w:t>
      </w:r>
      <w:r>
        <w:rPr>
          <w:rStyle w:val="c11"/>
          <w:color w:val="111111"/>
        </w:rPr>
        <w:t xml:space="preserve"> </w:t>
      </w:r>
      <w:r w:rsidRPr="00C87A0F">
        <w:rPr>
          <w:rStyle w:val="c11"/>
          <w:color w:val="111111"/>
        </w:rPr>
        <w:t>Мы вчера в саду гуляли, </w:t>
      </w:r>
      <w:r w:rsidRPr="00C87A0F">
        <w:rPr>
          <w:rStyle w:val="c11"/>
          <w:i/>
          <w:iCs/>
          <w:color w:val="111111"/>
        </w:rPr>
        <w:t>(Дети идут по кругу, взявшись за руки.)</w:t>
      </w:r>
    </w:p>
    <w:p w:rsidR="00F8225A" w:rsidRPr="00C87A0F" w:rsidRDefault="00F8225A" w:rsidP="00BB7468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87A0F">
        <w:rPr>
          <w:rStyle w:val="c11"/>
          <w:color w:val="111111"/>
        </w:rPr>
        <w:t>Мы смородину сажали. </w:t>
      </w:r>
      <w:r w:rsidRPr="00C87A0F">
        <w:rPr>
          <w:rStyle w:val="c11"/>
          <w:i/>
          <w:iCs/>
          <w:color w:val="111111"/>
        </w:rPr>
        <w:t>(Изображают, как выкапывают яму и сажают в нее куст.)</w:t>
      </w:r>
      <w:r w:rsidRPr="00C87A0F">
        <w:rPr>
          <w:rStyle w:val="c6"/>
          <w:color w:val="111111"/>
        </w:rPr>
        <w:t> </w:t>
      </w:r>
    </w:p>
    <w:p w:rsidR="00F8225A" w:rsidRPr="00C87A0F" w:rsidRDefault="00F8225A" w:rsidP="00BB7468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87A0F">
        <w:rPr>
          <w:rStyle w:val="c6"/>
          <w:color w:val="111111"/>
        </w:rPr>
        <w:t>Яблони белили мы</w:t>
      </w:r>
    </w:p>
    <w:p w:rsidR="00F8225A" w:rsidRPr="00C87A0F" w:rsidRDefault="00F8225A" w:rsidP="00BB7468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87A0F">
        <w:rPr>
          <w:rStyle w:val="c11"/>
          <w:color w:val="111111"/>
        </w:rPr>
        <w:t>Известью, белилами. </w:t>
      </w:r>
      <w:r w:rsidRPr="00C87A0F">
        <w:rPr>
          <w:rStyle w:val="c11"/>
          <w:i/>
          <w:iCs/>
          <w:color w:val="111111"/>
        </w:rPr>
        <w:t>(Движение правой рукой вверх-вниз.)</w:t>
      </w:r>
      <w:r w:rsidRPr="00C87A0F">
        <w:rPr>
          <w:rStyle w:val="c6"/>
          <w:color w:val="111111"/>
        </w:rPr>
        <w:t> </w:t>
      </w:r>
    </w:p>
    <w:p w:rsidR="00F8225A" w:rsidRPr="00C87A0F" w:rsidRDefault="00F8225A" w:rsidP="00BB7468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87A0F">
        <w:rPr>
          <w:rStyle w:val="c11"/>
          <w:color w:val="111111"/>
        </w:rPr>
        <w:t>Починили мы забор, </w:t>
      </w:r>
      <w:r w:rsidRPr="00C87A0F">
        <w:rPr>
          <w:rStyle w:val="c11"/>
          <w:i/>
          <w:iCs/>
          <w:color w:val="111111"/>
        </w:rPr>
        <w:t>(Имитируют удары молотком.)</w:t>
      </w:r>
      <w:r w:rsidRPr="00C87A0F">
        <w:rPr>
          <w:rStyle w:val="c6"/>
          <w:color w:val="111111"/>
        </w:rPr>
        <w:t> </w:t>
      </w:r>
    </w:p>
    <w:p w:rsidR="00F8225A" w:rsidRPr="000B64F6" w:rsidRDefault="00F8225A" w:rsidP="00BB7468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87A0F">
        <w:rPr>
          <w:rStyle w:val="c11"/>
          <w:color w:val="111111"/>
        </w:rPr>
        <w:t>Завели мы </w:t>
      </w:r>
      <w:r w:rsidRPr="000B64F6">
        <w:rPr>
          <w:rStyle w:val="c11"/>
          <w:color w:val="111111"/>
        </w:rPr>
        <w:t>разговор</w:t>
      </w:r>
      <w:r w:rsidRPr="000B64F6">
        <w:rPr>
          <w:rStyle w:val="c6"/>
          <w:color w:val="111111"/>
        </w:rPr>
        <w:t>:</w:t>
      </w:r>
    </w:p>
    <w:p w:rsidR="00F8225A" w:rsidRPr="00C87A0F" w:rsidRDefault="00F8225A" w:rsidP="00BB7468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87A0F">
        <w:rPr>
          <w:rStyle w:val="c11"/>
          <w:color w:val="111111"/>
        </w:rPr>
        <w:t>— Ты скажи, Садовник наш, что ты нам в награду дашь? </w:t>
      </w:r>
      <w:r w:rsidRPr="00C87A0F">
        <w:rPr>
          <w:rStyle w:val="c11"/>
          <w:i/>
          <w:iCs/>
          <w:color w:val="111111"/>
        </w:rPr>
        <w:t>(Стоят лицом в круг, в центр выходит один ребенок.)</w:t>
      </w:r>
      <w:r w:rsidRPr="00C87A0F">
        <w:rPr>
          <w:rStyle w:val="c6"/>
          <w:color w:val="111111"/>
        </w:rPr>
        <w:t> </w:t>
      </w:r>
    </w:p>
    <w:p w:rsidR="00F8225A" w:rsidRPr="00C87A0F" w:rsidRDefault="00F8225A" w:rsidP="00BB7468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87A0F">
        <w:rPr>
          <w:rStyle w:val="c11"/>
          <w:color w:val="111111"/>
        </w:rPr>
        <w:t>- Дам в награду слив лиловых, груш медовых, самых крупных, спелых яблок, вишен целый килограмм. Вот что вам в награду дам! </w:t>
      </w:r>
      <w:r w:rsidRPr="00C87A0F">
        <w:rPr>
          <w:rStyle w:val="c11"/>
          <w:i/>
          <w:iCs/>
          <w:color w:val="111111"/>
        </w:rPr>
        <w:t>(На каждое название фруктов загибают по одному пальцу на правой руке.)</w:t>
      </w:r>
    </w:p>
    <w:p w:rsidR="00F8225A" w:rsidRDefault="00F8225A" w:rsidP="006E0FCC">
      <w:pPr>
        <w:pStyle w:val="c4"/>
        <w:shd w:val="clear" w:color="auto" w:fill="FFFFFF"/>
        <w:spacing w:before="0" w:beforeAutospacing="0" w:after="0" w:afterAutospacing="0"/>
        <w:ind w:firstLine="709"/>
        <w:rPr>
          <w:rStyle w:val="c8"/>
          <w:color w:val="111111"/>
        </w:rPr>
      </w:pPr>
    </w:p>
    <w:p w:rsidR="00F8225A" w:rsidRDefault="00F8225A" w:rsidP="006E0FCC">
      <w:pPr>
        <w:pStyle w:val="c4"/>
        <w:shd w:val="clear" w:color="auto" w:fill="FFFFFF"/>
        <w:spacing w:before="0" w:beforeAutospacing="0" w:after="0" w:afterAutospacing="0"/>
        <w:ind w:firstLine="709"/>
        <w:rPr>
          <w:rStyle w:val="c8"/>
          <w:color w:val="111111"/>
        </w:rPr>
      </w:pPr>
    </w:p>
    <w:p w:rsidR="00F8225A" w:rsidRPr="000B64F6" w:rsidRDefault="00F8225A" w:rsidP="00BB7468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 w:rsidRPr="000B64F6">
        <w:rPr>
          <w:rStyle w:val="c8"/>
          <w:b/>
          <w:bCs/>
          <w:color w:val="111111"/>
        </w:rPr>
        <w:t>М2.5. Игра «Собери урожай»</w:t>
      </w:r>
    </w:p>
    <w:p w:rsidR="00F8225A" w:rsidRPr="00C87A0F" w:rsidRDefault="00F8225A" w:rsidP="00BB7468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B64F6">
        <w:rPr>
          <w:rStyle w:val="c2"/>
          <w:i/>
          <w:iCs/>
          <w:color w:val="111111"/>
        </w:rPr>
        <w:t>Цель</w:t>
      </w:r>
      <w:r w:rsidRPr="000B64F6">
        <w:rPr>
          <w:rStyle w:val="c8"/>
          <w:i/>
          <w:iCs/>
          <w:color w:val="111111"/>
        </w:rPr>
        <w:t>:</w:t>
      </w:r>
      <w:r w:rsidRPr="000B64F6">
        <w:rPr>
          <w:rStyle w:val="c6"/>
          <w:i/>
          <w:iCs/>
          <w:color w:val="111111"/>
        </w:rPr>
        <w:t> </w:t>
      </w:r>
      <w:r w:rsidRPr="00C87A0F">
        <w:rPr>
          <w:rStyle w:val="c6"/>
          <w:color w:val="111111"/>
        </w:rPr>
        <w:t>знать способы хранения овощей и фруктов; уметь подбирать варианты хранения урожая к конкретным овощам и фруктам, рассказывать об этом.</w:t>
      </w:r>
    </w:p>
    <w:p w:rsidR="00F8225A" w:rsidRPr="00C87A0F" w:rsidRDefault="00F8225A" w:rsidP="00BB7468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B64F6">
        <w:rPr>
          <w:rStyle w:val="c8"/>
          <w:i/>
          <w:iCs/>
          <w:color w:val="111111"/>
        </w:rPr>
        <w:t>Ход игры.</w:t>
      </w:r>
      <w:r w:rsidRPr="00C87A0F">
        <w:rPr>
          <w:rStyle w:val="c11"/>
          <w:color w:val="111111"/>
        </w:rPr>
        <w:t> Педагог показывает </w:t>
      </w:r>
      <w:r w:rsidRPr="00C87A0F">
        <w:rPr>
          <w:rStyle w:val="c8"/>
          <w:color w:val="111111"/>
        </w:rPr>
        <w:t>картинку</w:t>
      </w:r>
      <w:r w:rsidRPr="00C87A0F">
        <w:rPr>
          <w:rStyle w:val="c11"/>
          <w:color w:val="111111"/>
        </w:rPr>
        <w:t> с изображением овоща или фрукта, а дети должны подобрать к нему условные </w:t>
      </w:r>
      <w:r w:rsidRPr="00C87A0F">
        <w:rPr>
          <w:rStyle w:val="c11"/>
          <w:color w:val="111111"/>
          <w:u w:val="single"/>
        </w:rPr>
        <w:t>обозначения</w:t>
      </w:r>
      <w:r w:rsidRPr="00C87A0F">
        <w:rPr>
          <w:rStyle w:val="c6"/>
          <w:color w:val="111111"/>
        </w:rPr>
        <w:t>: хранение, консервация, сушка, заморозка, засолка и т. п.</w:t>
      </w:r>
    </w:p>
    <w:p w:rsidR="00F8225A" w:rsidRDefault="00F8225A" w:rsidP="006E0FCC">
      <w:pPr>
        <w:pStyle w:val="c4"/>
        <w:shd w:val="clear" w:color="auto" w:fill="FFFFFF"/>
        <w:spacing w:before="0" w:beforeAutospacing="0" w:after="0" w:afterAutospacing="0"/>
        <w:ind w:firstLine="709"/>
        <w:rPr>
          <w:rStyle w:val="c8"/>
          <w:color w:val="111111"/>
        </w:rPr>
      </w:pPr>
    </w:p>
    <w:p w:rsidR="00F8225A" w:rsidRPr="001538B2" w:rsidRDefault="00F8225A" w:rsidP="006E0FCC">
      <w:pPr>
        <w:pStyle w:val="c4"/>
        <w:shd w:val="clear" w:color="auto" w:fill="FFFFFF"/>
        <w:spacing w:before="0" w:beforeAutospacing="0" w:after="0" w:afterAutospacing="0"/>
        <w:ind w:firstLine="709"/>
        <w:rPr>
          <w:b/>
          <w:bCs/>
          <w:color w:val="000000"/>
        </w:rPr>
      </w:pPr>
      <w:r w:rsidRPr="001538B2">
        <w:rPr>
          <w:rStyle w:val="c8"/>
          <w:b/>
          <w:bCs/>
          <w:color w:val="111111"/>
        </w:rPr>
        <w:t>М2.5. Игра «Что растет в саду, огороде?»</w:t>
      </w:r>
    </w:p>
    <w:p w:rsidR="00F8225A" w:rsidRPr="00C87A0F" w:rsidRDefault="00F8225A" w:rsidP="006E0FCC">
      <w:pPr>
        <w:pStyle w:val="c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538B2">
        <w:rPr>
          <w:rStyle w:val="c2"/>
          <w:i/>
          <w:iCs/>
          <w:color w:val="111111"/>
        </w:rPr>
        <w:t>Цель</w:t>
      </w:r>
      <w:r w:rsidRPr="001538B2">
        <w:rPr>
          <w:rStyle w:val="c8"/>
          <w:i/>
          <w:iCs/>
          <w:color w:val="111111"/>
        </w:rPr>
        <w:t>:</w:t>
      </w:r>
      <w:r w:rsidRPr="00C87A0F">
        <w:rPr>
          <w:rStyle w:val="c8"/>
          <w:color w:val="111111"/>
        </w:rPr>
        <w:t> </w:t>
      </w:r>
      <w:r w:rsidRPr="00C87A0F">
        <w:rPr>
          <w:rStyle w:val="c6"/>
          <w:color w:val="111111"/>
        </w:rPr>
        <w:t>развивать умение действовать по сигналу быстро; воспитывать честность при выполнении правил игры.</w:t>
      </w:r>
    </w:p>
    <w:p w:rsidR="00F8225A" w:rsidRPr="00C87A0F" w:rsidRDefault="00F8225A" w:rsidP="006E0FCC">
      <w:pPr>
        <w:pStyle w:val="c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538B2">
        <w:rPr>
          <w:rStyle w:val="c8"/>
          <w:i/>
          <w:iCs/>
          <w:color w:val="111111"/>
        </w:rPr>
        <w:t>Ход игры.</w:t>
      </w:r>
      <w:r w:rsidRPr="00C87A0F">
        <w:rPr>
          <w:rStyle w:val="c11"/>
          <w:color w:val="111111"/>
        </w:rPr>
        <w:t> По сигналу взрослого дети отбирают маленькие </w:t>
      </w:r>
      <w:r w:rsidRPr="00C87A0F">
        <w:rPr>
          <w:rStyle w:val="c8"/>
          <w:color w:val="111111"/>
        </w:rPr>
        <w:t>карточки</w:t>
      </w:r>
      <w:r w:rsidRPr="00C87A0F">
        <w:rPr>
          <w:rStyle w:val="c11"/>
          <w:color w:val="111111"/>
        </w:rPr>
        <w:t> в соответствии с рисунком на большой </w:t>
      </w:r>
      <w:r w:rsidRPr="00C87A0F">
        <w:rPr>
          <w:rStyle w:val="c8"/>
          <w:color w:val="111111"/>
        </w:rPr>
        <w:t>карте у взрослого</w:t>
      </w:r>
      <w:r w:rsidRPr="00C87A0F">
        <w:rPr>
          <w:rStyle w:val="c11"/>
          <w:color w:val="111111"/>
        </w:rPr>
        <w:t>. Выигрывает тот, кто быстрее закрыл все пустые клетки и правильно назвал растения. Маленькие </w:t>
      </w:r>
      <w:r w:rsidRPr="00C87A0F">
        <w:rPr>
          <w:rStyle w:val="c8"/>
          <w:color w:val="111111"/>
        </w:rPr>
        <w:t>карточки</w:t>
      </w:r>
      <w:r w:rsidRPr="00C87A0F">
        <w:rPr>
          <w:rStyle w:val="c6"/>
          <w:color w:val="111111"/>
        </w:rPr>
        <w:t> просматриваются детьми заранее.</w:t>
      </w:r>
    </w:p>
    <w:p w:rsidR="00F8225A" w:rsidRDefault="00F8225A" w:rsidP="001538B2">
      <w:pPr>
        <w:pStyle w:val="c4"/>
        <w:shd w:val="clear" w:color="auto" w:fill="FFFFFF"/>
        <w:spacing w:before="0" w:beforeAutospacing="0" w:after="0" w:afterAutospacing="0"/>
        <w:ind w:firstLine="709"/>
        <w:rPr>
          <w:rStyle w:val="c8"/>
          <w:color w:val="111111"/>
        </w:rPr>
      </w:pPr>
    </w:p>
    <w:p w:rsidR="00F8225A" w:rsidRPr="001538B2" w:rsidRDefault="00F8225A" w:rsidP="001538B2">
      <w:pPr>
        <w:pStyle w:val="c4"/>
        <w:shd w:val="clear" w:color="auto" w:fill="FFFFFF"/>
        <w:spacing w:before="0" w:beforeAutospacing="0" w:after="0" w:afterAutospacing="0"/>
        <w:ind w:firstLine="709"/>
        <w:rPr>
          <w:b/>
          <w:bCs/>
          <w:color w:val="111111"/>
        </w:rPr>
      </w:pPr>
      <w:r w:rsidRPr="001538B2">
        <w:rPr>
          <w:rStyle w:val="c8"/>
          <w:b/>
          <w:bCs/>
          <w:color w:val="111111"/>
        </w:rPr>
        <w:t>М2.5. Игра «Найди по описанию»</w:t>
      </w:r>
    </w:p>
    <w:p w:rsidR="00F8225A" w:rsidRPr="00C87A0F" w:rsidRDefault="00F8225A" w:rsidP="00BB7468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538B2">
        <w:rPr>
          <w:rStyle w:val="c2"/>
          <w:i/>
          <w:iCs/>
          <w:color w:val="111111"/>
        </w:rPr>
        <w:t>Цель</w:t>
      </w:r>
      <w:r w:rsidRPr="001538B2">
        <w:rPr>
          <w:rStyle w:val="c6"/>
          <w:i/>
          <w:iCs/>
          <w:color w:val="111111"/>
        </w:rPr>
        <w:t>:</w:t>
      </w:r>
      <w:r w:rsidRPr="00C87A0F">
        <w:rPr>
          <w:rStyle w:val="c6"/>
          <w:color w:val="111111"/>
        </w:rPr>
        <w:t xml:space="preserve"> развивать память, внимание; формировать умение при отгадывании не перебивать товарищей, не выкрикивать, внимательно выслушивать педагога.</w:t>
      </w:r>
    </w:p>
    <w:p w:rsidR="00F8225A" w:rsidRPr="00C87A0F" w:rsidRDefault="00F8225A" w:rsidP="00BB7468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538B2">
        <w:rPr>
          <w:rStyle w:val="c8"/>
          <w:i/>
          <w:iCs/>
          <w:color w:val="111111"/>
        </w:rPr>
        <w:t>Ход игры.</w:t>
      </w:r>
      <w:r w:rsidRPr="00C87A0F">
        <w:rPr>
          <w:rStyle w:val="c11"/>
          <w:color w:val="111111"/>
        </w:rPr>
        <w:t> Педагог подробно описывает один из представленных овощей или фруктов (форма, цвет, величина, окраска, вкус, какой на ощупь, какой снаружи и внутри) и предлагает детям его назвать и показать. Затем взрослый загадывает загадки, дети отгадывают и находят </w:t>
      </w:r>
      <w:r w:rsidRPr="00C87A0F">
        <w:rPr>
          <w:rStyle w:val="c8"/>
          <w:color w:val="111111"/>
        </w:rPr>
        <w:t>карточку с изображением</w:t>
      </w:r>
      <w:r w:rsidRPr="00C87A0F">
        <w:rPr>
          <w:rStyle w:val="c6"/>
          <w:color w:val="111111"/>
        </w:rPr>
        <w:t>. Описательный рассказ может составлять ребенок, а взрослый отгадывать.</w:t>
      </w:r>
    </w:p>
    <w:p w:rsidR="00F8225A" w:rsidRDefault="00F8225A" w:rsidP="006E0FCC">
      <w:pPr>
        <w:pStyle w:val="c4"/>
        <w:shd w:val="clear" w:color="auto" w:fill="FFFFFF"/>
        <w:spacing w:before="0" w:beforeAutospacing="0" w:after="0" w:afterAutospacing="0"/>
        <w:ind w:firstLine="709"/>
        <w:rPr>
          <w:rStyle w:val="c8"/>
          <w:color w:val="111111"/>
        </w:rPr>
      </w:pPr>
    </w:p>
    <w:p w:rsidR="00F8225A" w:rsidRPr="001538B2" w:rsidRDefault="00F8225A" w:rsidP="006E0FCC">
      <w:pPr>
        <w:pStyle w:val="c4"/>
        <w:shd w:val="clear" w:color="auto" w:fill="FFFFFF"/>
        <w:spacing w:before="0" w:beforeAutospacing="0" w:after="0" w:afterAutospacing="0"/>
        <w:ind w:firstLine="709"/>
        <w:rPr>
          <w:b/>
          <w:bCs/>
          <w:color w:val="000000"/>
        </w:rPr>
      </w:pPr>
      <w:r w:rsidRPr="001538B2">
        <w:rPr>
          <w:rStyle w:val="c8"/>
          <w:b/>
          <w:bCs/>
          <w:color w:val="111111"/>
        </w:rPr>
        <w:t>М2.5. Игра «Угадай-ка»</w:t>
      </w:r>
    </w:p>
    <w:p w:rsidR="00F8225A" w:rsidRPr="00C87A0F" w:rsidRDefault="00F8225A" w:rsidP="006E0FCC">
      <w:pPr>
        <w:pStyle w:val="c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538B2">
        <w:rPr>
          <w:rStyle w:val="c2"/>
          <w:i/>
          <w:iCs/>
          <w:color w:val="111111"/>
        </w:rPr>
        <w:t>Цель</w:t>
      </w:r>
      <w:r w:rsidRPr="001538B2">
        <w:rPr>
          <w:rStyle w:val="c8"/>
          <w:i/>
          <w:iCs/>
          <w:color w:val="111111"/>
        </w:rPr>
        <w:t>:</w:t>
      </w:r>
      <w:r w:rsidRPr="00C87A0F">
        <w:rPr>
          <w:rStyle w:val="c6"/>
          <w:color w:val="111111"/>
        </w:rPr>
        <w:t> развивать операцию классификации, внимание; воспитывать умение внимательно слушать указания педагога, ответы товарищей.</w:t>
      </w:r>
    </w:p>
    <w:p w:rsidR="00F8225A" w:rsidRPr="00C87A0F" w:rsidRDefault="00F8225A" w:rsidP="006E0FCC">
      <w:pPr>
        <w:pStyle w:val="c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538B2">
        <w:rPr>
          <w:rStyle w:val="c8"/>
          <w:i/>
          <w:iCs/>
          <w:color w:val="111111"/>
        </w:rPr>
        <w:t>Ход игры</w:t>
      </w:r>
      <w:r w:rsidRPr="001538B2">
        <w:rPr>
          <w:rStyle w:val="c11"/>
          <w:i/>
          <w:iCs/>
          <w:color w:val="111111"/>
        </w:rPr>
        <w:t>.</w:t>
      </w:r>
      <w:r w:rsidRPr="00C87A0F">
        <w:rPr>
          <w:rStyle w:val="c11"/>
          <w:color w:val="111111"/>
        </w:rPr>
        <w:t xml:space="preserve"> Педагог все </w:t>
      </w:r>
      <w:r w:rsidRPr="00C87A0F">
        <w:rPr>
          <w:rStyle w:val="c8"/>
          <w:color w:val="111111"/>
        </w:rPr>
        <w:t>картинки раздает играющим</w:t>
      </w:r>
      <w:r w:rsidRPr="00C87A0F">
        <w:rPr>
          <w:rStyle w:val="c11"/>
          <w:color w:val="111111"/>
        </w:rPr>
        <w:t>, предлагает положить </w:t>
      </w:r>
      <w:r w:rsidRPr="00C87A0F">
        <w:rPr>
          <w:rStyle w:val="c8"/>
          <w:color w:val="111111"/>
        </w:rPr>
        <w:t>картинки</w:t>
      </w:r>
      <w:r w:rsidRPr="00C87A0F">
        <w:rPr>
          <w:rStyle w:val="c6"/>
          <w:color w:val="111111"/>
        </w:rPr>
        <w:t> с нарисованными фруктами в одну сторону, с ягодами — в другую. Дети должны перечислить фрукты и ягоды и назвать их обобщающим словом.</w:t>
      </w:r>
    </w:p>
    <w:p w:rsidR="00F8225A" w:rsidRPr="00C87A0F" w:rsidRDefault="00F8225A" w:rsidP="006E0FCC">
      <w:pPr>
        <w:pStyle w:val="c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C87A0F">
        <w:rPr>
          <w:rStyle w:val="c11"/>
          <w:color w:val="111111"/>
        </w:rPr>
        <w:t>Педагог раздает </w:t>
      </w:r>
      <w:r w:rsidRPr="00C87A0F">
        <w:rPr>
          <w:rStyle w:val="c8"/>
          <w:color w:val="111111"/>
        </w:rPr>
        <w:t>картинки</w:t>
      </w:r>
      <w:r w:rsidRPr="00C87A0F">
        <w:rPr>
          <w:rStyle w:val="c11"/>
          <w:color w:val="111111"/>
        </w:rPr>
        <w:t> с нарисованными ягодами, предлагает играющим </w:t>
      </w:r>
      <w:r w:rsidRPr="00C87A0F">
        <w:rPr>
          <w:rStyle w:val="c8"/>
          <w:color w:val="111111"/>
        </w:rPr>
        <w:t>картинки</w:t>
      </w:r>
      <w:r w:rsidRPr="00C87A0F">
        <w:rPr>
          <w:rStyle w:val="c6"/>
          <w:color w:val="111111"/>
        </w:rPr>
        <w:t> с лесными и садовыми ягодами разделить по группам, перечислить, назвать их обобщающим словом. Необходимо учесть, что некоторые ягоды растут и в лесу, и в саду.</w:t>
      </w:r>
    </w:p>
    <w:p w:rsidR="00F8225A" w:rsidRPr="00C87A0F" w:rsidRDefault="00F8225A" w:rsidP="006E0FCC">
      <w:pPr>
        <w:pStyle w:val="c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C87A0F">
        <w:rPr>
          <w:rStyle w:val="c11"/>
          <w:color w:val="111111"/>
        </w:rPr>
        <w:t>Педагог раздает </w:t>
      </w:r>
      <w:r w:rsidRPr="00C87A0F">
        <w:rPr>
          <w:rStyle w:val="c8"/>
          <w:color w:val="111111"/>
        </w:rPr>
        <w:t>картинки</w:t>
      </w:r>
      <w:r w:rsidRPr="00C87A0F">
        <w:rPr>
          <w:rStyle w:val="c11"/>
          <w:color w:val="111111"/>
        </w:rPr>
        <w:t> с нарисованными фруктами, предлагает играющим разложить по группам </w:t>
      </w:r>
      <w:r w:rsidRPr="00C87A0F">
        <w:rPr>
          <w:rStyle w:val="c8"/>
          <w:color w:val="111111"/>
        </w:rPr>
        <w:t>картинки</w:t>
      </w:r>
      <w:r w:rsidRPr="00C87A0F">
        <w:rPr>
          <w:rStyle w:val="c6"/>
          <w:color w:val="111111"/>
        </w:rPr>
        <w:t> с фруктами нашей полосы и жарких стран, перечислить их, назвать обобщающим словом.</w:t>
      </w:r>
    </w:p>
    <w:p w:rsidR="00F8225A" w:rsidRDefault="00F8225A" w:rsidP="006E0FCC">
      <w:pPr>
        <w:pStyle w:val="c4"/>
        <w:shd w:val="clear" w:color="auto" w:fill="FFFFFF"/>
        <w:spacing w:before="0" w:beforeAutospacing="0" w:after="0" w:afterAutospacing="0"/>
        <w:ind w:firstLine="709"/>
        <w:rPr>
          <w:rStyle w:val="c8"/>
          <w:color w:val="111111"/>
        </w:rPr>
      </w:pPr>
    </w:p>
    <w:p w:rsidR="00F8225A" w:rsidRPr="008F06AB" w:rsidRDefault="00F8225A" w:rsidP="00DF5877">
      <w:pPr>
        <w:pStyle w:val="ListParagraph"/>
        <w:numPr>
          <w:ilvl w:val="0"/>
          <w:numId w:val="1"/>
        </w:numPr>
        <w:spacing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F06AB">
        <w:rPr>
          <w:rFonts w:ascii="Times New Roman" w:hAnsi="Times New Roman"/>
          <w:b/>
          <w:bCs/>
          <w:i/>
          <w:iCs/>
          <w:sz w:val="24"/>
          <w:szCs w:val="24"/>
        </w:rPr>
        <w:t>Модуль «Семья и друзья»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roundrect id="Прямоугольник: скругленные углы 29" o:spid="_x0000_s1046" style="position:absolute;left:0;text-align:left;margin-left:12.05pt;margin-top:4.2pt;width:510pt;height:168pt;z-index:-25163776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" strokecolor="#4472c4" strokeweight="1pt">
            <v:stroke joinstyle="miter"/>
          </v:roundrect>
        </w:pict>
      </w:r>
    </w:p>
    <w:p w:rsidR="00F8225A" w:rsidRPr="001538B2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1538B2">
        <w:rPr>
          <w:rFonts w:ascii="Times New Roman" w:hAnsi="Times New Roman"/>
          <w:b/>
          <w:bCs/>
          <w:sz w:val="24"/>
          <w:szCs w:val="24"/>
        </w:rPr>
        <w:t>М3.1.Игра: «Знакомство с семьей»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38B2">
        <w:rPr>
          <w:rFonts w:ascii="Times New Roman" w:hAnsi="Times New Roman"/>
          <w:i/>
          <w:iCs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знакомство ребёнка с членами семьи 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38B2">
        <w:rPr>
          <w:rFonts w:ascii="Times New Roman" w:hAnsi="Times New Roman"/>
          <w:i/>
          <w:iCs/>
          <w:sz w:val="24"/>
          <w:szCs w:val="24"/>
        </w:rPr>
        <w:t>Оборудование:</w:t>
      </w:r>
      <w:r>
        <w:rPr>
          <w:rFonts w:ascii="Times New Roman" w:hAnsi="Times New Roman"/>
          <w:sz w:val="24"/>
          <w:szCs w:val="24"/>
        </w:rPr>
        <w:t xml:space="preserve"> картинка семьи 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38B2">
        <w:rPr>
          <w:rFonts w:ascii="Times New Roman" w:hAnsi="Times New Roman"/>
          <w:i/>
          <w:iCs/>
          <w:sz w:val="24"/>
          <w:szCs w:val="24"/>
        </w:rPr>
        <w:t>Ход:</w:t>
      </w:r>
      <w:r>
        <w:rPr>
          <w:rFonts w:ascii="Times New Roman" w:hAnsi="Times New Roman"/>
          <w:sz w:val="24"/>
          <w:szCs w:val="24"/>
        </w:rPr>
        <w:t xml:space="preserve"> педагог показывает картинку и спрашивает, что изображено на картинке. Это семья. Кто тут есть? Тут есть мама. Папа. Брат. Рассказывает детям о семье. 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225A" w:rsidRPr="001538B2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М3.1.</w:t>
      </w:r>
      <w:r w:rsidRPr="001538B2">
        <w:rPr>
          <w:rFonts w:ascii="Times New Roman" w:hAnsi="Times New Roman"/>
          <w:b/>
          <w:bCs/>
          <w:sz w:val="24"/>
          <w:szCs w:val="24"/>
        </w:rPr>
        <w:t>Игра: «Определи члена семьи»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38B2">
        <w:rPr>
          <w:rFonts w:ascii="Times New Roman" w:hAnsi="Times New Roman"/>
          <w:i/>
          <w:iCs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учить детей дифференцировать членов семьи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38B2">
        <w:rPr>
          <w:rFonts w:ascii="Times New Roman" w:hAnsi="Times New Roman"/>
          <w:i/>
          <w:iCs/>
          <w:sz w:val="24"/>
          <w:szCs w:val="24"/>
        </w:rPr>
        <w:t>Оборудование:</w:t>
      </w:r>
      <w:r>
        <w:rPr>
          <w:rFonts w:ascii="Times New Roman" w:hAnsi="Times New Roman"/>
          <w:sz w:val="24"/>
          <w:szCs w:val="24"/>
        </w:rPr>
        <w:t xml:space="preserve"> картинка семьи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38B2">
        <w:rPr>
          <w:rFonts w:ascii="Times New Roman" w:hAnsi="Times New Roman"/>
          <w:i/>
          <w:iCs/>
          <w:sz w:val="24"/>
          <w:szCs w:val="24"/>
        </w:rPr>
        <w:t>Ход:</w:t>
      </w:r>
      <w:r>
        <w:rPr>
          <w:rFonts w:ascii="Times New Roman" w:hAnsi="Times New Roman"/>
          <w:sz w:val="24"/>
          <w:szCs w:val="24"/>
        </w:rPr>
        <w:t xml:space="preserve"> педагог просит ребёнка показать того или иного члена семьи, а ребёнок должен показать, где он находится на картинке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roundrect id="Прямоугольник: скругленные углы 30" o:spid="_x0000_s1047" style="position:absolute;left:0;text-align:left;margin-left:16.95pt;margin-top:13.15pt;width:507.8pt;height:159.8pt;z-index:-25163673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" strokecolor="#4472c4" strokeweight="1pt">
            <v:stroke joinstyle="miter"/>
          </v:roundrect>
        </w:pict>
      </w:r>
    </w:p>
    <w:p w:rsidR="00F8225A" w:rsidRPr="001538B2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1538B2">
        <w:rPr>
          <w:rFonts w:ascii="Times New Roman" w:hAnsi="Times New Roman"/>
          <w:b/>
          <w:bCs/>
          <w:sz w:val="24"/>
          <w:szCs w:val="24"/>
        </w:rPr>
        <w:t xml:space="preserve">М3.2.Игра: «Кто главный?»  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38B2">
        <w:rPr>
          <w:rFonts w:ascii="Times New Roman" w:hAnsi="Times New Roman"/>
          <w:i/>
          <w:iCs/>
          <w:sz w:val="24"/>
          <w:szCs w:val="24"/>
        </w:rPr>
        <w:t>Цель:</w:t>
      </w:r>
      <w:r w:rsidRPr="00AD4E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 w:rsidRPr="00AD4E08">
        <w:rPr>
          <w:rFonts w:ascii="Times New Roman" w:hAnsi="Times New Roman"/>
          <w:sz w:val="24"/>
          <w:szCs w:val="24"/>
        </w:rPr>
        <w:t xml:space="preserve">пособствовать запоминанию и называнию детьми членов своей семьи; подводить к пониманию, что в мире главные - и дети, и взрослые; воспитывать любовь и уважение к своей семье.  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38B2">
        <w:rPr>
          <w:rFonts w:ascii="Times New Roman" w:hAnsi="Times New Roman"/>
          <w:i/>
          <w:iCs/>
          <w:sz w:val="24"/>
          <w:szCs w:val="24"/>
        </w:rPr>
        <w:t>Оборудование:</w:t>
      </w:r>
      <w:r w:rsidRPr="00AD4E08">
        <w:rPr>
          <w:rFonts w:ascii="Times New Roman" w:hAnsi="Times New Roman"/>
          <w:sz w:val="24"/>
          <w:szCs w:val="24"/>
        </w:rPr>
        <w:t xml:space="preserve"> «Семейное дерево»; иллюстрации с изображением того, что делает мама, папа, бабушка, дедушка, ребенок. 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38B2">
        <w:rPr>
          <w:rFonts w:ascii="Times New Roman" w:hAnsi="Times New Roman"/>
          <w:i/>
          <w:iCs/>
          <w:sz w:val="24"/>
          <w:szCs w:val="24"/>
        </w:rPr>
        <w:t>Ход:</w:t>
      </w:r>
      <w:r w:rsidRPr="00AD4E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AD4E08">
        <w:rPr>
          <w:rFonts w:ascii="Times New Roman" w:hAnsi="Times New Roman"/>
          <w:sz w:val="24"/>
          <w:szCs w:val="24"/>
        </w:rPr>
        <w:t>оспитатель предлагает детям по очереди назвать членов своей семьи и назвать: кто чем занимается, кто что делает в семье. Если ребенку трудно назвать, кто что делает в семье, то ему в этом помогут иллюстрации. Дети называют, кто главный в семье и почему они так считают. В конце игры следует определить, что главные в мире все - и дети, и взрослые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225A" w:rsidRPr="001538B2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  <w:lang w:eastAsia="ru-RU"/>
        </w:rPr>
        <w:pict>
          <v:roundrect id="Прямоугольник: скругленные углы 31" o:spid="_x0000_s1048" style="position:absolute;left:0;text-align:left;margin-left:18.55pt;margin-top:.7pt;width:506.15pt;height:96.5pt;z-index:-25163571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" strokecolor="#4472c4" strokeweight="1pt">
            <v:stroke joinstyle="miter"/>
          </v:roundrect>
        </w:pict>
      </w:r>
      <w:r w:rsidRPr="001538B2">
        <w:rPr>
          <w:rFonts w:ascii="Times New Roman" w:hAnsi="Times New Roman"/>
          <w:b/>
          <w:bCs/>
          <w:sz w:val="24"/>
          <w:szCs w:val="24"/>
        </w:rPr>
        <w:t xml:space="preserve">М3.2. Игра: «Как зовут членов семьи».  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38B2">
        <w:rPr>
          <w:rFonts w:ascii="Times New Roman" w:hAnsi="Times New Roman"/>
          <w:i/>
          <w:iCs/>
          <w:sz w:val="24"/>
          <w:szCs w:val="24"/>
        </w:rPr>
        <w:t>Цель:</w:t>
      </w:r>
      <w:r w:rsidRPr="00F6402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 w:rsidRPr="00F6402E">
        <w:rPr>
          <w:rFonts w:ascii="Times New Roman" w:hAnsi="Times New Roman"/>
          <w:sz w:val="24"/>
          <w:szCs w:val="24"/>
        </w:rPr>
        <w:t xml:space="preserve">акреплять умение детей четко называть членов своей семьи; развивать память, связную речь; воспитывать любовь к своей семье.  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38B2">
        <w:rPr>
          <w:rFonts w:ascii="Times New Roman" w:hAnsi="Times New Roman"/>
          <w:i/>
          <w:iCs/>
          <w:sz w:val="24"/>
          <w:szCs w:val="24"/>
        </w:rPr>
        <w:t>Ход игры:</w:t>
      </w:r>
      <w:r w:rsidRPr="00F6402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 w:rsidRPr="00F6402E">
        <w:rPr>
          <w:rFonts w:ascii="Times New Roman" w:hAnsi="Times New Roman"/>
          <w:sz w:val="24"/>
          <w:szCs w:val="24"/>
        </w:rPr>
        <w:t>ети стоят в кругу и по очереди называют членов своей семьи. Например: «Я живу с мамой Наташей, папой Сашей, братом Владиком. У меня есть бабушка Лида, бабушка Вера, дедушка Гриша и дедушка Павел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  <w:lang w:eastAsia="ru-RU"/>
        </w:rPr>
        <w:pict>
          <v:roundrect id="Прямоугольник: скругленные углы 32" o:spid="_x0000_s1049" style="position:absolute;left:0;text-align:left;margin-left:24.05pt;margin-top:7.75pt;width:500.7pt;height:106.9pt;z-index:-25163468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" strokecolor="#4472c4" strokeweight="1pt">
            <v:stroke joinstyle="miter"/>
          </v:roundrect>
        </w:pict>
      </w:r>
    </w:p>
    <w:p w:rsidR="00F8225A" w:rsidRPr="001538B2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М3.3. </w:t>
      </w:r>
      <w:r w:rsidRPr="001538B2">
        <w:rPr>
          <w:rFonts w:ascii="Times New Roman" w:hAnsi="Times New Roman"/>
          <w:b/>
          <w:bCs/>
          <w:sz w:val="24"/>
          <w:szCs w:val="24"/>
        </w:rPr>
        <w:t xml:space="preserve">Игра: «Ласковое слово». 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1C9F">
        <w:rPr>
          <w:rFonts w:ascii="Times New Roman" w:hAnsi="Times New Roman"/>
          <w:i/>
          <w:iCs/>
          <w:sz w:val="24"/>
          <w:szCs w:val="24"/>
        </w:rPr>
        <w:t>Цель:</w:t>
      </w:r>
      <w:r w:rsidRPr="00F6402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 w:rsidRPr="00F6402E">
        <w:rPr>
          <w:rFonts w:ascii="Times New Roman" w:hAnsi="Times New Roman"/>
          <w:sz w:val="24"/>
          <w:szCs w:val="24"/>
        </w:rPr>
        <w:t xml:space="preserve">пособствовать умению детей ласково, с любовью обращаться к своим родным; развивать связную речь, мышление; воспитывать любовь к своей семье.  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1C9F">
        <w:rPr>
          <w:rFonts w:ascii="Times New Roman" w:hAnsi="Times New Roman"/>
          <w:i/>
          <w:iCs/>
          <w:sz w:val="24"/>
          <w:szCs w:val="24"/>
        </w:rPr>
        <w:t>Оборудование:</w:t>
      </w:r>
      <w:r w:rsidRPr="00F6402E">
        <w:rPr>
          <w:rFonts w:ascii="Times New Roman" w:hAnsi="Times New Roman"/>
          <w:sz w:val="24"/>
          <w:szCs w:val="24"/>
        </w:rPr>
        <w:t xml:space="preserve"> мяч.  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1C9F">
        <w:rPr>
          <w:rFonts w:ascii="Times New Roman" w:hAnsi="Times New Roman"/>
          <w:i/>
          <w:iCs/>
          <w:sz w:val="24"/>
          <w:szCs w:val="24"/>
        </w:rPr>
        <w:t>Ход:</w:t>
      </w:r>
      <w:r>
        <w:rPr>
          <w:rFonts w:ascii="Times New Roman" w:hAnsi="Times New Roman"/>
          <w:sz w:val="24"/>
          <w:szCs w:val="24"/>
        </w:rPr>
        <w:t xml:space="preserve"> в</w:t>
      </w:r>
      <w:r w:rsidRPr="00F6402E">
        <w:rPr>
          <w:rFonts w:ascii="Times New Roman" w:hAnsi="Times New Roman"/>
          <w:sz w:val="24"/>
          <w:szCs w:val="24"/>
        </w:rPr>
        <w:t>оспитатель бросает мяч ребенку и предлагает назвать определенное слово ласково: например, мама - мамочка, папа - папочка т. д.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roundrect id="Прямоугольник: скругленные углы 33" o:spid="_x0000_s1050" style="position:absolute;left:0;text-align:left;margin-left:26.2pt;margin-top:13pt;width:500.2pt;height:121.65pt;z-index:-25163366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" strokecolor="#4472c4" strokeweight="1pt">
            <v:stroke joinstyle="miter"/>
          </v:roundrect>
        </w:pic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225A" w:rsidRPr="00611C9F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611C9F">
        <w:rPr>
          <w:rFonts w:ascii="Times New Roman" w:hAnsi="Times New Roman"/>
          <w:b/>
          <w:bCs/>
          <w:sz w:val="24"/>
          <w:szCs w:val="24"/>
        </w:rPr>
        <w:t xml:space="preserve">М3.3.Игра: "Хорошо - плохо" 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1C9F">
        <w:rPr>
          <w:rFonts w:ascii="Times New Roman" w:hAnsi="Times New Roman"/>
          <w:i/>
          <w:iCs/>
          <w:sz w:val="24"/>
          <w:szCs w:val="24"/>
        </w:rPr>
        <w:t>Цель:</w:t>
      </w:r>
      <w:r w:rsidRPr="00F6402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</w:t>
      </w:r>
      <w:r w:rsidRPr="00F6402E">
        <w:rPr>
          <w:rFonts w:ascii="Times New Roman" w:hAnsi="Times New Roman"/>
          <w:sz w:val="24"/>
          <w:szCs w:val="24"/>
        </w:rPr>
        <w:t xml:space="preserve">ормировать у детей представление о том, что хорошо и что плохо. 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1C9F">
        <w:rPr>
          <w:rFonts w:ascii="Times New Roman" w:hAnsi="Times New Roman"/>
          <w:i/>
          <w:iCs/>
          <w:sz w:val="24"/>
          <w:szCs w:val="24"/>
        </w:rPr>
        <w:t>Ход:</w:t>
      </w:r>
      <w:r>
        <w:rPr>
          <w:rFonts w:ascii="Times New Roman" w:hAnsi="Times New Roman"/>
          <w:sz w:val="24"/>
          <w:szCs w:val="24"/>
        </w:rPr>
        <w:t xml:space="preserve"> В: </w:t>
      </w:r>
      <w:r w:rsidRPr="00F6402E">
        <w:rPr>
          <w:rFonts w:ascii="Times New Roman" w:hAnsi="Times New Roman"/>
          <w:sz w:val="24"/>
          <w:szCs w:val="24"/>
        </w:rPr>
        <w:t>помочь маме - хорошо. Почему? В: ругаться с братом - плохо. Почему? То есть вопросы задаются по принципу: "что-то хорошо - почему?", "что-то плохо - почему?"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roundrect id="Прямоугольник: скругленные углы 34" o:spid="_x0000_s1051" style="position:absolute;left:0;text-align:left;margin-left:19.1pt;margin-top:8.7pt;width:508.35pt;height:268.35pt;z-index:-25163264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" strokecolor="#4472c4" strokeweight="1pt">
            <v:stroke joinstyle="miter"/>
          </v:roundrect>
        </w:pic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225A" w:rsidRPr="00611C9F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611C9F">
        <w:rPr>
          <w:rFonts w:ascii="Times New Roman" w:hAnsi="Times New Roman"/>
          <w:b/>
          <w:bCs/>
          <w:sz w:val="24"/>
          <w:szCs w:val="24"/>
        </w:rPr>
        <w:t xml:space="preserve">М3.4.Игра: "Собери семью"  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1C9F">
        <w:rPr>
          <w:rFonts w:ascii="Times New Roman" w:hAnsi="Times New Roman"/>
          <w:i/>
          <w:iCs/>
          <w:sz w:val="24"/>
          <w:szCs w:val="24"/>
        </w:rPr>
        <w:t>Цель:</w:t>
      </w:r>
      <w:r w:rsidRPr="00F6402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</w:t>
      </w:r>
      <w:r w:rsidRPr="00F6402E">
        <w:rPr>
          <w:rFonts w:ascii="Times New Roman" w:hAnsi="Times New Roman"/>
          <w:sz w:val="24"/>
          <w:szCs w:val="24"/>
        </w:rPr>
        <w:t xml:space="preserve">ормировать представление детей о семье и её членах, о доброжелательных отношениях родных людей. Развитие связной речи детей. Воспитывать любовь и уважение к своим родным. 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1C9F">
        <w:rPr>
          <w:rFonts w:ascii="Times New Roman" w:hAnsi="Times New Roman"/>
          <w:i/>
          <w:iCs/>
          <w:sz w:val="24"/>
          <w:szCs w:val="24"/>
        </w:rPr>
        <w:t>Оборудование:</w:t>
      </w:r>
      <w:r w:rsidRPr="00F6402E">
        <w:rPr>
          <w:rFonts w:ascii="Times New Roman" w:hAnsi="Times New Roman"/>
          <w:sz w:val="24"/>
          <w:szCs w:val="24"/>
        </w:rPr>
        <w:t xml:space="preserve"> карточки с изображением членов семьи (папа, мама, дочка, сын, бабушка, дедушка), карточки  с изображением обуви, одежды. Ход игры:      Правила: "Есть в доме любом семейный альбом. Как в зеркале мы отражаемся в нём. Пускай не всегда мы красивы - Зато эти фото - правдивы. Хранится альбом в нашем доме, Семейные снимки хранятся в альбоме. 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Ход: </w:t>
      </w:r>
      <w:r w:rsidRPr="00F6402E">
        <w:rPr>
          <w:rFonts w:ascii="Times New Roman" w:hAnsi="Times New Roman"/>
          <w:sz w:val="24"/>
          <w:szCs w:val="24"/>
        </w:rPr>
        <w:t xml:space="preserve">1 вариант: Детям предлагают картинки с изображением детей, взрослых, пожилых людей. Составь семью. Как можно назвать этих людей одним словом? Кто живет в этой семье? 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402E">
        <w:rPr>
          <w:rFonts w:ascii="Times New Roman" w:hAnsi="Times New Roman"/>
          <w:sz w:val="24"/>
          <w:szCs w:val="24"/>
        </w:rPr>
        <w:t>2 вариант: как вы думаете, в семье заботятся друг о друге? Необходимо подобрать кому принадлежат эти предметы и объяснить почему так решили.</w:t>
      </w:r>
    </w:p>
    <w:p w:rsidR="00F8225A" w:rsidRDefault="00F8225A">
      <w:pPr>
        <w:rPr>
          <w:rFonts w:ascii="Times New Roman" w:hAnsi="Times New Roman"/>
          <w:sz w:val="24"/>
          <w:szCs w:val="24"/>
        </w:rPr>
      </w:pP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225A" w:rsidRPr="00CB577A" w:rsidRDefault="00F8225A" w:rsidP="00DF5877">
      <w:pPr>
        <w:pStyle w:val="ListParagraph"/>
        <w:numPr>
          <w:ilvl w:val="0"/>
          <w:numId w:val="1"/>
        </w:numPr>
        <w:spacing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B577A">
        <w:rPr>
          <w:rFonts w:ascii="Times New Roman" w:hAnsi="Times New Roman"/>
          <w:b/>
          <w:bCs/>
          <w:i/>
          <w:iCs/>
          <w:sz w:val="24"/>
          <w:szCs w:val="24"/>
        </w:rPr>
        <w:t>Модуль: «Мир вокруг меня»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roundrect id="Прямоугольник: скругленные углы 4" o:spid="_x0000_s1052" style="position:absolute;left:0;text-align:left;margin-left:12.05pt;margin-top:1.3pt;width:496.35pt;height:111.8pt;z-index:-25163161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" strokecolor="#4472c4" strokeweight="1pt">
            <v:stroke joinstyle="miter"/>
          </v:roundrect>
        </w:pict>
      </w:r>
    </w:p>
    <w:p w:rsidR="00F8225A" w:rsidRPr="00EC3A9F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C3A9F">
        <w:rPr>
          <w:rFonts w:ascii="Times New Roman" w:hAnsi="Times New Roman"/>
          <w:b/>
          <w:bCs/>
          <w:sz w:val="24"/>
          <w:szCs w:val="24"/>
        </w:rPr>
        <w:t>М4.1. Игра: «Кто где работает?»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61B9">
        <w:rPr>
          <w:rFonts w:ascii="Times New Roman" w:hAnsi="Times New Roman"/>
          <w:i/>
          <w:iCs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знакомство детей с профессиями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61B9">
        <w:rPr>
          <w:rFonts w:ascii="Times New Roman" w:hAnsi="Times New Roman"/>
          <w:i/>
          <w:iCs/>
          <w:sz w:val="24"/>
          <w:szCs w:val="24"/>
        </w:rPr>
        <w:t>Оборудование:</w:t>
      </w:r>
      <w:r>
        <w:rPr>
          <w:rFonts w:ascii="Times New Roman" w:hAnsi="Times New Roman"/>
          <w:sz w:val="24"/>
          <w:szCs w:val="24"/>
        </w:rPr>
        <w:t xml:space="preserve"> картинки людей разных профессий и места, где они работают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61B9">
        <w:rPr>
          <w:rFonts w:ascii="Times New Roman" w:hAnsi="Times New Roman"/>
          <w:i/>
          <w:iCs/>
          <w:sz w:val="24"/>
          <w:szCs w:val="24"/>
        </w:rPr>
        <w:t>Ход:</w:t>
      </w:r>
      <w:r>
        <w:rPr>
          <w:rFonts w:ascii="Times New Roman" w:hAnsi="Times New Roman"/>
          <w:sz w:val="24"/>
          <w:szCs w:val="24"/>
        </w:rPr>
        <w:t xml:space="preserve"> сначала педагог рассказывает детям, кто где работает и соотносит картинки с местами, далее детям предлагается выполнить это задание самостоятельно. Во избежание трудностей следует сначала брать 2 набора – человек+место, далее задание можно усложнять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roundrect id="Прямоугольник: скругленные углы 7" o:spid="_x0000_s1053" style="position:absolute;left:0;text-align:left;margin-left:11.5pt;margin-top:12pt;width:497.45pt;height:118.35pt;z-index:-25163059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" strokecolor="#4472c4" strokeweight="1pt">
            <v:stroke joinstyle="miter"/>
          </v:roundrect>
        </w:pict>
      </w:r>
    </w:p>
    <w:p w:rsidR="00F8225A" w:rsidRPr="00EC3A9F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C3A9F">
        <w:rPr>
          <w:rFonts w:ascii="Times New Roman" w:hAnsi="Times New Roman"/>
          <w:b/>
          <w:bCs/>
          <w:sz w:val="24"/>
          <w:szCs w:val="24"/>
        </w:rPr>
        <w:t>М4.1. Игра: «Что здесь лишнее?»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61B9">
        <w:rPr>
          <w:rFonts w:ascii="Times New Roman" w:hAnsi="Times New Roman"/>
          <w:i/>
          <w:iCs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развитие внимательности у детей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61B9">
        <w:rPr>
          <w:rFonts w:ascii="Times New Roman" w:hAnsi="Times New Roman"/>
          <w:i/>
          <w:iCs/>
          <w:sz w:val="24"/>
          <w:szCs w:val="24"/>
        </w:rPr>
        <w:t>Оборудование:</w:t>
      </w:r>
      <w:r>
        <w:rPr>
          <w:rFonts w:ascii="Times New Roman" w:hAnsi="Times New Roman"/>
          <w:sz w:val="24"/>
          <w:szCs w:val="24"/>
        </w:rPr>
        <w:t xml:space="preserve"> картинка человека определенной профессии и инструменты, которые он использует в работе (один лишний)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61B9">
        <w:rPr>
          <w:rFonts w:ascii="Times New Roman" w:hAnsi="Times New Roman"/>
          <w:i/>
          <w:iCs/>
          <w:sz w:val="24"/>
          <w:szCs w:val="24"/>
        </w:rPr>
        <w:t>Ход игры:</w:t>
      </w:r>
      <w:r>
        <w:rPr>
          <w:rFonts w:ascii="Times New Roman" w:hAnsi="Times New Roman"/>
          <w:sz w:val="24"/>
          <w:szCs w:val="24"/>
        </w:rPr>
        <w:t xml:space="preserve"> Ребята, смотрите, кто это? Чем он занимается? Кем работает? Посмотрите внимательно на инструменты. Которые он использует. Что здесь лишнее. Во избежание трудностей сначала используется 2 картинки инструментов. Какой инструмент подходит, а какой нет?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roundrect id="Прямоугольник: скругленные углы 19" o:spid="_x0000_s1054" style="position:absolute;left:0;text-align:left;margin-left:15.85pt;margin-top:9.45pt;width:500.2pt;height:193.1pt;z-index:-25162956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" strokecolor="#4472c4" strokeweight="1pt">
            <v:stroke joinstyle="miter"/>
          </v:roundrect>
        </w:pict>
      </w:r>
    </w:p>
    <w:p w:rsidR="00F8225A" w:rsidRPr="00EC3A9F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C3A9F">
        <w:rPr>
          <w:rFonts w:ascii="Times New Roman" w:hAnsi="Times New Roman"/>
          <w:b/>
          <w:bCs/>
          <w:sz w:val="24"/>
          <w:szCs w:val="24"/>
        </w:rPr>
        <w:t xml:space="preserve">М4.2.Игра: «Вокруг света» 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61B9">
        <w:rPr>
          <w:rFonts w:ascii="Times New Roman" w:hAnsi="Times New Roman"/>
          <w:i/>
          <w:iCs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знакомство детей с видами транспорта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61B9">
        <w:rPr>
          <w:rFonts w:ascii="Times New Roman" w:hAnsi="Times New Roman"/>
          <w:i/>
          <w:iCs/>
          <w:sz w:val="24"/>
          <w:szCs w:val="24"/>
        </w:rPr>
        <w:t>Оборудование:</w:t>
      </w:r>
      <w:r>
        <w:rPr>
          <w:rFonts w:ascii="Times New Roman" w:hAnsi="Times New Roman"/>
          <w:sz w:val="24"/>
          <w:szCs w:val="24"/>
        </w:rPr>
        <w:t xml:space="preserve"> картинки с разными видами транспорта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61B9">
        <w:rPr>
          <w:rFonts w:ascii="Times New Roman" w:hAnsi="Times New Roman"/>
          <w:i/>
          <w:iCs/>
          <w:sz w:val="24"/>
          <w:szCs w:val="24"/>
        </w:rPr>
        <w:t>Ход игры:</w:t>
      </w:r>
      <w:r>
        <w:rPr>
          <w:rFonts w:ascii="Times New Roman" w:hAnsi="Times New Roman"/>
          <w:sz w:val="24"/>
          <w:szCs w:val="24"/>
        </w:rPr>
        <w:t xml:space="preserve"> педагог рассказывает о различных видах транспорта, далее просит детей показать, где какой-то определенный вид транспорта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225A" w:rsidRPr="00EC3A9F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C3A9F">
        <w:rPr>
          <w:rFonts w:ascii="Times New Roman" w:hAnsi="Times New Roman"/>
          <w:b/>
          <w:bCs/>
          <w:sz w:val="24"/>
          <w:szCs w:val="24"/>
        </w:rPr>
        <w:t>М4.2.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C3A9F">
        <w:rPr>
          <w:rFonts w:ascii="Times New Roman" w:hAnsi="Times New Roman"/>
          <w:b/>
          <w:bCs/>
          <w:sz w:val="24"/>
          <w:szCs w:val="24"/>
        </w:rPr>
        <w:t>Игра: «Узнай, что за вид транспорта»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61B9">
        <w:rPr>
          <w:rFonts w:ascii="Times New Roman" w:hAnsi="Times New Roman"/>
          <w:i/>
          <w:iCs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учить детей соотносить виды транспорта с местностью, по которой они передвигаются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61B9">
        <w:rPr>
          <w:rFonts w:ascii="Times New Roman" w:hAnsi="Times New Roman"/>
          <w:i/>
          <w:iCs/>
          <w:sz w:val="24"/>
          <w:szCs w:val="24"/>
        </w:rPr>
        <w:t>Оборудование:</w:t>
      </w:r>
      <w:r>
        <w:rPr>
          <w:rFonts w:ascii="Times New Roman" w:hAnsi="Times New Roman"/>
          <w:sz w:val="24"/>
          <w:szCs w:val="24"/>
        </w:rPr>
        <w:t xml:space="preserve"> картинки моря, неба и земли и картинки видов транспорта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61B9">
        <w:rPr>
          <w:rFonts w:ascii="Times New Roman" w:hAnsi="Times New Roman"/>
          <w:i/>
          <w:iCs/>
          <w:sz w:val="24"/>
          <w:szCs w:val="24"/>
        </w:rPr>
        <w:t>Ход игры:</w:t>
      </w:r>
      <w:r>
        <w:rPr>
          <w:rFonts w:ascii="Times New Roman" w:hAnsi="Times New Roman"/>
          <w:sz w:val="24"/>
          <w:szCs w:val="24"/>
        </w:rPr>
        <w:t xml:space="preserve"> Педагог называет вид транспорта и спрашивает у детей: «Где передвигается этот транспорт?». 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225A" w:rsidRPr="00EC3A9F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  <w:lang w:eastAsia="ru-RU"/>
        </w:rPr>
        <w:pict>
          <v:roundrect id="Прямоугольник: скругленные углы 25" o:spid="_x0000_s1055" style="position:absolute;left:0;text-align:left;margin-left:19.65pt;margin-top:.5pt;width:494.2pt;height:76.35pt;z-index:-25162854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" strokecolor="#4472c4" strokeweight="1pt">
            <v:stroke joinstyle="miter"/>
          </v:roundrect>
        </w:pict>
      </w:r>
      <w:r w:rsidRPr="00EC3A9F">
        <w:rPr>
          <w:rFonts w:ascii="Times New Roman" w:hAnsi="Times New Roman"/>
          <w:b/>
          <w:bCs/>
          <w:sz w:val="24"/>
          <w:szCs w:val="24"/>
        </w:rPr>
        <w:t>М4.2.Игра: «Одинаковый транспорт»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61B9">
        <w:rPr>
          <w:rFonts w:ascii="Times New Roman" w:hAnsi="Times New Roman"/>
          <w:i/>
          <w:iCs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развитие внимания, развитие зрительного восприятия 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61B9">
        <w:rPr>
          <w:rFonts w:ascii="Times New Roman" w:hAnsi="Times New Roman"/>
          <w:i/>
          <w:iCs/>
          <w:sz w:val="24"/>
          <w:szCs w:val="24"/>
        </w:rPr>
        <w:t>Оборудование:</w:t>
      </w:r>
      <w:r>
        <w:rPr>
          <w:rFonts w:ascii="Times New Roman" w:hAnsi="Times New Roman"/>
          <w:sz w:val="24"/>
          <w:szCs w:val="24"/>
        </w:rPr>
        <w:t xml:space="preserve"> парные картинки транспортных средств.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61B9">
        <w:rPr>
          <w:rFonts w:ascii="Times New Roman" w:hAnsi="Times New Roman"/>
          <w:i/>
          <w:iCs/>
          <w:sz w:val="24"/>
          <w:szCs w:val="24"/>
        </w:rPr>
        <w:t>Ход:</w:t>
      </w:r>
      <w:r>
        <w:rPr>
          <w:rFonts w:ascii="Times New Roman" w:hAnsi="Times New Roman"/>
          <w:sz w:val="24"/>
          <w:szCs w:val="24"/>
        </w:rPr>
        <w:t xml:space="preserve"> Найди мне такой же. Педагог показывает на картинку, а ребёнок находит нужный транспорт. 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225A" w:rsidRPr="006E61B9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  <w:lang w:eastAsia="ru-RU"/>
        </w:rPr>
        <w:pict>
          <v:roundrect id="Прямоугольник: скругленные углы 26" o:spid="_x0000_s1056" style="position:absolute;left:0;text-align:left;margin-left:24.05pt;margin-top:.6pt;width:488.2pt;height:73.65pt;z-index:-25162752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" strokecolor="#4472c4" strokeweight="1pt">
            <v:stroke joinstyle="miter"/>
          </v:roundrect>
        </w:pict>
      </w:r>
      <w:r w:rsidRPr="006E61B9">
        <w:rPr>
          <w:rFonts w:ascii="Times New Roman" w:hAnsi="Times New Roman"/>
          <w:b/>
          <w:bCs/>
          <w:sz w:val="24"/>
          <w:szCs w:val="24"/>
        </w:rPr>
        <w:t>М4.3.Игра: «Магазин и покупки»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61B9">
        <w:rPr>
          <w:rFonts w:ascii="Times New Roman" w:hAnsi="Times New Roman"/>
          <w:i/>
          <w:iCs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знакомство детей с различными продуктами питания.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61B9">
        <w:rPr>
          <w:rFonts w:ascii="Times New Roman" w:hAnsi="Times New Roman"/>
          <w:i/>
          <w:iCs/>
          <w:sz w:val="24"/>
          <w:szCs w:val="24"/>
        </w:rPr>
        <w:t>Оборудование:</w:t>
      </w:r>
      <w:r>
        <w:rPr>
          <w:rFonts w:ascii="Times New Roman" w:hAnsi="Times New Roman"/>
          <w:sz w:val="24"/>
          <w:szCs w:val="24"/>
        </w:rPr>
        <w:t xml:space="preserve"> картинка магазина и картинки продуктов питания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61B9">
        <w:rPr>
          <w:rFonts w:ascii="Times New Roman" w:hAnsi="Times New Roman"/>
          <w:i/>
          <w:iCs/>
          <w:sz w:val="24"/>
          <w:szCs w:val="24"/>
        </w:rPr>
        <w:t>Ход:</w:t>
      </w:r>
      <w:r>
        <w:rPr>
          <w:rFonts w:ascii="Times New Roman" w:hAnsi="Times New Roman"/>
          <w:sz w:val="24"/>
          <w:szCs w:val="24"/>
        </w:rPr>
        <w:t xml:space="preserve"> педагог рассказывает о продуктах питания, обращая внимание, к какой группе они относятся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roundrect id="Прямоугольник: скругленные углы 27" o:spid="_x0000_s1057" style="position:absolute;left:0;text-align:left;margin-left:25.65pt;margin-top:12.3pt;width:491.45pt;height:111.25pt;z-index:-25162649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" strokecolor="#4472c4" strokeweight="1pt">
            <v:stroke joinstyle="miter"/>
          </v:roundrect>
        </w:pict>
      </w:r>
    </w:p>
    <w:p w:rsidR="00F8225A" w:rsidRPr="006E61B9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6E61B9">
        <w:rPr>
          <w:rFonts w:ascii="Times New Roman" w:hAnsi="Times New Roman"/>
          <w:b/>
          <w:bCs/>
          <w:sz w:val="24"/>
          <w:szCs w:val="24"/>
        </w:rPr>
        <w:t>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E61B9">
        <w:rPr>
          <w:rFonts w:ascii="Times New Roman" w:hAnsi="Times New Roman"/>
          <w:b/>
          <w:bCs/>
          <w:sz w:val="24"/>
          <w:szCs w:val="24"/>
        </w:rPr>
        <w:t>4.3.Игра: «Фруктовые корзинки»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61B9">
        <w:rPr>
          <w:rFonts w:ascii="Times New Roman" w:hAnsi="Times New Roman"/>
          <w:i/>
          <w:iCs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развитие внимания</w:t>
      </w:r>
    </w:p>
    <w:p w:rsidR="00F8225A" w:rsidRDefault="00F8225A" w:rsidP="006E61B9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61B9">
        <w:rPr>
          <w:rFonts w:ascii="Times New Roman" w:hAnsi="Times New Roman"/>
          <w:i/>
          <w:iCs/>
          <w:sz w:val="24"/>
          <w:szCs w:val="24"/>
        </w:rPr>
        <w:t>Оборудование:</w:t>
      </w:r>
      <w:r>
        <w:rPr>
          <w:rFonts w:ascii="Times New Roman" w:hAnsi="Times New Roman"/>
          <w:sz w:val="24"/>
          <w:szCs w:val="24"/>
        </w:rPr>
        <w:t xml:space="preserve"> продукты питания и корзинки, с картинкой того или иного продукта питания </w:t>
      </w:r>
    </w:p>
    <w:p w:rsidR="00F8225A" w:rsidRDefault="00F8225A" w:rsidP="006E61B9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60C6F">
        <w:rPr>
          <w:rFonts w:ascii="Times New Roman" w:hAnsi="Times New Roman"/>
          <w:i/>
          <w:sz w:val="24"/>
          <w:szCs w:val="24"/>
        </w:rPr>
        <w:t>Ход</w:t>
      </w:r>
      <w:r>
        <w:rPr>
          <w:rFonts w:ascii="Times New Roman" w:hAnsi="Times New Roman"/>
          <w:i/>
          <w:sz w:val="24"/>
          <w:szCs w:val="24"/>
        </w:rPr>
        <w:t xml:space="preserve"> занятия</w:t>
      </w:r>
      <w:r w:rsidRPr="00D60C6F">
        <w:rPr>
          <w:rFonts w:ascii="Times New Roman" w:hAnsi="Times New Roman"/>
          <w:i/>
          <w:sz w:val="24"/>
          <w:szCs w:val="24"/>
        </w:rPr>
        <w:t>:</w:t>
      </w:r>
      <w:r w:rsidRPr="006E61B9">
        <w:rPr>
          <w:rFonts w:ascii="Times New Roman" w:hAnsi="Times New Roman"/>
          <w:sz w:val="24"/>
          <w:szCs w:val="24"/>
        </w:rPr>
        <w:t xml:space="preserve"> детям необходимо разложить фрукты по своим корзинкам. Педагог при затруднениях может оказывать направляющую помощь </w:t>
      </w:r>
    </w:p>
    <w:p w:rsidR="00F8225A" w:rsidRPr="006E61B9" w:rsidRDefault="00F8225A" w:rsidP="006E61B9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roundrect id="Прямоугольник: скругленные углы 28" o:spid="_x0000_s1058" style="position:absolute;left:0;text-align:left;margin-left:4.9pt;margin-top:-2.2pt;width:512.7pt;height:92.65pt;z-index:-25162547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" strokecolor="#4472c4" strokeweight="1pt">
            <v:stroke joinstyle="miter"/>
          </v:roundrect>
        </w:pict>
      </w:r>
    </w:p>
    <w:p w:rsidR="00F8225A" w:rsidRPr="00EC3A9F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 4.3.Игра: «Большой – маленький</w:t>
      </w:r>
      <w:r w:rsidRPr="00EC3A9F">
        <w:rPr>
          <w:rFonts w:ascii="Times New Roman" w:hAnsi="Times New Roman"/>
          <w:b/>
          <w:bCs/>
          <w:sz w:val="24"/>
          <w:szCs w:val="24"/>
        </w:rPr>
        <w:t>»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61B9">
        <w:rPr>
          <w:rFonts w:ascii="Times New Roman" w:hAnsi="Times New Roman"/>
          <w:i/>
          <w:iCs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развитие восприятия величины 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61B9">
        <w:rPr>
          <w:rFonts w:ascii="Times New Roman" w:hAnsi="Times New Roman"/>
          <w:i/>
          <w:iCs/>
          <w:sz w:val="24"/>
          <w:szCs w:val="24"/>
        </w:rPr>
        <w:t>Оборудование:</w:t>
      </w:r>
      <w:r>
        <w:rPr>
          <w:rFonts w:ascii="Times New Roman" w:hAnsi="Times New Roman"/>
          <w:sz w:val="24"/>
          <w:szCs w:val="24"/>
        </w:rPr>
        <w:t xml:space="preserve"> картинки продуктов питания разные по размеру.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61B9">
        <w:rPr>
          <w:rFonts w:ascii="Times New Roman" w:hAnsi="Times New Roman"/>
          <w:i/>
          <w:iCs/>
          <w:sz w:val="24"/>
          <w:szCs w:val="24"/>
        </w:rPr>
        <w:t>Ход:</w:t>
      </w:r>
      <w:r>
        <w:rPr>
          <w:rFonts w:ascii="Times New Roman" w:hAnsi="Times New Roman"/>
          <w:sz w:val="24"/>
          <w:szCs w:val="24"/>
        </w:rPr>
        <w:t xml:space="preserve"> ребёнку дается две картинки с предметами разных размеров и спрашивается – какой здесь большой, а какой маленький.</w:t>
      </w:r>
    </w:p>
    <w:p w:rsidR="00F8225A" w:rsidRDefault="00F8225A" w:rsidP="00DF5877">
      <w:pPr>
        <w:pStyle w:val="ListParagraph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225A" w:rsidRPr="00DF5877" w:rsidRDefault="00F8225A" w:rsidP="00DF587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F8225A" w:rsidRPr="00DF5877" w:rsidSect="002B0DD6">
      <w:pgSz w:w="11906" w:h="16838"/>
      <w:pgMar w:top="85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D843CF"/>
    <w:multiLevelType w:val="hybridMultilevel"/>
    <w:tmpl w:val="74BE3F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displayBackgroundShape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0647"/>
    <w:rsid w:val="000419F3"/>
    <w:rsid w:val="000B64F6"/>
    <w:rsid w:val="000B77A9"/>
    <w:rsid w:val="00100726"/>
    <w:rsid w:val="00110FAD"/>
    <w:rsid w:val="001538B2"/>
    <w:rsid w:val="001674C5"/>
    <w:rsid w:val="001A6D0B"/>
    <w:rsid w:val="001D6DC7"/>
    <w:rsid w:val="002A4F16"/>
    <w:rsid w:val="002B0DD6"/>
    <w:rsid w:val="003077BF"/>
    <w:rsid w:val="00361EED"/>
    <w:rsid w:val="0039249A"/>
    <w:rsid w:val="003B0C66"/>
    <w:rsid w:val="003D7DBC"/>
    <w:rsid w:val="00494D7D"/>
    <w:rsid w:val="004A7906"/>
    <w:rsid w:val="004B6163"/>
    <w:rsid w:val="004C15AD"/>
    <w:rsid w:val="005319E5"/>
    <w:rsid w:val="0053779F"/>
    <w:rsid w:val="00567B2B"/>
    <w:rsid w:val="005A5DDE"/>
    <w:rsid w:val="00611C9F"/>
    <w:rsid w:val="00623352"/>
    <w:rsid w:val="006318DC"/>
    <w:rsid w:val="006933E2"/>
    <w:rsid w:val="006E0FCC"/>
    <w:rsid w:val="006E61B9"/>
    <w:rsid w:val="007409A5"/>
    <w:rsid w:val="00777AEB"/>
    <w:rsid w:val="007977E3"/>
    <w:rsid w:val="007C1DF1"/>
    <w:rsid w:val="007F6C5E"/>
    <w:rsid w:val="00896CA0"/>
    <w:rsid w:val="008D310D"/>
    <w:rsid w:val="008F06AB"/>
    <w:rsid w:val="00926AA1"/>
    <w:rsid w:val="00980647"/>
    <w:rsid w:val="009D70D9"/>
    <w:rsid w:val="00A02DDE"/>
    <w:rsid w:val="00A72FFD"/>
    <w:rsid w:val="00AD4E08"/>
    <w:rsid w:val="00B7003F"/>
    <w:rsid w:val="00B9621B"/>
    <w:rsid w:val="00BB7468"/>
    <w:rsid w:val="00C744A5"/>
    <w:rsid w:val="00C74B4D"/>
    <w:rsid w:val="00C8198B"/>
    <w:rsid w:val="00C87A0F"/>
    <w:rsid w:val="00C908B5"/>
    <w:rsid w:val="00CB577A"/>
    <w:rsid w:val="00D479D8"/>
    <w:rsid w:val="00D60C6F"/>
    <w:rsid w:val="00D832CC"/>
    <w:rsid w:val="00D9562C"/>
    <w:rsid w:val="00DD0608"/>
    <w:rsid w:val="00DF5877"/>
    <w:rsid w:val="00E63D33"/>
    <w:rsid w:val="00EB2662"/>
    <w:rsid w:val="00EC3A9F"/>
    <w:rsid w:val="00EE488F"/>
    <w:rsid w:val="00F6402E"/>
    <w:rsid w:val="00F8225A"/>
    <w:rsid w:val="00FF1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310D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F14B1"/>
    <w:pPr>
      <w:ind w:left="720"/>
      <w:contextualSpacing/>
    </w:pPr>
  </w:style>
  <w:style w:type="paragraph" w:styleId="NormalWeb">
    <w:name w:val="Normal (Web)"/>
    <w:basedOn w:val="Normal"/>
    <w:uiPriority w:val="99"/>
    <w:semiHidden/>
    <w:rsid w:val="00C74B4D"/>
    <w:rPr>
      <w:rFonts w:ascii="Times New Roman" w:hAnsi="Times New Roman"/>
      <w:sz w:val="24"/>
      <w:szCs w:val="24"/>
    </w:rPr>
  </w:style>
  <w:style w:type="paragraph" w:customStyle="1" w:styleId="c4">
    <w:name w:val="c4"/>
    <w:basedOn w:val="Normal"/>
    <w:uiPriority w:val="99"/>
    <w:rsid w:val="00C87A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basedOn w:val="DefaultParagraphFont"/>
    <w:uiPriority w:val="99"/>
    <w:rsid w:val="00C87A0F"/>
    <w:rPr>
      <w:rFonts w:cs="Times New Roman"/>
    </w:rPr>
  </w:style>
  <w:style w:type="character" w:customStyle="1" w:styleId="c11">
    <w:name w:val="c11"/>
    <w:basedOn w:val="DefaultParagraphFont"/>
    <w:uiPriority w:val="99"/>
    <w:rsid w:val="00C87A0F"/>
    <w:rPr>
      <w:rFonts w:cs="Times New Roman"/>
    </w:rPr>
  </w:style>
  <w:style w:type="character" w:customStyle="1" w:styleId="c2">
    <w:name w:val="c2"/>
    <w:basedOn w:val="DefaultParagraphFont"/>
    <w:uiPriority w:val="99"/>
    <w:rsid w:val="00C87A0F"/>
    <w:rPr>
      <w:rFonts w:cs="Times New Roman"/>
    </w:rPr>
  </w:style>
  <w:style w:type="character" w:customStyle="1" w:styleId="c6">
    <w:name w:val="c6"/>
    <w:basedOn w:val="DefaultParagraphFont"/>
    <w:uiPriority w:val="99"/>
    <w:rsid w:val="00C87A0F"/>
    <w:rPr>
      <w:rFonts w:cs="Times New Roman"/>
    </w:rPr>
  </w:style>
  <w:style w:type="character" w:customStyle="1" w:styleId="c3">
    <w:name w:val="c3"/>
    <w:basedOn w:val="DefaultParagraphFont"/>
    <w:uiPriority w:val="99"/>
    <w:rsid w:val="00C87A0F"/>
    <w:rPr>
      <w:rFonts w:cs="Times New Roman"/>
    </w:rPr>
  </w:style>
  <w:style w:type="paragraph" w:customStyle="1" w:styleId="c7">
    <w:name w:val="c7"/>
    <w:basedOn w:val="Normal"/>
    <w:uiPriority w:val="99"/>
    <w:rsid w:val="00C87A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4">
    <w:name w:val="c14"/>
    <w:basedOn w:val="DefaultParagraphFont"/>
    <w:uiPriority w:val="99"/>
    <w:rsid w:val="00C87A0F"/>
    <w:rPr>
      <w:rFonts w:cs="Times New Roman"/>
    </w:rPr>
  </w:style>
  <w:style w:type="character" w:customStyle="1" w:styleId="c0">
    <w:name w:val="c0"/>
    <w:basedOn w:val="DefaultParagraphFont"/>
    <w:uiPriority w:val="99"/>
    <w:rsid w:val="00C87A0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728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9</Pages>
  <Words>2891</Words>
  <Characters>16484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Валерия Самойлова</dc:creator>
  <cp:keywords/>
  <dc:description/>
  <cp:lastModifiedBy>Юля</cp:lastModifiedBy>
  <cp:revision>3</cp:revision>
  <dcterms:created xsi:type="dcterms:W3CDTF">2022-09-19T10:14:00Z</dcterms:created>
  <dcterms:modified xsi:type="dcterms:W3CDTF">2023-06-05T17:50:00Z</dcterms:modified>
</cp:coreProperties>
</file>