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73" w:rsidRDefault="00D66273" w:rsidP="00C46890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66273" w:rsidRDefault="00D66273" w:rsidP="00ED0837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D66273" w:rsidRDefault="00D400DA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t>Приложение</w:t>
      </w:r>
      <w:r w:rsidR="00C3653F" w:rsidRPr="00D66273">
        <w:rPr>
          <w:rFonts w:ascii="Times New Roman" w:hAnsi="Times New Roman" w:cs="Times New Roman"/>
          <w:sz w:val="28"/>
          <w:szCs w:val="28"/>
        </w:rPr>
        <w:t xml:space="preserve"> </w:t>
      </w:r>
      <w:r w:rsidR="00EF55F1" w:rsidRPr="00D66273">
        <w:rPr>
          <w:rFonts w:ascii="Times New Roman" w:hAnsi="Times New Roman" w:cs="Times New Roman"/>
          <w:sz w:val="28"/>
          <w:szCs w:val="28"/>
        </w:rPr>
        <w:t>1</w:t>
      </w:r>
      <w:r w:rsidR="00D66273">
        <w:rPr>
          <w:rFonts w:ascii="Times New Roman" w:hAnsi="Times New Roman" w:cs="Times New Roman"/>
          <w:sz w:val="28"/>
          <w:szCs w:val="28"/>
        </w:rPr>
        <w:t xml:space="preserve"> </w:t>
      </w:r>
      <w:r w:rsidRPr="00D66273">
        <w:rPr>
          <w:rFonts w:ascii="Times New Roman" w:hAnsi="Times New Roman" w:cs="Times New Roman"/>
          <w:sz w:val="28"/>
          <w:szCs w:val="28"/>
        </w:rPr>
        <w:t xml:space="preserve">к </w:t>
      </w:r>
      <w:r w:rsidR="00ED0837" w:rsidRPr="00D66273">
        <w:rPr>
          <w:rFonts w:ascii="Times New Roman" w:hAnsi="Times New Roman" w:cs="Times New Roman"/>
          <w:sz w:val="28"/>
          <w:szCs w:val="28"/>
        </w:rPr>
        <w:t>приказу</w:t>
      </w:r>
      <w:r w:rsidRPr="00D66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0DA" w:rsidRDefault="00AB6A53" w:rsidP="00D66273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00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400DA" w:rsidRPr="00D66273">
        <w:rPr>
          <w:rFonts w:ascii="Times New Roman" w:hAnsi="Times New Roman" w:cs="Times New Roman"/>
          <w:sz w:val="28"/>
          <w:szCs w:val="28"/>
        </w:rPr>
        <w:t>.</w:t>
      </w:r>
      <w:r w:rsidR="00805668" w:rsidRPr="00D66273">
        <w:rPr>
          <w:rFonts w:ascii="Times New Roman" w:hAnsi="Times New Roman" w:cs="Times New Roman"/>
          <w:sz w:val="28"/>
          <w:szCs w:val="28"/>
        </w:rPr>
        <w:t>1</w:t>
      </w:r>
      <w:r w:rsidR="00D400DA" w:rsidRPr="00D66273">
        <w:rPr>
          <w:rFonts w:ascii="Times New Roman" w:hAnsi="Times New Roman" w:cs="Times New Roman"/>
          <w:sz w:val="28"/>
          <w:szCs w:val="28"/>
        </w:rPr>
        <w:t>0</w:t>
      </w:r>
      <w:r w:rsidR="0090067F">
        <w:rPr>
          <w:rFonts w:ascii="Times New Roman" w:hAnsi="Times New Roman" w:cs="Times New Roman"/>
          <w:sz w:val="28"/>
          <w:szCs w:val="28"/>
        </w:rPr>
        <w:t>.2023</w:t>
      </w:r>
      <w:r w:rsidR="00ED0837" w:rsidRPr="00D66273">
        <w:rPr>
          <w:rFonts w:ascii="Times New Roman" w:hAnsi="Times New Roman" w:cs="Times New Roman"/>
          <w:sz w:val="28"/>
          <w:szCs w:val="28"/>
        </w:rPr>
        <w:t xml:space="preserve"> </w:t>
      </w:r>
      <w:r w:rsidR="00D66273" w:rsidRPr="00D66273">
        <w:rPr>
          <w:rFonts w:ascii="Times New Roman" w:hAnsi="Times New Roman" w:cs="Times New Roman"/>
          <w:sz w:val="28"/>
          <w:szCs w:val="28"/>
        </w:rPr>
        <w:t>г.</w:t>
      </w:r>
      <w:r w:rsidR="00C56210">
        <w:rPr>
          <w:rFonts w:ascii="Times New Roman" w:hAnsi="Times New Roman" w:cs="Times New Roman"/>
          <w:sz w:val="28"/>
          <w:szCs w:val="28"/>
        </w:rPr>
        <w:t xml:space="preserve"> </w:t>
      </w:r>
      <w:r w:rsidR="0005130E" w:rsidRPr="00D66273">
        <w:rPr>
          <w:rFonts w:ascii="Times New Roman" w:hAnsi="Times New Roman" w:cs="Times New Roman"/>
          <w:sz w:val="28"/>
          <w:szCs w:val="28"/>
        </w:rPr>
        <w:t xml:space="preserve"> </w:t>
      </w:r>
      <w:r w:rsidR="00EF55F1" w:rsidRPr="00D6627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</w:p>
    <w:p w:rsidR="00E97E5F" w:rsidRDefault="00D400DA" w:rsidP="00D400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A239A">
        <w:rPr>
          <w:rFonts w:ascii="Times New Roman" w:hAnsi="Times New Roman" w:cs="Times New Roman"/>
          <w:sz w:val="24"/>
        </w:rPr>
        <w:t xml:space="preserve">                    </w:t>
      </w:r>
    </w:p>
    <w:p w:rsidR="00D400DA" w:rsidRDefault="00D400DA" w:rsidP="00106C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36BF" w:rsidRDefault="004D36BF" w:rsidP="004D3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 О Л О Ж Е Н И Е</w:t>
      </w:r>
    </w:p>
    <w:p w:rsidR="004D36BF" w:rsidRDefault="00D400DA" w:rsidP="004D3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 муниципальном этапе областн</w:t>
      </w:r>
      <w:r w:rsidR="00ED08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ого конкурса </w:t>
      </w:r>
      <w:r w:rsidR="003079B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«Педагог года-202</w:t>
      </w:r>
      <w:r w:rsidR="0090067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="004D36B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961C14" w:rsidRDefault="00961C14" w:rsidP="004D3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36BF" w:rsidRDefault="004D36BF" w:rsidP="00ED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 Общие положения</w:t>
      </w:r>
      <w:r w:rsidR="00ED08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D400DA" w:rsidRPr="00D400DA" w:rsidRDefault="00ED0837" w:rsidP="00ED0837">
      <w:pPr>
        <w:pStyle w:val="Default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D400DA" w:rsidRPr="00D400DA">
        <w:rPr>
          <w:sz w:val="28"/>
          <w:szCs w:val="28"/>
        </w:rPr>
        <w:t xml:space="preserve">1.1. </w:t>
      </w:r>
      <w:r>
        <w:rPr>
          <w:rFonts w:eastAsia="Times New Roman"/>
          <w:bCs/>
          <w:sz w:val="28"/>
          <w:szCs w:val="28"/>
          <w:lang w:eastAsia="ru-RU"/>
        </w:rPr>
        <w:t xml:space="preserve">Настоящее Положение о </w:t>
      </w:r>
      <w:r w:rsidR="00D400DA" w:rsidRPr="00D400DA">
        <w:rPr>
          <w:rFonts w:eastAsia="Times New Roman"/>
          <w:bCs/>
          <w:sz w:val="28"/>
          <w:szCs w:val="28"/>
          <w:lang w:eastAsia="ru-RU"/>
        </w:rPr>
        <w:t xml:space="preserve">муниципальном этапе областного конкурса </w:t>
      </w:r>
    </w:p>
    <w:p w:rsidR="00D400DA" w:rsidRPr="00D400DA" w:rsidRDefault="0017197A" w:rsidP="00ED0837">
      <w:pPr>
        <w:pStyle w:val="Default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>«Педагог года</w:t>
      </w:r>
      <w:r w:rsidR="00F35A1E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-</w:t>
      </w:r>
      <w:r w:rsidR="0090067F">
        <w:rPr>
          <w:rFonts w:eastAsia="Times New Roman"/>
          <w:bCs/>
          <w:sz w:val="28"/>
          <w:szCs w:val="28"/>
          <w:lang w:eastAsia="ru-RU"/>
        </w:rPr>
        <w:t xml:space="preserve"> 2024</w:t>
      </w:r>
      <w:r w:rsidR="00D400DA" w:rsidRPr="00D400DA">
        <w:rPr>
          <w:rFonts w:eastAsia="Times New Roman"/>
          <w:bCs/>
          <w:sz w:val="28"/>
          <w:szCs w:val="28"/>
          <w:lang w:eastAsia="ru-RU"/>
        </w:rPr>
        <w:t xml:space="preserve">» (далее </w:t>
      </w:r>
      <w:r>
        <w:rPr>
          <w:rFonts w:eastAsia="Times New Roman"/>
          <w:bCs/>
          <w:sz w:val="28"/>
          <w:szCs w:val="28"/>
          <w:lang w:eastAsia="ru-RU"/>
        </w:rPr>
        <w:t>соответственно – Положение, к</w:t>
      </w:r>
      <w:r w:rsidR="00D400DA" w:rsidRPr="00D400DA">
        <w:rPr>
          <w:rFonts w:eastAsia="Times New Roman"/>
          <w:bCs/>
          <w:sz w:val="28"/>
          <w:szCs w:val="28"/>
          <w:lang w:eastAsia="ru-RU"/>
        </w:rPr>
        <w:t>онкурс) устанавливает организационно-технологическую модель его проведения, определяет цель и задачи конкурса, условия и правила, регламентирующие участие в конкурсе, порядок формирования и компетенции оргкомитета, жюри, порядок отбора и награждения победителей и призёров конкурса, а также финансирование конкурса.</w:t>
      </w:r>
    </w:p>
    <w:p w:rsidR="00D400DA" w:rsidRPr="00D400DA" w:rsidRDefault="00ED0837" w:rsidP="00ED083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00DA" w:rsidRPr="00D400DA">
        <w:rPr>
          <w:sz w:val="28"/>
          <w:szCs w:val="28"/>
        </w:rPr>
        <w:t xml:space="preserve">1.2. </w:t>
      </w:r>
      <w:r w:rsidR="00D400DA">
        <w:rPr>
          <w:sz w:val="28"/>
          <w:szCs w:val="28"/>
        </w:rPr>
        <w:t xml:space="preserve">Учредителями </w:t>
      </w:r>
      <w:r w:rsidR="00D400DA" w:rsidRPr="00D400DA">
        <w:rPr>
          <w:sz w:val="28"/>
          <w:szCs w:val="28"/>
        </w:rPr>
        <w:t>муниципального этапа конкурса являются Управление образования администрации Иван</w:t>
      </w:r>
      <w:r w:rsidR="00D400DA">
        <w:rPr>
          <w:sz w:val="28"/>
          <w:szCs w:val="28"/>
        </w:rPr>
        <w:t xml:space="preserve">овского муниципального района </w:t>
      </w:r>
      <w:r>
        <w:rPr>
          <w:sz w:val="28"/>
          <w:szCs w:val="28"/>
        </w:rPr>
        <w:t>и</w:t>
      </w:r>
      <w:r w:rsidR="00D400DA" w:rsidRPr="00D400DA">
        <w:rPr>
          <w:sz w:val="28"/>
          <w:szCs w:val="28"/>
        </w:rPr>
        <w:t xml:space="preserve"> районная организация профсоюза работников образования и науки, конкурс организуется и проводится совместно с муни</w:t>
      </w:r>
      <w:r w:rsidR="00D400DA">
        <w:rPr>
          <w:sz w:val="28"/>
          <w:szCs w:val="28"/>
        </w:rPr>
        <w:t xml:space="preserve">ципальным методическим центром </w:t>
      </w:r>
      <w:r w:rsidR="00D400DA" w:rsidRPr="00D400DA">
        <w:rPr>
          <w:sz w:val="28"/>
          <w:szCs w:val="28"/>
        </w:rPr>
        <w:t>Ивановского муниципального район</w:t>
      </w:r>
      <w:r w:rsidR="00003BB2">
        <w:rPr>
          <w:sz w:val="28"/>
          <w:szCs w:val="28"/>
        </w:rPr>
        <w:t>а, муниципальным ресурсным центром и МБУ ДО «Центр дополнительного образования».</w:t>
      </w:r>
    </w:p>
    <w:p w:rsidR="00D400DA" w:rsidRDefault="00ED0837" w:rsidP="00ED083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="003079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конкурса</w:t>
      </w:r>
      <w:r w:rsidR="003079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выявление творческих педагогических работников, их поддержка и поощрение, повышение социального статуса педаго</w:t>
      </w:r>
      <w:r w:rsid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гических работников и престижа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труда, распространение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передового педагогического опыта лучших педагогов 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инновационных технологий в организации образовательной деятельности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</w:t>
      </w:r>
      <w:r w:rsid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витие творческой деятельности 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обновлению содержания образования с учётом Федерального закона Российской Федерации от 29 декабря 2012 г. № 273-</w:t>
      </w:r>
      <w:r w:rsidR="00D400DA" w:rsidRPr="00D400DA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образовании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Российской Федерации», федеральных государстве</w:t>
      </w:r>
      <w:r w:rsid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 образовательных стандартов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общего образования (далее – ФГОС),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профессионального </w:t>
      </w:r>
      <w:hyperlink r:id="rId7" w:history="1">
        <w:r w:rsidR="00D400DA" w:rsidRPr="00D400DA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стандарт</w:t>
        </w:r>
      </w:hyperlink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ённого приказом Минтруда России от 18 октября 2013 г. №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544</w:t>
      </w:r>
      <w:r w:rsidR="0017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400DA" w:rsidRPr="00D400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н, а также </w:t>
      </w:r>
      <w:r w:rsidR="00D400DA" w:rsidRPr="00D4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росту профессионального мастерства педагогических работников.</w:t>
      </w:r>
    </w:p>
    <w:p w:rsidR="00003BB2" w:rsidRDefault="009B4919" w:rsidP="00003BB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3079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1.4. </w:t>
      </w:r>
      <w:r w:rsidR="00003BB2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официальной эмблемы конкурса (пеликан, распростерший крылья над своими птенцами) обязательно.</w:t>
      </w:r>
    </w:p>
    <w:p w:rsidR="003079B7" w:rsidRPr="00D400DA" w:rsidRDefault="003079B7" w:rsidP="003079B7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D400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конкурса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Учить и учиться</w:t>
      </w:r>
      <w:r w:rsidRPr="00D4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отражает приоритетные задачи современного образования – непрерывный профессиональный и личностный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</w:t>
      </w:r>
      <w:r w:rsidRPr="00D400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педагога, трансляцию лучших образцов педагогической практики и пропаганду инновационных идей и достижений.</w:t>
      </w:r>
    </w:p>
    <w:p w:rsidR="003079B7" w:rsidRPr="00D400DA" w:rsidRDefault="003079B7" w:rsidP="003079B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4919">
        <w:rPr>
          <w:sz w:val="28"/>
          <w:szCs w:val="28"/>
        </w:rPr>
        <w:t>1.6</w:t>
      </w:r>
      <w:r w:rsidRPr="00D400DA">
        <w:rPr>
          <w:sz w:val="28"/>
          <w:szCs w:val="28"/>
        </w:rPr>
        <w:t xml:space="preserve">. Конкурс проводится по </w:t>
      </w:r>
      <w:r>
        <w:rPr>
          <w:sz w:val="28"/>
          <w:szCs w:val="28"/>
        </w:rPr>
        <w:t xml:space="preserve">пяти </w:t>
      </w:r>
      <w:r w:rsidRPr="00D400DA">
        <w:rPr>
          <w:sz w:val="28"/>
          <w:szCs w:val="28"/>
        </w:rPr>
        <w:t xml:space="preserve">направлениям: «Педагог общего образования», «Педагог дошкольного образования», </w:t>
      </w:r>
      <w:r>
        <w:rPr>
          <w:sz w:val="28"/>
          <w:szCs w:val="28"/>
        </w:rPr>
        <w:t>«</w:t>
      </w:r>
      <w:r w:rsidR="009B4919">
        <w:rPr>
          <w:sz w:val="28"/>
          <w:szCs w:val="28"/>
        </w:rPr>
        <w:t>Педагогический дебют</w:t>
      </w:r>
      <w:r>
        <w:rPr>
          <w:sz w:val="28"/>
          <w:szCs w:val="28"/>
        </w:rPr>
        <w:t xml:space="preserve">», </w:t>
      </w:r>
      <w:r w:rsidRPr="00D400DA">
        <w:rPr>
          <w:sz w:val="28"/>
          <w:szCs w:val="28"/>
        </w:rPr>
        <w:lastRenderedPageBreak/>
        <w:t>«Педагог дополнительного образования»</w:t>
      </w:r>
      <w:r>
        <w:rPr>
          <w:sz w:val="28"/>
          <w:szCs w:val="28"/>
        </w:rPr>
        <w:t>,</w:t>
      </w:r>
      <w:r w:rsidR="007B497C">
        <w:rPr>
          <w:sz w:val="28"/>
          <w:szCs w:val="28"/>
        </w:rPr>
        <w:t xml:space="preserve"> «Педагог дополнительного образования</w:t>
      </w:r>
      <w:r w:rsidR="007A5BEB">
        <w:rPr>
          <w:sz w:val="28"/>
          <w:szCs w:val="28"/>
        </w:rPr>
        <w:t>»</w:t>
      </w:r>
      <w:r w:rsidRPr="00D400DA">
        <w:rPr>
          <w:sz w:val="28"/>
          <w:szCs w:val="28"/>
        </w:rPr>
        <w:t xml:space="preserve">. </w:t>
      </w:r>
    </w:p>
    <w:p w:rsidR="00003BB2" w:rsidRDefault="00003BB2" w:rsidP="00D66273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9B7" w:rsidRPr="00D66273" w:rsidRDefault="003079B7" w:rsidP="00D66273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273">
        <w:rPr>
          <w:rFonts w:ascii="Times New Roman" w:hAnsi="Times New Roman" w:cs="Times New Roman"/>
          <w:b/>
          <w:sz w:val="28"/>
          <w:szCs w:val="28"/>
        </w:rPr>
        <w:t>2. Участники конкурса.</w:t>
      </w:r>
    </w:p>
    <w:p w:rsidR="00C46A1E" w:rsidRDefault="009B4919" w:rsidP="00C46A1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400DA" w:rsidRPr="00C46A1E">
        <w:rPr>
          <w:rFonts w:ascii="Times New Roman" w:hAnsi="Times New Roman" w:cs="Times New Roman"/>
          <w:sz w:val="28"/>
          <w:szCs w:val="28"/>
        </w:rPr>
        <w:t>. В конкурсе могут прин</w:t>
      </w:r>
      <w:r>
        <w:rPr>
          <w:rFonts w:ascii="Times New Roman" w:hAnsi="Times New Roman" w:cs="Times New Roman"/>
          <w:sz w:val="28"/>
          <w:szCs w:val="28"/>
        </w:rPr>
        <w:t xml:space="preserve">ять участие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едагогические работники </w:t>
      </w:r>
      <w:r w:rsidR="00C46A1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образовательных организаций, </w:t>
      </w:r>
      <w:r w:rsidR="00C46A1E" w:rsidRPr="009555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реализующих программы </w:t>
      </w:r>
      <w:r w:rsidR="00003B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дошкольного, общего и </w:t>
      </w:r>
      <w:r w:rsidR="00C46A1E" w:rsidRPr="009555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дополнительного образования, </w:t>
      </w:r>
      <w:r w:rsidR="00C46A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также </w:t>
      </w:r>
      <w:r w:rsidR="00C46A1E" w:rsidRPr="00955594">
        <w:rPr>
          <w:rFonts w:ascii="Times New Roman" w:eastAsia="Calibri" w:hAnsi="Times New Roman" w:cs="Times New Roman"/>
          <w:color w:val="000000"/>
          <w:sz w:val="28"/>
          <w:szCs w:val="28"/>
        </w:rPr>
        <w:t>адаптированные образовательные программы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имеющие </w:t>
      </w:r>
      <w:r w:rsidR="00C46A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непрерывный стаж 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</w:t>
      </w:r>
      <w:r w:rsidR="00C46A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ой 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работы не менее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C46A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лет (за исключением молодых педагогов)</w:t>
      </w:r>
      <w:r w:rsidR="00C46A1E" w:rsidRPr="0092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00DA" w:rsidRPr="00D400DA" w:rsidRDefault="009B4919" w:rsidP="0017197A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В номинации «Педагогический дебют» могут принять участие педагогические работники образовательных организаций всех типов и видов, педагогический стаж ко</w:t>
      </w:r>
      <w:r w:rsidR="0090067F">
        <w:rPr>
          <w:sz w:val="28"/>
          <w:szCs w:val="28"/>
        </w:rPr>
        <w:t>торых по состоянию на 16.10.2023</w:t>
      </w:r>
      <w:r>
        <w:rPr>
          <w:sz w:val="28"/>
          <w:szCs w:val="28"/>
        </w:rPr>
        <w:t xml:space="preserve"> года  не превышает  5 лет, возраст не более 30</w:t>
      </w:r>
      <w:r w:rsidR="00AB6A53">
        <w:rPr>
          <w:sz w:val="28"/>
          <w:szCs w:val="28"/>
        </w:rPr>
        <w:t xml:space="preserve"> лет</w:t>
      </w:r>
      <w:r>
        <w:rPr>
          <w:sz w:val="28"/>
          <w:szCs w:val="28"/>
        </w:rPr>
        <w:t>.</w:t>
      </w:r>
    </w:p>
    <w:p w:rsidR="0017197A" w:rsidRDefault="0017197A" w:rsidP="00872A5C">
      <w:pPr>
        <w:pStyle w:val="Default"/>
        <w:jc w:val="center"/>
        <w:rPr>
          <w:b/>
          <w:bCs/>
          <w:sz w:val="28"/>
          <w:szCs w:val="28"/>
        </w:rPr>
      </w:pPr>
    </w:p>
    <w:p w:rsidR="00C46A1E" w:rsidRPr="00C46A1E" w:rsidRDefault="009B4919" w:rsidP="00872A5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72A5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Руководство конкурсом</w:t>
      </w:r>
      <w:r w:rsidR="00C46A1E" w:rsidRPr="00C46A1E">
        <w:rPr>
          <w:b/>
          <w:bCs/>
          <w:sz w:val="28"/>
          <w:szCs w:val="28"/>
        </w:rPr>
        <w:t>.</w:t>
      </w:r>
    </w:p>
    <w:p w:rsidR="00C46A1E" w:rsidRPr="00C46A1E" w:rsidRDefault="0017197A" w:rsidP="00C46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4919">
        <w:rPr>
          <w:sz w:val="28"/>
          <w:szCs w:val="28"/>
        </w:rPr>
        <w:t>3</w:t>
      </w:r>
      <w:r w:rsidR="00C46A1E" w:rsidRPr="00C46A1E">
        <w:rPr>
          <w:sz w:val="28"/>
          <w:szCs w:val="28"/>
        </w:rPr>
        <w:t>.1.</w:t>
      </w:r>
      <w:r w:rsidR="00C46A1E" w:rsidRPr="00C46A1E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9B4919">
        <w:rPr>
          <w:rFonts w:eastAsia="Times New Roman"/>
          <w:bCs/>
          <w:sz w:val="28"/>
          <w:szCs w:val="28"/>
          <w:lang w:eastAsia="ru-RU"/>
        </w:rPr>
        <w:t xml:space="preserve"> Руководителем</w:t>
      </w:r>
      <w:r w:rsidR="00C46A1E" w:rsidRPr="00C46A1E">
        <w:rPr>
          <w:rFonts w:eastAsia="Times New Roman"/>
          <w:bCs/>
          <w:sz w:val="28"/>
          <w:szCs w:val="28"/>
          <w:lang w:eastAsia="ru-RU"/>
        </w:rPr>
        <w:t xml:space="preserve"> конкурса является</w:t>
      </w:r>
      <w:r w:rsidR="00C46A1E" w:rsidRPr="00C46A1E">
        <w:rPr>
          <w:sz w:val="28"/>
          <w:szCs w:val="28"/>
        </w:rPr>
        <w:t xml:space="preserve"> Оргкомитет. В состав О</w:t>
      </w:r>
      <w:r w:rsidR="00A730AE">
        <w:rPr>
          <w:sz w:val="28"/>
          <w:szCs w:val="28"/>
        </w:rPr>
        <w:t>ргкомитета входят представители</w:t>
      </w:r>
      <w:r w:rsidR="00C46A1E" w:rsidRPr="00C46A1E">
        <w:rPr>
          <w:sz w:val="28"/>
          <w:szCs w:val="28"/>
        </w:rPr>
        <w:t xml:space="preserve"> Управления образования администрации, муниципальных методического и ресурсного центров, муниципального центра дополнительного образования детей, победители профессиональных конкурсов, представители общественных и иных организаций. </w:t>
      </w:r>
    </w:p>
    <w:p w:rsidR="00C46A1E" w:rsidRPr="00C46A1E" w:rsidRDefault="0017197A" w:rsidP="00C46A1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919">
        <w:rPr>
          <w:rFonts w:ascii="Times New Roman" w:hAnsi="Times New Roman" w:cs="Times New Roman"/>
          <w:sz w:val="28"/>
          <w:szCs w:val="28"/>
        </w:rPr>
        <w:t>3</w:t>
      </w:r>
      <w:r w:rsidR="00C46A1E" w:rsidRPr="00C46A1E">
        <w:rPr>
          <w:rFonts w:ascii="Times New Roman" w:hAnsi="Times New Roman" w:cs="Times New Roman"/>
          <w:sz w:val="28"/>
          <w:szCs w:val="28"/>
        </w:rPr>
        <w:t>.2.</w:t>
      </w:r>
      <w:r w:rsidR="00A73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полномочиям оргкомитета муниципального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этапа конкурса относятся:</w:t>
      </w:r>
    </w:p>
    <w:p w:rsidR="00C46A1E" w:rsidRPr="00C46A1E" w:rsidRDefault="009B4919" w:rsidP="00A730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азработка и принятие (в соответствии с </w:t>
      </w:r>
      <w:r w:rsidR="00003B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настоящим 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Положением) П</w:t>
      </w:r>
      <w:r w:rsidR="00A73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орядка проведения 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этапа конкурса;</w:t>
      </w:r>
    </w:p>
    <w:p w:rsidR="00003BB2" w:rsidRDefault="009B4919" w:rsidP="00003B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у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становление сроков проведения муниципального этапа конкурса;</w:t>
      </w:r>
    </w:p>
    <w:p w:rsidR="00003BB2" w:rsidRDefault="00DC5DB9" w:rsidP="00003B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жюри;</w:t>
      </w:r>
    </w:p>
    <w:p w:rsidR="00C46A1E" w:rsidRPr="00C46A1E" w:rsidRDefault="0041793D" w:rsidP="00003BB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определение формата проведения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конкурсных испытаний;</w:t>
      </w:r>
    </w:p>
    <w:p w:rsidR="00C46A1E" w:rsidRPr="00C46A1E" w:rsidRDefault="0041793D" w:rsidP="00A730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огласование программ установочных методических семинаров для конкурсантов и членов жюри, программы проведения этапа конкурса и сценарных планов торжественных церемоний его открытия и закрытия;</w:t>
      </w:r>
    </w:p>
    <w:p w:rsidR="00C46A1E" w:rsidRPr="00C46A1E" w:rsidRDefault="0041793D" w:rsidP="0041793D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информационной поддержк</w:t>
      </w:r>
      <w:r w:rsidR="001719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муниципального 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 конкурса и организация работы по привлечению спонсорских средств;</w:t>
      </w:r>
    </w:p>
    <w:p w:rsidR="00C46A1E" w:rsidRPr="00C46A1E" w:rsidRDefault="0041793D" w:rsidP="003A3A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о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пределение форм поощрения конкурсантов, награждение победителей, призёров</w:t>
      </w:r>
      <w:r w:rsidR="00003B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финалистов и участников конкурса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46A1E" w:rsidRPr="00C46A1E" w:rsidRDefault="0041793D" w:rsidP="003A3A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7197A">
        <w:rPr>
          <w:rFonts w:ascii="Times New Roman" w:hAnsi="Times New Roman" w:cs="Times New Roman"/>
          <w:sz w:val="28"/>
          <w:szCs w:val="28"/>
        </w:rPr>
        <w:t>. Р</w:t>
      </w:r>
      <w:r w:rsidR="00C46A1E" w:rsidRPr="00C46A1E">
        <w:rPr>
          <w:rFonts w:ascii="Times New Roman" w:hAnsi="Times New Roman" w:cs="Times New Roman"/>
          <w:sz w:val="28"/>
          <w:szCs w:val="28"/>
        </w:rPr>
        <w:t>ешение Оргкомитета считается принятым, если за него проголосовало более половины его списочного состава;</w:t>
      </w:r>
    </w:p>
    <w:p w:rsidR="00C46A1E" w:rsidRPr="00C46A1E" w:rsidRDefault="0041793D" w:rsidP="003A3A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46A1E" w:rsidRPr="00C46A1E">
        <w:rPr>
          <w:rFonts w:ascii="Times New Roman" w:hAnsi="Times New Roman" w:cs="Times New Roman"/>
          <w:sz w:val="28"/>
          <w:szCs w:val="28"/>
        </w:rPr>
        <w:t xml:space="preserve"> </w:t>
      </w:r>
      <w:r w:rsidR="001719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ешения оргкомитета конкурса оформляется протоколами их заседаний за подписью председателя (или его заместителя) и секретаря.</w:t>
      </w:r>
    </w:p>
    <w:p w:rsidR="00C46A1E" w:rsidRDefault="0041793D" w:rsidP="003A3A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организационной деятельности и координации работы Оргкомитетом создаются рабочие группы и жюри по каждому  из направлений конкурса.</w:t>
      </w:r>
    </w:p>
    <w:p w:rsidR="0041793D" w:rsidRPr="0041793D" w:rsidRDefault="0041793D" w:rsidP="003A3A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Жюри формируется из представителей учредителя конкурса, оргкомитета, победителей и финалистов конкурсов профессионального мастерства разных лет, экспертов, рекомендованных </w:t>
      </w:r>
      <w:r>
        <w:rPr>
          <w:rFonts w:ascii="Times New Roman" w:hAnsi="Times New Roman" w:cs="Times New Roman"/>
          <w:sz w:val="28"/>
          <w:szCs w:val="28"/>
        </w:rPr>
        <w:t xml:space="preserve">районной организацией </w:t>
      </w:r>
      <w:r w:rsidRPr="0041793D">
        <w:rPr>
          <w:rFonts w:ascii="Times New Roman" w:hAnsi="Times New Roman" w:cs="Times New Roman"/>
          <w:sz w:val="28"/>
          <w:szCs w:val="28"/>
        </w:rPr>
        <w:t xml:space="preserve"> </w:t>
      </w:r>
      <w:r w:rsidRPr="0041793D">
        <w:rPr>
          <w:rFonts w:ascii="Times New Roman" w:hAnsi="Times New Roman" w:cs="Times New Roman"/>
          <w:sz w:val="28"/>
          <w:szCs w:val="28"/>
        </w:rPr>
        <w:lastRenderedPageBreak/>
        <w:t>профсоюза работников образования и науки,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предметных педагогических сообществ.</w:t>
      </w:r>
    </w:p>
    <w:p w:rsidR="00C46A1E" w:rsidRPr="00C46A1E" w:rsidRDefault="0041793D" w:rsidP="003A3AC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2A5C" w:rsidRDefault="0041793D" w:rsidP="003A3A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872A5C" w:rsidRPr="0052070A">
        <w:rPr>
          <w:rFonts w:ascii="Times New Roman" w:eastAsia="Calibri" w:hAnsi="Times New Roman" w:cs="Times New Roman"/>
          <w:b/>
          <w:bCs/>
          <w:sz w:val="28"/>
          <w:szCs w:val="28"/>
        </w:rPr>
        <w:t>. Порядок выдвижения конкурсантов и представление материалов</w:t>
      </w:r>
      <w:r w:rsidR="000238D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872A5C" w:rsidRDefault="003903B8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.1. Выдвижение кандидато</w:t>
      </w:r>
      <w:r w:rsidR="00291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происходит по представлениям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образовательных организаций </w:t>
      </w:r>
      <w:r w:rsidR="00EA21F6">
        <w:rPr>
          <w:rFonts w:ascii="Times New Roman" w:eastAsia="Calibri" w:hAnsi="Times New Roman" w:cs="Times New Roman"/>
          <w:color w:val="000000"/>
          <w:sz w:val="28"/>
          <w:szCs w:val="28"/>
        </w:rPr>
        <w:t>района.</w:t>
      </w:r>
    </w:p>
    <w:p w:rsidR="00872A5C" w:rsidRDefault="003903B8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.2. Для участия в Конкурсе направляются следующие материалы, оформленные по установленным формам: </w:t>
      </w:r>
    </w:p>
    <w:p w:rsidR="00872A5C" w:rsidRDefault="00872A5C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Представление. </w:t>
      </w:r>
      <w:r w:rsidR="003903B8" w:rsidRPr="003903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Описание педагогической инновационной </w:t>
      </w:r>
      <w:r w:rsidR="003903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практики работы,</w:t>
      </w:r>
      <w:r w:rsidR="003903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03B8" w:rsidRPr="003903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участие в разработке программ и проектов разного уровня</w:t>
      </w:r>
      <w:r w:rsidR="003903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03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течение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предыдущего учебного года. Объем представления: 1-1,5 печатного листа, формат А 4, шрифт Times New Roman, размер 14. Направляется на з</w:t>
      </w:r>
      <w:r w:rsidR="00EA21F6">
        <w:rPr>
          <w:rFonts w:ascii="Times New Roman" w:eastAsia="Calibri" w:hAnsi="Times New Roman" w:cs="Times New Roman"/>
          <w:color w:val="000000"/>
          <w:sz w:val="28"/>
          <w:szCs w:val="28"/>
        </w:rPr>
        <w:t>аверенном печатью бланке</w:t>
      </w:r>
      <w:r w:rsidR="00681C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подписью руководителя</w:t>
      </w:r>
      <w:r w:rsidR="00EA21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1).</w:t>
      </w:r>
    </w:p>
    <w:p w:rsidR="002916B4" w:rsidRDefault="002916B4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16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 участника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участие в муниципальном этапе и согласие на обработку персональных данных (Приложение 2)</w:t>
      </w:r>
    </w:p>
    <w:p w:rsidR="00872A5C" w:rsidRDefault="00872A5C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Информационная карта участника конкурса.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 заполнении информационной карты необходимо избегать сокращений и точно указывать все наименования (в соответствии с лицензией). Информационная карта подписывается уч</w:t>
      </w:r>
      <w:r w:rsidR="002916B4">
        <w:rPr>
          <w:rFonts w:ascii="Times New Roman" w:eastAsia="Calibri" w:hAnsi="Times New Roman" w:cs="Times New Roman"/>
          <w:color w:val="000000"/>
          <w:sz w:val="28"/>
          <w:szCs w:val="28"/>
        </w:rPr>
        <w:t>астником Конкурса. (Приложение 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872A5C" w:rsidRDefault="00872A5C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Фотографии.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Фотографии предоставляются в бумажной и цифровой копии в формате *jpg с разрешением 300 точек на дюйм без уменьшения исходного размера. Необходимы цветные фотографии размером 9х13 см: </w:t>
      </w:r>
      <w:r w:rsidRPr="00F35A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портрет (1 шт.</w:t>
      </w:r>
      <w:r w:rsidR="00F35A1E" w:rsidRPr="00F35A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бумажном </w:t>
      </w:r>
      <w:r w:rsidR="00681CF9" w:rsidRPr="00F35A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варианте</w:t>
      </w:r>
      <w:r w:rsidR="00681C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 диске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 и сюжетные (не менее 3 шт.</w:t>
      </w:r>
      <w:r w:rsidR="00681C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диске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913C6C" w:rsidRPr="00913C6C" w:rsidRDefault="00913C6C" w:rsidP="00913C6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3C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Конкурсное задание «Методический семинар»</w:t>
      </w:r>
      <w:r w:rsidRPr="00913C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Представление оп</w:t>
      </w:r>
      <w:r w:rsidR="005E67BF">
        <w:rPr>
          <w:rFonts w:ascii="Times New Roman" w:eastAsia="Calibri" w:hAnsi="Times New Roman" w:cs="Times New Roman"/>
          <w:color w:val="000000"/>
          <w:sz w:val="28"/>
          <w:szCs w:val="28"/>
        </w:rPr>
        <w:t>ыта оформляется и передается в м</w:t>
      </w:r>
      <w:r w:rsidRPr="00913C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униципальный методический центр в бумажном </w:t>
      </w:r>
      <w:r w:rsidR="00F367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электронном </w:t>
      </w:r>
      <w:r w:rsidRPr="00913C6C">
        <w:rPr>
          <w:rFonts w:ascii="Times New Roman" w:eastAsia="Calibri" w:hAnsi="Times New Roman" w:cs="Times New Roman"/>
          <w:color w:val="000000"/>
          <w:sz w:val="28"/>
          <w:szCs w:val="28"/>
        </w:rPr>
        <w:t>виде. В представлении выделяется и формулируется ведущая тема (идея) педагогического опыта, ее направленность, сроки работы по данному направлению, использование Интернет-ресурсов, ИКТ-технологий. К разработке могут быть приложены планы занятий (уроков, классных часов), иные дидактические разработки</w:t>
      </w:r>
      <w:r w:rsidR="00C408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статьи и научные публикации. </w:t>
      </w:r>
      <w:r w:rsidRPr="00913C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Формат А 4, шрифт Times New Roman, размер 14. </w:t>
      </w:r>
    </w:p>
    <w:p w:rsidR="00872A5C" w:rsidRDefault="003903B8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.3. Участники Конкурса дают письменное согласие на обработку персональных данных и использование в некоммерческих целях материалов для публичных презентаций, для размещения в Интернете, буклетах и периодических образовательных изданиях. </w:t>
      </w:r>
    </w:p>
    <w:p w:rsidR="00872A5C" w:rsidRPr="00EA21F6" w:rsidRDefault="003903B8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.4. При</w:t>
      </w:r>
      <w:r w:rsidR="00872A5C">
        <w:rPr>
          <w:rFonts w:ascii="Cambria Math" w:eastAsia="Calibri" w:hAnsi="Cambria Math" w:cs="Cambria Math"/>
          <w:color w:val="000000"/>
          <w:sz w:val="28"/>
          <w:szCs w:val="28"/>
        </w:rPr>
        <w:t>е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м материалов осуществляется</w:t>
      </w:r>
      <w:r w:rsidR="00EA21F6" w:rsidRPr="00BA23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EA21F6" w:rsidRPr="00EA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913C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C40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A21F6" w:rsidRPr="00EA2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01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ноября</w:t>
      </w:r>
      <w:r w:rsidR="00EA21F6" w:rsidRPr="00EA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EA21F6" w:rsidRPr="00EA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0238D6">
        <w:rPr>
          <w:rFonts w:ascii="Times New Roman" w:hAnsi="Times New Roman" w:cs="Times New Roman"/>
          <w:sz w:val="28"/>
          <w:szCs w:val="28"/>
        </w:rPr>
        <w:t xml:space="preserve">в </w:t>
      </w:r>
      <w:r w:rsidR="00EA21F6" w:rsidRPr="00EA21F6">
        <w:rPr>
          <w:rFonts w:ascii="Times New Roman" w:hAnsi="Times New Roman" w:cs="Times New Roman"/>
          <w:sz w:val="28"/>
          <w:szCs w:val="28"/>
        </w:rPr>
        <w:t xml:space="preserve">муниципальном методическом центре по адресу: </w:t>
      </w:r>
      <w:r w:rsidR="00A01327">
        <w:rPr>
          <w:rFonts w:ascii="Times New Roman" w:hAnsi="Times New Roman" w:cs="Times New Roman"/>
          <w:sz w:val="28"/>
          <w:szCs w:val="28"/>
        </w:rPr>
        <w:t xml:space="preserve"> г. Иваново, ул.Степанова, д.28а</w:t>
      </w:r>
    </w:p>
    <w:p w:rsidR="00872A5C" w:rsidRDefault="00872A5C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подлежат рассмотрению материалы участников, категории которых не предусмотрены в разделе 2 настоящего положения, а также материалы,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подготовленные с нарушением требований к их оформлению и поступившие позднее установленного срока. Материалы, предоставляемые на Конкурс, не рецензируются и не возвращаются. </w:t>
      </w:r>
    </w:p>
    <w:p w:rsidR="00025122" w:rsidRPr="00CE6DA1" w:rsidRDefault="003903B8" w:rsidP="00CE6DA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.5. Все конкурсные материалы предоставляются на бумажном и электронном носителе. </w:t>
      </w:r>
    </w:p>
    <w:p w:rsidR="00872A5C" w:rsidRDefault="003903B8" w:rsidP="003A3A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="00872A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Этапы проведения Конкурса и конкурсные мероприятия</w:t>
      </w:r>
      <w:r w:rsidR="000238D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="00872A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72A5C" w:rsidRDefault="00034797" w:rsidP="003A3A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.1. </w:t>
      </w:r>
      <w:r w:rsidR="00EA21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этап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проводится с </w:t>
      </w:r>
      <w:r w:rsidR="00CE6DA1">
        <w:rPr>
          <w:rFonts w:ascii="Times New Roman" w:eastAsia="Calibri" w:hAnsi="Times New Roman" w:cs="Times New Roman"/>
          <w:color w:val="000000"/>
          <w:sz w:val="28"/>
          <w:szCs w:val="28"/>
        </w:rPr>
        <w:t>октября</w:t>
      </w:r>
      <w:r w:rsidR="00EA21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декабрь </w:t>
      </w:r>
      <w:r w:rsidR="00913C6C">
        <w:rPr>
          <w:rFonts w:ascii="Times New Roman" w:eastAsia="Calibri" w:hAnsi="Times New Roman" w:cs="Times New Roman"/>
          <w:color w:val="000000"/>
          <w:sz w:val="28"/>
          <w:szCs w:val="28"/>
        </w:rPr>
        <w:t>2023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 </w:t>
      </w:r>
    </w:p>
    <w:p w:rsidR="003F500C" w:rsidRPr="003F500C" w:rsidRDefault="004A2B9A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CE6DA1">
        <w:rPr>
          <w:rFonts w:ascii="Times New Roman" w:eastAsia="Calibri" w:hAnsi="Times New Roman" w:cs="Times New Roman"/>
          <w:color w:val="000000"/>
          <w:sz w:val="28"/>
          <w:szCs w:val="28"/>
        </w:rPr>
        <w:t>.2.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F50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F500C"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Первый тур </w:t>
      </w:r>
      <w:r w:rsidR="00A61D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конкурса </w:t>
      </w:r>
      <w:r w:rsidR="003F500C" w:rsidRP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«Педагог – профессионал» </w:t>
      </w:r>
      <w:r w:rsidR="003F500C"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проводится с целью оценки коммуникативных навыков участников конкурса и уровня профессионального мастерства и компетентности педагогов. </w:t>
      </w:r>
    </w:p>
    <w:p w:rsidR="003F500C" w:rsidRPr="003F500C" w:rsidRDefault="003F500C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50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Конкурсные мероприятия: </w:t>
      </w:r>
    </w:p>
    <w:p w:rsidR="003F500C" w:rsidRDefault="00A357DE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357DE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P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F500C" w:rsidRP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4F00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Моя педагогическая находка</w:t>
      </w:r>
      <w:r w:rsidR="003F500C" w:rsidRP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  <w:r w:rsid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3F500C" w:rsidRPr="003F500C" w:rsidRDefault="003F500C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50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>Цель конкурсного испытания: демонстрация участником методической компетентности и собственного опыта в вопросах обучения и воспитания</w:t>
      </w:r>
      <w:r w:rsidR="004F00EB">
        <w:rPr>
          <w:rFonts w:ascii="Times New Roman" w:eastAsia="Calibri" w:hAnsi="Times New Roman" w:cs="Times New Roman"/>
          <w:color w:val="000000"/>
          <w:sz w:val="28"/>
          <w:szCs w:val="28"/>
        </w:rPr>
        <w:t>, демонстрация участником наиболее действенного приема или метода обучения и воспитания.</w:t>
      </w:r>
    </w:p>
    <w:p w:rsidR="003F500C" w:rsidRPr="003F500C" w:rsidRDefault="003F500C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>Формат конкурсного испытания: представление участником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Выступление может сопровождаться презентацией, содержащей не более 10 слайдов. Для представления методических материалов участником регионального этапа Конкурса может быть использован собственный интернет</w:t>
      </w:r>
      <w:r w:rsidR="002341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341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>ресурс (личный сайт, блог, в том числе и на странице социальной сети, страница на сайте образовательной организации).</w:t>
      </w:r>
    </w:p>
    <w:p w:rsidR="003F500C" w:rsidRPr="003F500C" w:rsidRDefault="003F500C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500C">
        <w:rPr>
          <w:rFonts w:ascii="Times New Roman" w:eastAsia="Calibri" w:hAnsi="Times New Roman" w:cs="Times New Roman"/>
          <w:color w:val="000000"/>
          <w:sz w:val="28"/>
          <w:szCs w:val="28"/>
        </w:rPr>
        <w:t>Регламент конкурсного испытания – до 15 минут: выступление участника регионального этапа Конкурса – до 10 минут; ответы на вопросы членов Жюри – до 5 минут.</w:t>
      </w:r>
    </w:p>
    <w:p w:rsidR="003F500C" w:rsidRPr="003F500C" w:rsidRDefault="003F500C" w:rsidP="003F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500C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  <w:r w:rsidRPr="003F500C">
        <w:rPr>
          <w:rFonts w:ascii="Calibri" w:eastAsia="Calibri" w:hAnsi="Calibri" w:cs="Times New Roman"/>
        </w:rPr>
        <w:t xml:space="preserve"> </w:t>
      </w:r>
      <w:r w:rsidRPr="003F500C">
        <w:rPr>
          <w:rFonts w:ascii="Times New Roman" w:eastAsia="Calibri" w:hAnsi="Times New Roman" w:cs="Times New Roman"/>
          <w:sz w:val="28"/>
          <w:szCs w:val="28"/>
        </w:rPr>
        <w:t>актуальность и результативность; творческий подход, научная корректность и методическая грамотность в представлении опыта (в том числе в использовании электронных средств обучения и воспитания), информационная, коммуникативная и языковая культура.</w:t>
      </w:r>
    </w:p>
    <w:p w:rsidR="00872A5C" w:rsidRDefault="00A357DE" w:rsidP="00872A5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57DE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72A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«Учебное занятие»</w:t>
      </w:r>
      <w:r w:rsidR="00EA07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2A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(в номинациях «Педагог общего образования», «</w:t>
      </w:r>
      <w:r w:rsidR="004A2B9A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Педагогический дебют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5C0133">
        <w:rPr>
          <w:rFonts w:ascii="Times New Roman" w:eastAsia="Calibri" w:hAnsi="Times New Roman" w:cs="Times New Roman"/>
          <w:color w:val="000000"/>
          <w:sz w:val="28"/>
          <w:szCs w:val="28"/>
        </w:rPr>
        <w:t>, «Педаго</w:t>
      </w:r>
      <w:r w:rsidR="004F00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 дополнительного образования» </w:t>
      </w:r>
      <w:r w:rsidR="00F6595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341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5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40 минут,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в номинации «Педагог дошкольного образования»</w:t>
      </w:r>
      <w:r w:rsidR="005C01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341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65956">
        <w:rPr>
          <w:rFonts w:ascii="Times New Roman" w:eastAsia="Calibri" w:hAnsi="Times New Roman" w:cs="Times New Roman"/>
          <w:color w:val="000000"/>
          <w:sz w:val="28"/>
          <w:szCs w:val="28"/>
        </w:rPr>
        <w:t>до</w:t>
      </w:r>
      <w:r w:rsidR="002341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F00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30 минут.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>Возрастной состав обучающихся</w:t>
      </w:r>
      <w:r w:rsidR="000238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(воспитанников)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тематику выбирает участник Конкурса. Тема занятия</w:t>
      </w:r>
      <w:r w:rsidR="00EA07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E7BB8">
        <w:rPr>
          <w:rFonts w:ascii="Times New Roman" w:eastAsia="Calibri" w:hAnsi="Times New Roman" w:cs="Times New Roman"/>
          <w:color w:val="000000"/>
          <w:sz w:val="28"/>
          <w:szCs w:val="28"/>
        </w:rPr>
        <w:t>в рамках тематического планирования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изучения материа</w:t>
      </w:r>
      <w:r w:rsidR="00DE7BB8">
        <w:rPr>
          <w:rFonts w:ascii="Times New Roman" w:eastAsia="Calibri" w:hAnsi="Times New Roman" w:cs="Times New Roman"/>
          <w:color w:val="000000"/>
          <w:sz w:val="28"/>
          <w:szCs w:val="28"/>
        </w:rPr>
        <w:t>ла в образовательном учреждении.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E7B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A2B9A" w:rsidRDefault="00872A5C" w:rsidP="00872A5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конкурсного мероприятия </w:t>
      </w:r>
      <w:r w:rsidRPr="00AD48B7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 продемонстрировать информационную грамотность, методическое мастерство и творчество, рефлексивную и организационную культуру, ориентированность на гражданские и нравственные ценности, владение современными технологиями формирования ключевых и предметных компетенции учащихся и</w:t>
      </w:r>
      <w:r w:rsidR="004A2B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развитие метапредметных знаний.</w:t>
      </w:r>
    </w:p>
    <w:p w:rsidR="00872A5C" w:rsidRDefault="004A2B9A" w:rsidP="00872A5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013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Критерии оценки: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корректность и адекватность содержания (связь с государственными требованиями и стандартами, глубина знаний по теме, адекватность возрастным особенностям обучающихся (воспитанников),</w:t>
      </w:r>
      <w:r w:rsidR="00AA6B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инновационность занятия (оригинальность подходов, нестандартные решения, учет новых тенденций и требований); методическое мастерство (обусловленность разнообразных методов обучения, форм работы с информацией, применение здоровьесберегающих технологий); актуальность (связь с практикой, актуализация опыта обучающихся)</w:t>
      </w:r>
      <w:r w:rsidR="00A357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AA6B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52111" w:rsidRDefault="004F00EB" w:rsidP="00EA0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7DE">
        <w:rPr>
          <w:rFonts w:ascii="Times New Roman" w:hAnsi="Times New Roman" w:cs="Times New Roman"/>
          <w:b/>
          <w:sz w:val="28"/>
          <w:szCs w:val="28"/>
        </w:rPr>
        <w:t>Конкурсное испытание «Собеседование с членами жюри»</w:t>
      </w:r>
      <w:r w:rsidRPr="00A35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0749" w:rsidRPr="00EA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EA0749" w:rsidRPr="00EA0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профессиональных компетенций конкурсанта по </w:t>
      </w:r>
      <w:r w:rsidR="00A35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самоанализу проведенного занятия, видению проблем и перспектив развития профессиональной деятельности.</w:t>
      </w:r>
      <w:r w:rsidR="0051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–не более 10 минут.</w:t>
      </w:r>
    </w:p>
    <w:p w:rsidR="00EA0749" w:rsidRPr="00EA0749" w:rsidRDefault="00EA0749" w:rsidP="00EA0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оценки: </w:t>
      </w:r>
      <w:r w:rsidR="00A357DE">
        <w:rPr>
          <w:rFonts w:ascii="Times New Roman" w:eastAsia="Calibri" w:hAnsi="Times New Roman" w:cs="Times New Roman"/>
          <w:color w:val="000000"/>
          <w:sz w:val="28"/>
          <w:szCs w:val="28"/>
        </w:rPr>
        <w:t>рефлексивность и оценивание (адекватность методов оценки достигнутых результатов возрасту и потребностям</w:t>
      </w:r>
      <w:r w:rsidRPr="00EA0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психолого-педагогическая  и коммуникативная  культура; уровень вовлеченности участников диалога в обсуждение темы; информационная и языковая грамотность; рефлексия проведенного </w:t>
      </w:r>
      <w:r w:rsidR="00A3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EA0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956" w:rsidRDefault="004A2B9A" w:rsidP="00F6595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F65956">
        <w:rPr>
          <w:rFonts w:ascii="Times New Roman" w:eastAsia="Calibri" w:hAnsi="Times New Roman" w:cs="Times New Roman"/>
          <w:color w:val="000000"/>
          <w:sz w:val="28"/>
          <w:szCs w:val="28"/>
        </w:rPr>
        <w:t>.2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.4. Второй тур </w:t>
      </w:r>
      <w:r w:rsidR="00303D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конкурса </w:t>
      </w:r>
      <w:r w:rsidR="000140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«Педагог – мастер»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140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проводится </w:t>
      </w:r>
      <w:r w:rsidR="00F65956" w:rsidRPr="004B50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</w:t>
      </w:r>
      <w:r w:rsidR="00F65956">
        <w:rPr>
          <w:rFonts w:ascii="Times New Roman" w:eastAsia="Calibri" w:hAnsi="Times New Roman" w:cs="Times New Roman"/>
          <w:color w:val="000000"/>
          <w:sz w:val="28"/>
          <w:szCs w:val="28"/>
        </w:rPr>
        <w:t>финалистов всех</w:t>
      </w:r>
      <w:r w:rsidR="00F65956" w:rsidRPr="004B50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номинаци</w:t>
      </w:r>
      <w:r w:rsidR="000140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 </w:t>
      </w:r>
      <w:r w:rsidR="00872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целью оценки способностей участников Конкурса продемонстрировать свой опыт, заявить собственную профессиональную позицию. </w:t>
      </w:r>
    </w:p>
    <w:p w:rsidR="00872A5C" w:rsidRDefault="00872A5C" w:rsidP="00F6595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Оцениваются следующие конкурсные мероприятия:</w:t>
      </w:r>
    </w:p>
    <w:p w:rsidR="00872A5C" w:rsidRDefault="00872A5C" w:rsidP="00872A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Конкурсное 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F5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астер-класс»</w:t>
      </w:r>
      <w:r w:rsidR="00DE7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(регламент до 20 минут): демонстрация конкурсантом педагогического мастерства и инновационного опыта, перспективы использования данного ресурса в системе повышения квалификации. </w:t>
      </w:r>
      <w:r w:rsidRPr="00F23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мастер-класса конкурсант показывает способность вести дискуссию по современным проблемам образования, представляет свой педагогический опыт, используемые в работе технологии, методики, приемы, стиль работы с обучающимися (воспитанниками), демонстрирует лучшие профессиональные и личностные качества. Мастер</w:t>
      </w:r>
      <w:r w:rsidRPr="00F23A05">
        <w:rPr>
          <w:rFonts w:ascii="Cambria Math" w:eastAsia="Times New Roman" w:hAnsi="Cambria Math" w:cs="Cambria Math"/>
          <w:sz w:val="28"/>
          <w:szCs w:val="28"/>
          <w:lang w:eastAsia="ru-RU"/>
        </w:rPr>
        <w:t>-</w:t>
      </w:r>
      <w:r w:rsidRPr="00F23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показывает методическое мастерство </w:t>
      </w:r>
      <w:r w:rsidR="00F65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F23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глубину понимания содержания своего предмета (области обучения и воспитания) и общего контекста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A98" w:rsidRDefault="00287A98" w:rsidP="00872A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обоснование (доказательство значимости методической  проблемы для образования); разнообразие форм представления материала (использование различных источников информации, интерактивность представления материала); исследовательская компетентность (организационная культура исследования); коммуникативная культура (умение выстраивать взаимодействие с  участниками мастер – класса); рефлексивная культура (умение оценить выбор методов, достигнутые результаты).</w:t>
      </w:r>
    </w:p>
    <w:p w:rsidR="00872A5C" w:rsidRDefault="00872A5C" w:rsidP="00F6595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4B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онкурсное задание </w:t>
      </w:r>
      <w:r w:rsidRPr="004B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A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87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убличное выступление</w:t>
      </w:r>
      <w:r w:rsidRPr="004B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A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7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регламент </w:t>
      </w:r>
      <w:r w:rsidR="00014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4-5</w:t>
      </w:r>
      <w:r w:rsidR="00287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 w:rsidRPr="004B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50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Проводится в формате </w:t>
      </w:r>
      <w:r w:rsidR="00BD60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открытого публичного выступления с целью демонстрации способности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финалистов</w:t>
      </w:r>
      <w:r w:rsidR="00BD60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D60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активному позиционированию педагогических идей, в выявлении и решении современных проблем образования, гражданской и профессиональной позиции, в </w:t>
      </w:r>
      <w:r w:rsidR="00BD608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определении и решении насущных актуальных проблем взаимодействия образования и общества, умении вести профессиональный диалог с аудиторией.</w:t>
      </w:r>
      <w:r w:rsidR="00DE7BB8" w:rsidRPr="00DE7BB8">
        <w:t xml:space="preserve"> </w:t>
      </w:r>
      <w:r w:rsidR="00BD60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72A5C" w:rsidRPr="004B504A" w:rsidRDefault="00BD6086" w:rsidP="00872A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Тематическая направленность определяется Оргкомитетом и доводится до конкурсантов по окончании первого тура очного этапа. Далее тему (проблему) выбирает сам финалист. </w:t>
      </w:r>
    </w:p>
    <w:p w:rsidR="00872A5C" w:rsidRDefault="00BD6086" w:rsidP="003A3AC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заявленной проблемы; реалистичность и обоснованность предложенных путей решения проблемы; ценностные ориентиры; </w:t>
      </w:r>
      <w:r w:rsidR="00701B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культура и языковая грамотность; масштабность и нестандартность суждений.</w:t>
      </w:r>
      <w:r w:rsidR="00DE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3AC1" w:rsidRDefault="00701B07" w:rsidP="00701B07">
      <w:pPr>
        <w:pStyle w:val="Default"/>
        <w:ind w:firstLine="426"/>
        <w:contextualSpacing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C46A1E" w:rsidRPr="00C46A1E" w:rsidRDefault="001E035F" w:rsidP="003A3AC1">
      <w:pPr>
        <w:pStyle w:val="Default"/>
        <w:tabs>
          <w:tab w:val="left" w:pos="0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6</w:t>
      </w:r>
      <w:r w:rsidR="00C46A1E" w:rsidRPr="00C46A1E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  <w:r w:rsidR="00701B07">
        <w:rPr>
          <w:rFonts w:eastAsia="Times New Roman"/>
          <w:b/>
          <w:bCs/>
          <w:sz w:val="28"/>
          <w:szCs w:val="28"/>
          <w:lang w:eastAsia="ru-RU"/>
        </w:rPr>
        <w:t xml:space="preserve"> Подведение итогов</w:t>
      </w:r>
      <w:r w:rsidR="00C46A1E" w:rsidRPr="00C46A1E">
        <w:rPr>
          <w:rFonts w:eastAsia="Times New Roman"/>
          <w:b/>
          <w:bCs/>
          <w:sz w:val="28"/>
          <w:szCs w:val="28"/>
          <w:lang w:eastAsia="ru-RU"/>
        </w:rPr>
        <w:t xml:space="preserve"> конкурса</w:t>
      </w:r>
      <w:r w:rsidR="003A3AC1"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C46A1E" w:rsidRPr="00C46A1E" w:rsidRDefault="003A3AC1" w:rsidP="001E035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35F">
        <w:rPr>
          <w:rFonts w:ascii="Times New Roman" w:hAnsi="Times New Roman" w:cs="Times New Roman"/>
          <w:sz w:val="28"/>
          <w:szCs w:val="28"/>
        </w:rPr>
        <w:t>6</w:t>
      </w:r>
      <w:r w:rsidR="00C46A1E" w:rsidRPr="00C46A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 муниципального этапа конкурса </w:t>
      </w:r>
      <w:r w:rsidR="00C46A1E"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выполнение конкурсных заданий в баллах на основании критериев, утверждённых порядком проведения </w:t>
      </w:r>
      <w:r w:rsidR="00A73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этапа конкурса.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46A1E" w:rsidRPr="00C46A1E" w:rsidRDefault="003A3AC1" w:rsidP="003A37C6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8A27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Три конкурсанта от каждой номинации, набравшие наибольшее количес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 баллов по сумме результатов</w:t>
      </w:r>
      <w:r w:rsidR="003A37C6" w:rsidRP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тура,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становятся участниками 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тура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8A27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конкурса.</w:t>
      </w:r>
    </w:p>
    <w:p w:rsidR="003A37C6" w:rsidRPr="00C46A1E" w:rsidRDefault="003A3AC1" w:rsidP="003A37C6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Итоги 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3A37C6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тура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суммируются</w:t>
      </w:r>
      <w:r w:rsidR="008E4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подведения  общего результата.    </w:t>
      </w:r>
    </w:p>
    <w:p w:rsidR="00C46A1E" w:rsidRPr="00C46A1E" w:rsidRDefault="003A37C6" w:rsidP="00872A5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.5.</w:t>
      </w:r>
      <w:r w:rsidR="00872A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Один 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конкурсант, набравший наибольшее количест</w:t>
      </w:r>
      <w:r w:rsidR="00872A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 баллов по сумме результатов 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E4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туров</w:t>
      </w:r>
      <w:r w:rsidR="008E4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A27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</w:t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становится победителем конкурса</w:t>
      </w:r>
      <w:r w:rsidR="00872A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своей номинации</w:t>
      </w:r>
      <w:r w:rsidR="00C46A1E" w:rsidRPr="00C46A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46A1E" w:rsidRPr="00C46A1E" w:rsidRDefault="003A3AC1" w:rsidP="00872A5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1E0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3A37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.6</w:t>
      </w:r>
      <w:r w:rsidR="00872A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72A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Победитель в каждой номинации объявляется на закрытии конкурса. </w:t>
      </w:r>
    </w:p>
    <w:p w:rsidR="00C46A1E" w:rsidRPr="00C46A1E" w:rsidRDefault="003A3AC1" w:rsidP="00C46A1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E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872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Участники </w:t>
      </w:r>
      <w:r w:rsidR="00C46A1E" w:rsidRPr="00C46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этапа конкурса </w:t>
      </w:r>
      <w:r w:rsidR="00C46A1E" w:rsidRPr="00C46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ознакомиться с результатами своего участия в </w:t>
      </w:r>
      <w:r w:rsidR="003A3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 туре очного этапа</w:t>
      </w:r>
      <w:r w:rsidR="00C46A1E" w:rsidRPr="00C46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баллах) в соответствии с порядком проведения соответствующего этапа конкурса.</w:t>
      </w:r>
    </w:p>
    <w:p w:rsidR="00C46A1E" w:rsidRPr="00C46A1E" w:rsidRDefault="001E035F" w:rsidP="003A3A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C46A1E" w:rsidRPr="00C46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Награждение лауреатов, призёров и победителей конкурса</w:t>
      </w:r>
      <w:r w:rsidR="003A3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D3F50" w:rsidRDefault="003A3AC1" w:rsidP="003A3A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2A5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2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</w:t>
      </w:r>
      <w:r w:rsidR="00C46A1E"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конкурса награждаются </w:t>
      </w:r>
      <w:r w:rsidR="003A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грамотами главы района</w:t>
      </w:r>
      <w:r w:rsidR="00C46A1E"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призеры и лауреаты – грамотами управления образования, </w:t>
      </w:r>
      <w:r w:rsidR="00C46A1E"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– дипломами </w:t>
      </w:r>
      <w:r w:rsidR="003A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 w:rsidR="00C46A1E"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участие.</w:t>
      </w:r>
    </w:p>
    <w:p w:rsidR="00C46A1E" w:rsidRPr="00C46A1E" w:rsidRDefault="00C46A1E" w:rsidP="003A3AC1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A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C4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меры поощрения устанавливаются оргкомитетом, органами местного самоуправления и спонсорами. </w:t>
      </w:r>
    </w:p>
    <w:p w:rsidR="00872A5C" w:rsidRDefault="001E035F" w:rsidP="00872A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46A1E" w:rsidRPr="00872A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46A1E" w:rsidRPr="0087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Финансирование конкурса</w:t>
      </w:r>
      <w:r w:rsidR="00872A5C" w:rsidRPr="0087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2A5C" w:rsidRPr="000140E1" w:rsidRDefault="001E035F" w:rsidP="000140E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40E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872A5C" w:rsidRPr="000140E1">
        <w:rPr>
          <w:rFonts w:ascii="Times New Roman" w:hAnsi="Times New Roman" w:cs="Times New Roman"/>
          <w:sz w:val="28"/>
          <w:szCs w:val="28"/>
          <w:lang w:eastAsia="ru-RU"/>
        </w:rPr>
        <w:t>.1. Финансирование проведения муниципального этапа конкурса осуществляет  Управление образования администрации Ивановского муниципального района.</w:t>
      </w:r>
    </w:p>
    <w:p w:rsidR="004D36BF" w:rsidRPr="000140E1" w:rsidRDefault="001E035F" w:rsidP="000140E1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140E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872A5C" w:rsidRPr="000140E1">
        <w:rPr>
          <w:rFonts w:ascii="Times New Roman" w:hAnsi="Times New Roman" w:cs="Times New Roman"/>
          <w:sz w:val="28"/>
          <w:szCs w:val="28"/>
          <w:lang w:eastAsia="ru-RU"/>
        </w:rPr>
        <w:t>.2. Для проведения к</w:t>
      </w:r>
      <w:r w:rsidR="003A3AC1" w:rsidRPr="000140E1">
        <w:rPr>
          <w:rFonts w:ascii="Times New Roman" w:hAnsi="Times New Roman" w:cs="Times New Roman"/>
          <w:sz w:val="28"/>
          <w:szCs w:val="28"/>
          <w:lang w:eastAsia="ru-RU"/>
        </w:rPr>
        <w:t>онкурса допускается привлечение</w:t>
      </w:r>
      <w:r w:rsidR="00872A5C" w:rsidRPr="000140E1">
        <w:rPr>
          <w:rFonts w:ascii="Times New Roman" w:hAnsi="Times New Roman" w:cs="Times New Roman"/>
          <w:sz w:val="28"/>
          <w:szCs w:val="28"/>
          <w:lang w:eastAsia="ru-RU"/>
        </w:rPr>
        <w:t xml:space="preserve"> спонсорских средств</w:t>
      </w:r>
      <w:r w:rsidR="000140E1" w:rsidRPr="000140E1">
        <w:rPr>
          <w:rFonts w:ascii="Times New Roman" w:hAnsi="Times New Roman" w:cs="Times New Roman"/>
          <w:sz w:val="28"/>
          <w:szCs w:val="28"/>
          <w:lang w:eastAsia="ru-RU"/>
        </w:rPr>
        <w:t xml:space="preserve">, средств Ивановской районной организации профессионального союза работников народного образования и науки российской Федерации. </w:t>
      </w:r>
    </w:p>
    <w:p w:rsidR="001E035F" w:rsidRDefault="001E035F" w:rsidP="001E035F">
      <w:pPr>
        <w:shd w:val="clear" w:color="auto" w:fill="FFFFFF"/>
        <w:autoSpaceDE w:val="0"/>
        <w:autoSpaceDN w:val="0"/>
        <w:ind w:left="6804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1E035F" w:rsidRDefault="001E035F" w:rsidP="001E035F">
      <w:pPr>
        <w:shd w:val="clear" w:color="auto" w:fill="FFFFFF"/>
        <w:autoSpaceDE w:val="0"/>
        <w:autoSpaceDN w:val="0"/>
        <w:ind w:left="6804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3A3AC1" w:rsidRDefault="003A3AC1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3A3AC1" w:rsidRDefault="003A3AC1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3A3AC1" w:rsidRDefault="003A3AC1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E049E3" w:rsidRDefault="00E049E3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E049E3" w:rsidRDefault="00E049E3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E049E3" w:rsidRDefault="00E049E3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8E41AE" w:rsidRDefault="008E41AE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8E41AE" w:rsidRDefault="008E41AE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8E41AE" w:rsidRDefault="008E41AE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6F7A16" w:rsidRDefault="006F7A16">
      <w:pPr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br w:type="page"/>
      </w:r>
    </w:p>
    <w:p w:rsidR="006B5B67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140E1">
        <w:rPr>
          <w:rFonts w:ascii="Times New Roman" w:hAnsi="Times New Roman" w:cs="Times New Roman"/>
          <w:sz w:val="28"/>
          <w:szCs w:val="28"/>
        </w:rPr>
        <w:t>1</w:t>
      </w:r>
      <w:r w:rsidR="006B5B67">
        <w:rPr>
          <w:rFonts w:ascii="Times New Roman" w:hAnsi="Times New Roman" w:cs="Times New Roman"/>
          <w:sz w:val="28"/>
          <w:szCs w:val="28"/>
        </w:rPr>
        <w:t xml:space="preserve"> </w:t>
      </w:r>
      <w:r w:rsidRPr="00D66273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D66273" w:rsidRP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8E41AE" w:rsidRDefault="008E41AE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6B5B67" w:rsidRDefault="006B5B67" w:rsidP="003A3AC1">
      <w:pPr>
        <w:shd w:val="clear" w:color="auto" w:fill="FFFFFF"/>
        <w:autoSpaceDE w:val="0"/>
        <w:autoSpaceDN w:val="0"/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1E035F" w:rsidRPr="00BA239A" w:rsidRDefault="001E035F" w:rsidP="001E035F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pacing w:val="-1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>ПРЕДСТАВЛЕНИЕ</w:t>
      </w:r>
    </w:p>
    <w:p w:rsidR="001E035F" w:rsidRPr="00BA239A" w:rsidRDefault="003A3AC1" w:rsidP="001E035F">
      <w:pPr>
        <w:shd w:val="clear" w:color="auto" w:fill="FFFFFF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(наименование</w:t>
      </w:r>
      <w:r w:rsidR="001E035F"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общеобразовательной организации)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выдвигает </w:t>
      </w:r>
      <w:r w:rsidRPr="00BA239A">
        <w:rPr>
          <w:rFonts w:ascii="Times New Roman" w:eastAsia="Times New Roman" w:hAnsi="Times New Roman" w:cs="Times New Roman"/>
          <w:spacing w:val="-7"/>
          <w:sz w:val="24"/>
          <w:lang w:eastAsia="ru-RU"/>
        </w:rPr>
        <w:t>на участие в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муниципальном этапе 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о</w:t>
      </w:r>
      <w:r w:rsidR="00CD3F50">
        <w:rPr>
          <w:rFonts w:ascii="Times New Roman" w:eastAsia="Times New Roman" w:hAnsi="Times New Roman" w:cs="Times New Roman"/>
          <w:spacing w:val="-2"/>
          <w:sz w:val="24"/>
          <w:lang w:eastAsia="ru-RU"/>
        </w:rPr>
        <w:t>бластного конкурса «Педагог</w:t>
      </w:r>
      <w:r w:rsidR="006B70CB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года </w:t>
      </w:r>
      <w:r w:rsidR="00CD3F50">
        <w:rPr>
          <w:rFonts w:ascii="Times New Roman" w:eastAsia="Times New Roman" w:hAnsi="Times New Roman" w:cs="Times New Roman"/>
          <w:spacing w:val="-2"/>
          <w:sz w:val="24"/>
          <w:lang w:eastAsia="ru-RU"/>
        </w:rPr>
        <w:t>-</w:t>
      </w:r>
      <w:r w:rsidR="006B70CB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="00897FD9">
        <w:rPr>
          <w:rFonts w:ascii="Times New Roman" w:eastAsia="Times New Roman" w:hAnsi="Times New Roman" w:cs="Times New Roman"/>
          <w:spacing w:val="-2"/>
          <w:sz w:val="24"/>
          <w:lang w:eastAsia="ru-RU"/>
        </w:rPr>
        <w:t>2024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»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E035F" w:rsidRDefault="001E035F" w:rsidP="001E03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7"/>
          <w:sz w:val="24"/>
          <w:lang w:eastAsia="ru-RU"/>
        </w:rPr>
        <w:t xml:space="preserve">   </w:t>
      </w: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 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</w:t>
      </w:r>
    </w:p>
    <w:p w:rsidR="001E035F" w:rsidRPr="0074549D" w:rsidRDefault="001E035F" w:rsidP="001E03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74549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(фамилия, имя, отчество участника конкурса) (занимаемая должность и место работы участника конкурса) </w:t>
      </w:r>
    </w:p>
    <w:p w:rsidR="001E035F" w:rsidRPr="00DB6B5E" w:rsidRDefault="001E035F" w:rsidP="001E03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DB6B5E">
        <w:rPr>
          <w:rFonts w:ascii="Times New Roman" w:eastAsia="Calibri" w:hAnsi="Times New Roman" w:cs="Times New Roman"/>
          <w:color w:val="000000"/>
          <w:sz w:val="24"/>
        </w:rPr>
        <w:t xml:space="preserve">Краткая аннотация к деятельности конкурсанта (не более 2 страниц печатного текста) 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</w:p>
    <w:p w:rsidR="001E035F" w:rsidRPr="00BA239A" w:rsidRDefault="001E035F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Должность руководителя          </w:t>
      </w: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_________________     </w:t>
      </w: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>(фамилия, имя, отчество)</w:t>
      </w:r>
    </w:p>
    <w:p w:rsidR="001E035F" w:rsidRPr="00BA239A" w:rsidRDefault="001E035F" w:rsidP="001E035F">
      <w:pPr>
        <w:shd w:val="clear" w:color="auto" w:fill="FFFFFF"/>
        <w:tabs>
          <w:tab w:val="left" w:pos="7027"/>
        </w:tabs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(подпись)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pacing w:val="-4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4"/>
          <w:sz w:val="24"/>
          <w:lang w:eastAsia="ru-RU"/>
        </w:rPr>
        <w:t>М. П.</w:t>
      </w:r>
    </w:p>
    <w:p w:rsidR="001E035F" w:rsidRPr="00BA239A" w:rsidRDefault="001E035F" w:rsidP="001E035F">
      <w:pPr>
        <w:shd w:val="clear" w:color="auto" w:fill="FFFFFF"/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E035F" w:rsidRDefault="00606D70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1E035F" w:rsidRDefault="001E035F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E035F" w:rsidRDefault="001E035F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06D70" w:rsidRDefault="001E035F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</w:t>
      </w:r>
    </w:p>
    <w:p w:rsidR="00606D70" w:rsidRDefault="00606D70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06D70" w:rsidRDefault="00606D70" w:rsidP="001E035F">
      <w:pPr>
        <w:shd w:val="clear" w:color="auto" w:fill="FFFFFF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6B5B67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B5B67">
        <w:rPr>
          <w:rFonts w:ascii="Times New Roman" w:hAnsi="Times New Roman" w:cs="Times New Roman"/>
          <w:sz w:val="28"/>
          <w:szCs w:val="28"/>
        </w:rPr>
        <w:t xml:space="preserve"> </w:t>
      </w:r>
      <w:r w:rsidRPr="00D66273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D66273" w:rsidRP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3A3AC1" w:rsidRDefault="003A3AC1" w:rsidP="00606D70">
      <w:pPr>
        <w:shd w:val="clear" w:color="auto" w:fill="FFFFFF"/>
        <w:autoSpaceDE w:val="0"/>
        <w:autoSpaceDN w:val="0"/>
        <w:ind w:left="6804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ind w:left="5954"/>
        <w:contextualSpacing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В </w:t>
      </w:r>
      <w:r w:rsidR="003A3AC1">
        <w:rPr>
          <w:rFonts w:ascii="Times New Roman" w:eastAsia="Times New Roman" w:hAnsi="Times New Roman" w:cs="Times New Roman"/>
          <w:sz w:val="24"/>
          <w:lang w:eastAsia="ru-RU"/>
        </w:rPr>
        <w:t>ОРГКОМИТЕТ</w:t>
      </w:r>
    </w:p>
    <w:p w:rsidR="00606D70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                                                                                               муниципального  этапа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pacing w:val="-1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                                                                   областно</w:t>
      </w:r>
      <w:r w:rsidR="00897FD9">
        <w:rPr>
          <w:rFonts w:ascii="Times New Roman" w:eastAsia="Times New Roman" w:hAnsi="Times New Roman" w:cs="Times New Roman"/>
          <w:spacing w:val="-2"/>
          <w:sz w:val="24"/>
          <w:lang w:eastAsia="ru-RU"/>
        </w:rPr>
        <w:t>го конкурса «Педагог года – 2024</w:t>
      </w: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>»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</w:p>
    <w:p w:rsidR="00975F78" w:rsidRDefault="0005130E" w:rsidP="00975F78">
      <w:pPr>
        <w:shd w:val="clear" w:color="auto" w:fill="FFFFFF"/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pacing w:val="-1"/>
          <w:sz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pacing w:val="-1"/>
          <w:sz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lang w:eastAsia="ru-RU"/>
        </w:rPr>
        <w:t>__________________________</w:t>
      </w:r>
    </w:p>
    <w:p w:rsidR="00606D70" w:rsidRDefault="00606D70" w:rsidP="00975F78">
      <w:pPr>
        <w:shd w:val="clear" w:color="auto" w:fill="FFFFFF"/>
        <w:tabs>
          <w:tab w:val="left" w:pos="9014"/>
        </w:tabs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>(фамилия, имя, отчество в родительном падеже)</w:t>
      </w:r>
    </w:p>
    <w:p w:rsidR="00606D70" w:rsidRPr="00BA239A" w:rsidRDefault="00606D70" w:rsidP="00975F78">
      <w:pPr>
        <w:shd w:val="clear" w:color="auto" w:fill="FFFFFF"/>
        <w:tabs>
          <w:tab w:val="left" w:pos="9014"/>
        </w:tabs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</w:t>
      </w:r>
    </w:p>
    <w:p w:rsidR="00606D70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sz w:val="24"/>
          <w:lang w:eastAsia="ru-RU"/>
        </w:rPr>
        <w:t>должность</w:t>
      </w: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согласно записи в трудовой книжке)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______________________________________________________________________-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ind w:right="2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(полное наименование образовательной организации согласно её уставу) 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ind w:right="2"/>
        <w:contextualSpacing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>Ивановского муниципального района</w:t>
      </w:r>
      <w:r w:rsidRPr="00BA239A">
        <w:rPr>
          <w:rFonts w:ascii="Times New Roman" w:eastAsia="Times New Roman" w:hAnsi="Times New Roman" w:cs="Times New Roman"/>
          <w:spacing w:val="-1"/>
          <w:sz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pacing w:val="-1"/>
          <w:sz w:val="24"/>
          <w:u w:val="single"/>
          <w:lang w:eastAsia="ru-RU"/>
        </w:rPr>
        <w:t xml:space="preserve"> 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3"/>
          <w:sz w:val="24"/>
          <w:lang w:eastAsia="ru-RU"/>
        </w:rPr>
      </w:pPr>
    </w:p>
    <w:p w:rsidR="00606D70" w:rsidRPr="00975F78" w:rsidRDefault="0005130E" w:rsidP="00975F78">
      <w:pPr>
        <w:shd w:val="clear" w:color="auto" w:fill="FFFFFF"/>
        <w:autoSpaceDE w:val="0"/>
        <w:autoSpaceDN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Согласие на обработку персональных данных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>Я</w:t>
      </w:r>
      <w:r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,____________________________________________________________________, 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>(фамилия, имя, отчество)</w:t>
      </w:r>
    </w:p>
    <w:p w:rsidR="00606D70" w:rsidRPr="00BA239A" w:rsidRDefault="00606D70" w:rsidP="00975F78">
      <w:pPr>
        <w:shd w:val="clear" w:color="auto" w:fill="FFFFFF"/>
        <w:autoSpaceDE w:val="0"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даю согласие на участие в </w:t>
      </w:r>
      <w:r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муниципальном этапе 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областного конкурса «Педагог</w:t>
      </w:r>
      <w:r w:rsidR="00CD3F50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года 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- </w:t>
      </w:r>
    </w:p>
    <w:p w:rsidR="00606D70" w:rsidRPr="00BA239A" w:rsidRDefault="006F7A16" w:rsidP="00975F78">
      <w:pPr>
        <w:shd w:val="clear" w:color="auto" w:fill="FFFFFF"/>
        <w:tabs>
          <w:tab w:val="left" w:leader="underscore" w:pos="8938"/>
        </w:tabs>
        <w:autoSpaceDE w:val="0"/>
        <w:autoSpaceDN w:val="0"/>
        <w:spacing w:line="360" w:lineRule="auto"/>
        <w:ind w:right="5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>2023</w:t>
      </w:r>
      <w:r w:rsidR="00606D70"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»</w:t>
      </w:r>
      <w:r w:rsidR="00606D70" w:rsidRPr="00BA239A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="00606D70">
        <w:rPr>
          <w:rFonts w:ascii="Times New Roman" w:eastAsia="Times New Roman" w:hAnsi="Times New Roman" w:cs="Times New Roman"/>
          <w:sz w:val="24"/>
          <w:lang w:eastAsia="ru-RU"/>
        </w:rPr>
        <w:t>, внесение сведений</w:t>
      </w:r>
      <w:r w:rsidR="00606D70"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, </w:t>
      </w:r>
      <w:r w:rsidR="00606D70"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указанных в </w:t>
      </w:r>
      <w:r w:rsidR="00606D70">
        <w:rPr>
          <w:rFonts w:ascii="Times New Roman" w:eastAsia="Times New Roman" w:hAnsi="Times New Roman" w:cs="Times New Roman"/>
          <w:sz w:val="24"/>
          <w:lang w:eastAsia="ru-RU"/>
        </w:rPr>
        <w:t xml:space="preserve">моей </w:t>
      </w:r>
      <w:r w:rsidR="00606D70"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информационной карте, </w:t>
      </w:r>
      <w:r w:rsidR="00606D70">
        <w:rPr>
          <w:rFonts w:ascii="Times New Roman" w:eastAsia="Times New Roman" w:hAnsi="Times New Roman" w:cs="Times New Roman"/>
          <w:sz w:val="24"/>
          <w:lang w:eastAsia="ru-RU"/>
        </w:rPr>
        <w:t>в базу данных об участниках</w:t>
      </w:r>
      <w:r w:rsidR="00606D70"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этапа к</w:t>
      </w:r>
      <w:r w:rsidR="00606D70">
        <w:rPr>
          <w:rFonts w:ascii="Times New Roman" w:eastAsia="Times New Roman" w:hAnsi="Times New Roman" w:cs="Times New Roman"/>
          <w:sz w:val="24"/>
          <w:lang w:eastAsia="ru-RU"/>
        </w:rPr>
        <w:t xml:space="preserve">онкурса и использование в </w:t>
      </w:r>
      <w:r w:rsidR="00606D70" w:rsidRPr="00BA239A">
        <w:rPr>
          <w:rFonts w:ascii="Times New Roman" w:eastAsia="Times New Roman" w:hAnsi="Times New Roman" w:cs="Times New Roman"/>
          <w:sz w:val="24"/>
          <w:lang w:eastAsia="ru-RU"/>
        </w:rPr>
        <w:t>некоммерческих целях для размещения в информационно-телекоммуникационной сети «Интернет» и периодических изданиях с возможностью редакторской обработки.</w:t>
      </w:r>
    </w:p>
    <w:p w:rsidR="00606D70" w:rsidRDefault="00606D70" w:rsidP="00975F78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line="360" w:lineRule="auto"/>
        <w:contextualSpacing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Pr="00BA239A">
        <w:rPr>
          <w:rFonts w:ascii="Times New Roman" w:eastAsia="Times New Roman" w:hAnsi="Times New Roman" w:cs="Times New Roman"/>
          <w:sz w:val="24"/>
          <w:lang w:eastAsia="ru-RU"/>
        </w:rPr>
        <w:tab/>
        <w:t>»</w:t>
      </w:r>
      <w:r w:rsidRPr="00BA239A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BA239A">
        <w:rPr>
          <w:rFonts w:ascii="Times New Roman" w:eastAsia="Times New Roman" w:hAnsi="Times New Roman" w:cs="Times New Roman"/>
          <w:spacing w:val="-10"/>
          <w:sz w:val="24"/>
          <w:lang w:eastAsia="ru-RU"/>
        </w:rPr>
        <w:t>20</w:t>
      </w:r>
      <w:r w:rsidRPr="00BA239A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>г.</w:t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13"/>
          <w:sz w:val="24"/>
          <w:lang w:eastAsia="ru-RU"/>
        </w:rPr>
        <w:t>_________________________</w:t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ab/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ab/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ab/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13"/>
          <w:sz w:val="24"/>
          <w:lang w:eastAsia="ru-RU"/>
        </w:rPr>
        <w:t xml:space="preserve"> </w:t>
      </w:r>
      <w:r w:rsidRPr="00BA239A">
        <w:rPr>
          <w:rFonts w:ascii="Times New Roman" w:eastAsia="Times New Roman" w:hAnsi="Times New Roman" w:cs="Times New Roman"/>
          <w:spacing w:val="-13"/>
          <w:sz w:val="24"/>
          <w:lang w:eastAsia="ru-RU"/>
        </w:rPr>
        <w:t xml:space="preserve"> 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      </w:t>
      </w:r>
    </w:p>
    <w:p w:rsidR="00606D70" w:rsidRPr="00BA239A" w:rsidRDefault="00606D70" w:rsidP="00975F78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line="360" w:lineRule="auto"/>
        <w:contextualSpacing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                                                                          </w:t>
      </w:r>
      <w:r w:rsidRPr="00BA239A">
        <w:rPr>
          <w:rFonts w:ascii="Times New Roman" w:eastAsia="Times New Roman" w:hAnsi="Times New Roman" w:cs="Times New Roman"/>
          <w:spacing w:val="-2"/>
          <w:sz w:val="24"/>
          <w:lang w:eastAsia="ru-RU"/>
        </w:rPr>
        <w:t>(подпись)</w:t>
      </w:r>
    </w:p>
    <w:p w:rsidR="00606D70" w:rsidRPr="00BA239A" w:rsidRDefault="00606D70" w:rsidP="00606D70">
      <w:pPr>
        <w:shd w:val="clear" w:color="auto" w:fill="FFFFFF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06D70" w:rsidRPr="00BA239A" w:rsidRDefault="00606D70" w:rsidP="00606D70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A239A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</w:t>
      </w:r>
    </w:p>
    <w:p w:rsidR="008A7612" w:rsidRDefault="008A7612" w:rsidP="00606D70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8A7612" w:rsidRDefault="008A7612" w:rsidP="00606D70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8A7612" w:rsidRDefault="008A7612" w:rsidP="00606D70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8A7612" w:rsidRDefault="008A7612" w:rsidP="00606D70">
      <w:pPr>
        <w:shd w:val="clear" w:color="auto" w:fill="FFFFFF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pStyle w:val="af3"/>
        <w:ind w:left="4956"/>
        <w:rPr>
          <w:rFonts w:ascii="Times New Roman" w:hAnsi="Times New Roman" w:cs="Times New Roman"/>
          <w:sz w:val="28"/>
          <w:szCs w:val="28"/>
        </w:rPr>
      </w:pPr>
    </w:p>
    <w:p w:rsidR="006B5B67" w:rsidRDefault="00975F78" w:rsidP="006B5B67">
      <w:pPr>
        <w:pStyle w:val="af3"/>
        <w:ind w:left="5664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6B5B67">
        <w:rPr>
          <w:rFonts w:ascii="Times New Roman" w:hAnsi="Times New Roman" w:cs="Times New Roman"/>
          <w:sz w:val="28"/>
          <w:szCs w:val="28"/>
        </w:rPr>
        <w:t xml:space="preserve"> </w:t>
      </w:r>
      <w:r w:rsidRPr="00D66273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975F78" w:rsidRPr="00D66273" w:rsidRDefault="00975F78" w:rsidP="006B5B67">
      <w:pPr>
        <w:pStyle w:val="af3"/>
        <w:ind w:left="5664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D66273" w:rsidRDefault="00D66273" w:rsidP="00D66273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6D70" w:rsidRPr="00D66273" w:rsidRDefault="00606D70" w:rsidP="00D66273">
      <w:pPr>
        <w:pStyle w:val="af3"/>
        <w:jc w:val="center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D66273">
        <w:rPr>
          <w:rFonts w:ascii="Times New Roman" w:hAnsi="Times New Roman" w:cs="Times New Roman"/>
          <w:sz w:val="28"/>
          <w:szCs w:val="28"/>
          <w:lang w:eastAsia="ru-RU"/>
        </w:rPr>
        <w:t>Информационная карта кандидата</w:t>
      </w:r>
      <w:r w:rsidR="006B5B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6273">
        <w:rPr>
          <w:rFonts w:ascii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муниципальном этапе</w:t>
      </w:r>
    </w:p>
    <w:p w:rsidR="00606D70" w:rsidRDefault="00606D70" w:rsidP="00D66273">
      <w:pPr>
        <w:pStyle w:val="af3"/>
        <w:jc w:val="center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</w:t>
      </w:r>
      <w:r w:rsidR="00CD3F50"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бластного конкурса «Педагог</w:t>
      </w:r>
      <w:r w:rsidR="006B70CB"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года </w:t>
      </w:r>
      <w:r w:rsidR="00CD3F50"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>-</w:t>
      </w:r>
      <w:r w:rsidR="006B70CB"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97FD9">
        <w:rPr>
          <w:rFonts w:ascii="Times New Roman" w:hAnsi="Times New Roman" w:cs="Times New Roman"/>
          <w:spacing w:val="-2"/>
          <w:sz w:val="28"/>
          <w:szCs w:val="28"/>
          <w:lang w:eastAsia="ru-RU"/>
        </w:rPr>
        <w:t>2024</w:t>
      </w:r>
      <w:r w:rsidRPr="00D66273">
        <w:rPr>
          <w:rFonts w:ascii="Times New Roman" w:hAnsi="Times New Roman" w:cs="Times New Roman"/>
          <w:spacing w:val="-2"/>
          <w:sz w:val="28"/>
          <w:szCs w:val="28"/>
          <w:lang w:eastAsia="ru-RU"/>
        </w:rPr>
        <w:t>»</w:t>
      </w:r>
    </w:p>
    <w:p w:rsidR="00D66273" w:rsidRPr="00D66273" w:rsidRDefault="00D66273" w:rsidP="00D66273">
      <w:pPr>
        <w:pStyle w:val="af3"/>
        <w:jc w:val="center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</w:p>
    <w:p w:rsidR="00C5272B" w:rsidRPr="006B5B67" w:rsidRDefault="00C5272B" w:rsidP="006B5B67">
      <w:pPr>
        <w:shd w:val="clear" w:color="auto" w:fill="FFFFFF"/>
        <w:autoSpaceDE w:val="0"/>
        <w:autoSpaceDN w:val="0"/>
        <w:ind w:left="36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Общие сведения.</w:t>
      </w:r>
    </w:p>
    <w:p w:rsidR="00C5272B" w:rsidRPr="006B5B67" w:rsidRDefault="00C5272B" w:rsidP="006B5B67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Фамилия, имя, отчество.</w:t>
      </w:r>
    </w:p>
    <w:p w:rsidR="00C5272B" w:rsidRPr="006B5B67" w:rsidRDefault="00C5272B" w:rsidP="006B5B67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Базовое образование:</w:t>
      </w:r>
    </w:p>
    <w:p w:rsidR="00C5272B" w:rsidRPr="006B5B67" w:rsidRDefault="00C5272B" w:rsidP="006B5B67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Место работы, занимаемая должность, преподаваемые предметы</w:t>
      </w:r>
    </w:p>
    <w:p w:rsidR="00C5272B" w:rsidRPr="006B5B67" w:rsidRDefault="00C5272B" w:rsidP="006B5B67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Педагогический стаж, квалификационная категория.</w:t>
      </w:r>
    </w:p>
    <w:p w:rsidR="00C5272B" w:rsidRPr="006B5B67" w:rsidRDefault="00C5272B" w:rsidP="006B5B67">
      <w:pPr>
        <w:shd w:val="clear" w:color="auto" w:fill="FFFFFF"/>
        <w:autoSpaceDE w:val="0"/>
        <w:autoSpaceDN w:val="0"/>
        <w:ind w:left="36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Профессиональная деятельность.</w:t>
      </w:r>
    </w:p>
    <w:p w:rsidR="00C5272B" w:rsidRPr="006B5B67" w:rsidRDefault="00C5272B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Тема представляемого инновационного опыта.</w:t>
      </w:r>
    </w:p>
    <w:p w:rsidR="00C5272B" w:rsidRPr="006B5B67" w:rsidRDefault="00C5272B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Участие в реализации муниципальных (региональных, федеральных, международных программ и проектов) с указанием статуса за последние три года.</w:t>
      </w:r>
    </w:p>
    <w:p w:rsidR="00C5272B" w:rsidRPr="006B5B67" w:rsidRDefault="00C5272B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Публикации и методические разработки.</w:t>
      </w:r>
    </w:p>
    <w:p w:rsidR="00C5272B" w:rsidRPr="006B5B67" w:rsidRDefault="00C5272B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Почетные звания и награды.</w:t>
      </w:r>
    </w:p>
    <w:p w:rsidR="00C5272B" w:rsidRPr="006B5B67" w:rsidRDefault="00C5272B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B5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Участие в реализации  приоритетных проектов, в том числе в национальном проекте «Образование».</w:t>
      </w:r>
    </w:p>
    <w:p w:rsidR="00C5272B" w:rsidRPr="00003BB2" w:rsidRDefault="00C5272B" w:rsidP="00003BB2">
      <w:pPr>
        <w:shd w:val="clear" w:color="auto" w:fill="FFFFFF"/>
        <w:autoSpaceDE w:val="0"/>
        <w:autoSpaceDN w:val="0"/>
        <w:ind w:left="36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Профессиональные и личностные ценности</w:t>
      </w:r>
      <w:r w:rsidR="003960B8" w:rsidRP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(ответы на все вопросы обязательны)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Ваш ориентир в образовании (ученый, учитель, книга и др.). На чем основано это мнение (3-5 предложений)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Что, кроме профессии, входит в круг Ваших интересов?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Победитель конкурса «Педа</w:t>
      </w:r>
      <w:r w:rsidR="006F7A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гог года – 2023</w:t>
      </w:r>
      <w:r w:rsidR="003738D5"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- это…( Продол</w:t>
      </w: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жите фразу).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Какими инновациями</w:t>
      </w:r>
      <w:r w:rsidR="006B5B67"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B5B67"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открытиями) Вы готовы поделиться с коллегами?</w:t>
      </w:r>
    </w:p>
    <w:p w:rsidR="003960B8" w:rsidRPr="009C27CD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Дополнительные данные.</w:t>
      </w:r>
    </w:p>
    <w:p w:rsidR="003960B8" w:rsidRPr="009C27CD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Адрес регистрации (по прописке).</w:t>
      </w:r>
    </w:p>
    <w:p w:rsidR="003960B8" w:rsidRPr="009C27CD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Телефон, электронная почта.</w:t>
      </w:r>
    </w:p>
    <w:p w:rsidR="003960B8" w:rsidRPr="009C27CD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Паспортные данные.</w:t>
      </w:r>
    </w:p>
    <w:p w:rsidR="00003BB2" w:rsidRDefault="00003BB2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lastRenderedPageBreak/>
        <w:t>Приложения.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Фотографии  в цифровой копии в формате *jpg с разрешением 300 точек на дюйм без уменьшения исходного размера. Необходимы цветные фотографии размером 9х13 см: портрет (1 шт. в бумажном  варианте и на диске) и сюжетные (не менее 3 шт. на диске).</w:t>
      </w:r>
    </w:p>
    <w:p w:rsidR="003960B8" w:rsidRPr="00003BB2" w:rsidRDefault="003960B8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Интересные сведения, не раскрытые в других разделах.</w:t>
      </w:r>
    </w:p>
    <w:p w:rsidR="003960B8" w:rsidRPr="003960B8" w:rsidRDefault="00307A24" w:rsidP="00003BB2">
      <w:pPr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Правильность сведений, представленных в информационной карте, подтверждаю:</w:t>
      </w:r>
      <w:r w:rsidR="00003BB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______________________________________________</w:t>
      </w:r>
    </w:p>
    <w:p w:rsidR="00C5272B" w:rsidRPr="00307A24" w:rsidRDefault="00307A24" w:rsidP="00C5272B">
      <w:pPr>
        <w:pStyle w:val="ad"/>
        <w:shd w:val="clear" w:color="auto" w:fill="FFFFFF"/>
        <w:autoSpaceDE w:val="0"/>
        <w:autoSpaceDN w:val="0"/>
        <w:ind w:left="1080"/>
        <w:rPr>
          <w:rFonts w:ascii="Times New Roman" w:eastAsia="Times New Roman" w:hAnsi="Times New Roman" w:cs="Times New Roman"/>
          <w:spacing w:val="-2"/>
          <w:lang w:eastAsia="ru-RU"/>
        </w:rPr>
      </w:pPr>
      <w:r w:rsidRPr="00307A24">
        <w:rPr>
          <w:rFonts w:ascii="Times New Roman" w:eastAsia="Times New Roman" w:hAnsi="Times New Roman" w:cs="Times New Roman"/>
          <w:spacing w:val="-2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lang w:eastAsia="ru-RU"/>
        </w:rPr>
        <w:t>п</w:t>
      </w:r>
      <w:r w:rsidRPr="00307A24">
        <w:rPr>
          <w:rFonts w:ascii="Times New Roman" w:eastAsia="Times New Roman" w:hAnsi="Times New Roman" w:cs="Times New Roman"/>
          <w:spacing w:val="-2"/>
          <w:lang w:eastAsia="ru-RU"/>
        </w:rPr>
        <w:t xml:space="preserve">одпись   </w:t>
      </w:r>
      <w:r>
        <w:rPr>
          <w:rFonts w:ascii="Times New Roman" w:eastAsia="Times New Roman" w:hAnsi="Times New Roman" w:cs="Times New Roman"/>
          <w:spacing w:val="-2"/>
          <w:lang w:eastAsia="ru-RU"/>
        </w:rPr>
        <w:t>участника</w:t>
      </w:r>
      <w:r w:rsidRPr="00307A24">
        <w:rPr>
          <w:rFonts w:ascii="Times New Roman" w:eastAsia="Times New Roman" w:hAnsi="Times New Roman" w:cs="Times New Roman"/>
          <w:spacing w:val="-2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pacing w:val="-2"/>
          <w:lang w:eastAsia="ru-RU"/>
        </w:rPr>
        <w:t xml:space="preserve">               </w:t>
      </w:r>
      <w:r w:rsidRPr="00307A24">
        <w:rPr>
          <w:rFonts w:ascii="Times New Roman" w:eastAsia="Times New Roman" w:hAnsi="Times New Roman" w:cs="Times New Roman"/>
          <w:spacing w:val="-2"/>
          <w:lang w:eastAsia="ru-RU"/>
        </w:rPr>
        <w:t xml:space="preserve">  расшифровка</w:t>
      </w:r>
    </w:p>
    <w:p w:rsidR="00CD3F50" w:rsidRDefault="00CD3F50" w:rsidP="00EF55F1">
      <w:pPr>
        <w:pStyle w:val="Default"/>
        <w:jc w:val="right"/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307A24" w:rsidRDefault="00307A24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0140E1" w:rsidRDefault="000140E1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D66273" w:rsidRDefault="00D66273" w:rsidP="00D6627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D662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66273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D66273" w:rsidRDefault="00897FD9" w:rsidP="00D66273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от     .10.2023 г.  №</w:t>
      </w:r>
      <w:r w:rsidR="00D66273">
        <w:rPr>
          <w:rFonts w:ascii="Times New Roman" w:hAnsi="Times New Roman" w:cs="Times New Roman"/>
          <w:sz w:val="24"/>
        </w:rPr>
        <w:t xml:space="preserve">  </w:t>
      </w:r>
    </w:p>
    <w:p w:rsidR="00025122" w:rsidRDefault="00025122" w:rsidP="00025122">
      <w:pPr>
        <w:spacing w:after="0" w:line="240" w:lineRule="auto"/>
        <w:ind w:left="5954"/>
        <w:rPr>
          <w:rFonts w:ascii="Times New Roman" w:hAnsi="Times New Roman" w:cs="Times New Roman"/>
          <w:sz w:val="24"/>
        </w:rPr>
      </w:pPr>
    </w:p>
    <w:p w:rsidR="00EF55F1" w:rsidRPr="00025122" w:rsidRDefault="00025122" w:rsidP="00EF55F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EF55F1" w:rsidRPr="00025122" w:rsidRDefault="00EF55F1" w:rsidP="00EF55F1">
      <w:pPr>
        <w:pStyle w:val="Default"/>
        <w:jc w:val="center"/>
        <w:rPr>
          <w:b/>
          <w:sz w:val="28"/>
          <w:szCs w:val="28"/>
        </w:rPr>
      </w:pPr>
      <w:r w:rsidRPr="00025122">
        <w:rPr>
          <w:b/>
          <w:sz w:val="28"/>
          <w:szCs w:val="28"/>
        </w:rPr>
        <w:t>организационного комитета по проведению муниципального этапа</w:t>
      </w:r>
    </w:p>
    <w:p w:rsidR="00EF55F1" w:rsidRPr="00025122" w:rsidRDefault="00EF55F1" w:rsidP="00EF55F1">
      <w:pPr>
        <w:pStyle w:val="Default"/>
        <w:jc w:val="center"/>
        <w:rPr>
          <w:b/>
          <w:sz w:val="28"/>
          <w:szCs w:val="28"/>
        </w:rPr>
      </w:pPr>
      <w:r w:rsidRPr="00025122">
        <w:rPr>
          <w:b/>
          <w:sz w:val="28"/>
          <w:szCs w:val="28"/>
        </w:rPr>
        <w:t>областно</w:t>
      </w:r>
      <w:r w:rsidR="00025122" w:rsidRPr="00025122">
        <w:rPr>
          <w:b/>
          <w:sz w:val="28"/>
          <w:szCs w:val="28"/>
        </w:rPr>
        <w:t>го конкурса «Педагог года</w:t>
      </w:r>
      <w:r w:rsidR="00EA0749">
        <w:rPr>
          <w:b/>
          <w:sz w:val="28"/>
          <w:szCs w:val="28"/>
        </w:rPr>
        <w:t xml:space="preserve"> </w:t>
      </w:r>
      <w:r w:rsidR="00025122" w:rsidRPr="00025122">
        <w:rPr>
          <w:b/>
          <w:sz w:val="28"/>
          <w:szCs w:val="28"/>
        </w:rPr>
        <w:t>-</w:t>
      </w:r>
      <w:r w:rsidR="00EA0749">
        <w:rPr>
          <w:b/>
          <w:sz w:val="28"/>
          <w:szCs w:val="28"/>
        </w:rPr>
        <w:t xml:space="preserve"> </w:t>
      </w:r>
      <w:r w:rsidR="004C0A6E">
        <w:rPr>
          <w:b/>
          <w:sz w:val="28"/>
          <w:szCs w:val="28"/>
        </w:rPr>
        <w:t>2023</w:t>
      </w:r>
      <w:r w:rsidRPr="00025122">
        <w:rPr>
          <w:b/>
          <w:sz w:val="28"/>
          <w:szCs w:val="28"/>
        </w:rPr>
        <w:t>»</w:t>
      </w:r>
    </w:p>
    <w:p w:rsidR="00EF55F1" w:rsidRPr="00EF55F1" w:rsidRDefault="00EF55F1" w:rsidP="00EF55F1">
      <w:pPr>
        <w:pStyle w:val="Default"/>
        <w:jc w:val="center"/>
        <w:rPr>
          <w:sz w:val="28"/>
          <w:szCs w:val="28"/>
        </w:rPr>
      </w:pPr>
    </w:p>
    <w:p w:rsidR="003738D5" w:rsidRPr="003738D5" w:rsidRDefault="003738D5" w:rsidP="003738D5">
      <w:pPr>
        <w:pStyle w:val="Default"/>
        <w:spacing w:after="36"/>
        <w:jc w:val="center"/>
        <w:rPr>
          <w:b/>
          <w:sz w:val="28"/>
          <w:szCs w:val="28"/>
        </w:rPr>
      </w:pPr>
      <w:r w:rsidRPr="003738D5">
        <w:rPr>
          <w:b/>
          <w:sz w:val="28"/>
          <w:szCs w:val="28"/>
        </w:rPr>
        <w:t>Председатель  оргкомитета:</w:t>
      </w:r>
    </w:p>
    <w:p w:rsidR="00EF55F1" w:rsidRPr="00EF55F1" w:rsidRDefault="00EF55F1" w:rsidP="00EF55F1">
      <w:pPr>
        <w:pStyle w:val="Default"/>
        <w:spacing w:after="36"/>
        <w:jc w:val="both"/>
        <w:rPr>
          <w:sz w:val="28"/>
          <w:szCs w:val="28"/>
        </w:rPr>
      </w:pPr>
      <w:r w:rsidRPr="00EF55F1">
        <w:rPr>
          <w:sz w:val="28"/>
          <w:szCs w:val="28"/>
        </w:rPr>
        <w:t xml:space="preserve">Горнушкина </w:t>
      </w:r>
      <w:r w:rsidR="00025122">
        <w:rPr>
          <w:sz w:val="28"/>
          <w:szCs w:val="28"/>
        </w:rPr>
        <w:t>С. Н. – начальник Управления образования</w:t>
      </w:r>
      <w:r w:rsidRPr="00EF55F1">
        <w:rPr>
          <w:sz w:val="28"/>
          <w:szCs w:val="28"/>
        </w:rPr>
        <w:t xml:space="preserve"> администрации</w:t>
      </w:r>
      <w:r w:rsidR="00025122">
        <w:rPr>
          <w:sz w:val="28"/>
          <w:szCs w:val="28"/>
        </w:rPr>
        <w:t xml:space="preserve"> Ивановского </w:t>
      </w:r>
      <w:r w:rsidRPr="00EF55F1">
        <w:rPr>
          <w:sz w:val="28"/>
          <w:szCs w:val="28"/>
        </w:rPr>
        <w:t>муници</w:t>
      </w:r>
      <w:r w:rsidR="00D66273">
        <w:rPr>
          <w:sz w:val="28"/>
          <w:szCs w:val="28"/>
        </w:rPr>
        <w:t>пального района.</w:t>
      </w:r>
    </w:p>
    <w:p w:rsidR="003738D5" w:rsidRDefault="003738D5" w:rsidP="003738D5">
      <w:pPr>
        <w:pStyle w:val="Default"/>
        <w:spacing w:after="36"/>
        <w:jc w:val="center"/>
        <w:rPr>
          <w:b/>
          <w:sz w:val="28"/>
          <w:szCs w:val="28"/>
        </w:rPr>
      </w:pPr>
    </w:p>
    <w:p w:rsidR="003738D5" w:rsidRPr="003738D5" w:rsidRDefault="003738D5" w:rsidP="003738D5">
      <w:pPr>
        <w:pStyle w:val="Default"/>
        <w:spacing w:after="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Члены</w:t>
      </w:r>
      <w:r w:rsidRPr="003738D5">
        <w:rPr>
          <w:b/>
          <w:sz w:val="28"/>
          <w:szCs w:val="28"/>
        </w:rPr>
        <w:t xml:space="preserve">  оргкомитета:</w:t>
      </w:r>
    </w:p>
    <w:p w:rsidR="003738D5" w:rsidRPr="00EF55F1" w:rsidRDefault="00B303B1" w:rsidP="003738D5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Шибанова Е.С</w:t>
      </w:r>
      <w:r w:rsidR="003738D5">
        <w:rPr>
          <w:sz w:val="28"/>
          <w:szCs w:val="28"/>
        </w:rPr>
        <w:t>. – заведующий</w:t>
      </w:r>
      <w:r w:rsidR="003738D5" w:rsidRPr="00EF55F1">
        <w:rPr>
          <w:sz w:val="28"/>
          <w:szCs w:val="28"/>
        </w:rPr>
        <w:t xml:space="preserve"> муниципальным методическим центром</w:t>
      </w:r>
      <w:r w:rsidR="003738D5">
        <w:rPr>
          <w:sz w:val="28"/>
          <w:szCs w:val="28"/>
        </w:rPr>
        <w:t>;</w:t>
      </w:r>
    </w:p>
    <w:p w:rsidR="003738D5" w:rsidRDefault="003738D5" w:rsidP="003738D5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Володин Р.П.</w:t>
      </w:r>
      <w:r w:rsidRPr="00EF55F1">
        <w:rPr>
          <w:sz w:val="28"/>
          <w:szCs w:val="28"/>
        </w:rPr>
        <w:t xml:space="preserve"> – руководитель муниципального ресурсного центра</w:t>
      </w:r>
      <w:r>
        <w:rPr>
          <w:sz w:val="28"/>
          <w:szCs w:val="28"/>
        </w:rPr>
        <w:t>;</w:t>
      </w:r>
    </w:p>
    <w:p w:rsidR="00B303B1" w:rsidRPr="00B303B1" w:rsidRDefault="00B303B1" w:rsidP="00B303B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Чистякова М.С. - </w:t>
      </w:r>
      <w:r w:rsidRPr="00B303B1">
        <w:rPr>
          <w:sz w:val="28"/>
          <w:szCs w:val="28"/>
        </w:rPr>
        <w:t>заместитель начальника Управления образования администрации Ивановского муниципального района;</w:t>
      </w:r>
    </w:p>
    <w:p w:rsidR="003738D5" w:rsidRPr="00EF55F1" w:rsidRDefault="003738D5" w:rsidP="00373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F1">
        <w:rPr>
          <w:rFonts w:ascii="Times New Roman" w:hAnsi="Times New Roman" w:cs="Times New Roman"/>
          <w:sz w:val="28"/>
          <w:szCs w:val="28"/>
        </w:rPr>
        <w:t>Володина А.Н. – заместитель начальника</w:t>
      </w:r>
      <w:r w:rsidRPr="00EF55F1">
        <w:rPr>
          <w:sz w:val="28"/>
          <w:szCs w:val="28"/>
        </w:rPr>
        <w:t xml:space="preserve"> </w:t>
      </w:r>
      <w:r w:rsidRPr="00EF55F1">
        <w:rPr>
          <w:rFonts w:ascii="Times New Roman" w:hAnsi="Times New Roman" w:cs="Times New Roman"/>
          <w:sz w:val="28"/>
          <w:szCs w:val="28"/>
        </w:rPr>
        <w:t>Управления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55F1">
        <w:rPr>
          <w:rFonts w:ascii="Times New Roman" w:hAnsi="Times New Roman" w:cs="Times New Roman"/>
          <w:sz w:val="28"/>
          <w:szCs w:val="28"/>
        </w:rPr>
        <w:t xml:space="preserve"> администрации Ив</w:t>
      </w:r>
      <w:r>
        <w:rPr>
          <w:rFonts w:ascii="Times New Roman" w:hAnsi="Times New Roman" w:cs="Times New Roman"/>
          <w:sz w:val="28"/>
          <w:szCs w:val="28"/>
        </w:rPr>
        <w:t>ановского муниципального района;</w:t>
      </w:r>
    </w:p>
    <w:p w:rsidR="003738D5" w:rsidRDefault="003738D5" w:rsidP="003738D5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Дработухина О.В.</w:t>
      </w:r>
      <w:r w:rsidRPr="00EF55F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методист муниципального </w:t>
      </w:r>
      <w:r w:rsidRPr="00EF55F1">
        <w:rPr>
          <w:sz w:val="28"/>
          <w:szCs w:val="28"/>
        </w:rPr>
        <w:t>методического центра</w:t>
      </w:r>
      <w:r w:rsidR="00B303B1">
        <w:rPr>
          <w:sz w:val="28"/>
          <w:szCs w:val="28"/>
        </w:rPr>
        <w:t>;</w:t>
      </w:r>
    </w:p>
    <w:p w:rsidR="00285A9B" w:rsidRPr="00EF55F1" w:rsidRDefault="00285A9B" w:rsidP="003738D5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Трохачева С.С. - </w:t>
      </w:r>
      <w:r w:rsidRPr="00285A9B">
        <w:rPr>
          <w:sz w:val="28"/>
          <w:szCs w:val="28"/>
        </w:rPr>
        <w:t>методист муниципального методического центра;</w:t>
      </w:r>
    </w:p>
    <w:p w:rsidR="003738D5" w:rsidRPr="00EF55F1" w:rsidRDefault="00285A9B" w:rsidP="003738D5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Скалабанов А.Г</w:t>
      </w:r>
      <w:r w:rsidR="00B303B1">
        <w:rPr>
          <w:sz w:val="28"/>
          <w:szCs w:val="28"/>
        </w:rPr>
        <w:t xml:space="preserve">. </w:t>
      </w:r>
      <w:r w:rsidR="003738D5" w:rsidRPr="00EF55F1">
        <w:rPr>
          <w:sz w:val="28"/>
          <w:szCs w:val="28"/>
        </w:rPr>
        <w:t>–</w:t>
      </w:r>
      <w:r w:rsidR="003738D5">
        <w:rPr>
          <w:sz w:val="28"/>
          <w:szCs w:val="28"/>
        </w:rPr>
        <w:t xml:space="preserve"> </w:t>
      </w:r>
      <w:r w:rsidR="00B303B1">
        <w:rPr>
          <w:sz w:val="28"/>
          <w:szCs w:val="28"/>
        </w:rPr>
        <w:t>исполняющий обязанности директора</w:t>
      </w:r>
      <w:r w:rsidR="003738D5">
        <w:rPr>
          <w:sz w:val="28"/>
          <w:szCs w:val="28"/>
        </w:rPr>
        <w:t xml:space="preserve"> МБУ Центр дополнительного образования;</w:t>
      </w:r>
    </w:p>
    <w:p w:rsidR="00EF55F1" w:rsidRPr="00EF55F1" w:rsidRDefault="00EF55F1" w:rsidP="00EF55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F1">
        <w:rPr>
          <w:rFonts w:ascii="Times New Roman" w:hAnsi="Times New Roman" w:cs="Times New Roman"/>
          <w:sz w:val="28"/>
          <w:szCs w:val="28"/>
        </w:rPr>
        <w:t xml:space="preserve">Тараканов </w:t>
      </w:r>
      <w:r w:rsidR="00D66273">
        <w:rPr>
          <w:rFonts w:ascii="Times New Roman" w:hAnsi="Times New Roman" w:cs="Times New Roman"/>
          <w:sz w:val="28"/>
          <w:szCs w:val="28"/>
        </w:rPr>
        <w:t>А.</w:t>
      </w:r>
      <w:r w:rsidR="00025122">
        <w:rPr>
          <w:rFonts w:ascii="Times New Roman" w:hAnsi="Times New Roman" w:cs="Times New Roman"/>
          <w:sz w:val="28"/>
          <w:szCs w:val="28"/>
        </w:rPr>
        <w:t>М. – главный специалист Управления образования</w:t>
      </w:r>
      <w:r w:rsidRPr="00EF55F1">
        <w:rPr>
          <w:rFonts w:ascii="Times New Roman" w:hAnsi="Times New Roman" w:cs="Times New Roman"/>
          <w:sz w:val="28"/>
          <w:szCs w:val="28"/>
        </w:rPr>
        <w:t xml:space="preserve"> администрации Ив</w:t>
      </w:r>
      <w:r w:rsidR="00B303B1">
        <w:rPr>
          <w:rFonts w:ascii="Times New Roman" w:hAnsi="Times New Roman" w:cs="Times New Roman"/>
          <w:sz w:val="28"/>
          <w:szCs w:val="28"/>
        </w:rPr>
        <w:t>ановского муниципального района.</w:t>
      </w:r>
    </w:p>
    <w:p w:rsidR="00EF55F1" w:rsidRPr="00EF55F1" w:rsidRDefault="00025122" w:rsidP="00EF55F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EF55F1" w:rsidRPr="00EF55F1" w:rsidSect="00C90CD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33E" w:rsidRDefault="007E733E" w:rsidP="00CE0494">
      <w:pPr>
        <w:spacing w:after="0" w:line="240" w:lineRule="auto"/>
      </w:pPr>
      <w:r>
        <w:separator/>
      </w:r>
    </w:p>
  </w:endnote>
  <w:endnote w:type="continuationSeparator" w:id="0">
    <w:p w:rsidR="007E733E" w:rsidRDefault="007E733E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33E" w:rsidRDefault="007E733E" w:rsidP="00CE0494">
      <w:pPr>
        <w:spacing w:after="0" w:line="240" w:lineRule="auto"/>
      </w:pPr>
      <w:r>
        <w:separator/>
      </w:r>
    </w:p>
  </w:footnote>
  <w:footnote w:type="continuationSeparator" w:id="0">
    <w:p w:rsidR="007E733E" w:rsidRDefault="007E733E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AA6B19" w:rsidRDefault="00AA6B19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8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C4ED9"/>
    <w:multiLevelType w:val="hybridMultilevel"/>
    <w:tmpl w:val="A594A0D2"/>
    <w:lvl w:ilvl="0" w:tplc="42F07E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4F2A51"/>
    <w:multiLevelType w:val="hybridMultilevel"/>
    <w:tmpl w:val="CE6EF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0045A"/>
    <w:multiLevelType w:val="hybridMultilevel"/>
    <w:tmpl w:val="13060F12"/>
    <w:lvl w:ilvl="0" w:tplc="86C81F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3B7EA6"/>
    <w:multiLevelType w:val="hybridMultilevel"/>
    <w:tmpl w:val="07825CC8"/>
    <w:lvl w:ilvl="0" w:tplc="BED81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80E2A"/>
    <w:multiLevelType w:val="hybridMultilevel"/>
    <w:tmpl w:val="C84818E6"/>
    <w:lvl w:ilvl="0" w:tplc="9D8814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142340"/>
    <w:multiLevelType w:val="hybridMultilevel"/>
    <w:tmpl w:val="3BB28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1D60CB"/>
    <w:multiLevelType w:val="hybridMultilevel"/>
    <w:tmpl w:val="477837E8"/>
    <w:lvl w:ilvl="0" w:tplc="7D12AB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7C5F77"/>
    <w:multiLevelType w:val="multilevel"/>
    <w:tmpl w:val="BD54F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7DD77EBA"/>
    <w:multiLevelType w:val="hybridMultilevel"/>
    <w:tmpl w:val="199E1A74"/>
    <w:lvl w:ilvl="0" w:tplc="AE78D424">
      <w:start w:val="1"/>
      <w:numFmt w:val="upperRoman"/>
      <w:lvlText w:val="%1."/>
      <w:lvlJc w:val="left"/>
      <w:pPr>
        <w:ind w:left="795" w:hanging="72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BF"/>
    <w:rsid w:val="00003BB2"/>
    <w:rsid w:val="000140E1"/>
    <w:rsid w:val="00015D24"/>
    <w:rsid w:val="000238D6"/>
    <w:rsid w:val="00025122"/>
    <w:rsid w:val="00034797"/>
    <w:rsid w:val="0005130E"/>
    <w:rsid w:val="00076551"/>
    <w:rsid w:val="00095D7C"/>
    <w:rsid w:val="000B7BBA"/>
    <w:rsid w:val="000B7E37"/>
    <w:rsid w:val="00106CBE"/>
    <w:rsid w:val="00107E58"/>
    <w:rsid w:val="00112963"/>
    <w:rsid w:val="001137E6"/>
    <w:rsid w:val="001253AB"/>
    <w:rsid w:val="00143695"/>
    <w:rsid w:val="0015359D"/>
    <w:rsid w:val="0017197A"/>
    <w:rsid w:val="001A4B0C"/>
    <w:rsid w:val="001A6690"/>
    <w:rsid w:val="001B2ED5"/>
    <w:rsid w:val="001B3DE2"/>
    <w:rsid w:val="001D04F5"/>
    <w:rsid w:val="001D0B4B"/>
    <w:rsid w:val="001E035F"/>
    <w:rsid w:val="002131A3"/>
    <w:rsid w:val="0022287E"/>
    <w:rsid w:val="00225677"/>
    <w:rsid w:val="00234144"/>
    <w:rsid w:val="00236807"/>
    <w:rsid w:val="002542EF"/>
    <w:rsid w:val="002668D5"/>
    <w:rsid w:val="002705A3"/>
    <w:rsid w:val="00285A9B"/>
    <w:rsid w:val="00287A98"/>
    <w:rsid w:val="0029096E"/>
    <w:rsid w:val="002916B4"/>
    <w:rsid w:val="002F53F9"/>
    <w:rsid w:val="00303D53"/>
    <w:rsid w:val="003079B7"/>
    <w:rsid w:val="00307A24"/>
    <w:rsid w:val="0033479A"/>
    <w:rsid w:val="0033489A"/>
    <w:rsid w:val="00335321"/>
    <w:rsid w:val="00345630"/>
    <w:rsid w:val="003738D5"/>
    <w:rsid w:val="003903B8"/>
    <w:rsid w:val="003904C0"/>
    <w:rsid w:val="003960B8"/>
    <w:rsid w:val="003A37C6"/>
    <w:rsid w:val="003A3AC1"/>
    <w:rsid w:val="003B09C5"/>
    <w:rsid w:val="003C738E"/>
    <w:rsid w:val="003E2794"/>
    <w:rsid w:val="003E53DF"/>
    <w:rsid w:val="003F17E1"/>
    <w:rsid w:val="003F500C"/>
    <w:rsid w:val="00411830"/>
    <w:rsid w:val="0041793D"/>
    <w:rsid w:val="00451AB3"/>
    <w:rsid w:val="0045742B"/>
    <w:rsid w:val="004646C8"/>
    <w:rsid w:val="00477C4D"/>
    <w:rsid w:val="00483D47"/>
    <w:rsid w:val="004A193E"/>
    <w:rsid w:val="004A2B9A"/>
    <w:rsid w:val="004B7337"/>
    <w:rsid w:val="004C0A6E"/>
    <w:rsid w:val="004C3D54"/>
    <w:rsid w:val="004D36BF"/>
    <w:rsid w:val="004F00EB"/>
    <w:rsid w:val="00517AD1"/>
    <w:rsid w:val="00532294"/>
    <w:rsid w:val="00550A6C"/>
    <w:rsid w:val="00562B48"/>
    <w:rsid w:val="00573023"/>
    <w:rsid w:val="00576F88"/>
    <w:rsid w:val="00597F7E"/>
    <w:rsid w:val="005C0133"/>
    <w:rsid w:val="005D71CF"/>
    <w:rsid w:val="005E67BF"/>
    <w:rsid w:val="005F6A5F"/>
    <w:rsid w:val="00606D70"/>
    <w:rsid w:val="00634A8C"/>
    <w:rsid w:val="00671F41"/>
    <w:rsid w:val="00681CF9"/>
    <w:rsid w:val="006A6FFD"/>
    <w:rsid w:val="006B5B67"/>
    <w:rsid w:val="006B70CB"/>
    <w:rsid w:val="006E57CE"/>
    <w:rsid w:val="006F6823"/>
    <w:rsid w:val="006F7A16"/>
    <w:rsid w:val="00701B07"/>
    <w:rsid w:val="0073647D"/>
    <w:rsid w:val="0075227E"/>
    <w:rsid w:val="00775224"/>
    <w:rsid w:val="007765AC"/>
    <w:rsid w:val="00797363"/>
    <w:rsid w:val="007A417E"/>
    <w:rsid w:val="007A5BEB"/>
    <w:rsid w:val="007B0A5A"/>
    <w:rsid w:val="007B497C"/>
    <w:rsid w:val="007D77C0"/>
    <w:rsid w:val="007E733E"/>
    <w:rsid w:val="00805668"/>
    <w:rsid w:val="00857750"/>
    <w:rsid w:val="00871D6E"/>
    <w:rsid w:val="00872A5C"/>
    <w:rsid w:val="00897FD9"/>
    <w:rsid w:val="008A02AE"/>
    <w:rsid w:val="008A2751"/>
    <w:rsid w:val="008A7579"/>
    <w:rsid w:val="008A7612"/>
    <w:rsid w:val="008A7BD4"/>
    <w:rsid w:val="008B3513"/>
    <w:rsid w:val="008D59B6"/>
    <w:rsid w:val="008E41AE"/>
    <w:rsid w:val="0090067F"/>
    <w:rsid w:val="00913C6C"/>
    <w:rsid w:val="009467E2"/>
    <w:rsid w:val="00952192"/>
    <w:rsid w:val="00961C14"/>
    <w:rsid w:val="00962E48"/>
    <w:rsid w:val="00975F78"/>
    <w:rsid w:val="009B4919"/>
    <w:rsid w:val="009C27CD"/>
    <w:rsid w:val="00A01327"/>
    <w:rsid w:val="00A06351"/>
    <w:rsid w:val="00A24095"/>
    <w:rsid w:val="00A26E1E"/>
    <w:rsid w:val="00A3428E"/>
    <w:rsid w:val="00A3472D"/>
    <w:rsid w:val="00A357DE"/>
    <w:rsid w:val="00A61DEB"/>
    <w:rsid w:val="00A730AE"/>
    <w:rsid w:val="00A76673"/>
    <w:rsid w:val="00A86AFF"/>
    <w:rsid w:val="00A9781B"/>
    <w:rsid w:val="00AA6B19"/>
    <w:rsid w:val="00AB6A53"/>
    <w:rsid w:val="00AB7A21"/>
    <w:rsid w:val="00AF0CEA"/>
    <w:rsid w:val="00AF41EA"/>
    <w:rsid w:val="00B0633E"/>
    <w:rsid w:val="00B11661"/>
    <w:rsid w:val="00B303B1"/>
    <w:rsid w:val="00B328C9"/>
    <w:rsid w:val="00B52111"/>
    <w:rsid w:val="00B747F1"/>
    <w:rsid w:val="00B863DF"/>
    <w:rsid w:val="00BC1372"/>
    <w:rsid w:val="00BC6D24"/>
    <w:rsid w:val="00BD04F2"/>
    <w:rsid w:val="00BD6086"/>
    <w:rsid w:val="00BE51D8"/>
    <w:rsid w:val="00C0422C"/>
    <w:rsid w:val="00C24472"/>
    <w:rsid w:val="00C33A9D"/>
    <w:rsid w:val="00C3653F"/>
    <w:rsid w:val="00C40803"/>
    <w:rsid w:val="00C46890"/>
    <w:rsid w:val="00C46A1E"/>
    <w:rsid w:val="00C5272B"/>
    <w:rsid w:val="00C56210"/>
    <w:rsid w:val="00C7627D"/>
    <w:rsid w:val="00C81D25"/>
    <w:rsid w:val="00C90CD4"/>
    <w:rsid w:val="00CA4860"/>
    <w:rsid w:val="00CB3724"/>
    <w:rsid w:val="00CD3F50"/>
    <w:rsid w:val="00CE0494"/>
    <w:rsid w:val="00CE1921"/>
    <w:rsid w:val="00CE4509"/>
    <w:rsid w:val="00CE6486"/>
    <w:rsid w:val="00CE6DA1"/>
    <w:rsid w:val="00D353D7"/>
    <w:rsid w:val="00D400DA"/>
    <w:rsid w:val="00D53F3C"/>
    <w:rsid w:val="00D647C0"/>
    <w:rsid w:val="00D65ADC"/>
    <w:rsid w:val="00D66273"/>
    <w:rsid w:val="00D72A18"/>
    <w:rsid w:val="00D856D4"/>
    <w:rsid w:val="00DC5DB9"/>
    <w:rsid w:val="00DC77CD"/>
    <w:rsid w:val="00DC79C1"/>
    <w:rsid w:val="00DE7BB8"/>
    <w:rsid w:val="00DF1382"/>
    <w:rsid w:val="00DF3BD3"/>
    <w:rsid w:val="00E049E3"/>
    <w:rsid w:val="00E25405"/>
    <w:rsid w:val="00E530E6"/>
    <w:rsid w:val="00E97E5F"/>
    <w:rsid w:val="00EA0749"/>
    <w:rsid w:val="00EA21F6"/>
    <w:rsid w:val="00EC719B"/>
    <w:rsid w:val="00ED0837"/>
    <w:rsid w:val="00EF2233"/>
    <w:rsid w:val="00EF55F1"/>
    <w:rsid w:val="00F03CA0"/>
    <w:rsid w:val="00F22EC9"/>
    <w:rsid w:val="00F31BEB"/>
    <w:rsid w:val="00F35A1E"/>
    <w:rsid w:val="00F3673F"/>
    <w:rsid w:val="00F50310"/>
    <w:rsid w:val="00F65956"/>
    <w:rsid w:val="00FB027F"/>
    <w:rsid w:val="00FC3A71"/>
    <w:rsid w:val="00FD5BA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2A47"/>
  <w15:docId w15:val="{F8698EC7-C2FB-48A4-90E8-5704962B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40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606D7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606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606D70"/>
    <w:rPr>
      <w:rFonts w:ascii="Times New Roman" w:hAnsi="Times New Roman" w:cs="Times New Roman" w:hint="default"/>
      <w:vertAlign w:val="superscript"/>
    </w:rPr>
  </w:style>
  <w:style w:type="paragraph" w:styleId="af3">
    <w:name w:val="No Spacing"/>
    <w:uiPriority w:val="1"/>
    <w:qFormat/>
    <w:rsid w:val="00D662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FE0D8EB77E909259EC9B11E24F0BFDF0894F475BBD4A00EAC36039B88DE08F0AE9B8D1D494653E2Eb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oshko\Desktop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1015</TotalTime>
  <Pages>1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Горошко</dc:creator>
  <cp:lastModifiedBy>User</cp:lastModifiedBy>
  <cp:revision>115</cp:revision>
  <cp:lastPrinted>2022-10-17T09:02:00Z</cp:lastPrinted>
  <dcterms:created xsi:type="dcterms:W3CDTF">2016-12-26T08:21:00Z</dcterms:created>
  <dcterms:modified xsi:type="dcterms:W3CDTF">2024-12-12T08:02:00Z</dcterms:modified>
</cp:coreProperties>
</file>