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4D8" w:rsidRPr="005302C8" w:rsidRDefault="00CE6313" w:rsidP="00696E37">
      <w:pPr>
        <w:jc w:val="right"/>
        <w:rPr>
          <w:sz w:val="28"/>
          <w:szCs w:val="28"/>
        </w:rPr>
      </w:pPr>
      <w:r w:rsidRPr="005302C8">
        <w:rPr>
          <w:sz w:val="28"/>
          <w:szCs w:val="28"/>
        </w:rPr>
        <w:t>Приложение 1</w:t>
      </w:r>
      <w:r w:rsidR="00FA74D8" w:rsidRPr="005302C8">
        <w:rPr>
          <w:sz w:val="28"/>
          <w:szCs w:val="28"/>
        </w:rPr>
        <w:t xml:space="preserve"> </w:t>
      </w:r>
      <w:r w:rsidRPr="005302C8">
        <w:rPr>
          <w:sz w:val="28"/>
          <w:szCs w:val="28"/>
        </w:rPr>
        <w:t xml:space="preserve">к приказу </w:t>
      </w:r>
    </w:p>
    <w:p w:rsidR="00CE6313" w:rsidRPr="005302C8" w:rsidRDefault="00CE6313" w:rsidP="00FA74D8">
      <w:pPr>
        <w:ind w:left="360"/>
        <w:jc w:val="right"/>
        <w:rPr>
          <w:sz w:val="28"/>
          <w:szCs w:val="28"/>
        </w:rPr>
      </w:pPr>
      <w:r w:rsidRPr="005302C8">
        <w:rPr>
          <w:sz w:val="28"/>
          <w:szCs w:val="28"/>
        </w:rPr>
        <w:t>Департамента образования</w:t>
      </w:r>
    </w:p>
    <w:p w:rsidR="00FA74D8" w:rsidRPr="005302C8" w:rsidRDefault="00FA74D8" w:rsidP="00FA74D8">
      <w:pPr>
        <w:ind w:left="360"/>
        <w:jc w:val="right"/>
        <w:rPr>
          <w:sz w:val="28"/>
          <w:szCs w:val="28"/>
        </w:rPr>
      </w:pPr>
      <w:r w:rsidRPr="005302C8">
        <w:rPr>
          <w:sz w:val="28"/>
          <w:szCs w:val="28"/>
        </w:rPr>
        <w:t>Ивановской области</w:t>
      </w:r>
    </w:p>
    <w:p w:rsidR="00CE6313" w:rsidRPr="005302C8" w:rsidRDefault="00CE6313" w:rsidP="00CE6313">
      <w:pPr>
        <w:ind w:left="360"/>
        <w:jc w:val="right"/>
        <w:rPr>
          <w:sz w:val="28"/>
          <w:szCs w:val="28"/>
        </w:rPr>
      </w:pPr>
      <w:r w:rsidRPr="005302C8">
        <w:rPr>
          <w:sz w:val="28"/>
          <w:szCs w:val="28"/>
        </w:rPr>
        <w:t xml:space="preserve">от </w:t>
      </w:r>
      <w:r w:rsidR="001218B8">
        <w:rPr>
          <w:sz w:val="28"/>
          <w:szCs w:val="28"/>
        </w:rPr>
        <w:t>20.12.2021</w:t>
      </w:r>
      <w:r w:rsidR="00841B50">
        <w:rPr>
          <w:sz w:val="28"/>
          <w:szCs w:val="28"/>
        </w:rPr>
        <w:t xml:space="preserve"> </w:t>
      </w:r>
      <w:r w:rsidRPr="005302C8">
        <w:rPr>
          <w:sz w:val="28"/>
          <w:szCs w:val="28"/>
        </w:rPr>
        <w:t xml:space="preserve">№ </w:t>
      </w:r>
      <w:r w:rsidR="001218B8">
        <w:rPr>
          <w:sz w:val="28"/>
          <w:szCs w:val="28"/>
        </w:rPr>
        <w:t>1321</w:t>
      </w:r>
      <w:r w:rsidR="00AF7AD1" w:rsidRPr="005302C8">
        <w:rPr>
          <w:sz w:val="28"/>
          <w:szCs w:val="28"/>
        </w:rPr>
        <w:t>-о</w:t>
      </w:r>
    </w:p>
    <w:p w:rsidR="00CE6313" w:rsidRPr="005302C8" w:rsidRDefault="00CE6313" w:rsidP="00CE6313">
      <w:pPr>
        <w:ind w:left="360"/>
        <w:jc w:val="right"/>
        <w:rPr>
          <w:sz w:val="28"/>
          <w:szCs w:val="28"/>
        </w:rPr>
      </w:pPr>
    </w:p>
    <w:p w:rsidR="00914C14" w:rsidRPr="005302C8" w:rsidRDefault="00914C14" w:rsidP="004D038A">
      <w:pPr>
        <w:jc w:val="center"/>
        <w:rPr>
          <w:b/>
          <w:sz w:val="28"/>
          <w:szCs w:val="28"/>
        </w:rPr>
      </w:pPr>
      <w:r w:rsidRPr="005302C8">
        <w:rPr>
          <w:b/>
          <w:sz w:val="26"/>
          <w:szCs w:val="26"/>
        </w:rPr>
        <w:t xml:space="preserve">О Р Г А Н И З А Ц И О Н </w:t>
      </w:r>
      <w:proofErr w:type="spellStart"/>
      <w:r w:rsidRPr="005302C8">
        <w:rPr>
          <w:b/>
          <w:sz w:val="26"/>
          <w:szCs w:val="26"/>
        </w:rPr>
        <w:t>Н</w:t>
      </w:r>
      <w:proofErr w:type="spellEnd"/>
      <w:r w:rsidRPr="005302C8">
        <w:rPr>
          <w:b/>
          <w:sz w:val="26"/>
          <w:szCs w:val="26"/>
        </w:rPr>
        <w:t xml:space="preserve"> О – Т Е Х Н О Л О Г И Ч Е С К А Я М О Д Е Л Ь</w:t>
      </w:r>
    </w:p>
    <w:p w:rsidR="00CE6313" w:rsidRPr="005302C8" w:rsidRDefault="00CE6313" w:rsidP="004D038A">
      <w:pPr>
        <w:ind w:left="360"/>
        <w:jc w:val="center"/>
        <w:rPr>
          <w:b/>
          <w:sz w:val="28"/>
          <w:szCs w:val="28"/>
        </w:rPr>
      </w:pPr>
      <w:r w:rsidRPr="005302C8">
        <w:rPr>
          <w:b/>
          <w:sz w:val="28"/>
          <w:szCs w:val="28"/>
        </w:rPr>
        <w:t>проведения регионального этапа всероссийской олимпиады школьников</w:t>
      </w:r>
      <w:r w:rsidR="004D038A" w:rsidRPr="005302C8">
        <w:rPr>
          <w:b/>
          <w:sz w:val="28"/>
          <w:szCs w:val="28"/>
        </w:rPr>
        <w:t xml:space="preserve"> </w:t>
      </w:r>
      <w:r w:rsidR="00965C1C">
        <w:rPr>
          <w:b/>
          <w:sz w:val="28"/>
          <w:szCs w:val="28"/>
        </w:rPr>
        <w:t>в Ивановской области в 2021</w:t>
      </w:r>
      <w:r w:rsidR="007B3C07">
        <w:rPr>
          <w:b/>
          <w:sz w:val="28"/>
          <w:szCs w:val="28"/>
        </w:rPr>
        <w:t>-20</w:t>
      </w:r>
      <w:r w:rsidR="00965C1C">
        <w:rPr>
          <w:b/>
          <w:sz w:val="28"/>
          <w:szCs w:val="28"/>
        </w:rPr>
        <w:t>22</w:t>
      </w:r>
      <w:r w:rsidRPr="005302C8">
        <w:rPr>
          <w:b/>
          <w:sz w:val="28"/>
          <w:szCs w:val="28"/>
        </w:rPr>
        <w:t xml:space="preserve"> учебном году</w:t>
      </w:r>
    </w:p>
    <w:p w:rsidR="000C392D" w:rsidRPr="005302C8" w:rsidRDefault="000C392D" w:rsidP="00F12AE3">
      <w:pPr>
        <w:rPr>
          <w:b/>
          <w:bCs/>
          <w:szCs w:val="24"/>
        </w:rPr>
      </w:pPr>
    </w:p>
    <w:p w:rsidR="0077770F" w:rsidRDefault="0077770F" w:rsidP="009B3F88">
      <w:pPr>
        <w:spacing w:after="120"/>
        <w:ind w:left="10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Сокращения и аббревиатуры</w:t>
      </w:r>
    </w:p>
    <w:p w:rsidR="00F777FB" w:rsidRDefault="00F777FB" w:rsidP="000C255C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ГИР – государственный информационный ресурс об одаренных детях</w:t>
      </w:r>
    </w:p>
    <w:p w:rsidR="000C255C" w:rsidRDefault="000C255C" w:rsidP="000C255C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Департамент – Департамент образования Ивановской области</w:t>
      </w:r>
    </w:p>
    <w:p w:rsidR="000C255C" w:rsidRDefault="000C255C" w:rsidP="000C255C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Модель – организационно-технологическая модель проведения регионального этапа всероссийской олимпиады школьников</w:t>
      </w:r>
    </w:p>
    <w:p w:rsidR="000C255C" w:rsidRDefault="000C255C" w:rsidP="000C255C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МОУО – муниципальный орган управления образованием</w:t>
      </w:r>
    </w:p>
    <w:p w:rsidR="0077770F" w:rsidRDefault="000C255C" w:rsidP="000C255C">
      <w:pPr>
        <w:spacing w:after="120"/>
        <w:jc w:val="both"/>
        <w:rPr>
          <w:bCs/>
          <w:sz w:val="28"/>
          <w:szCs w:val="28"/>
        </w:rPr>
      </w:pPr>
      <w:r w:rsidRPr="000C255C">
        <w:rPr>
          <w:bCs/>
          <w:sz w:val="28"/>
          <w:szCs w:val="28"/>
        </w:rPr>
        <w:t>Олимпиада – всероссийская олимпиада школьников</w:t>
      </w:r>
    </w:p>
    <w:p w:rsidR="000C255C" w:rsidRDefault="000C255C" w:rsidP="000C255C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ОО – образовательная организация</w:t>
      </w:r>
    </w:p>
    <w:p w:rsidR="000C255C" w:rsidRDefault="000C255C" w:rsidP="000C255C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Порядок – Порядок проведения всероссийской олимпиады школьников, утвержденный приказом </w:t>
      </w:r>
      <w:r w:rsidRPr="000C255C">
        <w:rPr>
          <w:bCs/>
          <w:sz w:val="28"/>
          <w:szCs w:val="28"/>
        </w:rPr>
        <w:t xml:space="preserve">Министерства </w:t>
      </w:r>
      <w:r>
        <w:rPr>
          <w:bCs/>
          <w:sz w:val="28"/>
          <w:szCs w:val="28"/>
        </w:rPr>
        <w:t>просвещения</w:t>
      </w:r>
      <w:r w:rsidRPr="000C255C">
        <w:rPr>
          <w:bCs/>
          <w:sz w:val="28"/>
          <w:szCs w:val="28"/>
        </w:rPr>
        <w:t xml:space="preserve"> Российской Федерации от 27.11.2020 № 678</w:t>
      </w:r>
    </w:p>
    <w:p w:rsidR="00EC7E4A" w:rsidRDefault="00EC7E4A" w:rsidP="000C255C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Рабочие дни – понед</w:t>
      </w:r>
      <w:r w:rsidR="00DC7F4E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льник-суббота</w:t>
      </w:r>
    </w:p>
    <w:p w:rsidR="00DA5DF3" w:rsidRDefault="00DA5DF3" w:rsidP="000C255C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Разбор заданий - процедура</w:t>
      </w:r>
      <w:r w:rsidRPr="00DA5DF3">
        <w:rPr>
          <w:bCs/>
          <w:sz w:val="28"/>
          <w:szCs w:val="28"/>
        </w:rPr>
        <w:t xml:space="preserve"> анализа заданий и их решений</w:t>
      </w:r>
    </w:p>
    <w:p w:rsidR="00A5319B" w:rsidRDefault="00A5319B" w:rsidP="000C255C">
      <w:pPr>
        <w:spacing w:after="120"/>
        <w:jc w:val="both"/>
        <w:rPr>
          <w:bCs/>
          <w:sz w:val="28"/>
          <w:szCs w:val="28"/>
        </w:rPr>
      </w:pPr>
      <w:r w:rsidRPr="00A5319B">
        <w:rPr>
          <w:bCs/>
          <w:sz w:val="28"/>
          <w:szCs w:val="28"/>
        </w:rPr>
        <w:t>УНОИ</w:t>
      </w:r>
      <w:r>
        <w:rPr>
          <w:bCs/>
          <w:sz w:val="28"/>
          <w:szCs w:val="28"/>
        </w:rPr>
        <w:t xml:space="preserve"> – </w:t>
      </w:r>
      <w:r w:rsidRPr="00261169">
        <w:rPr>
          <w:sz w:val="28"/>
          <w:szCs w:val="28"/>
        </w:rPr>
        <w:t>ГАУДПО ИО «Университет непрерывного образования и инноваций»</w:t>
      </w:r>
    </w:p>
    <w:p w:rsidR="003A7E79" w:rsidRPr="000C255C" w:rsidRDefault="003A7E79" w:rsidP="000C255C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ЦПМК – центральная предметно-методическая комиссия</w:t>
      </w:r>
    </w:p>
    <w:p w:rsidR="000C392D" w:rsidRPr="005302C8" w:rsidRDefault="000C392D" w:rsidP="009B3F88">
      <w:pPr>
        <w:spacing w:after="120"/>
        <w:jc w:val="center"/>
        <w:rPr>
          <w:b/>
          <w:bCs/>
          <w:sz w:val="28"/>
          <w:szCs w:val="28"/>
        </w:rPr>
      </w:pPr>
      <w:r w:rsidRPr="005302C8">
        <w:rPr>
          <w:b/>
          <w:bCs/>
          <w:sz w:val="28"/>
          <w:szCs w:val="28"/>
        </w:rPr>
        <w:t>Общие положения</w:t>
      </w:r>
    </w:p>
    <w:p w:rsidR="000C392D" w:rsidRPr="005302C8" w:rsidRDefault="00555944" w:rsidP="000C3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Региональный этап </w:t>
      </w:r>
      <w:r w:rsidR="000C255C">
        <w:rPr>
          <w:sz w:val="28"/>
          <w:szCs w:val="28"/>
        </w:rPr>
        <w:t>Олимпиады</w:t>
      </w:r>
      <w:r w:rsidR="000C392D" w:rsidRPr="005302C8">
        <w:rPr>
          <w:sz w:val="28"/>
          <w:szCs w:val="28"/>
        </w:rPr>
        <w:t xml:space="preserve"> проводится на основании:</w:t>
      </w:r>
    </w:p>
    <w:p w:rsidR="000C392D" w:rsidRPr="005302C8" w:rsidRDefault="000C392D" w:rsidP="000C392D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Федерального закона от 29.12.2012 №273-ФЗ «Об образовании в Российской Федерации»</w:t>
      </w:r>
      <w:r w:rsidR="00555944">
        <w:rPr>
          <w:sz w:val="28"/>
          <w:szCs w:val="28"/>
        </w:rPr>
        <w:t xml:space="preserve"> в действующей редакции</w:t>
      </w:r>
      <w:r w:rsidRPr="005302C8">
        <w:rPr>
          <w:sz w:val="28"/>
          <w:szCs w:val="28"/>
        </w:rPr>
        <w:t>;</w:t>
      </w:r>
    </w:p>
    <w:p w:rsidR="002221FD" w:rsidRPr="005302C8" w:rsidRDefault="000C392D" w:rsidP="000C392D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приказа Министерства образования и науки Российской Федерации </w:t>
      </w:r>
      <w:r w:rsidR="002221FD" w:rsidRPr="005302C8">
        <w:rPr>
          <w:sz w:val="28"/>
          <w:szCs w:val="28"/>
        </w:rPr>
        <w:t xml:space="preserve">от </w:t>
      </w:r>
      <w:r w:rsidR="00F30573" w:rsidRPr="00F30573">
        <w:rPr>
          <w:sz w:val="28"/>
          <w:szCs w:val="28"/>
        </w:rPr>
        <w:t>27.11.2020 № 678</w:t>
      </w:r>
      <w:r w:rsidR="002221FD" w:rsidRPr="005302C8">
        <w:rPr>
          <w:sz w:val="28"/>
          <w:szCs w:val="28"/>
        </w:rPr>
        <w:t xml:space="preserve"> </w:t>
      </w:r>
      <w:r w:rsidRPr="005302C8">
        <w:rPr>
          <w:sz w:val="28"/>
          <w:szCs w:val="28"/>
        </w:rPr>
        <w:t>«Об утверждении Порядка пр</w:t>
      </w:r>
      <w:r w:rsidR="00FE6AC8" w:rsidRPr="005302C8">
        <w:rPr>
          <w:sz w:val="28"/>
          <w:szCs w:val="28"/>
        </w:rPr>
        <w:t>оведения всероссийской олимпиады</w:t>
      </w:r>
      <w:r w:rsidRPr="005302C8">
        <w:rPr>
          <w:sz w:val="28"/>
          <w:szCs w:val="28"/>
        </w:rPr>
        <w:t xml:space="preserve"> школьников» </w:t>
      </w:r>
      <w:r w:rsidR="00555944" w:rsidRPr="00555944">
        <w:rPr>
          <w:sz w:val="28"/>
          <w:szCs w:val="28"/>
        </w:rPr>
        <w:t>в действующей редакции</w:t>
      </w:r>
      <w:r w:rsidR="002221FD" w:rsidRPr="005302C8">
        <w:rPr>
          <w:sz w:val="28"/>
          <w:szCs w:val="28"/>
        </w:rPr>
        <w:t>;</w:t>
      </w:r>
    </w:p>
    <w:p w:rsidR="000C392D" w:rsidRPr="005302C8" w:rsidRDefault="002221FD" w:rsidP="000C392D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</w:t>
      </w:r>
      <w:r w:rsidR="00554D6B">
        <w:rPr>
          <w:sz w:val="28"/>
          <w:szCs w:val="28"/>
        </w:rPr>
        <w:t xml:space="preserve"> приказа Министерства просвещения Российской Федерации</w:t>
      </w:r>
      <w:r w:rsidRPr="005302C8">
        <w:rPr>
          <w:sz w:val="28"/>
          <w:szCs w:val="28"/>
        </w:rPr>
        <w:t xml:space="preserve"> </w:t>
      </w:r>
      <w:r w:rsidR="00F30573">
        <w:rPr>
          <w:sz w:val="28"/>
          <w:szCs w:val="28"/>
        </w:rPr>
        <w:t xml:space="preserve">от </w:t>
      </w:r>
      <w:r w:rsidR="00F30573" w:rsidRPr="00F30573">
        <w:rPr>
          <w:sz w:val="28"/>
          <w:szCs w:val="28"/>
        </w:rPr>
        <w:t>29.10.2021 №754 «Об установлении сроков и графика проведения регионального этапа всероссийской олимпиады школьников в 2021/22 учебном году»</w:t>
      </w:r>
      <w:r w:rsidR="000C392D" w:rsidRPr="005302C8">
        <w:rPr>
          <w:sz w:val="28"/>
          <w:szCs w:val="28"/>
        </w:rPr>
        <w:t>.</w:t>
      </w:r>
    </w:p>
    <w:p w:rsidR="000C392D" w:rsidRPr="005302C8" w:rsidRDefault="000C255C" w:rsidP="000C3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Модель</w:t>
      </w:r>
      <w:r w:rsidR="000C392D" w:rsidRPr="005302C8">
        <w:rPr>
          <w:sz w:val="28"/>
          <w:szCs w:val="28"/>
        </w:rPr>
        <w:t xml:space="preserve"> устанавливает общие правила организации, права и обязанности участников, порядок проверки </w:t>
      </w:r>
      <w:r w:rsidR="00E95687" w:rsidRPr="005302C8">
        <w:rPr>
          <w:sz w:val="28"/>
          <w:szCs w:val="28"/>
        </w:rPr>
        <w:t>олимпиадных</w:t>
      </w:r>
      <w:r w:rsidR="000C392D" w:rsidRPr="005302C8">
        <w:rPr>
          <w:sz w:val="28"/>
          <w:szCs w:val="28"/>
        </w:rPr>
        <w:t xml:space="preserve"> работ, подачи и рассмотрения апелляций, организации системы общественного наблюдения и контроля.</w:t>
      </w:r>
    </w:p>
    <w:p w:rsidR="000C392D" w:rsidRDefault="00AF4D13" w:rsidP="00F30573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lastRenderedPageBreak/>
        <w:t>Олимпиада проводится с целью поддержки интеллектуально одаренных учащихся, отбора участников заключительного этапа</w:t>
      </w:r>
      <w:r w:rsidR="000C392D" w:rsidRPr="005302C8">
        <w:rPr>
          <w:sz w:val="28"/>
          <w:szCs w:val="28"/>
        </w:rPr>
        <w:t>.</w:t>
      </w:r>
    </w:p>
    <w:p w:rsidR="00443565" w:rsidRDefault="00443565" w:rsidP="000C3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Региональный этап Олимпиады проводится </w:t>
      </w:r>
      <w:r w:rsidR="001555C0">
        <w:rPr>
          <w:sz w:val="28"/>
          <w:szCs w:val="28"/>
        </w:rPr>
        <w:t xml:space="preserve">в сроки, утвержденные Министерством </w:t>
      </w:r>
      <w:r w:rsidR="00950214">
        <w:rPr>
          <w:sz w:val="28"/>
          <w:szCs w:val="28"/>
        </w:rPr>
        <w:t>просвещения</w:t>
      </w:r>
      <w:r w:rsidR="001555C0">
        <w:rPr>
          <w:sz w:val="28"/>
          <w:szCs w:val="28"/>
        </w:rPr>
        <w:t xml:space="preserve"> Российской Федерации, </w:t>
      </w:r>
      <w:r>
        <w:rPr>
          <w:sz w:val="28"/>
          <w:szCs w:val="28"/>
        </w:rPr>
        <w:t>по заданиям и в соответствии с требованиями центральных предметно-методических комиссий.</w:t>
      </w:r>
      <w:r w:rsidR="001555C0">
        <w:rPr>
          <w:sz w:val="28"/>
          <w:szCs w:val="28"/>
        </w:rPr>
        <w:t xml:space="preserve"> </w:t>
      </w:r>
      <w:r w:rsidR="00F30573">
        <w:rPr>
          <w:sz w:val="28"/>
          <w:szCs w:val="28"/>
        </w:rPr>
        <w:t>Площадки и м</w:t>
      </w:r>
      <w:r w:rsidR="001555C0">
        <w:rPr>
          <w:sz w:val="28"/>
          <w:szCs w:val="28"/>
        </w:rPr>
        <w:t>еста проведения предметных олимпиад устанавливаются Департаментом.</w:t>
      </w:r>
    </w:p>
    <w:p w:rsidR="00443565" w:rsidRDefault="00443565" w:rsidP="000C3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региональном этапе Олимпиады принимают индивидуальное участие:</w:t>
      </w:r>
    </w:p>
    <w:p w:rsidR="00443565" w:rsidRDefault="00443565" w:rsidP="000C3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муниципального этапа Олимпиады текущего учебного года, набравшие установленное </w:t>
      </w:r>
      <w:r w:rsidR="00B0716A">
        <w:rPr>
          <w:sz w:val="28"/>
          <w:szCs w:val="28"/>
        </w:rPr>
        <w:t>Департаментом</w:t>
      </w:r>
      <w:r>
        <w:rPr>
          <w:sz w:val="28"/>
          <w:szCs w:val="28"/>
        </w:rPr>
        <w:t xml:space="preserve"> необходимое количество баллов;</w:t>
      </w:r>
    </w:p>
    <w:p w:rsidR="00443565" w:rsidRDefault="00443565" w:rsidP="000C3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регионального этапа Олимпиады предыдущего учебного года, продолжающие обучение в общеобразовательных организациях. Данная категория обучающихся имеет право выполнять на региональном этапе задания для более старших классов по отношению к тем, в которых они обучаются. Для реализации этого права обучающимся необходимо обратиться в Департамент</w:t>
      </w:r>
      <w:r w:rsidR="007B3C07" w:rsidRPr="007B3C07">
        <w:rPr>
          <w:sz w:val="28"/>
          <w:szCs w:val="28"/>
        </w:rPr>
        <w:t xml:space="preserve"> </w:t>
      </w:r>
      <w:r w:rsidR="007B3C07">
        <w:rPr>
          <w:sz w:val="28"/>
          <w:szCs w:val="28"/>
        </w:rPr>
        <w:t>или оргкомитет</w:t>
      </w:r>
      <w:r>
        <w:rPr>
          <w:sz w:val="28"/>
          <w:szCs w:val="28"/>
        </w:rPr>
        <w:t xml:space="preserve"> с письменным заявлением в произвольной форме.</w:t>
      </w:r>
    </w:p>
    <w:p w:rsidR="00E243AF" w:rsidRPr="005302C8" w:rsidRDefault="00DC1911" w:rsidP="000C3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регионального этапа, относящиеся к категории обучающихся с ограниченными возможностями здоровья, имеют право на создание особых условий, учитывающих состояние здоровья. Для этого необходимо обратиться в Департамент или оргкомитет регионального этапа Олимпиады с </w:t>
      </w:r>
      <w:r w:rsidR="007B3C07">
        <w:rPr>
          <w:sz w:val="28"/>
          <w:szCs w:val="28"/>
        </w:rPr>
        <w:t>письменным</w:t>
      </w:r>
      <w:r>
        <w:rPr>
          <w:sz w:val="28"/>
          <w:szCs w:val="28"/>
        </w:rPr>
        <w:t xml:space="preserve"> заявлением</w:t>
      </w:r>
      <w:r w:rsidR="007B3C07">
        <w:rPr>
          <w:sz w:val="28"/>
          <w:szCs w:val="28"/>
        </w:rPr>
        <w:t xml:space="preserve"> в произвольной форме</w:t>
      </w:r>
      <w:r>
        <w:rPr>
          <w:sz w:val="28"/>
          <w:szCs w:val="28"/>
        </w:rPr>
        <w:t>.</w:t>
      </w:r>
      <w:r w:rsidR="007B3C07">
        <w:rPr>
          <w:sz w:val="28"/>
          <w:szCs w:val="28"/>
        </w:rPr>
        <w:t xml:space="preserve"> При создании обучающимся особых условий участия в предметных олимпиадах общее время, отведенное на выполнение заданий, не продлевается.</w:t>
      </w:r>
    </w:p>
    <w:p w:rsidR="000C392D" w:rsidRDefault="000C392D" w:rsidP="000C392D">
      <w:pPr>
        <w:ind w:firstLine="708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Результаты </w:t>
      </w:r>
      <w:r w:rsidR="00AF4D13" w:rsidRPr="005302C8">
        <w:rPr>
          <w:sz w:val="28"/>
          <w:szCs w:val="28"/>
        </w:rPr>
        <w:t>регионального этапа Олимпиады по общеобразовательным предметам заносятся в</w:t>
      </w:r>
      <w:r w:rsidR="00AF4D13" w:rsidRPr="005302C8">
        <w:t xml:space="preserve"> </w:t>
      </w:r>
      <w:r w:rsidR="00AF4D13" w:rsidRPr="005302C8">
        <w:rPr>
          <w:sz w:val="28"/>
          <w:szCs w:val="28"/>
        </w:rPr>
        <w:t xml:space="preserve">федеральную электронную систему </w:t>
      </w:r>
      <w:r w:rsidR="00A2684A" w:rsidRPr="005302C8">
        <w:rPr>
          <w:sz w:val="28"/>
          <w:szCs w:val="28"/>
        </w:rPr>
        <w:t>учета</w:t>
      </w:r>
      <w:r w:rsidR="00AF4D13" w:rsidRPr="005302C8">
        <w:rPr>
          <w:sz w:val="28"/>
          <w:szCs w:val="28"/>
        </w:rPr>
        <w:t xml:space="preserve"> всероссийской олимпиады школьников</w:t>
      </w:r>
      <w:r w:rsidRPr="005302C8">
        <w:rPr>
          <w:sz w:val="28"/>
          <w:szCs w:val="28"/>
        </w:rPr>
        <w:t>.</w:t>
      </w:r>
    </w:p>
    <w:p w:rsidR="00F30573" w:rsidRDefault="00F30573" w:rsidP="000C392D">
      <w:pPr>
        <w:ind w:firstLine="708"/>
        <w:jc w:val="both"/>
        <w:rPr>
          <w:sz w:val="28"/>
          <w:szCs w:val="28"/>
        </w:rPr>
      </w:pPr>
    </w:p>
    <w:p w:rsidR="009B3F88" w:rsidRDefault="009B3F88" w:rsidP="009B3F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Организационные структуры и распределение полномочий</w:t>
      </w:r>
    </w:p>
    <w:p w:rsidR="009B3F88" w:rsidRDefault="009B3F88" w:rsidP="00A5319B">
      <w:pPr>
        <w:jc w:val="both"/>
        <w:rPr>
          <w:b/>
          <w:sz w:val="28"/>
          <w:szCs w:val="28"/>
        </w:rPr>
      </w:pPr>
    </w:p>
    <w:p w:rsidR="00A5319B" w:rsidRDefault="00A5319B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регионального</w:t>
      </w:r>
      <w:r w:rsidRPr="005302C8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  <w:r w:rsidRPr="005302C8">
        <w:rPr>
          <w:sz w:val="28"/>
          <w:szCs w:val="28"/>
        </w:rPr>
        <w:t xml:space="preserve"> Олимпиады </w:t>
      </w:r>
      <w:r>
        <w:rPr>
          <w:sz w:val="28"/>
          <w:szCs w:val="28"/>
        </w:rPr>
        <w:t xml:space="preserve">является </w:t>
      </w:r>
      <w:r w:rsidRPr="00F777FB">
        <w:rPr>
          <w:b/>
          <w:sz w:val="28"/>
          <w:szCs w:val="28"/>
        </w:rPr>
        <w:t>Департамент</w:t>
      </w:r>
      <w:r w:rsidR="00F777FB">
        <w:rPr>
          <w:sz w:val="28"/>
          <w:szCs w:val="28"/>
        </w:rPr>
        <w:t>, который</w:t>
      </w:r>
      <w:r>
        <w:rPr>
          <w:sz w:val="28"/>
          <w:szCs w:val="28"/>
        </w:rPr>
        <w:t>:</w:t>
      </w:r>
    </w:p>
    <w:p w:rsidR="00A5319B" w:rsidRPr="005302C8" w:rsidRDefault="00A5319B" w:rsidP="00F777F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</w:t>
      </w:r>
      <w:r>
        <w:rPr>
          <w:sz w:val="28"/>
          <w:szCs w:val="28"/>
        </w:rPr>
        <w:t>формирует оргкомитет, жюри</w:t>
      </w:r>
      <w:r w:rsidRPr="005302C8">
        <w:rPr>
          <w:sz w:val="28"/>
          <w:szCs w:val="28"/>
        </w:rPr>
        <w:t xml:space="preserve"> регионального этапа Олимпиады, региональные предметно-методические комиссии по каждому общеобразовательному предмету, контролирует их деятельность;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определяет места проведения регионального этапа Олимпиады;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устанавливает количество баллов по каждому общеобразовательному предмету и классу, необходимое для участия в региональном этапе Олимпиады;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</w:t>
      </w:r>
      <w:r w:rsidRPr="00E12258">
        <w:rPr>
          <w:sz w:val="28"/>
          <w:szCs w:val="28"/>
        </w:rPr>
        <w:t xml:space="preserve">обеспечивает </w:t>
      </w:r>
      <w:r>
        <w:rPr>
          <w:sz w:val="28"/>
          <w:szCs w:val="28"/>
        </w:rPr>
        <w:t xml:space="preserve">тиражирование, </w:t>
      </w:r>
      <w:r w:rsidRPr="00E12258">
        <w:rPr>
          <w:sz w:val="28"/>
          <w:szCs w:val="28"/>
        </w:rPr>
        <w:t>хранение</w:t>
      </w:r>
      <w:r>
        <w:rPr>
          <w:sz w:val="28"/>
          <w:szCs w:val="28"/>
        </w:rPr>
        <w:t xml:space="preserve"> и передачу</w:t>
      </w:r>
      <w:r w:rsidRPr="00E12258">
        <w:rPr>
          <w:sz w:val="28"/>
          <w:szCs w:val="28"/>
        </w:rPr>
        <w:t xml:space="preserve"> олимпиадных заданий</w:t>
      </w:r>
      <w:r>
        <w:rPr>
          <w:sz w:val="28"/>
          <w:szCs w:val="28"/>
        </w:rPr>
        <w:t xml:space="preserve"> в места проведения предметных олимпиад</w:t>
      </w:r>
      <w:r w:rsidRPr="005302C8">
        <w:rPr>
          <w:sz w:val="28"/>
          <w:szCs w:val="28"/>
        </w:rPr>
        <w:t xml:space="preserve">; 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lastRenderedPageBreak/>
        <w:t xml:space="preserve">- обеспечивает </w:t>
      </w:r>
      <w:r>
        <w:rPr>
          <w:sz w:val="28"/>
          <w:szCs w:val="28"/>
        </w:rPr>
        <w:t xml:space="preserve">своевременное </w:t>
      </w:r>
      <w:r w:rsidRPr="005302C8">
        <w:rPr>
          <w:sz w:val="28"/>
          <w:szCs w:val="28"/>
        </w:rPr>
        <w:t xml:space="preserve">информирование участников олимпиадного движения по вопросам организации и проведения регионального этапа Олимпиады через МОУО, а также путем взаимодействия со средствами массовой информации, организации работы телефонов «горячей линии» и ведения раздела на официальном сайте Департамента </w:t>
      </w:r>
      <w:hyperlink r:id="rId8" w:history="1">
        <w:r w:rsidRPr="005302C8">
          <w:rPr>
            <w:rStyle w:val="ad"/>
            <w:color w:val="auto"/>
            <w:sz w:val="28"/>
            <w:szCs w:val="28"/>
          </w:rPr>
          <w:t>http://www.iv-edu.ru</w:t>
        </w:r>
      </w:hyperlink>
      <w:r w:rsidRPr="005302C8">
        <w:rPr>
          <w:sz w:val="28"/>
          <w:szCs w:val="28"/>
        </w:rPr>
        <w:t>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осуществляет аккредитацию граждан в качестве общественных наблюдателей в соответствии с порядком, утвержденным Министерством образования и науки Российской Федерации;</w:t>
      </w:r>
    </w:p>
    <w:p w:rsidR="00A5319B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контролирует проведение регионального этапа Олимпиады в соответствии с требованиями Порядка, соблюдение утвержденных сроков и требований </w:t>
      </w:r>
      <w:r w:rsidR="00F777FB">
        <w:rPr>
          <w:sz w:val="28"/>
          <w:szCs w:val="28"/>
        </w:rPr>
        <w:t>ЦПМК</w:t>
      </w:r>
      <w:r w:rsidRPr="005302C8">
        <w:rPr>
          <w:sz w:val="28"/>
          <w:szCs w:val="28"/>
        </w:rPr>
        <w:t xml:space="preserve"> к проведению регионального этапа Олимпиады по каждому общеобразовательному предмету;</w:t>
      </w:r>
    </w:p>
    <w:p w:rsidR="00B93EE9" w:rsidRDefault="00B93EE9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проверку готовности места проведения регионального этапа Олимпиады за 1 календарный день до дня проведения соответствующей олимпиады;</w:t>
      </w:r>
    </w:p>
    <w:p w:rsidR="00A5319B" w:rsidRDefault="00A5319B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 квоту победителей и призеров регионального этапа Олимпиады – 25% от общего количества участников;</w:t>
      </w:r>
    </w:p>
    <w:p w:rsidR="008A144E" w:rsidRPr="005302C8" w:rsidRDefault="008A144E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публикует </w:t>
      </w:r>
      <w:r w:rsidRPr="008A144E">
        <w:rPr>
          <w:sz w:val="28"/>
          <w:szCs w:val="28"/>
        </w:rPr>
        <w:t>на официальном сайте http://www.iv-edu.ru</w:t>
      </w:r>
      <w:r>
        <w:rPr>
          <w:sz w:val="28"/>
          <w:szCs w:val="28"/>
        </w:rPr>
        <w:t xml:space="preserve"> протоколы</w:t>
      </w:r>
      <w:r w:rsidRPr="008A144E">
        <w:rPr>
          <w:sz w:val="28"/>
          <w:szCs w:val="28"/>
        </w:rPr>
        <w:t xml:space="preserve"> жюри</w:t>
      </w:r>
      <w:r>
        <w:rPr>
          <w:sz w:val="28"/>
          <w:szCs w:val="28"/>
        </w:rPr>
        <w:t>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утверждает результаты регионального этапа Олимпиады по каждом</w:t>
      </w:r>
      <w:r w:rsidR="008A144E">
        <w:rPr>
          <w:sz w:val="28"/>
          <w:szCs w:val="28"/>
        </w:rPr>
        <w:t>у общеобразовательному предмету в течение 14 календарных дней со дня последней даты соревновательных туров и</w:t>
      </w:r>
      <w:r w:rsidRPr="005302C8">
        <w:rPr>
          <w:sz w:val="28"/>
          <w:szCs w:val="28"/>
        </w:rPr>
        <w:t xml:space="preserve"> публикует их на официальном сайте</w:t>
      </w:r>
      <w:r w:rsidRPr="005302C8">
        <w:t xml:space="preserve"> </w:t>
      </w:r>
      <w:hyperlink r:id="rId9" w:history="1">
        <w:r w:rsidRPr="005302C8">
          <w:rPr>
            <w:rStyle w:val="ad"/>
            <w:color w:val="auto"/>
            <w:sz w:val="28"/>
            <w:szCs w:val="28"/>
          </w:rPr>
          <w:t>http://www.iv-edu.ru</w:t>
        </w:r>
      </w:hyperlink>
      <w:r w:rsidRPr="005302C8">
        <w:rPr>
          <w:sz w:val="28"/>
          <w:szCs w:val="28"/>
        </w:rPr>
        <w:t>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обеспечивает передачу результатов участников регионального этапа олимпиады по каждому общеобразовательному предмету и классу в Министерство </w:t>
      </w:r>
      <w:r>
        <w:rPr>
          <w:sz w:val="28"/>
          <w:szCs w:val="28"/>
        </w:rPr>
        <w:t>просвещения</w:t>
      </w:r>
      <w:r w:rsidRPr="005302C8">
        <w:rPr>
          <w:sz w:val="28"/>
          <w:szCs w:val="28"/>
        </w:rPr>
        <w:t xml:space="preserve"> Российской Федерации </w:t>
      </w:r>
      <w:r>
        <w:rPr>
          <w:sz w:val="28"/>
          <w:szCs w:val="28"/>
        </w:rPr>
        <w:t xml:space="preserve">(или уполномоченную организацию) </w:t>
      </w:r>
      <w:r w:rsidRPr="005302C8">
        <w:rPr>
          <w:sz w:val="28"/>
          <w:szCs w:val="28"/>
        </w:rPr>
        <w:t xml:space="preserve">и внесение их в электронную систему </w:t>
      </w:r>
      <w:r>
        <w:rPr>
          <w:sz w:val="28"/>
          <w:szCs w:val="28"/>
        </w:rPr>
        <w:t>учета</w:t>
      </w:r>
      <w:r w:rsidRPr="005302C8">
        <w:rPr>
          <w:sz w:val="28"/>
          <w:szCs w:val="28"/>
        </w:rPr>
        <w:t xml:space="preserve"> всероссийской олимпиады школьников;</w:t>
      </w:r>
    </w:p>
    <w:p w:rsidR="00A5319B" w:rsidRPr="005302C8" w:rsidRDefault="00F777FB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контролирует организацию предметной подготовки</w:t>
      </w:r>
      <w:r w:rsidRPr="005302C8">
        <w:rPr>
          <w:sz w:val="28"/>
          <w:szCs w:val="28"/>
        </w:rPr>
        <w:t xml:space="preserve"> участников регионального этапа Олимпиады, приглашенных на заключительный этап</w:t>
      </w:r>
      <w:r>
        <w:rPr>
          <w:sz w:val="28"/>
          <w:szCs w:val="28"/>
        </w:rPr>
        <w:t>;</w:t>
      </w:r>
    </w:p>
    <w:p w:rsidR="00A5319B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</w:t>
      </w:r>
      <w:r w:rsidR="00F777FB">
        <w:rPr>
          <w:sz w:val="28"/>
          <w:szCs w:val="28"/>
        </w:rPr>
        <w:t xml:space="preserve"> направляет делегацию участников на заключительный этап Олимпиады,</w:t>
      </w:r>
      <w:r w:rsidRPr="005302C8">
        <w:rPr>
          <w:sz w:val="28"/>
          <w:szCs w:val="28"/>
        </w:rPr>
        <w:t xml:space="preserve"> </w:t>
      </w:r>
      <w:r w:rsidR="00F777FB">
        <w:rPr>
          <w:sz w:val="28"/>
          <w:szCs w:val="28"/>
        </w:rPr>
        <w:t>готовит пакет</w:t>
      </w:r>
      <w:r w:rsidRPr="005302C8">
        <w:rPr>
          <w:sz w:val="28"/>
          <w:szCs w:val="28"/>
        </w:rPr>
        <w:t xml:space="preserve"> документов для организаторов заключительного</w:t>
      </w:r>
      <w:r w:rsidR="00F777FB">
        <w:rPr>
          <w:sz w:val="28"/>
          <w:szCs w:val="28"/>
        </w:rPr>
        <w:t xml:space="preserve"> этапа</w:t>
      </w:r>
      <w:r>
        <w:rPr>
          <w:sz w:val="28"/>
          <w:szCs w:val="28"/>
        </w:rPr>
        <w:t>;</w:t>
      </w:r>
    </w:p>
    <w:p w:rsidR="00A5319B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проводит анализ результатов Олимпиады.</w:t>
      </w:r>
    </w:p>
    <w:p w:rsidR="00A5319B" w:rsidRDefault="00A5319B" w:rsidP="00A5319B">
      <w:pPr>
        <w:ind w:firstLine="709"/>
        <w:jc w:val="both"/>
        <w:rPr>
          <w:sz w:val="28"/>
          <w:szCs w:val="28"/>
        </w:rPr>
      </w:pPr>
    </w:p>
    <w:p w:rsidR="00A5319B" w:rsidRDefault="00F777FB" w:rsidP="00A5319B">
      <w:pPr>
        <w:ind w:firstLine="709"/>
        <w:jc w:val="both"/>
        <w:rPr>
          <w:sz w:val="28"/>
          <w:szCs w:val="28"/>
        </w:rPr>
      </w:pPr>
      <w:r w:rsidRPr="00F777FB">
        <w:rPr>
          <w:b/>
          <w:sz w:val="28"/>
          <w:szCs w:val="28"/>
        </w:rPr>
        <w:t xml:space="preserve">УНОИ </w:t>
      </w:r>
      <w:r>
        <w:rPr>
          <w:sz w:val="28"/>
          <w:szCs w:val="28"/>
        </w:rPr>
        <w:t>о</w:t>
      </w:r>
      <w:r w:rsidR="00A5319B">
        <w:rPr>
          <w:sz w:val="28"/>
          <w:szCs w:val="28"/>
        </w:rPr>
        <w:t>беспечивает проведение</w:t>
      </w:r>
      <w:r w:rsidR="001968E5">
        <w:rPr>
          <w:sz w:val="28"/>
          <w:szCs w:val="28"/>
        </w:rPr>
        <w:t xml:space="preserve"> и</w:t>
      </w:r>
      <w:r w:rsidR="00A5319B" w:rsidRPr="005302C8">
        <w:rPr>
          <w:sz w:val="28"/>
          <w:szCs w:val="28"/>
        </w:rPr>
        <w:t xml:space="preserve"> </w:t>
      </w:r>
      <w:r w:rsidR="001968E5">
        <w:rPr>
          <w:sz w:val="28"/>
          <w:szCs w:val="28"/>
        </w:rPr>
        <w:t>финансирование</w:t>
      </w:r>
      <w:r w:rsidR="001968E5" w:rsidRPr="00A5319B">
        <w:rPr>
          <w:sz w:val="28"/>
          <w:szCs w:val="28"/>
        </w:rPr>
        <w:t xml:space="preserve"> </w:t>
      </w:r>
      <w:r w:rsidR="001968E5">
        <w:rPr>
          <w:sz w:val="28"/>
          <w:szCs w:val="28"/>
        </w:rPr>
        <w:t>всех мероприятий</w:t>
      </w:r>
      <w:r w:rsidR="001968E5" w:rsidRPr="00A5319B">
        <w:rPr>
          <w:sz w:val="28"/>
          <w:szCs w:val="28"/>
        </w:rPr>
        <w:t xml:space="preserve"> </w:t>
      </w:r>
      <w:r w:rsidR="00A5319B" w:rsidRPr="00A5319B">
        <w:rPr>
          <w:sz w:val="28"/>
          <w:szCs w:val="28"/>
        </w:rPr>
        <w:t>Олимпиады</w:t>
      </w:r>
      <w:r w:rsidR="00A5319B" w:rsidRPr="005302C8">
        <w:rPr>
          <w:sz w:val="28"/>
          <w:szCs w:val="28"/>
        </w:rPr>
        <w:t xml:space="preserve"> </w:t>
      </w:r>
      <w:r w:rsidR="00A5319B">
        <w:rPr>
          <w:sz w:val="28"/>
          <w:szCs w:val="28"/>
        </w:rPr>
        <w:t>во взаимодействии с</w:t>
      </w:r>
      <w:r w:rsidR="00A5319B" w:rsidRPr="005302C8">
        <w:rPr>
          <w:sz w:val="28"/>
          <w:szCs w:val="28"/>
        </w:rPr>
        <w:t xml:space="preserve"> </w:t>
      </w:r>
      <w:r w:rsidR="00A5319B">
        <w:rPr>
          <w:sz w:val="28"/>
          <w:szCs w:val="28"/>
        </w:rPr>
        <w:t>оргкомитетом</w:t>
      </w:r>
      <w:r w:rsidR="00A5319B" w:rsidRPr="005302C8">
        <w:rPr>
          <w:sz w:val="28"/>
          <w:szCs w:val="28"/>
        </w:rPr>
        <w:t>, жюри</w:t>
      </w:r>
      <w:r w:rsidR="00A5319B">
        <w:rPr>
          <w:sz w:val="28"/>
          <w:szCs w:val="28"/>
        </w:rPr>
        <w:t xml:space="preserve"> регионального этапа Олимпиады:</w:t>
      </w:r>
    </w:p>
    <w:p w:rsidR="00F777FB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обеспечивает</w:t>
      </w:r>
      <w:r w:rsidR="00F777FB">
        <w:rPr>
          <w:sz w:val="28"/>
          <w:szCs w:val="28"/>
        </w:rPr>
        <w:t xml:space="preserve"> создание материально-технических условий</w:t>
      </w:r>
      <w:r w:rsidRPr="005302C8">
        <w:rPr>
          <w:sz w:val="28"/>
          <w:szCs w:val="28"/>
        </w:rPr>
        <w:t xml:space="preserve"> проведения регионального этапа Олимпиады;</w:t>
      </w:r>
      <w:r w:rsidR="00F777FB" w:rsidRPr="00F777FB">
        <w:rPr>
          <w:sz w:val="28"/>
          <w:szCs w:val="28"/>
        </w:rPr>
        <w:t xml:space="preserve"> </w:t>
      </w:r>
    </w:p>
    <w:p w:rsidR="00965C1C" w:rsidRDefault="00965C1C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кандидатуры своих сотрудников в состав оргкомитета;</w:t>
      </w:r>
    </w:p>
    <w:p w:rsidR="00A562B9" w:rsidRDefault="00F777FB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обеспечивает реализацию требований Порядка и ЦПМК при проведении регионального этапа Олимпиады по каждому общеобразовательному предмету;</w:t>
      </w:r>
      <w:r w:rsidR="00A562B9" w:rsidRPr="00A562B9">
        <w:rPr>
          <w:sz w:val="28"/>
          <w:szCs w:val="28"/>
        </w:rPr>
        <w:t xml:space="preserve"> </w:t>
      </w:r>
    </w:p>
    <w:p w:rsidR="00F777FB" w:rsidRDefault="00A562B9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делегирует своих сотрудников на каждую предметную Олимпиаду для </w:t>
      </w:r>
      <w:r>
        <w:rPr>
          <w:sz w:val="28"/>
          <w:szCs w:val="28"/>
        </w:rPr>
        <w:t>оказания содействия жюри в проведении</w:t>
      </w:r>
      <w:r w:rsidRPr="005302C8">
        <w:rPr>
          <w:sz w:val="28"/>
          <w:szCs w:val="28"/>
        </w:rPr>
        <w:t xml:space="preserve"> методической работы с руководителями делегаций;</w:t>
      </w:r>
    </w:p>
    <w:p w:rsidR="00F777FB" w:rsidRDefault="00F777FB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вносит результаты участников регионального этапа Олимпиады в ГИР;</w:t>
      </w:r>
    </w:p>
    <w:p w:rsidR="00D05FF0" w:rsidRDefault="00D05FF0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взаимодействие с другими субъектами Российской Федерации по вопросу обеспечения участия ивановских школьников, являющихся участниками профильных смен на территории данных субъектов, в региональном этапе Олимпиады;</w:t>
      </w:r>
    </w:p>
    <w:p w:rsidR="00A5319B" w:rsidRDefault="00F777F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проводит </w:t>
      </w:r>
      <w:r>
        <w:rPr>
          <w:sz w:val="28"/>
          <w:szCs w:val="28"/>
        </w:rPr>
        <w:t>награждение</w:t>
      </w:r>
      <w:r w:rsidRPr="005302C8">
        <w:rPr>
          <w:sz w:val="28"/>
          <w:szCs w:val="28"/>
        </w:rPr>
        <w:t xml:space="preserve"> победителей и призеров регионального этапа Олимпиады;</w:t>
      </w:r>
    </w:p>
    <w:p w:rsidR="00A562B9" w:rsidRDefault="00F777FB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02C8">
        <w:rPr>
          <w:sz w:val="28"/>
          <w:szCs w:val="28"/>
        </w:rPr>
        <w:t xml:space="preserve">выполняет комплекс мероприятий по направлению делегаций Ивановской области на заключительный этап </w:t>
      </w:r>
      <w:r>
        <w:rPr>
          <w:sz w:val="28"/>
          <w:szCs w:val="28"/>
        </w:rPr>
        <w:t xml:space="preserve">Олимпиады </w:t>
      </w:r>
      <w:r w:rsidRPr="005302C8">
        <w:rPr>
          <w:sz w:val="28"/>
          <w:szCs w:val="28"/>
        </w:rPr>
        <w:t>п</w:t>
      </w:r>
      <w:r>
        <w:rPr>
          <w:sz w:val="28"/>
          <w:szCs w:val="28"/>
        </w:rPr>
        <w:t>о общеобразовательным предметам, включающий приобретение билетов для проезда обучающихся и сопровождающих лиц автомобильным транспортом общего пользования, железнодорожным транспортом (за исключением вагонов повышенной комфортности), воздушным транспортом (по тарифу экономического класса и в исключительных случаях, при невозможности следования к месту проведения мероприятия другими видами транспорта, значительной территориальной отдаленности места проведения заключительного этапа Олимпиады), оплату</w:t>
      </w:r>
      <w:r w:rsidRPr="005302C8">
        <w:rPr>
          <w:sz w:val="28"/>
          <w:szCs w:val="28"/>
        </w:rPr>
        <w:t xml:space="preserve"> орг</w:t>
      </w:r>
      <w:r>
        <w:rPr>
          <w:sz w:val="28"/>
          <w:szCs w:val="28"/>
        </w:rPr>
        <w:t>анизационных взносов и страховки</w:t>
      </w:r>
      <w:r w:rsidR="00A562B9">
        <w:rPr>
          <w:sz w:val="28"/>
          <w:szCs w:val="28"/>
        </w:rPr>
        <w:t>;</w:t>
      </w:r>
    </w:p>
    <w:p w:rsidR="00F777FB" w:rsidRPr="005302C8" w:rsidRDefault="00A562B9" w:rsidP="00A5319B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F60E3">
        <w:rPr>
          <w:sz w:val="28"/>
          <w:szCs w:val="28"/>
        </w:rPr>
        <w:t>в рамках работы по повышению квалификации у</w:t>
      </w:r>
      <w:r>
        <w:rPr>
          <w:sz w:val="28"/>
          <w:szCs w:val="28"/>
        </w:rPr>
        <w:t>чителей систематически проводит</w:t>
      </w:r>
      <w:r w:rsidRPr="007F60E3">
        <w:rPr>
          <w:sz w:val="28"/>
          <w:szCs w:val="28"/>
        </w:rPr>
        <w:t xml:space="preserve"> обучающие семинары, разрабатыва</w:t>
      </w:r>
      <w:r>
        <w:rPr>
          <w:sz w:val="28"/>
          <w:szCs w:val="28"/>
        </w:rPr>
        <w:t>ет</w:t>
      </w:r>
      <w:r w:rsidRPr="007F60E3">
        <w:rPr>
          <w:sz w:val="28"/>
          <w:szCs w:val="28"/>
        </w:rPr>
        <w:t xml:space="preserve"> методические материалы по работе с одаренными детьми, подготовке их к участию в олимпиадном движении</w:t>
      </w:r>
      <w:r w:rsidRPr="005302C8">
        <w:rPr>
          <w:bCs/>
          <w:sz w:val="28"/>
          <w:szCs w:val="28"/>
        </w:rPr>
        <w:t>.</w:t>
      </w:r>
    </w:p>
    <w:p w:rsidR="00A5319B" w:rsidRPr="005302C8" w:rsidRDefault="00A5319B" w:rsidP="008A144E">
      <w:pPr>
        <w:jc w:val="both"/>
        <w:rPr>
          <w:sz w:val="28"/>
          <w:szCs w:val="28"/>
        </w:rPr>
      </w:pP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b/>
          <w:sz w:val="28"/>
          <w:szCs w:val="28"/>
        </w:rPr>
        <w:t>Оргкомитет регионального этапа Олимпиады</w:t>
      </w:r>
      <w:r w:rsidRPr="005302C8">
        <w:rPr>
          <w:sz w:val="28"/>
          <w:szCs w:val="28"/>
        </w:rPr>
        <w:t>:</w:t>
      </w:r>
    </w:p>
    <w:p w:rsidR="00A5319B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разрабатывает Модель проведения регионального этапа Олимпиады;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согласовывает количество баллов по каждому общеобразовательному предмету, необходимое для участия в региональном этапе Олимпиады;</w:t>
      </w:r>
    </w:p>
    <w:p w:rsidR="00A5319B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обеспечивает организацию и проведение регионального этапа Олимпиады в соответствии с Порядком и требованиями центральных предметно-методических комиссий к проведению регионального этапа Олимпиады по каждому общеобразовательному предмету</w:t>
      </w:r>
      <w:r>
        <w:rPr>
          <w:sz w:val="28"/>
          <w:szCs w:val="28"/>
        </w:rPr>
        <w:t>, а также с учетом действующих на момент проведения Олимпиады санитарно-эпидемиологических правил и норм</w:t>
      </w:r>
      <w:r w:rsidRPr="005302C8">
        <w:rPr>
          <w:sz w:val="28"/>
          <w:szCs w:val="28"/>
        </w:rPr>
        <w:t>;</w:t>
      </w:r>
    </w:p>
    <w:p w:rsidR="00B93EE9" w:rsidRPr="005302C8" w:rsidRDefault="00B93EE9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обеспечивает создание необходимых условий для участников с ОВЗ на основании письменных заявлений в оргкомитет, поданных заблаговременно до начала этапа Олимпиады; </w:t>
      </w:r>
    </w:p>
    <w:p w:rsidR="00A5319B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соблюдает утвержденные сроки проведения регионального этапа Олимпиады;</w:t>
      </w:r>
    </w:p>
    <w:p w:rsidR="00B93EE9" w:rsidRPr="005302C8" w:rsidRDefault="00B93EE9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3EE9">
        <w:rPr>
          <w:sz w:val="28"/>
          <w:szCs w:val="28"/>
        </w:rPr>
        <w:t>осуществляет проверку готовности места проведения регионального этапа Олимпиады за 1 календарный день до дня проведения соответствующей олимпиады;</w:t>
      </w:r>
    </w:p>
    <w:p w:rsidR="00A5319B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организует процедуру регистрации участников и проверки документов, подтверждающих правомочность участия в Олимпиаде; </w:t>
      </w:r>
    </w:p>
    <w:p w:rsidR="00ED79AC" w:rsidRPr="005302C8" w:rsidRDefault="00ED79AC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контролирует вход в место проведения предметных олимпиад;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проводит инструктаж участников перед началом каждой предметной олимпиады</w:t>
      </w:r>
      <w:r>
        <w:rPr>
          <w:sz w:val="28"/>
          <w:szCs w:val="28"/>
        </w:rPr>
        <w:t>, в ходе которого информирует участников о продолжительности регионального этапа Олимпиады по предмету, о правах и обязанностях участников, о причинах удаления участников с предметной олимпиады, о месте и времени ознакомления с полученными результатами,</w:t>
      </w:r>
      <w:r w:rsidRPr="00084B7F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 порядке подачи апелляции</w:t>
      </w:r>
      <w:r w:rsidRPr="005302C8">
        <w:rPr>
          <w:sz w:val="28"/>
          <w:szCs w:val="28"/>
        </w:rPr>
        <w:t>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</w:t>
      </w:r>
      <w:r w:rsidRPr="005302C8">
        <w:rPr>
          <w:bCs/>
          <w:sz w:val="28"/>
          <w:szCs w:val="28"/>
        </w:rPr>
        <w:t>обеспечивает подготовку и выдачу каждому участнику олимпиады комплектов олимпиадных материалов, в том числе бумаги для черновиков;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контролирует ход проведения олимпиады</w:t>
      </w:r>
      <w:r>
        <w:rPr>
          <w:sz w:val="28"/>
          <w:szCs w:val="28"/>
        </w:rPr>
        <w:t>, обеспечивает дежурство в аудиториях (кабинетах) и коридорах</w:t>
      </w:r>
      <w:r w:rsidRPr="005302C8">
        <w:rPr>
          <w:sz w:val="28"/>
          <w:szCs w:val="28"/>
        </w:rPr>
        <w:t>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осуществляет кодирование олимпиадных работ участников: </w:t>
      </w:r>
    </w:p>
    <w:p w:rsidR="00A5319B" w:rsidRDefault="00A5319B" w:rsidP="00A5319B">
      <w:pPr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ответственный член оргкомитета, назначенный приказом Департамента на предметную олимпиаду, </w:t>
      </w:r>
      <w:r>
        <w:rPr>
          <w:sz w:val="28"/>
          <w:szCs w:val="28"/>
        </w:rPr>
        <w:t xml:space="preserve">принимает от участников </w:t>
      </w:r>
      <w:r w:rsidRPr="005302C8">
        <w:rPr>
          <w:sz w:val="28"/>
          <w:szCs w:val="28"/>
        </w:rPr>
        <w:t>олимпиадные работы</w:t>
      </w:r>
      <w:r>
        <w:rPr>
          <w:sz w:val="28"/>
          <w:szCs w:val="28"/>
        </w:rPr>
        <w:t>,</w:t>
      </w:r>
      <w:r w:rsidRPr="005302C8">
        <w:rPr>
          <w:sz w:val="28"/>
          <w:szCs w:val="28"/>
        </w:rPr>
        <w:t xml:space="preserve"> кодирует их</w:t>
      </w:r>
      <w:r>
        <w:rPr>
          <w:sz w:val="28"/>
          <w:szCs w:val="28"/>
        </w:rPr>
        <w:t xml:space="preserve">. </w:t>
      </w:r>
    </w:p>
    <w:p w:rsidR="00A5319B" w:rsidRPr="005302C8" w:rsidRDefault="00A5319B" w:rsidP="00A5319B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302C8">
        <w:rPr>
          <w:sz w:val="28"/>
          <w:szCs w:val="28"/>
        </w:rPr>
        <w:t>одирование производится в помещении, исключающем доступ иных лиц</w:t>
      </w:r>
      <w:r>
        <w:rPr>
          <w:sz w:val="28"/>
          <w:szCs w:val="28"/>
        </w:rPr>
        <w:t>. И</w:t>
      </w:r>
      <w:r w:rsidRPr="005302C8">
        <w:rPr>
          <w:sz w:val="28"/>
          <w:szCs w:val="28"/>
        </w:rPr>
        <w:t>нформация о кодах олимпиадных работ участников является строго конфиденциальной и не раз</w:t>
      </w:r>
      <w:r>
        <w:rPr>
          <w:sz w:val="28"/>
          <w:szCs w:val="28"/>
        </w:rPr>
        <w:t>глашается до окончания проверки. Олимпиадные работы, содержащие персональные данные участника, какие-либо пометки, позволяющие идентифицировать личность, к кодированию и дальнейшей проверке не принимаются</w:t>
      </w:r>
      <w:r w:rsidRPr="005302C8">
        <w:rPr>
          <w:sz w:val="28"/>
          <w:szCs w:val="28"/>
        </w:rPr>
        <w:t xml:space="preserve">;  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сканирование (копирование) закодированных олимпиадных работ</w:t>
      </w:r>
      <w:r w:rsidRPr="005302C8">
        <w:rPr>
          <w:sz w:val="28"/>
          <w:szCs w:val="28"/>
        </w:rPr>
        <w:t xml:space="preserve"> участников</w:t>
      </w:r>
      <w:r>
        <w:rPr>
          <w:sz w:val="28"/>
          <w:szCs w:val="28"/>
        </w:rPr>
        <w:t xml:space="preserve"> передачу полученных копий</w:t>
      </w:r>
      <w:r w:rsidRPr="005302C8">
        <w:rPr>
          <w:sz w:val="28"/>
          <w:szCs w:val="28"/>
        </w:rPr>
        <w:t xml:space="preserve"> ответственному члену жюри</w:t>
      </w:r>
      <w:r>
        <w:rPr>
          <w:sz w:val="28"/>
          <w:szCs w:val="28"/>
        </w:rPr>
        <w:t xml:space="preserve"> для дальнейшей проверки</w:t>
      </w:r>
      <w:r w:rsidRPr="005302C8">
        <w:rPr>
          <w:sz w:val="28"/>
          <w:szCs w:val="28"/>
        </w:rPr>
        <w:t xml:space="preserve">; </w:t>
      </w:r>
    </w:p>
    <w:p w:rsidR="00A5319B" w:rsidRPr="005302C8" w:rsidRDefault="00A5319B" w:rsidP="00A5319B">
      <w:pPr>
        <w:jc w:val="both"/>
        <w:rPr>
          <w:sz w:val="28"/>
          <w:szCs w:val="28"/>
        </w:rPr>
      </w:pPr>
      <w:r w:rsidRPr="005302C8">
        <w:rPr>
          <w:sz w:val="28"/>
          <w:szCs w:val="28"/>
        </w:rPr>
        <w:t>результаты проверки олимпиадных работ передаются ответственному члену оргкомитета для проведения процедуры раскодирования;</w:t>
      </w:r>
    </w:p>
    <w:p w:rsidR="00C10B13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направляет своих представителей на заседание апелляционных комиссий;</w:t>
      </w:r>
      <w:r w:rsidR="00C10B13" w:rsidRPr="00C10B13">
        <w:rPr>
          <w:sz w:val="28"/>
          <w:szCs w:val="28"/>
        </w:rPr>
        <w:t xml:space="preserve"> </w:t>
      </w:r>
    </w:p>
    <w:p w:rsidR="00A5319B" w:rsidRPr="005302C8" w:rsidRDefault="00C10B13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02C8">
        <w:rPr>
          <w:sz w:val="28"/>
          <w:szCs w:val="28"/>
        </w:rPr>
        <w:t xml:space="preserve">обеспечивает оперативное </w:t>
      </w:r>
      <w:r>
        <w:rPr>
          <w:sz w:val="28"/>
          <w:szCs w:val="28"/>
        </w:rPr>
        <w:t>информирование участников</w:t>
      </w:r>
      <w:r w:rsidRPr="005302C8">
        <w:rPr>
          <w:sz w:val="28"/>
          <w:szCs w:val="28"/>
        </w:rPr>
        <w:t xml:space="preserve"> </w:t>
      </w:r>
      <w:r>
        <w:rPr>
          <w:sz w:val="28"/>
          <w:szCs w:val="28"/>
        </w:rPr>
        <w:t>о результатах участия в Олимпиаде</w:t>
      </w:r>
      <w:r w:rsidRPr="005302C8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размещение</w:t>
      </w:r>
      <w:r w:rsidRPr="005302C8">
        <w:rPr>
          <w:sz w:val="28"/>
          <w:szCs w:val="28"/>
        </w:rPr>
        <w:t xml:space="preserve"> протоколов жюри и работ победителей и призеров регионального этапа Олимпиады на сайте Департамента http://www.iv-edu.ru</w:t>
      </w:r>
      <w:r>
        <w:rPr>
          <w:sz w:val="28"/>
          <w:szCs w:val="28"/>
        </w:rPr>
        <w:t>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</w:t>
      </w:r>
      <w:r w:rsidR="00C10B13" w:rsidRPr="005302C8">
        <w:rPr>
          <w:bCs/>
          <w:sz w:val="28"/>
          <w:szCs w:val="28"/>
        </w:rPr>
        <w:t xml:space="preserve">обеспечивает хранение олимпиадных материалов в течение </w:t>
      </w:r>
      <w:r w:rsidR="00C10B13">
        <w:rPr>
          <w:bCs/>
          <w:sz w:val="28"/>
          <w:szCs w:val="28"/>
        </w:rPr>
        <w:t>срока,</w:t>
      </w:r>
      <w:r w:rsidR="00C10B13" w:rsidRPr="005302C8">
        <w:rPr>
          <w:bCs/>
          <w:sz w:val="28"/>
          <w:szCs w:val="28"/>
        </w:rPr>
        <w:t xml:space="preserve"> предусмотрен</w:t>
      </w:r>
      <w:r w:rsidR="00C10B13">
        <w:rPr>
          <w:bCs/>
          <w:sz w:val="28"/>
          <w:szCs w:val="28"/>
        </w:rPr>
        <w:t>н</w:t>
      </w:r>
      <w:r w:rsidR="00C10B13" w:rsidRPr="005302C8">
        <w:rPr>
          <w:bCs/>
          <w:sz w:val="28"/>
          <w:szCs w:val="28"/>
        </w:rPr>
        <w:t>о</w:t>
      </w:r>
      <w:r w:rsidR="00C10B13">
        <w:rPr>
          <w:bCs/>
          <w:sz w:val="28"/>
          <w:szCs w:val="28"/>
        </w:rPr>
        <w:t>го Порядком и</w:t>
      </w:r>
      <w:r w:rsidR="00C10B13" w:rsidRPr="005302C8">
        <w:rPr>
          <w:bCs/>
          <w:sz w:val="28"/>
          <w:szCs w:val="28"/>
        </w:rPr>
        <w:t xml:space="preserve"> требованиями </w:t>
      </w:r>
      <w:r w:rsidR="00C10B13">
        <w:rPr>
          <w:bCs/>
          <w:sz w:val="28"/>
          <w:szCs w:val="28"/>
        </w:rPr>
        <w:t>ЦПМК</w:t>
      </w:r>
      <w:r w:rsidRPr="005302C8">
        <w:rPr>
          <w:sz w:val="28"/>
          <w:szCs w:val="28"/>
        </w:rPr>
        <w:t>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lastRenderedPageBreak/>
        <w:t xml:space="preserve">- организует </w:t>
      </w:r>
      <w:r>
        <w:rPr>
          <w:sz w:val="28"/>
          <w:szCs w:val="28"/>
        </w:rPr>
        <w:t>награждение</w:t>
      </w:r>
      <w:r w:rsidRPr="005302C8">
        <w:rPr>
          <w:sz w:val="28"/>
          <w:szCs w:val="28"/>
        </w:rPr>
        <w:t xml:space="preserve"> победителей и призеров регионального этапа Олимпиады.</w:t>
      </w:r>
    </w:p>
    <w:p w:rsidR="00A5319B" w:rsidRPr="005302C8" w:rsidRDefault="00A5319B" w:rsidP="00A562B9">
      <w:pPr>
        <w:jc w:val="both"/>
        <w:rPr>
          <w:sz w:val="28"/>
          <w:szCs w:val="28"/>
        </w:rPr>
      </w:pPr>
    </w:p>
    <w:p w:rsidR="00A5319B" w:rsidRPr="005302C8" w:rsidRDefault="00A562B9" w:rsidP="00A5319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МОУО</w:t>
      </w:r>
      <w:r w:rsidR="00A5319B" w:rsidRPr="005302C8">
        <w:rPr>
          <w:sz w:val="28"/>
          <w:szCs w:val="28"/>
        </w:rPr>
        <w:t>: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bookmarkStart w:id="0" w:name="_GoBack"/>
      <w:r w:rsidRPr="005302C8">
        <w:rPr>
          <w:sz w:val="28"/>
          <w:szCs w:val="28"/>
        </w:rPr>
        <w:t>- назначают муниципального координатора по проведению Олимпиады;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осуществляют взаимодействие с Департаментом и оргкомитетом по вопросам организации и проведения регионального этапа Олимпиады;</w:t>
      </w:r>
    </w:p>
    <w:p w:rsidR="00A5319B" w:rsidRPr="005302C8" w:rsidRDefault="00A5319B" w:rsidP="00A562B9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своевременно направляют заявки установленной формы на участие в региональном этапе Олимпиады </w:t>
      </w:r>
      <w:r w:rsidR="00A562B9">
        <w:rPr>
          <w:sz w:val="28"/>
          <w:szCs w:val="28"/>
        </w:rPr>
        <w:t xml:space="preserve">(в заявке по </w:t>
      </w:r>
      <w:r w:rsidRPr="003F53AF">
        <w:rPr>
          <w:sz w:val="28"/>
          <w:szCs w:val="28"/>
        </w:rPr>
        <w:t>технологии</w:t>
      </w:r>
      <w:r>
        <w:rPr>
          <w:sz w:val="28"/>
          <w:szCs w:val="28"/>
        </w:rPr>
        <w:t xml:space="preserve"> у каждого участника указывается вид практической работы)</w:t>
      </w:r>
      <w:r w:rsidR="006E1697">
        <w:rPr>
          <w:sz w:val="28"/>
          <w:szCs w:val="28"/>
        </w:rPr>
        <w:t xml:space="preserve"> вместе со </w:t>
      </w:r>
      <w:r w:rsidR="006E1697" w:rsidRPr="006E1697">
        <w:rPr>
          <w:sz w:val="28"/>
          <w:szCs w:val="28"/>
        </w:rPr>
        <w:t>сканированны</w:t>
      </w:r>
      <w:r w:rsidR="006E1697">
        <w:rPr>
          <w:sz w:val="28"/>
          <w:szCs w:val="28"/>
        </w:rPr>
        <w:t>ми копиями</w:t>
      </w:r>
      <w:r w:rsidR="006E1697" w:rsidRPr="006E1697">
        <w:rPr>
          <w:sz w:val="28"/>
          <w:szCs w:val="28"/>
        </w:rPr>
        <w:t xml:space="preserve"> согласий н</w:t>
      </w:r>
      <w:r w:rsidR="006E1697">
        <w:rPr>
          <w:sz w:val="28"/>
          <w:szCs w:val="28"/>
        </w:rPr>
        <w:t>а обработку персональных данных</w:t>
      </w:r>
      <w:r>
        <w:rPr>
          <w:sz w:val="28"/>
          <w:szCs w:val="28"/>
        </w:rPr>
        <w:t>;</w:t>
      </w:r>
    </w:p>
    <w:p w:rsidR="00A5319B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>- организуют работу по информированию обучающихся и их родителей (законных представителей) о порядке проведения регионального этапа Олимпиады, об основаниях для удаления с нее</w:t>
      </w:r>
      <w:r>
        <w:rPr>
          <w:sz w:val="28"/>
          <w:szCs w:val="28"/>
        </w:rPr>
        <w:t xml:space="preserve">, обеспечивают </w:t>
      </w:r>
      <w:r w:rsidRPr="007F60E3">
        <w:rPr>
          <w:sz w:val="28"/>
          <w:szCs w:val="28"/>
        </w:rPr>
        <w:t xml:space="preserve">ознакомление под </w:t>
      </w:r>
      <w:r>
        <w:rPr>
          <w:sz w:val="28"/>
          <w:szCs w:val="28"/>
        </w:rPr>
        <w:t>под</w:t>
      </w:r>
      <w:r w:rsidRPr="007F60E3">
        <w:rPr>
          <w:sz w:val="28"/>
          <w:szCs w:val="28"/>
        </w:rPr>
        <w:t>пись участников Олимпиады и их родителей (законных представителей) с инструкцией для участника и Порядком</w:t>
      </w:r>
      <w:r w:rsidRPr="005302C8">
        <w:rPr>
          <w:sz w:val="28"/>
          <w:szCs w:val="28"/>
        </w:rPr>
        <w:t>;</w:t>
      </w:r>
    </w:p>
    <w:p w:rsidR="00A5319B" w:rsidRPr="005302C8" w:rsidRDefault="00A5319B" w:rsidP="008A14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организуют участие в дистанционной регистрации участников олимпиады накануне дня проведения олимпиады - централизованное направление от муниципалитета медицинских справок о допуске к участию в олимпиаде и об отсутствии контактов с инфекционными больными,</w:t>
      </w:r>
      <w:r w:rsidR="00341BC5">
        <w:rPr>
          <w:sz w:val="28"/>
          <w:szCs w:val="28"/>
        </w:rPr>
        <w:t xml:space="preserve"> согласий на обработку персональных данных,</w:t>
      </w:r>
      <w:r>
        <w:rPr>
          <w:sz w:val="28"/>
          <w:szCs w:val="28"/>
        </w:rPr>
        <w:t xml:space="preserve"> приказов о направлении на олимпиаду и назначении сопровождающих лиц. Данные документы направляются только в виде сканированных копий на адрес </w:t>
      </w:r>
      <w:r w:rsidR="00341BC5" w:rsidRPr="00341BC5">
        <w:rPr>
          <w:sz w:val="28"/>
          <w:szCs w:val="28"/>
        </w:rPr>
        <w:t>annafrog-67@yandex.ru</w:t>
      </w:r>
      <w:r>
        <w:rPr>
          <w:sz w:val="28"/>
          <w:szCs w:val="28"/>
        </w:rPr>
        <w:t>. При очной регистрации в день олимпиады участники предъявляют только документ, удостоверяющий личность;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обеспечивают предметную подготовку </w:t>
      </w:r>
      <w:r>
        <w:rPr>
          <w:sz w:val="28"/>
          <w:szCs w:val="28"/>
        </w:rPr>
        <w:t>об</w:t>
      </w:r>
      <w:r w:rsidRPr="005302C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302C8">
        <w:rPr>
          <w:sz w:val="28"/>
          <w:szCs w:val="28"/>
        </w:rPr>
        <w:t>щихся, приглашенных на региональный этап Олимпиады;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обеспечивают доставку делегаций </w:t>
      </w:r>
      <w:r>
        <w:rPr>
          <w:sz w:val="28"/>
          <w:szCs w:val="28"/>
        </w:rPr>
        <w:t>обучающихся</w:t>
      </w:r>
      <w:r w:rsidRPr="005302C8">
        <w:rPr>
          <w:sz w:val="28"/>
          <w:szCs w:val="28"/>
        </w:rPr>
        <w:t>, приглашенных на региональный этап Олимпиады, и их руководителей;</w:t>
      </w:r>
    </w:p>
    <w:p w:rsidR="00A5319B" w:rsidRDefault="00A5319B" w:rsidP="00A5319B">
      <w:pPr>
        <w:ind w:firstLine="709"/>
        <w:jc w:val="both"/>
        <w:rPr>
          <w:sz w:val="28"/>
          <w:szCs w:val="28"/>
        </w:rPr>
      </w:pPr>
      <w:r w:rsidRPr="005302C8">
        <w:rPr>
          <w:sz w:val="28"/>
          <w:szCs w:val="28"/>
        </w:rPr>
        <w:t xml:space="preserve">- назначают руководителей делегаций и возлагают на них ответственность за жизнь и здоровье участников в период проведения </w:t>
      </w:r>
      <w:r>
        <w:rPr>
          <w:sz w:val="28"/>
          <w:szCs w:val="28"/>
        </w:rPr>
        <w:t xml:space="preserve">регионального этапа </w:t>
      </w:r>
      <w:r w:rsidRPr="005302C8">
        <w:rPr>
          <w:sz w:val="28"/>
          <w:szCs w:val="28"/>
        </w:rPr>
        <w:t>Олимпиады</w:t>
      </w:r>
      <w:r>
        <w:rPr>
          <w:sz w:val="28"/>
          <w:szCs w:val="28"/>
        </w:rPr>
        <w:t>;</w:t>
      </w:r>
    </w:p>
    <w:p w:rsidR="00A5319B" w:rsidRDefault="00A5319B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обеспечивают доставку делегаций к месту проведения олимпиад с соблюдением санитарно-эпидемиологических норм и правил: уборка салонов транспортных средств дезинфицирующими средствами, использование средств индивидуальной защиты (масок, перчаток), термометрия водителей</w:t>
      </w:r>
      <w:r w:rsidRPr="005302C8">
        <w:rPr>
          <w:sz w:val="28"/>
          <w:szCs w:val="28"/>
        </w:rPr>
        <w:t>.</w:t>
      </w:r>
    </w:p>
    <w:p w:rsidR="00A5319B" w:rsidRPr="005302C8" w:rsidRDefault="00A5319B" w:rsidP="00A531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 каким-либо причинам централизованной доставки участников к месту проведения Олимпиады ответственность за жизнь и здоровье участников на время пути и нахождения в месте проведения Олимпиады возлагается на родителей (законных) представителей.</w:t>
      </w:r>
    </w:p>
    <w:p w:rsidR="00A5319B" w:rsidRDefault="00A5319B" w:rsidP="00A5319B">
      <w:pPr>
        <w:jc w:val="both"/>
        <w:rPr>
          <w:b/>
          <w:sz w:val="28"/>
          <w:szCs w:val="28"/>
        </w:rPr>
      </w:pPr>
    </w:p>
    <w:p w:rsidR="00F30573" w:rsidRDefault="00F30573" w:rsidP="00F30573">
      <w:pPr>
        <w:jc w:val="center"/>
        <w:rPr>
          <w:b/>
          <w:sz w:val="28"/>
          <w:szCs w:val="28"/>
        </w:rPr>
      </w:pPr>
      <w:r w:rsidRPr="00F30573">
        <w:rPr>
          <w:b/>
          <w:sz w:val="28"/>
          <w:szCs w:val="28"/>
        </w:rPr>
        <w:t>Форма проведения</w:t>
      </w:r>
    </w:p>
    <w:p w:rsidR="00583035" w:rsidRDefault="00583035" w:rsidP="00F30573">
      <w:pPr>
        <w:jc w:val="center"/>
        <w:rPr>
          <w:b/>
          <w:sz w:val="28"/>
          <w:szCs w:val="28"/>
        </w:rPr>
      </w:pPr>
    </w:p>
    <w:bookmarkEnd w:id="0"/>
    <w:p w:rsidR="00F30573" w:rsidRDefault="00F30573" w:rsidP="00F30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Региональный этап Олимпиады в Ивановской области в 2021-2022 учебном году проводится в очной форме с использованием информационно-коммуникационных технологий.</w:t>
      </w:r>
    </w:p>
    <w:p w:rsidR="00F30573" w:rsidRDefault="00BB5AF3" w:rsidP="00F30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Соревновательные туры проходят в очной форме. Разбор заданий проводится членами жюри и размещается в формате видеозаписи на сайте Департамента. Показ работ и рассмотрение апелляций осуществляются посредством видеоконференции. При наличии технической возможности показ работ может осуществляться через личные кабинеты участников.</w:t>
      </w:r>
    </w:p>
    <w:p w:rsidR="00BB5AF3" w:rsidRDefault="00BB5AF3" w:rsidP="00F30573">
      <w:pPr>
        <w:ind w:firstLine="709"/>
        <w:jc w:val="both"/>
        <w:rPr>
          <w:sz w:val="28"/>
          <w:szCs w:val="28"/>
        </w:rPr>
      </w:pPr>
    </w:p>
    <w:p w:rsidR="00BB5AF3" w:rsidRDefault="00583035" w:rsidP="005830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и программа проведения соревновательных туров</w:t>
      </w:r>
    </w:p>
    <w:p w:rsidR="00583035" w:rsidRDefault="00583035" w:rsidP="00583035">
      <w:pPr>
        <w:ind w:firstLine="709"/>
        <w:jc w:val="both"/>
        <w:rPr>
          <w:sz w:val="28"/>
          <w:szCs w:val="28"/>
        </w:rPr>
      </w:pPr>
    </w:p>
    <w:p w:rsidR="0077770F" w:rsidRDefault="0077770F" w:rsidP="009B3F88">
      <w:pPr>
        <w:numPr>
          <w:ilvl w:val="0"/>
          <w:numId w:val="45"/>
        </w:numPr>
        <w:ind w:left="0" w:firstLine="698"/>
        <w:jc w:val="both"/>
        <w:rPr>
          <w:sz w:val="28"/>
          <w:szCs w:val="28"/>
        </w:rPr>
      </w:pPr>
      <w:r w:rsidRPr="0077770F">
        <w:rPr>
          <w:b/>
          <w:sz w:val="28"/>
          <w:szCs w:val="28"/>
        </w:rPr>
        <w:t>Регистрация</w:t>
      </w:r>
      <w:r>
        <w:rPr>
          <w:sz w:val="28"/>
          <w:szCs w:val="28"/>
        </w:rPr>
        <w:t xml:space="preserve"> участников предметной олимпиады проходит в два этапа.</w:t>
      </w:r>
    </w:p>
    <w:p w:rsidR="000C255C" w:rsidRDefault="0077770F" w:rsidP="009B3F88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7770F">
        <w:rPr>
          <w:sz w:val="28"/>
          <w:szCs w:val="28"/>
        </w:rPr>
        <w:t>акануне дня проведения олимпиады</w:t>
      </w:r>
      <w:r>
        <w:rPr>
          <w:sz w:val="28"/>
          <w:szCs w:val="28"/>
        </w:rPr>
        <w:t>, до 16.00</w:t>
      </w:r>
      <w:r w:rsidRPr="0077770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7770F">
        <w:rPr>
          <w:sz w:val="28"/>
          <w:szCs w:val="28"/>
        </w:rPr>
        <w:t xml:space="preserve"> </w:t>
      </w:r>
      <w:r w:rsidRPr="000C255C">
        <w:rPr>
          <w:sz w:val="28"/>
          <w:szCs w:val="28"/>
          <w:u w:val="single"/>
        </w:rPr>
        <w:t>дистанционный этап</w:t>
      </w:r>
      <w:r>
        <w:rPr>
          <w:sz w:val="28"/>
          <w:szCs w:val="28"/>
        </w:rPr>
        <w:t>. Муниципальный координатор направляет</w:t>
      </w:r>
      <w:r w:rsidR="000C255C">
        <w:rPr>
          <w:sz w:val="28"/>
          <w:szCs w:val="28"/>
        </w:rPr>
        <w:t xml:space="preserve"> на электронный адрес</w:t>
      </w:r>
      <w:r>
        <w:rPr>
          <w:sz w:val="28"/>
          <w:szCs w:val="28"/>
        </w:rPr>
        <w:t xml:space="preserve"> </w:t>
      </w:r>
      <w:r w:rsidR="00341BC5" w:rsidRPr="00341BC5">
        <w:rPr>
          <w:sz w:val="28"/>
          <w:szCs w:val="28"/>
        </w:rPr>
        <w:t>annafrog-67@yandex.ru</w:t>
      </w:r>
      <w:r w:rsidRPr="0077770F">
        <w:rPr>
          <w:sz w:val="28"/>
          <w:szCs w:val="28"/>
        </w:rPr>
        <w:t xml:space="preserve"> сканированны</w:t>
      </w:r>
      <w:r>
        <w:rPr>
          <w:sz w:val="28"/>
          <w:szCs w:val="28"/>
        </w:rPr>
        <w:t>е</w:t>
      </w:r>
      <w:r w:rsidRPr="0077770F">
        <w:rPr>
          <w:sz w:val="28"/>
          <w:szCs w:val="28"/>
        </w:rPr>
        <w:t xml:space="preserve"> копи</w:t>
      </w:r>
      <w:r>
        <w:rPr>
          <w:sz w:val="28"/>
          <w:szCs w:val="28"/>
        </w:rPr>
        <w:t>и</w:t>
      </w:r>
      <w:r w:rsidRPr="0077770F">
        <w:rPr>
          <w:sz w:val="28"/>
          <w:szCs w:val="28"/>
        </w:rPr>
        <w:t xml:space="preserve"> согласий участников на обработку персональных данных, медицинских справок о допуске к участию в олимпиаде и об отсутствии контактов с инфекционными больными, приказ</w:t>
      </w:r>
      <w:r>
        <w:rPr>
          <w:sz w:val="28"/>
          <w:szCs w:val="28"/>
        </w:rPr>
        <w:t xml:space="preserve">а </w:t>
      </w:r>
      <w:r w:rsidR="000C255C">
        <w:rPr>
          <w:sz w:val="28"/>
          <w:szCs w:val="28"/>
        </w:rPr>
        <w:t>МОУО</w:t>
      </w:r>
      <w:r w:rsidRPr="0077770F">
        <w:rPr>
          <w:sz w:val="28"/>
          <w:szCs w:val="28"/>
        </w:rPr>
        <w:t xml:space="preserve"> о направлении на олимпиаду и назначении сопровождающих лиц. </w:t>
      </w:r>
    </w:p>
    <w:p w:rsidR="00583035" w:rsidRDefault="000C255C" w:rsidP="009B3F88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олимпиады, с 8.00 до 8.45 – </w:t>
      </w:r>
      <w:r w:rsidRPr="000C255C">
        <w:rPr>
          <w:sz w:val="28"/>
          <w:szCs w:val="28"/>
          <w:u w:val="single"/>
        </w:rPr>
        <w:t>очный этап</w:t>
      </w:r>
      <w:r>
        <w:rPr>
          <w:sz w:val="28"/>
          <w:szCs w:val="28"/>
        </w:rPr>
        <w:t>. У</w:t>
      </w:r>
      <w:r w:rsidR="0077770F" w:rsidRPr="0077770F">
        <w:rPr>
          <w:sz w:val="28"/>
          <w:szCs w:val="28"/>
        </w:rPr>
        <w:t>частники предъявляют только докуме</w:t>
      </w:r>
      <w:r>
        <w:rPr>
          <w:sz w:val="28"/>
          <w:szCs w:val="28"/>
        </w:rPr>
        <w:t>нт, удостоверяющий личность (паспорт). При отсутствии паспорта у участников до 14 лет – свидетельство о рождении и справку из школы с фото.</w:t>
      </w:r>
    </w:p>
    <w:p w:rsidR="009B3F88" w:rsidRDefault="003A7E79" w:rsidP="009B3F88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Обучающийся, не представивший указанные документы, к участию в Олимпиаде не допускается.</w:t>
      </w:r>
    </w:p>
    <w:p w:rsidR="000C255C" w:rsidRDefault="009B3F88" w:rsidP="009B3F88">
      <w:pPr>
        <w:ind w:firstLine="69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A7E79" w:rsidRPr="003A7E79">
        <w:rPr>
          <w:b/>
          <w:sz w:val="28"/>
          <w:szCs w:val="28"/>
        </w:rPr>
        <w:t xml:space="preserve">Распределение участников по аудиториям, инструктаж </w:t>
      </w:r>
      <w:r w:rsidR="00341BC5">
        <w:rPr>
          <w:sz w:val="28"/>
          <w:szCs w:val="28"/>
        </w:rPr>
        <w:t>– день олимпиады, с 8.40</w:t>
      </w:r>
      <w:r w:rsidR="003A7E79">
        <w:rPr>
          <w:sz w:val="28"/>
          <w:szCs w:val="28"/>
        </w:rPr>
        <w:t xml:space="preserve"> до 9.00. Участники проходят в аудиторию и занимают рабочее место в соответствии с распределением, менять аудиторию</w:t>
      </w:r>
      <w:r w:rsidR="00341BC5">
        <w:rPr>
          <w:sz w:val="28"/>
          <w:szCs w:val="28"/>
        </w:rPr>
        <w:t xml:space="preserve"> и место</w:t>
      </w:r>
      <w:r w:rsidR="003A7E79">
        <w:rPr>
          <w:sz w:val="28"/>
          <w:szCs w:val="28"/>
        </w:rPr>
        <w:t xml:space="preserve"> запрещено. Инструктаж проводится дежурными в каждой аудитории.</w:t>
      </w:r>
    </w:p>
    <w:p w:rsidR="009B3F88" w:rsidRDefault="009B3F88" w:rsidP="00341BC5">
      <w:pPr>
        <w:ind w:firstLine="698"/>
        <w:jc w:val="both"/>
        <w:rPr>
          <w:sz w:val="28"/>
          <w:szCs w:val="28"/>
        </w:rPr>
      </w:pPr>
      <w:r w:rsidRPr="009B3F88">
        <w:rPr>
          <w:b/>
          <w:sz w:val="28"/>
          <w:szCs w:val="28"/>
        </w:rPr>
        <w:t>3</w:t>
      </w:r>
      <w:r w:rsidR="003A7E79">
        <w:rPr>
          <w:sz w:val="28"/>
          <w:szCs w:val="28"/>
        </w:rPr>
        <w:t xml:space="preserve">. </w:t>
      </w:r>
      <w:r w:rsidR="003A7E79" w:rsidRPr="003A7E79">
        <w:rPr>
          <w:b/>
          <w:sz w:val="28"/>
          <w:szCs w:val="28"/>
        </w:rPr>
        <w:t>Выполнение заданий</w:t>
      </w:r>
      <w:r w:rsidR="003A7E79">
        <w:rPr>
          <w:b/>
          <w:sz w:val="28"/>
          <w:szCs w:val="28"/>
        </w:rPr>
        <w:t xml:space="preserve"> – </w:t>
      </w:r>
      <w:r w:rsidR="003A7E79" w:rsidRPr="003A7E79">
        <w:rPr>
          <w:sz w:val="28"/>
          <w:szCs w:val="28"/>
        </w:rPr>
        <w:t>день олимпиады</w:t>
      </w:r>
      <w:r w:rsidR="003A7E79">
        <w:rPr>
          <w:sz w:val="28"/>
          <w:szCs w:val="28"/>
        </w:rPr>
        <w:t>, с 9.00 в течение времени, установленного ЦПМК по соответствующему предмету.</w:t>
      </w:r>
    </w:p>
    <w:p w:rsidR="00EC7E4A" w:rsidRDefault="00341BC5" w:rsidP="009B3F88">
      <w:pPr>
        <w:ind w:firstLine="698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EC7E4A" w:rsidRPr="009B3F88">
        <w:rPr>
          <w:b/>
          <w:sz w:val="28"/>
          <w:szCs w:val="28"/>
        </w:rPr>
        <w:t>.</w:t>
      </w:r>
      <w:r w:rsidR="00EC7E4A">
        <w:rPr>
          <w:sz w:val="28"/>
          <w:szCs w:val="28"/>
        </w:rPr>
        <w:t xml:space="preserve"> </w:t>
      </w:r>
      <w:proofErr w:type="spellStart"/>
      <w:r w:rsidR="00EC7E4A" w:rsidRPr="003A7E79">
        <w:rPr>
          <w:b/>
          <w:sz w:val="28"/>
          <w:szCs w:val="28"/>
        </w:rPr>
        <w:t>Видеоразбор</w:t>
      </w:r>
      <w:proofErr w:type="spellEnd"/>
      <w:r w:rsidR="00EC7E4A" w:rsidRPr="003A7E79">
        <w:rPr>
          <w:b/>
          <w:sz w:val="28"/>
          <w:szCs w:val="28"/>
        </w:rPr>
        <w:t xml:space="preserve"> заданий</w:t>
      </w:r>
      <w:r w:rsidR="00EC7E4A">
        <w:rPr>
          <w:b/>
          <w:sz w:val="28"/>
          <w:szCs w:val="28"/>
        </w:rPr>
        <w:t xml:space="preserve"> – </w:t>
      </w:r>
      <w:r w:rsidR="00EC7E4A" w:rsidRPr="003A7E79">
        <w:rPr>
          <w:sz w:val="28"/>
          <w:szCs w:val="28"/>
        </w:rPr>
        <w:t>4-ый рабочий день</w:t>
      </w:r>
      <w:r w:rsidR="00EC7E4A">
        <w:rPr>
          <w:sz w:val="28"/>
          <w:szCs w:val="28"/>
        </w:rPr>
        <w:t xml:space="preserve"> со дня проведения предметной олимпиады, после 12.00.</w:t>
      </w:r>
    </w:p>
    <w:p w:rsidR="003A7E79" w:rsidRDefault="00341BC5" w:rsidP="009B3F88">
      <w:pPr>
        <w:ind w:firstLine="698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3A7E79" w:rsidRPr="009B3F88">
        <w:rPr>
          <w:b/>
          <w:sz w:val="28"/>
          <w:szCs w:val="28"/>
        </w:rPr>
        <w:t>.</w:t>
      </w:r>
      <w:r w:rsidR="003A7E79">
        <w:rPr>
          <w:sz w:val="28"/>
          <w:szCs w:val="28"/>
        </w:rPr>
        <w:t xml:space="preserve"> </w:t>
      </w:r>
      <w:r w:rsidR="00EC7E4A" w:rsidRPr="00EC7E4A">
        <w:rPr>
          <w:b/>
          <w:sz w:val="28"/>
          <w:szCs w:val="28"/>
        </w:rPr>
        <w:t>Ознакомление с предварительными результатами</w:t>
      </w:r>
      <w:r w:rsidR="00EC7E4A">
        <w:rPr>
          <w:sz w:val="28"/>
          <w:szCs w:val="28"/>
        </w:rPr>
        <w:t xml:space="preserve"> - </w:t>
      </w:r>
      <w:r w:rsidR="00EC7E4A" w:rsidRPr="00EC7E4A">
        <w:rPr>
          <w:sz w:val="28"/>
          <w:szCs w:val="28"/>
        </w:rPr>
        <w:t>4-ый рабочий день со дня проведения предметной олимпиады, после 14.00</w:t>
      </w:r>
      <w:r w:rsidR="00EC7E4A">
        <w:rPr>
          <w:sz w:val="28"/>
          <w:szCs w:val="28"/>
        </w:rPr>
        <w:t>.</w:t>
      </w:r>
    </w:p>
    <w:p w:rsidR="00EC7E4A" w:rsidRDefault="00341BC5" w:rsidP="009B3F88">
      <w:pPr>
        <w:ind w:firstLine="698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EC7E4A" w:rsidRPr="009B3F88">
        <w:rPr>
          <w:b/>
          <w:sz w:val="28"/>
          <w:szCs w:val="28"/>
        </w:rPr>
        <w:t>.</w:t>
      </w:r>
      <w:r w:rsidR="00EC7E4A">
        <w:rPr>
          <w:sz w:val="28"/>
          <w:szCs w:val="28"/>
        </w:rPr>
        <w:t xml:space="preserve"> </w:t>
      </w:r>
      <w:r w:rsidR="00EC7E4A" w:rsidRPr="00EC7E4A">
        <w:rPr>
          <w:b/>
          <w:sz w:val="28"/>
          <w:szCs w:val="28"/>
        </w:rPr>
        <w:t>Подача заявлений на показ работ</w:t>
      </w:r>
      <w:r w:rsidR="00EC7E4A">
        <w:rPr>
          <w:sz w:val="28"/>
          <w:szCs w:val="28"/>
        </w:rPr>
        <w:t xml:space="preserve"> - </w:t>
      </w:r>
      <w:r w:rsidR="00EC7E4A" w:rsidRPr="00EC7E4A">
        <w:rPr>
          <w:sz w:val="28"/>
          <w:szCs w:val="28"/>
        </w:rPr>
        <w:t>4-ый рабочий день</w:t>
      </w:r>
      <w:r w:rsidR="00EC7E4A" w:rsidRPr="00EC7E4A">
        <w:t xml:space="preserve"> </w:t>
      </w:r>
      <w:r w:rsidR="00EC7E4A" w:rsidRPr="00EC7E4A">
        <w:rPr>
          <w:sz w:val="28"/>
          <w:szCs w:val="28"/>
        </w:rPr>
        <w:t>со дня проведения предметной олимпиады</w:t>
      </w:r>
      <w:r w:rsidR="00EC7E4A">
        <w:rPr>
          <w:sz w:val="28"/>
          <w:szCs w:val="28"/>
        </w:rPr>
        <w:t>, до 18.00.</w:t>
      </w:r>
    </w:p>
    <w:p w:rsidR="00EC7E4A" w:rsidRDefault="00341BC5" w:rsidP="009B3F88">
      <w:pPr>
        <w:ind w:firstLine="698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EC7E4A" w:rsidRPr="009B3F88">
        <w:rPr>
          <w:b/>
          <w:sz w:val="28"/>
          <w:szCs w:val="28"/>
        </w:rPr>
        <w:t>. Показ работ, подача апелляций о несогласии с выставленными баллами</w:t>
      </w:r>
      <w:r w:rsidR="00EC7E4A">
        <w:rPr>
          <w:sz w:val="28"/>
          <w:szCs w:val="28"/>
        </w:rPr>
        <w:t xml:space="preserve"> - 5</w:t>
      </w:r>
      <w:r w:rsidR="00EC7E4A" w:rsidRPr="00EC7E4A">
        <w:rPr>
          <w:sz w:val="28"/>
          <w:szCs w:val="28"/>
        </w:rPr>
        <w:t>-ый рабочий день со дня провед</w:t>
      </w:r>
      <w:r w:rsidR="00EC7E4A">
        <w:rPr>
          <w:sz w:val="28"/>
          <w:szCs w:val="28"/>
        </w:rPr>
        <w:t>ения предметной олимпиады, до 15</w:t>
      </w:r>
      <w:r w:rsidR="00EC7E4A" w:rsidRPr="00EC7E4A">
        <w:rPr>
          <w:sz w:val="28"/>
          <w:szCs w:val="28"/>
        </w:rPr>
        <w:t>.00</w:t>
      </w:r>
      <w:r w:rsidR="00EC7E4A">
        <w:rPr>
          <w:sz w:val="28"/>
          <w:szCs w:val="28"/>
        </w:rPr>
        <w:t xml:space="preserve"> – показ работ, до 16.00 – подача апелляций.</w:t>
      </w:r>
    </w:p>
    <w:p w:rsidR="00EC7E4A" w:rsidRDefault="00341BC5" w:rsidP="009B3F88">
      <w:pPr>
        <w:ind w:firstLine="698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EC7E4A" w:rsidRPr="009B3F88">
        <w:rPr>
          <w:b/>
          <w:sz w:val="28"/>
          <w:szCs w:val="28"/>
        </w:rPr>
        <w:t>.</w:t>
      </w:r>
      <w:r w:rsidR="00EC7E4A">
        <w:rPr>
          <w:sz w:val="28"/>
          <w:szCs w:val="28"/>
        </w:rPr>
        <w:t xml:space="preserve"> </w:t>
      </w:r>
      <w:r w:rsidR="00EC7E4A" w:rsidRPr="00EC7E4A">
        <w:rPr>
          <w:b/>
          <w:sz w:val="28"/>
          <w:szCs w:val="28"/>
        </w:rPr>
        <w:t>Рассмотрение апелляций о несогласии с выставленными баллами</w:t>
      </w:r>
      <w:r w:rsidR="00EC7E4A">
        <w:rPr>
          <w:b/>
          <w:sz w:val="28"/>
          <w:szCs w:val="28"/>
        </w:rPr>
        <w:t xml:space="preserve"> – </w:t>
      </w:r>
      <w:r w:rsidR="00EC7E4A">
        <w:rPr>
          <w:sz w:val="28"/>
          <w:szCs w:val="28"/>
        </w:rPr>
        <w:t>6-ой рабочий день со дня проведения предметной олимпиады, по графику апелляционной комиссии</w:t>
      </w:r>
      <w:r w:rsidR="009B3F88">
        <w:rPr>
          <w:sz w:val="28"/>
          <w:szCs w:val="28"/>
        </w:rPr>
        <w:t>.</w:t>
      </w:r>
    </w:p>
    <w:p w:rsidR="009B3F88" w:rsidRDefault="009B3F88" w:rsidP="0077770F">
      <w:pPr>
        <w:jc w:val="both"/>
        <w:rPr>
          <w:sz w:val="28"/>
          <w:szCs w:val="28"/>
        </w:rPr>
      </w:pPr>
    </w:p>
    <w:p w:rsidR="009B3F88" w:rsidRDefault="009B3F88" w:rsidP="009B3F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доставки и тиражирования комплектов олимпиадных заданий по каждому общеобразовательному предмету</w:t>
      </w:r>
    </w:p>
    <w:p w:rsidR="009B3F88" w:rsidRDefault="009B3F88" w:rsidP="009B3F88">
      <w:pPr>
        <w:ind w:firstLine="709"/>
        <w:jc w:val="both"/>
        <w:rPr>
          <w:b/>
          <w:sz w:val="28"/>
          <w:szCs w:val="28"/>
        </w:rPr>
      </w:pPr>
    </w:p>
    <w:p w:rsidR="009B3F88" w:rsidRDefault="009B3F88" w:rsidP="009B3F88">
      <w:pPr>
        <w:ind w:firstLine="709"/>
        <w:jc w:val="both"/>
        <w:rPr>
          <w:sz w:val="28"/>
          <w:szCs w:val="28"/>
        </w:rPr>
      </w:pPr>
      <w:r w:rsidRPr="009B3F88">
        <w:rPr>
          <w:sz w:val="28"/>
          <w:szCs w:val="28"/>
        </w:rPr>
        <w:t>Тиражирование</w:t>
      </w:r>
      <w:r>
        <w:rPr>
          <w:sz w:val="28"/>
          <w:szCs w:val="28"/>
        </w:rPr>
        <w:t xml:space="preserve"> и доставка олимпиадных заданий осуществляется ответственным лицами, назначенными приказом Департамента.</w:t>
      </w:r>
    </w:p>
    <w:p w:rsidR="009B3F88" w:rsidRDefault="009B3F88" w:rsidP="009B3F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Тиражирование и доставка осуществляются в строгом соответствии с порядком, утвержденным приказом Департамента.</w:t>
      </w:r>
    </w:p>
    <w:p w:rsidR="009B3F88" w:rsidRDefault="009B3F88" w:rsidP="009B3F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осуществляющие тиражирование и </w:t>
      </w:r>
      <w:proofErr w:type="gramStart"/>
      <w:r>
        <w:rPr>
          <w:sz w:val="28"/>
          <w:szCs w:val="28"/>
        </w:rPr>
        <w:t>доставку олимпиадных материалов</w:t>
      </w:r>
      <w:proofErr w:type="gramEnd"/>
      <w:r>
        <w:rPr>
          <w:sz w:val="28"/>
          <w:szCs w:val="28"/>
        </w:rPr>
        <w:t xml:space="preserve"> несут ответственность за сохранение их конфиденциальности до момента передачи ответственному члену жюри.</w:t>
      </w:r>
    </w:p>
    <w:p w:rsidR="000D64CE" w:rsidRDefault="000D64CE" w:rsidP="009B3F88">
      <w:pPr>
        <w:ind w:firstLine="709"/>
        <w:jc w:val="both"/>
        <w:rPr>
          <w:sz w:val="28"/>
          <w:szCs w:val="28"/>
        </w:rPr>
      </w:pPr>
    </w:p>
    <w:p w:rsidR="000D64CE" w:rsidRDefault="000D64CE" w:rsidP="000D64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="00DC7F4E">
        <w:rPr>
          <w:b/>
          <w:sz w:val="28"/>
          <w:szCs w:val="28"/>
        </w:rPr>
        <w:t xml:space="preserve"> организации работы жюри по проверке выполненных</w:t>
      </w:r>
      <w:r>
        <w:rPr>
          <w:b/>
          <w:sz w:val="28"/>
          <w:szCs w:val="28"/>
        </w:rPr>
        <w:t xml:space="preserve"> олимпиадных </w:t>
      </w:r>
      <w:r w:rsidR="00DC7F4E">
        <w:rPr>
          <w:b/>
          <w:sz w:val="28"/>
          <w:szCs w:val="28"/>
        </w:rPr>
        <w:t>заданий</w:t>
      </w:r>
      <w:r>
        <w:rPr>
          <w:b/>
          <w:sz w:val="28"/>
          <w:szCs w:val="28"/>
        </w:rPr>
        <w:t xml:space="preserve"> </w:t>
      </w:r>
    </w:p>
    <w:p w:rsidR="000D64CE" w:rsidRDefault="000D64CE" w:rsidP="000D64CE">
      <w:pPr>
        <w:ind w:firstLine="709"/>
        <w:jc w:val="center"/>
        <w:rPr>
          <w:b/>
          <w:sz w:val="28"/>
          <w:szCs w:val="28"/>
        </w:rPr>
      </w:pPr>
    </w:p>
    <w:p w:rsidR="000D64CE" w:rsidRDefault="000D64CE" w:rsidP="000D64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работ участников регионального этапа Олимпиады осуществляется жюри, состав которого утвержден приказом Департамента.</w:t>
      </w:r>
    </w:p>
    <w:p w:rsidR="00DC7F4E" w:rsidRDefault="00DC7F4E" w:rsidP="000D64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работ осуществляется в помещениях, оборудованных средствами </w:t>
      </w:r>
      <w:proofErr w:type="spellStart"/>
      <w:r>
        <w:rPr>
          <w:sz w:val="28"/>
          <w:szCs w:val="28"/>
        </w:rPr>
        <w:t>видеофиксации</w:t>
      </w:r>
      <w:proofErr w:type="spellEnd"/>
      <w:r>
        <w:rPr>
          <w:sz w:val="28"/>
          <w:szCs w:val="28"/>
        </w:rPr>
        <w:t>, ведущими запись на протяжении всего периода проверки.</w:t>
      </w:r>
    </w:p>
    <w:p w:rsidR="00DC7F4E" w:rsidRDefault="00DC7F4E" w:rsidP="000D64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работ между членами </w:t>
      </w:r>
      <w:r w:rsidR="000F5DA9">
        <w:rPr>
          <w:sz w:val="28"/>
          <w:szCs w:val="28"/>
        </w:rPr>
        <w:t>жюри осуществляется председателем</w:t>
      </w:r>
      <w:r>
        <w:rPr>
          <w:sz w:val="28"/>
          <w:szCs w:val="28"/>
        </w:rPr>
        <w:t>.</w:t>
      </w:r>
    </w:p>
    <w:p w:rsidR="0030357A" w:rsidRDefault="0030357A" w:rsidP="000D64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проверке принимаются только закодированные олимпиадные работы.</w:t>
      </w:r>
    </w:p>
    <w:p w:rsidR="00DC7F4E" w:rsidRDefault="000F5DA9" w:rsidP="000D64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осуществляется в соответствии с критериями и методикой оценивания, предложенными ЦПМК</w:t>
      </w:r>
      <w:r w:rsidR="0030357A">
        <w:rPr>
          <w:sz w:val="28"/>
          <w:szCs w:val="28"/>
        </w:rPr>
        <w:t>,</w:t>
      </w:r>
      <w:r w:rsidR="0030357A" w:rsidRPr="0030357A">
        <w:rPr>
          <w:bCs/>
          <w:sz w:val="28"/>
          <w:szCs w:val="28"/>
        </w:rPr>
        <w:t xml:space="preserve"> </w:t>
      </w:r>
      <w:r w:rsidR="0030357A" w:rsidRPr="005302C8">
        <w:rPr>
          <w:bCs/>
          <w:sz w:val="28"/>
          <w:szCs w:val="28"/>
        </w:rPr>
        <w:t xml:space="preserve">в течение 3 рабочих дней со дня проведения предметной олимпиады, если иное не предусмотрено требованиями </w:t>
      </w:r>
      <w:r w:rsidR="0030357A">
        <w:rPr>
          <w:bCs/>
          <w:sz w:val="28"/>
          <w:szCs w:val="28"/>
        </w:rPr>
        <w:t>ЦПМК</w:t>
      </w:r>
      <w:r w:rsidR="0030357A" w:rsidRPr="005302C8">
        <w:rPr>
          <w:bCs/>
          <w:sz w:val="28"/>
          <w:szCs w:val="28"/>
        </w:rPr>
        <w:t xml:space="preserve"> по предмету</w:t>
      </w:r>
      <w:r w:rsidR="0030357A">
        <w:rPr>
          <w:bCs/>
          <w:sz w:val="28"/>
          <w:szCs w:val="28"/>
        </w:rPr>
        <w:t>.</w:t>
      </w:r>
    </w:p>
    <w:p w:rsidR="000F5DA9" w:rsidRDefault="000F5DA9" w:rsidP="000D64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каждого участника проверяется не менее чем двумя членами жюри. В случае расхождения их оценок председатель определяет количество баллов либо назначает третью проверку.</w:t>
      </w:r>
    </w:p>
    <w:p w:rsidR="000F5DA9" w:rsidRDefault="000F5DA9" w:rsidP="000D64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Баллы за каждое задание фиксируются в работе участника и переносятся</w:t>
      </w:r>
      <w:r w:rsidR="0030357A">
        <w:rPr>
          <w:sz w:val="28"/>
          <w:szCs w:val="28"/>
        </w:rPr>
        <w:t xml:space="preserve"> председателем</w:t>
      </w:r>
      <w:r>
        <w:rPr>
          <w:sz w:val="28"/>
          <w:szCs w:val="28"/>
        </w:rPr>
        <w:t xml:space="preserve"> в сводную электронную таблицу предварительных результатов</w:t>
      </w:r>
      <w:r w:rsidR="0030357A">
        <w:rPr>
          <w:sz w:val="28"/>
          <w:szCs w:val="28"/>
        </w:rPr>
        <w:t>.</w:t>
      </w:r>
    </w:p>
    <w:p w:rsidR="000D64CE" w:rsidRPr="000D64CE" w:rsidRDefault="000D64CE" w:rsidP="000D64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регионального этапа Олимпиады:</w:t>
      </w:r>
    </w:p>
    <w:p w:rsidR="000D64CE" w:rsidRPr="005302C8" w:rsidRDefault="000D64CE" w:rsidP="000D64CE">
      <w:pPr>
        <w:ind w:firstLine="709"/>
        <w:jc w:val="both"/>
        <w:rPr>
          <w:bCs/>
          <w:sz w:val="28"/>
          <w:szCs w:val="28"/>
        </w:rPr>
      </w:pPr>
      <w:r w:rsidRPr="005302C8">
        <w:rPr>
          <w:bCs/>
          <w:sz w:val="28"/>
          <w:szCs w:val="28"/>
        </w:rPr>
        <w:t>- гарантирует и соблюдает конфиденциальность информации о содержании олимпиадных заданий и критериях оценивания;</w:t>
      </w:r>
    </w:p>
    <w:p w:rsidR="000D64CE" w:rsidRDefault="000D64CE" w:rsidP="0030357A">
      <w:pPr>
        <w:ind w:firstLine="709"/>
        <w:jc w:val="both"/>
        <w:rPr>
          <w:bCs/>
          <w:sz w:val="28"/>
          <w:szCs w:val="28"/>
        </w:rPr>
      </w:pPr>
      <w:r w:rsidRPr="005302C8">
        <w:rPr>
          <w:bCs/>
          <w:sz w:val="28"/>
          <w:szCs w:val="28"/>
        </w:rPr>
        <w:t>- соблюдает информационную безопасность, исключающую доступ посторонних лиц к олимпиадным материалам и выполненным участниками олимпиады заданиям</w:t>
      </w:r>
      <w:r>
        <w:rPr>
          <w:bCs/>
          <w:sz w:val="28"/>
          <w:szCs w:val="28"/>
        </w:rPr>
        <w:t>, внесение в выполненные задания каких-либо исправлений</w:t>
      </w:r>
      <w:r w:rsidRPr="005302C8">
        <w:rPr>
          <w:bCs/>
          <w:sz w:val="28"/>
          <w:szCs w:val="28"/>
        </w:rPr>
        <w:t>;</w:t>
      </w:r>
    </w:p>
    <w:p w:rsidR="000D64CE" w:rsidRPr="005302C8" w:rsidRDefault="0030357A" w:rsidP="000D64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D64CE">
        <w:rPr>
          <w:bCs/>
          <w:sz w:val="28"/>
          <w:szCs w:val="28"/>
        </w:rPr>
        <w:t xml:space="preserve">обеспечивает проведение инструктажа </w:t>
      </w:r>
      <w:r w:rsidR="00C10B13">
        <w:rPr>
          <w:bCs/>
          <w:sz w:val="28"/>
          <w:szCs w:val="28"/>
        </w:rPr>
        <w:t xml:space="preserve">организаторов в аудитории и </w:t>
      </w:r>
      <w:r w:rsidR="000D64CE">
        <w:rPr>
          <w:bCs/>
          <w:sz w:val="28"/>
          <w:szCs w:val="28"/>
        </w:rPr>
        <w:t>участников, в котором рассказывает о правилах проведения Олимпиады, ее длительности, правах и обязанностях участников, сроках и способах ознакомления с результатами, разбора заданий, показа работ и рассмотрения апелляций;</w:t>
      </w:r>
    </w:p>
    <w:p w:rsidR="000D64CE" w:rsidRDefault="000D64CE" w:rsidP="000D64CE">
      <w:pPr>
        <w:ind w:firstLine="709"/>
        <w:jc w:val="both"/>
        <w:rPr>
          <w:bCs/>
          <w:sz w:val="28"/>
          <w:szCs w:val="28"/>
        </w:rPr>
      </w:pPr>
      <w:r w:rsidRPr="005302C8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гарантирует и </w:t>
      </w:r>
      <w:r w:rsidRPr="005302C8">
        <w:rPr>
          <w:bCs/>
          <w:sz w:val="28"/>
          <w:szCs w:val="28"/>
        </w:rPr>
        <w:t>обеспечивает объективность пр</w:t>
      </w:r>
      <w:r>
        <w:rPr>
          <w:bCs/>
          <w:sz w:val="28"/>
          <w:szCs w:val="28"/>
        </w:rPr>
        <w:t>оверки выполненных участниками О</w:t>
      </w:r>
      <w:r w:rsidR="00DA5DF3">
        <w:rPr>
          <w:bCs/>
          <w:sz w:val="28"/>
          <w:szCs w:val="28"/>
        </w:rPr>
        <w:t>лимпиады заданий;</w:t>
      </w:r>
    </w:p>
    <w:p w:rsidR="00C10B13" w:rsidRDefault="00DA5DF3" w:rsidP="000D64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передает предварительные результаты в оргкомитет на 4-ый рабочий день со дня проведения олимпиады до 12.00 вместе с </w:t>
      </w:r>
      <w:proofErr w:type="spellStart"/>
      <w:r>
        <w:rPr>
          <w:bCs/>
          <w:sz w:val="28"/>
          <w:szCs w:val="28"/>
        </w:rPr>
        <w:t>видеоразбором</w:t>
      </w:r>
      <w:proofErr w:type="spellEnd"/>
      <w:r>
        <w:rPr>
          <w:bCs/>
          <w:sz w:val="28"/>
          <w:szCs w:val="28"/>
        </w:rPr>
        <w:t xml:space="preserve"> заданий</w:t>
      </w:r>
      <w:r w:rsidR="00C10B13">
        <w:rPr>
          <w:bCs/>
          <w:sz w:val="28"/>
          <w:szCs w:val="28"/>
        </w:rPr>
        <w:t>;</w:t>
      </w:r>
    </w:p>
    <w:p w:rsidR="00C10B13" w:rsidRDefault="00C10B13" w:rsidP="000D64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проводит показ работ в соответствии с поданными заявлениями на 5-ый рабочий день до 15.00;</w:t>
      </w:r>
    </w:p>
    <w:p w:rsidR="00C10B13" w:rsidRPr="005302C8" w:rsidRDefault="00C10B13" w:rsidP="00C10B1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302C8">
        <w:rPr>
          <w:bCs/>
          <w:sz w:val="28"/>
          <w:szCs w:val="28"/>
        </w:rPr>
        <w:t>подводит итоги регионального этапа Олимпиады, готовит итоговый протокол регионального этапа Олимпи</w:t>
      </w:r>
      <w:r>
        <w:rPr>
          <w:bCs/>
          <w:sz w:val="28"/>
          <w:szCs w:val="28"/>
        </w:rPr>
        <w:t>ады в соответствии со следующим</w:t>
      </w:r>
      <w:r w:rsidRPr="005302C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порядком</w:t>
      </w:r>
      <w:r w:rsidRPr="005302C8">
        <w:rPr>
          <w:bCs/>
          <w:sz w:val="28"/>
          <w:szCs w:val="28"/>
        </w:rPr>
        <w:t>:</w:t>
      </w:r>
    </w:p>
    <w:p w:rsidR="00C10B13" w:rsidRPr="005302C8" w:rsidRDefault="00C10B13" w:rsidP="00C10B13">
      <w:pPr>
        <w:jc w:val="both"/>
        <w:rPr>
          <w:bCs/>
          <w:sz w:val="28"/>
          <w:szCs w:val="28"/>
        </w:rPr>
      </w:pPr>
      <w:r w:rsidRPr="005302C8">
        <w:rPr>
          <w:bCs/>
          <w:sz w:val="28"/>
          <w:szCs w:val="28"/>
        </w:rPr>
        <w:t>все участники выстраиваются в рейтинг от участников, набравших наибольшее количество баллов, к участникам, набравшим наименьшее количество баллов, участники с одинаковым количеством баллов располагаются в алфавитном порядке;</w:t>
      </w:r>
    </w:p>
    <w:p w:rsidR="00C10B13" w:rsidRPr="005302C8" w:rsidRDefault="00C10B13" w:rsidP="00C10B13">
      <w:pPr>
        <w:jc w:val="both"/>
        <w:rPr>
          <w:bCs/>
          <w:sz w:val="28"/>
          <w:szCs w:val="28"/>
        </w:rPr>
      </w:pPr>
      <w:r w:rsidRPr="005302C8">
        <w:rPr>
          <w:bCs/>
          <w:sz w:val="28"/>
          <w:szCs w:val="28"/>
        </w:rPr>
        <w:t>победители и призеры определяются в пределах 25% от количества участников,</w:t>
      </w:r>
    </w:p>
    <w:p w:rsidR="00C10B13" w:rsidRPr="005302C8" w:rsidRDefault="00C10B13" w:rsidP="00C10B13">
      <w:pPr>
        <w:jc w:val="both"/>
        <w:rPr>
          <w:bCs/>
          <w:sz w:val="28"/>
          <w:szCs w:val="28"/>
        </w:rPr>
      </w:pPr>
      <w:r w:rsidRPr="005302C8">
        <w:rPr>
          <w:bCs/>
          <w:sz w:val="28"/>
          <w:szCs w:val="28"/>
        </w:rPr>
        <w:t>победителем признается участник, набравший более половины от максимального балла; все участники, набравшие одинаковое наибольшее количество баллов, составляющее более половины от максимально</w:t>
      </w:r>
      <w:r>
        <w:rPr>
          <w:bCs/>
          <w:sz w:val="28"/>
          <w:szCs w:val="28"/>
        </w:rPr>
        <w:t>го</w:t>
      </w:r>
      <w:r w:rsidRPr="005302C8">
        <w:rPr>
          <w:bCs/>
          <w:sz w:val="28"/>
          <w:szCs w:val="28"/>
        </w:rPr>
        <w:t>, признаются победителями;</w:t>
      </w:r>
    </w:p>
    <w:p w:rsidR="00C10B13" w:rsidRPr="005302C8" w:rsidRDefault="00C10B13" w:rsidP="00C10B13">
      <w:pPr>
        <w:jc w:val="both"/>
        <w:rPr>
          <w:bCs/>
          <w:sz w:val="28"/>
          <w:szCs w:val="28"/>
        </w:rPr>
      </w:pPr>
      <w:r w:rsidRPr="005302C8">
        <w:rPr>
          <w:bCs/>
          <w:sz w:val="28"/>
          <w:szCs w:val="28"/>
        </w:rPr>
        <w:t>призерами в пределах установленной квоты победителей и призеров признаются все участники, следующие в рейтинговой таблице за победителем (победителями)</w:t>
      </w:r>
      <w:r>
        <w:rPr>
          <w:bCs/>
          <w:sz w:val="28"/>
          <w:szCs w:val="28"/>
        </w:rPr>
        <w:t xml:space="preserve"> при условии, что набранные ими баллы составляют не менее 30% от максимального балла по предмету</w:t>
      </w:r>
      <w:r w:rsidRPr="005302C8">
        <w:rPr>
          <w:bCs/>
          <w:sz w:val="28"/>
          <w:szCs w:val="28"/>
        </w:rPr>
        <w:t>;</w:t>
      </w:r>
    </w:p>
    <w:p w:rsidR="00C10B13" w:rsidRPr="005302C8" w:rsidRDefault="00C10B13" w:rsidP="00C10B13">
      <w:pPr>
        <w:jc w:val="both"/>
        <w:rPr>
          <w:bCs/>
          <w:sz w:val="28"/>
          <w:szCs w:val="28"/>
        </w:rPr>
      </w:pPr>
      <w:r w:rsidRPr="005302C8">
        <w:rPr>
          <w:bCs/>
          <w:sz w:val="28"/>
          <w:szCs w:val="28"/>
        </w:rPr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призерами, если набранные ими баллы больше половины от максимального, все участники не признаются призерами, если набранные ими баллы не превышают половины максимального;</w:t>
      </w:r>
    </w:p>
    <w:p w:rsidR="00C10B13" w:rsidRDefault="00C10B13" w:rsidP="00C10B13">
      <w:pPr>
        <w:jc w:val="both"/>
        <w:rPr>
          <w:bCs/>
          <w:sz w:val="28"/>
          <w:szCs w:val="28"/>
        </w:rPr>
      </w:pPr>
      <w:r w:rsidRPr="005302C8">
        <w:rPr>
          <w:bCs/>
          <w:sz w:val="28"/>
          <w:szCs w:val="28"/>
        </w:rPr>
        <w:t xml:space="preserve">в случае, когда ни один из участников не набрал более половины от максимально балла, определяются только призеры </w:t>
      </w:r>
      <w:r w:rsidRPr="00931EC6">
        <w:rPr>
          <w:bCs/>
          <w:sz w:val="28"/>
          <w:szCs w:val="28"/>
        </w:rPr>
        <w:t>при условии, что набранные ими баллы составляют не менее 30% от максимального балла по предмету</w:t>
      </w:r>
      <w:r w:rsidRPr="005302C8">
        <w:rPr>
          <w:bCs/>
          <w:sz w:val="28"/>
          <w:szCs w:val="28"/>
        </w:rPr>
        <w:t>;</w:t>
      </w:r>
    </w:p>
    <w:p w:rsidR="00C10B13" w:rsidRDefault="00C10B13" w:rsidP="00C10B1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случае, когда не удается определить 25% от количества участников (участников олимпиады по предмету менее 4 человек), победителем или призером признается один участник в случае, если набранные им баллы соответствуют изложенным выше требованиям, предъявляемым к победителю или призеру;</w:t>
      </w:r>
    </w:p>
    <w:p w:rsidR="00C10B13" w:rsidRDefault="00C10B13" w:rsidP="00C10B1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жюри вправе определить победителей и призеров иным способом в пределах установленной квоты;</w:t>
      </w:r>
    </w:p>
    <w:p w:rsidR="009E18D6" w:rsidRDefault="009E18D6" w:rsidP="009E18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сканирует работы для осуществления показа и проводит его; </w:t>
      </w:r>
    </w:p>
    <w:p w:rsidR="00C10B13" w:rsidRPr="005302C8" w:rsidRDefault="00C10B13" w:rsidP="00C10B1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проводит </w:t>
      </w:r>
      <w:r w:rsidRPr="0002688F">
        <w:rPr>
          <w:bCs/>
          <w:sz w:val="28"/>
          <w:szCs w:val="28"/>
        </w:rPr>
        <w:t>организационную и методическую работу с руководителями команд</w:t>
      </w:r>
      <w:r>
        <w:rPr>
          <w:bCs/>
          <w:sz w:val="28"/>
          <w:szCs w:val="28"/>
        </w:rPr>
        <w:t xml:space="preserve"> участников</w:t>
      </w:r>
      <w:r w:rsidRPr="0002688F">
        <w:rPr>
          <w:bCs/>
          <w:sz w:val="28"/>
          <w:szCs w:val="28"/>
        </w:rPr>
        <w:t xml:space="preserve"> в период проведения регионального этапа Олимпиады</w:t>
      </w:r>
      <w:r>
        <w:rPr>
          <w:bCs/>
          <w:sz w:val="28"/>
          <w:szCs w:val="28"/>
        </w:rPr>
        <w:t xml:space="preserve"> совместно с УНОИ;</w:t>
      </w:r>
    </w:p>
    <w:p w:rsidR="00DA5DF3" w:rsidRDefault="00C10B13" w:rsidP="00C10B1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готовит аналитический отчёт, содержащий информацию о</w:t>
      </w:r>
      <w:r w:rsidRPr="005302C8">
        <w:rPr>
          <w:bCs/>
          <w:sz w:val="28"/>
          <w:szCs w:val="28"/>
        </w:rPr>
        <w:t xml:space="preserve"> результатах выполнения олимпиадных заданий</w:t>
      </w:r>
      <w:r>
        <w:rPr>
          <w:bCs/>
          <w:sz w:val="28"/>
          <w:szCs w:val="28"/>
        </w:rPr>
        <w:t xml:space="preserve"> и рекомендации обучающимся и учителям по подготовке к участию в предметных олимпиадах,</w:t>
      </w:r>
      <w:r w:rsidRPr="005302C8">
        <w:rPr>
          <w:bCs/>
          <w:sz w:val="28"/>
          <w:szCs w:val="28"/>
        </w:rPr>
        <w:t xml:space="preserve"> и представляет его в Департамент в течение двух недель со дня проведения предметной </w:t>
      </w:r>
      <w:proofErr w:type="gramStart"/>
      <w:r w:rsidRPr="005302C8">
        <w:rPr>
          <w:bCs/>
          <w:sz w:val="28"/>
          <w:szCs w:val="28"/>
        </w:rPr>
        <w:t>олимпиады.</w:t>
      </w:r>
      <w:r w:rsidR="00DA5DF3">
        <w:rPr>
          <w:bCs/>
          <w:sz w:val="28"/>
          <w:szCs w:val="28"/>
        </w:rPr>
        <w:t>.</w:t>
      </w:r>
      <w:proofErr w:type="gramEnd"/>
    </w:p>
    <w:p w:rsidR="00DA5DF3" w:rsidRDefault="00DA5DF3" w:rsidP="000D64CE">
      <w:pPr>
        <w:ind w:firstLine="709"/>
        <w:jc w:val="both"/>
        <w:rPr>
          <w:bCs/>
          <w:sz w:val="28"/>
          <w:szCs w:val="28"/>
        </w:rPr>
      </w:pPr>
    </w:p>
    <w:p w:rsidR="00DA5DF3" w:rsidRDefault="00DA5DF3" w:rsidP="00DA5D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организации процедуры анализа заданий и их решений</w:t>
      </w:r>
    </w:p>
    <w:p w:rsidR="00DA5DF3" w:rsidRDefault="00DA5DF3" w:rsidP="00C10B13">
      <w:pPr>
        <w:jc w:val="both"/>
        <w:rPr>
          <w:bCs/>
          <w:sz w:val="28"/>
          <w:szCs w:val="28"/>
        </w:rPr>
      </w:pPr>
    </w:p>
    <w:p w:rsidR="00C10B13" w:rsidRDefault="00C10B13" w:rsidP="000D64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Анализ заданий и их решений проводится в форме </w:t>
      </w:r>
      <w:proofErr w:type="spellStart"/>
      <w:r>
        <w:rPr>
          <w:bCs/>
          <w:sz w:val="28"/>
          <w:szCs w:val="28"/>
        </w:rPr>
        <w:t>видеоразбора</w:t>
      </w:r>
      <w:proofErr w:type="spellEnd"/>
      <w:r>
        <w:rPr>
          <w:bCs/>
          <w:sz w:val="28"/>
          <w:szCs w:val="28"/>
        </w:rPr>
        <w:t>, публикуемого на сайте Департамента</w:t>
      </w:r>
    </w:p>
    <w:p w:rsidR="00DA5DF3" w:rsidRDefault="00C10B13" w:rsidP="000D64CE">
      <w:pPr>
        <w:ind w:firstLine="709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Видеор</w:t>
      </w:r>
      <w:r w:rsidR="00DA5DF3">
        <w:rPr>
          <w:bCs/>
          <w:sz w:val="28"/>
          <w:szCs w:val="28"/>
        </w:rPr>
        <w:t>азбор</w:t>
      </w:r>
      <w:proofErr w:type="spellEnd"/>
      <w:r w:rsidR="00DA5DF3">
        <w:rPr>
          <w:bCs/>
          <w:sz w:val="28"/>
          <w:szCs w:val="28"/>
        </w:rPr>
        <w:t xml:space="preserve"> заданий </w:t>
      </w:r>
      <w:r>
        <w:rPr>
          <w:bCs/>
          <w:sz w:val="28"/>
          <w:szCs w:val="28"/>
        </w:rPr>
        <w:t>публикуется</w:t>
      </w:r>
      <w:r w:rsidR="000D64CE" w:rsidRPr="005302C8">
        <w:rPr>
          <w:bCs/>
          <w:sz w:val="28"/>
          <w:szCs w:val="28"/>
        </w:rPr>
        <w:t xml:space="preserve"> на 4</w:t>
      </w:r>
      <w:r>
        <w:rPr>
          <w:bCs/>
          <w:sz w:val="28"/>
          <w:szCs w:val="28"/>
        </w:rPr>
        <w:t>-ый</w:t>
      </w:r>
      <w:r w:rsidR="000D64CE" w:rsidRPr="005302C8">
        <w:rPr>
          <w:bCs/>
          <w:sz w:val="28"/>
          <w:szCs w:val="28"/>
        </w:rPr>
        <w:t xml:space="preserve"> рабочий день со дня проведения предметной олимпиады, если иное не предусмотрено требованиями </w:t>
      </w:r>
      <w:r w:rsidR="00DA5DF3">
        <w:rPr>
          <w:bCs/>
          <w:sz w:val="28"/>
          <w:szCs w:val="28"/>
        </w:rPr>
        <w:t>ЦПМК</w:t>
      </w:r>
      <w:r w:rsidR="000D64CE" w:rsidRPr="005302C8">
        <w:rPr>
          <w:bCs/>
          <w:sz w:val="28"/>
          <w:szCs w:val="28"/>
        </w:rPr>
        <w:t xml:space="preserve"> по предмету</w:t>
      </w:r>
      <w:r>
        <w:rPr>
          <w:bCs/>
          <w:sz w:val="28"/>
          <w:szCs w:val="28"/>
        </w:rPr>
        <w:t>, после 14.00</w:t>
      </w:r>
      <w:r w:rsidR="00DA5DF3">
        <w:rPr>
          <w:bCs/>
          <w:sz w:val="28"/>
          <w:szCs w:val="28"/>
        </w:rPr>
        <w:t xml:space="preserve">. </w:t>
      </w:r>
    </w:p>
    <w:p w:rsidR="00C10B13" w:rsidRDefault="00C10B13" w:rsidP="00C10B13">
      <w:pPr>
        <w:jc w:val="center"/>
        <w:rPr>
          <w:b/>
          <w:bCs/>
          <w:sz w:val="28"/>
          <w:szCs w:val="28"/>
        </w:rPr>
      </w:pPr>
    </w:p>
    <w:p w:rsidR="00DA5DF3" w:rsidRPr="00C10B13" w:rsidRDefault="00C10B13" w:rsidP="00C10B13">
      <w:pPr>
        <w:jc w:val="center"/>
        <w:rPr>
          <w:b/>
          <w:bCs/>
          <w:sz w:val="28"/>
          <w:szCs w:val="28"/>
        </w:rPr>
      </w:pPr>
      <w:r w:rsidRPr="00C10B13">
        <w:rPr>
          <w:b/>
          <w:bCs/>
          <w:sz w:val="28"/>
          <w:szCs w:val="28"/>
        </w:rPr>
        <w:t>Порядок показа олимпиадных работ</w:t>
      </w:r>
    </w:p>
    <w:p w:rsidR="00C10B13" w:rsidRDefault="00C10B13" w:rsidP="000D64CE">
      <w:pPr>
        <w:ind w:firstLine="709"/>
        <w:jc w:val="both"/>
        <w:rPr>
          <w:bCs/>
          <w:sz w:val="28"/>
          <w:szCs w:val="28"/>
        </w:rPr>
      </w:pPr>
    </w:p>
    <w:p w:rsidR="00C10B13" w:rsidRDefault="009E18D6" w:rsidP="000D64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Каждый участник имеет право на показ работы. Для этого необходимо подать заявление установленной формы в виде сканированной копии на </w:t>
      </w:r>
      <w:r w:rsidRPr="009E18D6">
        <w:rPr>
          <w:bCs/>
          <w:sz w:val="28"/>
          <w:szCs w:val="28"/>
        </w:rPr>
        <w:t>4-ый рабочий день со дня проведения предметной олимпиады, до 18.00</w:t>
      </w:r>
      <w:r>
        <w:rPr>
          <w:bCs/>
          <w:sz w:val="28"/>
          <w:szCs w:val="28"/>
        </w:rPr>
        <w:t>.</w:t>
      </w:r>
    </w:p>
    <w:p w:rsidR="009E18D6" w:rsidRDefault="009E18D6" w:rsidP="000D64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Заявления на показ направляются только после ознакомления с предварительными результатами и ознакомления с материалами </w:t>
      </w:r>
      <w:proofErr w:type="spellStart"/>
      <w:r>
        <w:rPr>
          <w:bCs/>
          <w:sz w:val="28"/>
          <w:szCs w:val="28"/>
        </w:rPr>
        <w:t>видеоразбора</w:t>
      </w:r>
      <w:proofErr w:type="spellEnd"/>
      <w:r>
        <w:rPr>
          <w:bCs/>
          <w:sz w:val="28"/>
          <w:szCs w:val="28"/>
        </w:rPr>
        <w:t>.</w:t>
      </w:r>
    </w:p>
    <w:p w:rsidR="009E18D6" w:rsidRDefault="009E18D6" w:rsidP="000D64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Заявления на показ работы подаются в личном кабинете участника</w:t>
      </w:r>
      <w:r w:rsidR="00F4516F">
        <w:rPr>
          <w:bCs/>
          <w:sz w:val="28"/>
          <w:szCs w:val="28"/>
        </w:rPr>
        <w:t>, регистрация и вход в которой доступны на странице ВсОШ сайте Департамента</w:t>
      </w:r>
      <w:r w:rsidR="0031303C">
        <w:rPr>
          <w:bCs/>
          <w:sz w:val="28"/>
          <w:szCs w:val="28"/>
        </w:rPr>
        <w:t xml:space="preserve"> после 11.01.2022</w:t>
      </w:r>
      <w:r>
        <w:rPr>
          <w:bCs/>
          <w:sz w:val="28"/>
          <w:szCs w:val="28"/>
        </w:rPr>
        <w:t>.</w:t>
      </w:r>
    </w:p>
    <w:p w:rsidR="00AD2587" w:rsidRDefault="009E18D6" w:rsidP="000D64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Показ работы осуществляется</w:t>
      </w:r>
      <w:r w:rsidR="0083374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5-ый рабочий день со дня проведения предметной олимпиады до 15.00</w:t>
      </w:r>
      <w:r w:rsidR="00AD2587">
        <w:rPr>
          <w:bCs/>
          <w:sz w:val="28"/>
          <w:szCs w:val="28"/>
        </w:rPr>
        <w:t xml:space="preserve"> </w:t>
      </w:r>
      <w:r w:rsidR="00F4516F">
        <w:rPr>
          <w:bCs/>
          <w:sz w:val="28"/>
          <w:szCs w:val="28"/>
        </w:rPr>
        <w:t>путем размещения работы участника в его личном кабинете</w:t>
      </w:r>
      <w:r w:rsidR="00A41507">
        <w:rPr>
          <w:bCs/>
          <w:sz w:val="28"/>
          <w:szCs w:val="28"/>
        </w:rPr>
        <w:t>.</w:t>
      </w:r>
    </w:p>
    <w:p w:rsidR="00AD2587" w:rsidRDefault="00AD2587" w:rsidP="000D64CE">
      <w:pPr>
        <w:ind w:firstLine="709"/>
        <w:jc w:val="both"/>
        <w:rPr>
          <w:bCs/>
          <w:sz w:val="28"/>
          <w:szCs w:val="28"/>
        </w:rPr>
      </w:pPr>
    </w:p>
    <w:p w:rsidR="009E18D6" w:rsidRPr="00AD2587" w:rsidRDefault="00AD2587" w:rsidP="00AD2587">
      <w:pPr>
        <w:jc w:val="center"/>
        <w:rPr>
          <w:b/>
          <w:bCs/>
          <w:sz w:val="28"/>
          <w:szCs w:val="28"/>
        </w:rPr>
      </w:pPr>
      <w:r w:rsidRPr="00AD2587">
        <w:rPr>
          <w:b/>
          <w:bCs/>
          <w:sz w:val="28"/>
          <w:szCs w:val="28"/>
        </w:rPr>
        <w:t>Порядок проведения апелляции по результатам проверки заданий регионального этапа</w:t>
      </w:r>
    </w:p>
    <w:p w:rsidR="009E18D6" w:rsidRDefault="009E18D6" w:rsidP="000D64CE">
      <w:pPr>
        <w:ind w:firstLine="709"/>
        <w:jc w:val="both"/>
        <w:rPr>
          <w:bCs/>
          <w:sz w:val="28"/>
          <w:szCs w:val="28"/>
        </w:rPr>
      </w:pPr>
    </w:p>
    <w:p w:rsidR="00AD2587" w:rsidRDefault="00AD2587" w:rsidP="000D64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Апелляции о несогласии с выставленными баллами подаются только после показа работ. </w:t>
      </w:r>
    </w:p>
    <w:p w:rsidR="00AD2587" w:rsidRDefault="00AD2587" w:rsidP="000D64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Скан заявления установленной формы подается на </w:t>
      </w:r>
      <w:r w:rsidRPr="00AD2587">
        <w:rPr>
          <w:bCs/>
          <w:sz w:val="28"/>
          <w:szCs w:val="28"/>
        </w:rPr>
        <w:t xml:space="preserve">5-ый рабочий день со дня </w:t>
      </w:r>
      <w:r>
        <w:rPr>
          <w:bCs/>
          <w:sz w:val="28"/>
          <w:szCs w:val="28"/>
        </w:rPr>
        <w:t>проведения предметной олимпиады</w:t>
      </w:r>
      <w:r w:rsidRPr="00AD258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 16.00</w:t>
      </w:r>
      <w:r w:rsidR="00833742">
        <w:rPr>
          <w:bCs/>
          <w:sz w:val="28"/>
          <w:szCs w:val="28"/>
        </w:rPr>
        <w:t xml:space="preserve"> </w:t>
      </w:r>
      <w:r w:rsidR="00833742" w:rsidRPr="00833742">
        <w:rPr>
          <w:bCs/>
          <w:sz w:val="28"/>
          <w:szCs w:val="28"/>
        </w:rPr>
        <w:t>в личном кабинете участника</w:t>
      </w:r>
      <w:r>
        <w:rPr>
          <w:bCs/>
          <w:sz w:val="28"/>
          <w:szCs w:val="28"/>
        </w:rPr>
        <w:t>.</w:t>
      </w:r>
    </w:p>
    <w:p w:rsidR="00833742" w:rsidRDefault="00833742" w:rsidP="000D64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Рассмотрение поданных заявлений </w:t>
      </w:r>
      <w:r w:rsidR="00A41507">
        <w:rPr>
          <w:bCs/>
          <w:sz w:val="28"/>
          <w:szCs w:val="28"/>
        </w:rPr>
        <w:t>проводится апелляционной комиссией</w:t>
      </w:r>
      <w:r>
        <w:rPr>
          <w:bCs/>
          <w:sz w:val="28"/>
          <w:szCs w:val="28"/>
        </w:rPr>
        <w:t xml:space="preserve"> на </w:t>
      </w:r>
      <w:r w:rsidRPr="00833742">
        <w:rPr>
          <w:bCs/>
          <w:sz w:val="28"/>
          <w:szCs w:val="28"/>
        </w:rPr>
        <w:t>6-ой рабочий день со дня проведения предметной олимпиады, по графику</w:t>
      </w:r>
      <w:r w:rsidR="00A41507">
        <w:rPr>
          <w:bCs/>
          <w:sz w:val="28"/>
          <w:szCs w:val="28"/>
        </w:rPr>
        <w:t xml:space="preserve"> работы</w:t>
      </w:r>
      <w:r w:rsidRPr="00833742">
        <w:rPr>
          <w:bCs/>
          <w:sz w:val="28"/>
          <w:szCs w:val="28"/>
        </w:rPr>
        <w:t xml:space="preserve"> апелляционной комиссии</w:t>
      </w:r>
      <w:r>
        <w:rPr>
          <w:bCs/>
          <w:sz w:val="28"/>
          <w:szCs w:val="28"/>
        </w:rPr>
        <w:t>.</w:t>
      </w:r>
    </w:p>
    <w:p w:rsidR="00833742" w:rsidRDefault="00833742" w:rsidP="000D64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Формат проведения процедуры рассмотрения – видеоконференция</w:t>
      </w:r>
      <w:r w:rsidR="00A41507">
        <w:rPr>
          <w:bCs/>
          <w:sz w:val="28"/>
          <w:szCs w:val="28"/>
        </w:rPr>
        <w:t xml:space="preserve"> с ведением записи</w:t>
      </w:r>
      <w:r>
        <w:rPr>
          <w:bCs/>
          <w:sz w:val="28"/>
          <w:szCs w:val="28"/>
        </w:rPr>
        <w:t xml:space="preserve">, ссылка на которую </w:t>
      </w:r>
      <w:r w:rsidR="00F4516F">
        <w:rPr>
          <w:bCs/>
          <w:sz w:val="28"/>
          <w:szCs w:val="28"/>
        </w:rPr>
        <w:t>публикуется в личном кабинете</w:t>
      </w:r>
      <w:r>
        <w:rPr>
          <w:bCs/>
          <w:sz w:val="28"/>
          <w:szCs w:val="28"/>
        </w:rPr>
        <w:t xml:space="preserve"> участник</w:t>
      </w:r>
      <w:r w:rsidR="00F4516F">
        <w:rPr>
          <w:bCs/>
          <w:sz w:val="28"/>
          <w:szCs w:val="28"/>
        </w:rPr>
        <w:t>а</w:t>
      </w:r>
      <w:r w:rsidR="0031303C" w:rsidRPr="0031303C">
        <w:t xml:space="preserve"> </w:t>
      </w:r>
      <w:r w:rsidR="0031303C" w:rsidRPr="0031303C">
        <w:rPr>
          <w:bCs/>
          <w:sz w:val="28"/>
          <w:szCs w:val="28"/>
        </w:rPr>
        <w:t>на 6-ой рабочий день со дня проведения предметной олимпиады</w:t>
      </w:r>
      <w:r w:rsidR="0031303C">
        <w:rPr>
          <w:bCs/>
          <w:sz w:val="28"/>
          <w:szCs w:val="28"/>
        </w:rPr>
        <w:t xml:space="preserve">, </w:t>
      </w:r>
      <w:proofErr w:type="gramStart"/>
      <w:r w:rsidR="0031303C">
        <w:rPr>
          <w:bCs/>
          <w:sz w:val="28"/>
          <w:szCs w:val="28"/>
        </w:rPr>
        <w:t xml:space="preserve">но </w:t>
      </w:r>
      <w:r w:rsidR="00F4516F">
        <w:rPr>
          <w:bCs/>
          <w:sz w:val="28"/>
          <w:szCs w:val="28"/>
        </w:rPr>
        <w:t xml:space="preserve"> не</w:t>
      </w:r>
      <w:proofErr w:type="gramEnd"/>
      <w:r w:rsidR="00F4516F">
        <w:rPr>
          <w:bCs/>
          <w:sz w:val="28"/>
          <w:szCs w:val="28"/>
        </w:rPr>
        <w:t xml:space="preserve"> позднее чем за 1 час</w:t>
      </w:r>
      <w:r>
        <w:rPr>
          <w:bCs/>
          <w:sz w:val="28"/>
          <w:szCs w:val="28"/>
        </w:rPr>
        <w:t xml:space="preserve"> до начала рассмотрения его заявления.</w:t>
      </w:r>
    </w:p>
    <w:p w:rsidR="00A41507" w:rsidRDefault="00833742" w:rsidP="00A4150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41507">
        <w:rPr>
          <w:bCs/>
          <w:sz w:val="28"/>
          <w:szCs w:val="28"/>
        </w:rPr>
        <w:t>Апелляция одного участника рассматривается не более 10 минут. При</w:t>
      </w:r>
      <w:r w:rsidR="00A41507" w:rsidRPr="005302C8">
        <w:rPr>
          <w:bCs/>
          <w:sz w:val="28"/>
          <w:szCs w:val="28"/>
        </w:rPr>
        <w:t xml:space="preserve"> рассмотрении апелляций присутствует только участник олимпиады, </w:t>
      </w:r>
      <w:r w:rsidR="00A41507">
        <w:rPr>
          <w:bCs/>
          <w:sz w:val="28"/>
          <w:szCs w:val="28"/>
        </w:rPr>
        <w:t>предъявивший документ</w:t>
      </w:r>
      <w:r w:rsidR="00A41507" w:rsidRPr="005302C8">
        <w:rPr>
          <w:bCs/>
          <w:sz w:val="28"/>
          <w:szCs w:val="28"/>
        </w:rPr>
        <w:t xml:space="preserve">, </w:t>
      </w:r>
      <w:r w:rsidR="00A41507">
        <w:rPr>
          <w:bCs/>
          <w:sz w:val="28"/>
          <w:szCs w:val="28"/>
        </w:rPr>
        <w:t>удостоверяющий личность.</w:t>
      </w:r>
    </w:p>
    <w:p w:rsidR="00A41507" w:rsidRDefault="00A41507" w:rsidP="00A41507">
      <w:pPr>
        <w:ind w:firstLine="709"/>
        <w:jc w:val="both"/>
        <w:rPr>
          <w:bCs/>
          <w:sz w:val="28"/>
          <w:szCs w:val="28"/>
        </w:rPr>
      </w:pPr>
    </w:p>
    <w:p w:rsidR="00BE1AB0" w:rsidRDefault="00BE1AB0" w:rsidP="00DA76B8">
      <w:pPr>
        <w:rPr>
          <w:sz w:val="28"/>
          <w:szCs w:val="28"/>
        </w:rPr>
      </w:pPr>
    </w:p>
    <w:p w:rsidR="00696E37" w:rsidRPr="007950EB" w:rsidRDefault="00696E37" w:rsidP="00696E3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7950E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  <w:r w:rsidRPr="007950EB">
        <w:rPr>
          <w:sz w:val="28"/>
          <w:szCs w:val="28"/>
        </w:rPr>
        <w:t xml:space="preserve"> к приказу </w:t>
      </w:r>
    </w:p>
    <w:p w:rsidR="00696E37" w:rsidRPr="007950EB" w:rsidRDefault="00696E37" w:rsidP="00696E37">
      <w:pPr>
        <w:contextualSpacing/>
        <w:jc w:val="right"/>
        <w:rPr>
          <w:sz w:val="28"/>
          <w:szCs w:val="28"/>
        </w:rPr>
      </w:pPr>
      <w:r w:rsidRPr="007950EB">
        <w:rPr>
          <w:sz w:val="28"/>
          <w:szCs w:val="28"/>
        </w:rPr>
        <w:t>Департамента образования</w:t>
      </w:r>
    </w:p>
    <w:p w:rsidR="00696E37" w:rsidRPr="007950EB" w:rsidRDefault="00696E37" w:rsidP="00696E37">
      <w:pPr>
        <w:contextualSpacing/>
        <w:jc w:val="right"/>
        <w:rPr>
          <w:sz w:val="28"/>
          <w:szCs w:val="28"/>
        </w:rPr>
      </w:pPr>
      <w:r w:rsidRPr="007950EB">
        <w:rPr>
          <w:sz w:val="28"/>
          <w:szCs w:val="28"/>
        </w:rPr>
        <w:t>Ивановской области</w:t>
      </w:r>
    </w:p>
    <w:p w:rsidR="00696E37" w:rsidRPr="007950EB" w:rsidRDefault="00696E37" w:rsidP="00696E37">
      <w:pPr>
        <w:contextualSpacing/>
        <w:jc w:val="right"/>
        <w:rPr>
          <w:sz w:val="28"/>
          <w:szCs w:val="28"/>
        </w:rPr>
      </w:pPr>
      <w:r w:rsidRPr="007950EB">
        <w:rPr>
          <w:sz w:val="28"/>
          <w:szCs w:val="28"/>
        </w:rPr>
        <w:t xml:space="preserve">от </w:t>
      </w:r>
      <w:r w:rsidR="001218B8">
        <w:rPr>
          <w:sz w:val="28"/>
          <w:szCs w:val="28"/>
        </w:rPr>
        <w:t>20.12.2021</w:t>
      </w:r>
      <w:r w:rsidRPr="007950EB">
        <w:rPr>
          <w:sz w:val="28"/>
          <w:szCs w:val="28"/>
        </w:rPr>
        <w:t xml:space="preserve"> № </w:t>
      </w:r>
      <w:r w:rsidR="001218B8">
        <w:rPr>
          <w:sz w:val="28"/>
          <w:szCs w:val="28"/>
        </w:rPr>
        <w:t>1321</w:t>
      </w:r>
      <w:r w:rsidRPr="007950EB">
        <w:rPr>
          <w:sz w:val="28"/>
          <w:szCs w:val="28"/>
        </w:rPr>
        <w:t>-о</w:t>
      </w:r>
    </w:p>
    <w:p w:rsidR="00696E37" w:rsidRPr="007950EB" w:rsidRDefault="00696E37" w:rsidP="00696E37">
      <w:pPr>
        <w:contextualSpacing/>
        <w:jc w:val="center"/>
        <w:rPr>
          <w:sz w:val="28"/>
        </w:rPr>
      </w:pPr>
    </w:p>
    <w:p w:rsidR="00696E37" w:rsidRPr="007950EB" w:rsidRDefault="00696E37" w:rsidP="00696E37">
      <w:pPr>
        <w:contextualSpacing/>
        <w:jc w:val="center"/>
        <w:rPr>
          <w:sz w:val="28"/>
        </w:rPr>
      </w:pPr>
    </w:p>
    <w:p w:rsidR="00696E37" w:rsidRDefault="00A82645" w:rsidP="00696E37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 С О Б Е Н </w:t>
      </w:r>
      <w:proofErr w:type="spellStart"/>
      <w:r>
        <w:rPr>
          <w:b/>
          <w:sz w:val="28"/>
        </w:rPr>
        <w:t>Н</w:t>
      </w:r>
      <w:proofErr w:type="spellEnd"/>
      <w:r>
        <w:rPr>
          <w:b/>
          <w:sz w:val="28"/>
        </w:rPr>
        <w:t xml:space="preserve"> О С Т И</w:t>
      </w:r>
    </w:p>
    <w:p w:rsidR="00696E37" w:rsidRDefault="00696E37" w:rsidP="00696E37">
      <w:pPr>
        <w:contextualSpacing/>
        <w:jc w:val="center"/>
        <w:rPr>
          <w:sz w:val="28"/>
          <w:szCs w:val="28"/>
        </w:rPr>
      </w:pPr>
      <w:r>
        <w:rPr>
          <w:b/>
          <w:sz w:val="28"/>
        </w:rPr>
        <w:t>проведения регионального этапа всероссий</w:t>
      </w:r>
      <w:r w:rsidR="007B3414">
        <w:rPr>
          <w:b/>
          <w:sz w:val="28"/>
        </w:rPr>
        <w:t>ской олимпиады школьников в 2021-2022</w:t>
      </w:r>
      <w:r>
        <w:rPr>
          <w:b/>
          <w:sz w:val="28"/>
        </w:rPr>
        <w:t xml:space="preserve"> учебном году </w:t>
      </w:r>
      <w:r w:rsidRPr="00696E37">
        <w:rPr>
          <w:b/>
          <w:sz w:val="28"/>
        </w:rPr>
        <w:t xml:space="preserve">в условиях сохранения риска распространения </w:t>
      </w:r>
      <w:proofErr w:type="spellStart"/>
      <w:r w:rsidRPr="00696E37">
        <w:rPr>
          <w:b/>
          <w:sz w:val="28"/>
        </w:rPr>
        <w:t>коронавирусной</w:t>
      </w:r>
      <w:proofErr w:type="spellEnd"/>
      <w:r w:rsidRPr="00696E37">
        <w:rPr>
          <w:b/>
          <w:sz w:val="28"/>
        </w:rPr>
        <w:t xml:space="preserve"> инфекции</w:t>
      </w:r>
      <w:r>
        <w:rPr>
          <w:sz w:val="28"/>
          <w:szCs w:val="28"/>
        </w:rPr>
        <w:t xml:space="preserve"> </w:t>
      </w:r>
    </w:p>
    <w:p w:rsidR="00696E37" w:rsidRDefault="00696E37" w:rsidP="00696E37">
      <w:pPr>
        <w:contextualSpacing/>
        <w:jc w:val="center"/>
        <w:rPr>
          <w:sz w:val="28"/>
          <w:szCs w:val="28"/>
        </w:rPr>
      </w:pPr>
    </w:p>
    <w:p w:rsidR="00A82645" w:rsidRDefault="00A74731" w:rsidP="007B341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началом регионального этапа всероссийской олимпиады школьников (далее – Олимпиада) по соответствующему предмету необходимо </w:t>
      </w:r>
      <w:r w:rsidR="00B7793B">
        <w:rPr>
          <w:sz w:val="28"/>
          <w:szCs w:val="28"/>
        </w:rPr>
        <w:t>предусмотреть достаточное количество помещений (аудиторий) для проведения регистрации, для участников и сопровождающих лиц с учетом необходимости соблюдения социальной дистанции не менее 1,5 метров и зигзагообразной рассадки, для организаторов.</w:t>
      </w:r>
      <w:r w:rsidR="00A82645" w:rsidRPr="00A82645">
        <w:rPr>
          <w:sz w:val="28"/>
          <w:szCs w:val="28"/>
        </w:rPr>
        <w:t xml:space="preserve"> </w:t>
      </w:r>
    </w:p>
    <w:p w:rsidR="00B7793B" w:rsidRDefault="00A82645" w:rsidP="00696E3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Олимпиады по каждому предмету необходимо провести генеральную уборку помещений, задействованных в проведении Олимпиады, с применением дезинфицирующих средств и последующим проветриванием.</w:t>
      </w:r>
    </w:p>
    <w:p w:rsidR="00613657" w:rsidRDefault="00B7793B" w:rsidP="00A8264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каждой предметной Олимпиаде должно быть обеспечено дежурство медицинского работника</w:t>
      </w:r>
      <w:r w:rsidR="00A82645">
        <w:rPr>
          <w:sz w:val="28"/>
          <w:szCs w:val="28"/>
        </w:rPr>
        <w:t>, осуществляющего термометрию на входе в место проведения Олимпиады, принимающего решение об отказе в пропуске участников, сопровождающих или организаторов в место проведения Олимпиады по мед</w:t>
      </w:r>
      <w:r w:rsidR="007B3414">
        <w:rPr>
          <w:sz w:val="28"/>
          <w:szCs w:val="28"/>
        </w:rPr>
        <w:t>ицинским показаниям.</w:t>
      </w:r>
    </w:p>
    <w:p w:rsidR="00B70ACB" w:rsidRDefault="00613657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лица, привлекаемые к проведению Олимпиады</w:t>
      </w:r>
      <w:r w:rsidR="0058265D">
        <w:rPr>
          <w:sz w:val="28"/>
          <w:szCs w:val="28"/>
        </w:rPr>
        <w:t xml:space="preserve"> (далее – организаторы)</w:t>
      </w:r>
      <w:r>
        <w:rPr>
          <w:sz w:val="28"/>
          <w:szCs w:val="28"/>
        </w:rPr>
        <w:t xml:space="preserve">, </w:t>
      </w:r>
      <w:r w:rsidR="00AD305A">
        <w:rPr>
          <w:sz w:val="28"/>
          <w:szCs w:val="28"/>
        </w:rPr>
        <w:t xml:space="preserve">обязаны </w:t>
      </w:r>
      <w:r>
        <w:rPr>
          <w:sz w:val="28"/>
          <w:szCs w:val="28"/>
        </w:rPr>
        <w:t>заполн</w:t>
      </w:r>
      <w:r w:rsidR="00AD305A">
        <w:rPr>
          <w:sz w:val="28"/>
          <w:szCs w:val="28"/>
        </w:rPr>
        <w:t>ить и сдать</w:t>
      </w:r>
      <w:r>
        <w:rPr>
          <w:sz w:val="28"/>
          <w:szCs w:val="28"/>
        </w:rPr>
        <w:t xml:space="preserve"> чек-листы у</w:t>
      </w:r>
      <w:r w:rsidR="00837997">
        <w:rPr>
          <w:sz w:val="28"/>
          <w:szCs w:val="28"/>
        </w:rPr>
        <w:t>становленной формы (приложение</w:t>
      </w:r>
      <w:r w:rsidR="00BF64A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настоящему регламенту)</w:t>
      </w:r>
      <w:r w:rsidR="00AD305A">
        <w:rPr>
          <w:sz w:val="28"/>
          <w:szCs w:val="28"/>
        </w:rPr>
        <w:t xml:space="preserve"> ответственному лицу</w:t>
      </w:r>
      <w:r w:rsidR="00B7793B">
        <w:rPr>
          <w:sz w:val="28"/>
          <w:szCs w:val="28"/>
        </w:rPr>
        <w:t xml:space="preserve">, на протяжении </w:t>
      </w:r>
      <w:r w:rsidR="004C78E9">
        <w:rPr>
          <w:sz w:val="28"/>
          <w:szCs w:val="28"/>
        </w:rPr>
        <w:t>всего времени, отведенного на проведение Олимпиады, находиться в средствах индивидуальной защиты (масках), закрывающих органы дыхания (рот, нос)</w:t>
      </w:r>
      <w:r w:rsidR="00B70ACB">
        <w:rPr>
          <w:sz w:val="28"/>
          <w:szCs w:val="28"/>
        </w:rPr>
        <w:t>.</w:t>
      </w:r>
      <w:r w:rsidR="00DA5E34">
        <w:rPr>
          <w:sz w:val="28"/>
          <w:szCs w:val="28"/>
        </w:rPr>
        <w:t xml:space="preserve"> С этой целью они должны быть обеспечены масками в количестве, учитывающем длительность Олимпиады и время на подготовительные мероприятия.</w:t>
      </w:r>
    </w:p>
    <w:p w:rsidR="0058265D" w:rsidRDefault="0058265D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лица, прибывающие в место проведения Олимпиады, должны быть в средствах индивидуальной защиты (масках)</w:t>
      </w:r>
      <w:r w:rsidR="00203A0F">
        <w:rPr>
          <w:sz w:val="28"/>
          <w:szCs w:val="28"/>
        </w:rPr>
        <w:t>, закрывающих органы дыхания (рот, нос)</w:t>
      </w:r>
      <w:r>
        <w:rPr>
          <w:sz w:val="28"/>
          <w:szCs w:val="28"/>
        </w:rPr>
        <w:t>.</w:t>
      </w:r>
    </w:p>
    <w:p w:rsidR="00AD305A" w:rsidRDefault="00AD305A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входе в место проведения Олимпиады необходимо организовать проведение обязательной термометрии участников, сопровождающих лиц и </w:t>
      </w:r>
      <w:r w:rsidR="0058265D">
        <w:rPr>
          <w:sz w:val="28"/>
          <w:szCs w:val="28"/>
        </w:rPr>
        <w:t>организаторов</w:t>
      </w:r>
      <w:r>
        <w:rPr>
          <w:sz w:val="28"/>
          <w:szCs w:val="28"/>
        </w:rPr>
        <w:t xml:space="preserve"> с использованием бесконтактных термометров. В случае наличия повышенной температуры тела и (или) признаков респираторных заболеваний (кашель, насморк)</w:t>
      </w:r>
      <w:r w:rsidR="0058265D">
        <w:rPr>
          <w:sz w:val="28"/>
          <w:szCs w:val="28"/>
        </w:rPr>
        <w:t xml:space="preserve"> организатор, участник или сопровождающий не пропускается в место проведения Олимпиады.</w:t>
      </w:r>
      <w:r w:rsidR="00A82645">
        <w:rPr>
          <w:sz w:val="28"/>
          <w:szCs w:val="28"/>
        </w:rPr>
        <w:t xml:space="preserve"> Данное решение принимается медицинским работником.</w:t>
      </w:r>
    </w:p>
    <w:p w:rsidR="00203A0F" w:rsidRDefault="0036199C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входе</w:t>
      </w:r>
      <w:r w:rsidR="00203A0F">
        <w:rPr>
          <w:sz w:val="28"/>
          <w:szCs w:val="28"/>
        </w:rPr>
        <w:t xml:space="preserve"> в место проведения Олимпиады важно не допускать скопления организаторов, участников и сопровождающих лиц. С этой целью необходимо </w:t>
      </w:r>
      <w:r w:rsidR="001A3FF2">
        <w:rPr>
          <w:sz w:val="28"/>
          <w:szCs w:val="28"/>
        </w:rPr>
        <w:t>обеспечить</w:t>
      </w:r>
      <w:r w:rsidR="00203A0F">
        <w:rPr>
          <w:sz w:val="28"/>
          <w:szCs w:val="28"/>
        </w:rPr>
        <w:t xml:space="preserve"> заблаговременное прибытие организаторов в место проведения Олимпиады и (или) открытие дополнительного входа (при наличии) с соблюдением описанных выше правил.</w:t>
      </w:r>
    </w:p>
    <w:p w:rsidR="001A3FF2" w:rsidRDefault="001A3FF2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После прохождения термометрии сопровождающ</w:t>
      </w:r>
      <w:r w:rsidR="001D4C2B">
        <w:rPr>
          <w:sz w:val="28"/>
          <w:szCs w:val="28"/>
        </w:rPr>
        <w:t xml:space="preserve">ие лица </w:t>
      </w:r>
      <w:r w:rsidR="00D61874">
        <w:rPr>
          <w:sz w:val="28"/>
          <w:szCs w:val="28"/>
        </w:rPr>
        <w:t>направляются</w:t>
      </w:r>
      <w:r w:rsidR="001D4C2B">
        <w:rPr>
          <w:sz w:val="28"/>
          <w:szCs w:val="28"/>
        </w:rPr>
        <w:t xml:space="preserve"> в отведенное для них помещение (аудиторию), участники </w:t>
      </w:r>
      <w:r w:rsidR="00D61874">
        <w:rPr>
          <w:sz w:val="28"/>
          <w:szCs w:val="28"/>
        </w:rPr>
        <w:t>–</w:t>
      </w:r>
      <w:r w:rsidR="001D4C2B">
        <w:rPr>
          <w:sz w:val="28"/>
          <w:szCs w:val="28"/>
        </w:rPr>
        <w:t xml:space="preserve"> к месту регистрации</w:t>
      </w:r>
      <w:r w:rsidR="00D61874">
        <w:rPr>
          <w:sz w:val="28"/>
          <w:szCs w:val="28"/>
        </w:rPr>
        <w:t>, затем сразу следуют в аудиторию</w:t>
      </w:r>
      <w:r w:rsidR="00B7793B">
        <w:rPr>
          <w:sz w:val="28"/>
          <w:szCs w:val="28"/>
        </w:rPr>
        <w:t xml:space="preserve"> для сдачи личных вещей и в аудиторию</w:t>
      </w:r>
      <w:r w:rsidR="00D61874">
        <w:rPr>
          <w:sz w:val="28"/>
          <w:szCs w:val="28"/>
        </w:rPr>
        <w:t xml:space="preserve"> для написания Олимпиады</w:t>
      </w:r>
      <w:r w:rsidR="001D4C2B">
        <w:rPr>
          <w:sz w:val="28"/>
          <w:szCs w:val="28"/>
        </w:rPr>
        <w:t>.</w:t>
      </w:r>
      <w:r w:rsidR="00D61874">
        <w:rPr>
          <w:sz w:val="28"/>
          <w:szCs w:val="28"/>
        </w:rPr>
        <w:t xml:space="preserve"> Сбор участников группами для направления в аудиторию запрещен.</w:t>
      </w:r>
    </w:p>
    <w:p w:rsidR="00B7793B" w:rsidRDefault="00B7793B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Помещение (аудитория) для личных вещей участников должно предусматривать возможность раздельного хранения вещей.</w:t>
      </w:r>
    </w:p>
    <w:p w:rsidR="001D4C2B" w:rsidRDefault="001D4C2B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помещения</w:t>
      </w:r>
      <w:r w:rsidR="008F0C3B">
        <w:rPr>
          <w:sz w:val="28"/>
          <w:szCs w:val="28"/>
        </w:rPr>
        <w:t xml:space="preserve"> (аудитории)</w:t>
      </w:r>
      <w:r>
        <w:rPr>
          <w:sz w:val="28"/>
          <w:szCs w:val="28"/>
        </w:rPr>
        <w:t xml:space="preserve">, </w:t>
      </w:r>
      <w:r w:rsidR="008F0C3B">
        <w:rPr>
          <w:sz w:val="28"/>
          <w:szCs w:val="28"/>
        </w:rPr>
        <w:t>задействованные для проведения Олимпиады, в том числе помещения (аудитории) для сопровождающих лиц и организаторов, оснащаются флаконами антисептических средств для обработки рук с дозатором. При входе и выходе из аудитории каждый обязан обрабатывать руки данным средством.</w:t>
      </w:r>
    </w:p>
    <w:p w:rsidR="008F0C3B" w:rsidRDefault="008F0C3B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6199C">
        <w:rPr>
          <w:sz w:val="28"/>
          <w:szCs w:val="28"/>
        </w:rPr>
        <w:t>о всех задействованных</w:t>
      </w:r>
      <w:r>
        <w:rPr>
          <w:sz w:val="28"/>
          <w:szCs w:val="28"/>
        </w:rPr>
        <w:t xml:space="preserve"> помещениях (аудиториях) должна быть обеспечена социальная дистанция не менее 1,5 метров, а также зигзагообразная рассадка за партами (по 1 человеку). При наличии возможности данные помещения оснащаются </w:t>
      </w:r>
      <w:r w:rsidR="00D61874">
        <w:rPr>
          <w:sz w:val="28"/>
          <w:szCs w:val="28"/>
        </w:rPr>
        <w:t>оборудованием для обеззараживания воздуха, предназначенного для работы в присутствии детей.</w:t>
      </w:r>
    </w:p>
    <w:p w:rsidR="00DA5E34" w:rsidRDefault="00DA5E34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помещения</w:t>
      </w:r>
      <w:r w:rsidR="0036199C">
        <w:rPr>
          <w:sz w:val="28"/>
          <w:szCs w:val="28"/>
        </w:rPr>
        <w:t>х</w:t>
      </w:r>
      <w:r>
        <w:rPr>
          <w:sz w:val="28"/>
          <w:szCs w:val="28"/>
        </w:rPr>
        <w:t xml:space="preserve"> (аудиториях) для участников Олимпиады на рабочих местах (столах) заблаговременно должны быть разложены средства индивидуальной защиты (одноразовые маски) </w:t>
      </w:r>
      <w:r w:rsidR="00F0603C">
        <w:rPr>
          <w:sz w:val="28"/>
          <w:szCs w:val="28"/>
        </w:rPr>
        <w:t xml:space="preserve">в индивидуальной упаковке </w:t>
      </w:r>
      <w:r>
        <w:rPr>
          <w:sz w:val="28"/>
          <w:szCs w:val="28"/>
        </w:rPr>
        <w:t>в количестве, учитывающем длительность Олимпиады по предмету (из расчета 1 маска используется в течение 2 астрономических часов)</w:t>
      </w:r>
      <w:r w:rsidR="00F0603C">
        <w:rPr>
          <w:sz w:val="28"/>
          <w:szCs w:val="28"/>
        </w:rPr>
        <w:t>, а также упаковка для хранения использованных масок до момента их направления в мусорный контейнер</w:t>
      </w:r>
      <w:r>
        <w:rPr>
          <w:sz w:val="28"/>
          <w:szCs w:val="28"/>
        </w:rPr>
        <w:t>.</w:t>
      </w:r>
    </w:p>
    <w:p w:rsidR="0070787F" w:rsidRDefault="0070787F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</w:t>
      </w:r>
      <w:r w:rsidR="00A82645">
        <w:rPr>
          <w:sz w:val="28"/>
          <w:szCs w:val="28"/>
        </w:rPr>
        <w:t>ам рекомендуется</w:t>
      </w:r>
      <w:r>
        <w:rPr>
          <w:sz w:val="28"/>
          <w:szCs w:val="28"/>
        </w:rPr>
        <w:t xml:space="preserve"> на протяжении всего времени, отведенного на выполнение заданий Олимпиады, находиться в маске, закрывающей органы дыхания (рот, нос). Одноразовая маска, в которой участник зашел в аудиторию, помещается в мусорный контейнер, многоразовая маска хранится в личных вещах участника. Заняв рабочее место, участник надевает новую маску, заготовленную оргкомитетом.</w:t>
      </w:r>
      <w:r w:rsidR="0036199C">
        <w:rPr>
          <w:sz w:val="28"/>
          <w:szCs w:val="28"/>
        </w:rPr>
        <w:t xml:space="preserve"> Допускается использование участниками своих масок одноразового или многоразового использования.</w:t>
      </w:r>
      <w:r w:rsidR="003C557B">
        <w:rPr>
          <w:sz w:val="28"/>
          <w:szCs w:val="28"/>
        </w:rPr>
        <w:t xml:space="preserve"> Допускается нахождение на рабочем месте без маски при необходимости.</w:t>
      </w:r>
    </w:p>
    <w:p w:rsidR="00D61874" w:rsidRDefault="00D61874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месте проведения Олимпиады должен быть организован питьевой режим с использованием воды в емкостях промышленного производства, в том числе через установки с </w:t>
      </w:r>
      <w:r w:rsidR="00815C62">
        <w:rPr>
          <w:sz w:val="28"/>
          <w:szCs w:val="28"/>
        </w:rPr>
        <w:t>дозированным розливом воды (кул</w:t>
      </w:r>
      <w:r>
        <w:rPr>
          <w:sz w:val="28"/>
          <w:szCs w:val="28"/>
        </w:rPr>
        <w:t>еры, помпы и т.п.) с достаточным количеством одноразовой посуды.</w:t>
      </w:r>
    </w:p>
    <w:p w:rsidR="0070787F" w:rsidRDefault="0070787F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Данные требования должны быть соблюдены и при организации работы жюри и апелляционных комиссий.</w:t>
      </w:r>
    </w:p>
    <w:p w:rsidR="00815C62" w:rsidRDefault="00815C62" w:rsidP="00B70A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сохранением риска распространения </w:t>
      </w:r>
      <w:proofErr w:type="spellStart"/>
      <w:r w:rsidRPr="00815C62">
        <w:rPr>
          <w:sz w:val="28"/>
          <w:szCs w:val="28"/>
        </w:rPr>
        <w:t>коронавирусной</w:t>
      </w:r>
      <w:proofErr w:type="spellEnd"/>
      <w:r w:rsidRPr="00815C62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 xml:space="preserve"> питание на олимпиадах</w:t>
      </w:r>
      <w:r w:rsidR="007B3414">
        <w:rPr>
          <w:sz w:val="28"/>
          <w:szCs w:val="28"/>
        </w:rPr>
        <w:t xml:space="preserve"> централизованно</w:t>
      </w:r>
      <w:r>
        <w:rPr>
          <w:sz w:val="28"/>
          <w:szCs w:val="28"/>
        </w:rPr>
        <w:t xml:space="preserve"> не организуется.</w:t>
      </w:r>
    </w:p>
    <w:p w:rsidR="00B70ACB" w:rsidRDefault="00B70ACB" w:rsidP="00BF64A5">
      <w:pPr>
        <w:contextualSpacing/>
        <w:jc w:val="both"/>
        <w:rPr>
          <w:sz w:val="28"/>
          <w:szCs w:val="28"/>
        </w:rPr>
      </w:pPr>
    </w:p>
    <w:p w:rsidR="00837997" w:rsidRDefault="00A82645" w:rsidP="0083799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37997">
        <w:rPr>
          <w:sz w:val="28"/>
          <w:szCs w:val="28"/>
        </w:rPr>
        <w:t>Приложение</w:t>
      </w:r>
      <w:r w:rsidR="00BF64A5">
        <w:rPr>
          <w:sz w:val="28"/>
          <w:szCs w:val="28"/>
        </w:rPr>
        <w:t xml:space="preserve"> 1</w:t>
      </w:r>
      <w:r w:rsidR="00837997">
        <w:rPr>
          <w:sz w:val="28"/>
          <w:szCs w:val="28"/>
        </w:rPr>
        <w:t xml:space="preserve"> к регламенту</w:t>
      </w:r>
    </w:p>
    <w:p w:rsidR="00837997" w:rsidRDefault="00837997" w:rsidP="00837997">
      <w:pPr>
        <w:contextualSpacing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37997" w:rsidRPr="00837997" w:rsidTr="00AE0C2E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7997" w:rsidRPr="00837997" w:rsidRDefault="00837997" w:rsidP="00AE0C2E">
            <w:pPr>
              <w:contextualSpacing/>
              <w:jc w:val="center"/>
              <w:rPr>
                <w:rFonts w:eastAsia="Calibri"/>
                <w:b/>
                <w:noProof/>
                <w:sz w:val="28"/>
                <w:szCs w:val="28"/>
                <w:lang w:eastAsia="en-US"/>
              </w:rPr>
            </w:pPr>
            <w:r w:rsidRPr="00837997">
              <w:rPr>
                <w:rFonts w:eastAsia="Calibri"/>
                <w:b/>
                <w:noProof/>
                <w:sz w:val="28"/>
                <w:szCs w:val="28"/>
                <w:lang w:eastAsia="en-US"/>
              </w:rPr>
              <w:t>ЧЕК – ЛИСТ*</w:t>
            </w:r>
          </w:p>
          <w:p w:rsidR="00837997" w:rsidRPr="00837997" w:rsidRDefault="00837997" w:rsidP="00F43549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37997">
              <w:rPr>
                <w:rFonts w:eastAsia="Calibri"/>
                <w:b/>
                <w:sz w:val="28"/>
                <w:szCs w:val="28"/>
                <w:lang w:eastAsia="en-US"/>
              </w:rPr>
              <w:t xml:space="preserve">о состоянии здоровья специалистов, привлекаемых к проведению </w:t>
            </w:r>
            <w:r w:rsidR="00F43549">
              <w:rPr>
                <w:rFonts w:eastAsia="Calibri"/>
                <w:b/>
                <w:sz w:val="28"/>
                <w:szCs w:val="28"/>
                <w:lang w:eastAsia="en-US"/>
              </w:rPr>
              <w:t>олимпиады</w:t>
            </w:r>
            <w:r w:rsidRPr="00837997">
              <w:rPr>
                <w:rFonts w:eastAsia="Calibri"/>
                <w:b/>
                <w:sz w:val="28"/>
                <w:szCs w:val="28"/>
                <w:lang w:eastAsia="en-US"/>
              </w:rPr>
              <w:t xml:space="preserve">, и выполнении ими требований об ограничении контактов вне </w:t>
            </w:r>
            <w:r w:rsidR="00F43549">
              <w:rPr>
                <w:rFonts w:eastAsia="Calibri"/>
                <w:b/>
                <w:sz w:val="28"/>
                <w:szCs w:val="28"/>
                <w:lang w:eastAsia="en-US"/>
              </w:rPr>
              <w:t>места</w:t>
            </w:r>
            <w:r w:rsidRPr="00837997">
              <w:rPr>
                <w:rFonts w:eastAsia="Calibri"/>
                <w:b/>
                <w:sz w:val="28"/>
                <w:szCs w:val="28"/>
                <w:lang w:eastAsia="en-US"/>
              </w:rPr>
              <w:t xml:space="preserve"> проведения </w:t>
            </w:r>
            <w:r w:rsidR="00F43549">
              <w:rPr>
                <w:rFonts w:eastAsia="Calibri"/>
                <w:b/>
                <w:sz w:val="28"/>
                <w:szCs w:val="28"/>
                <w:lang w:eastAsia="en-US"/>
              </w:rPr>
              <w:t>олимпиады</w:t>
            </w:r>
          </w:p>
        </w:tc>
      </w:tr>
    </w:tbl>
    <w:p w:rsidR="00837997" w:rsidRDefault="00837997" w:rsidP="00837997">
      <w:pPr>
        <w:spacing w:line="259" w:lineRule="auto"/>
        <w:rPr>
          <w:rFonts w:eastAsia="Calibri"/>
          <w:sz w:val="28"/>
          <w:szCs w:val="28"/>
          <w:lang w:eastAsia="en-US"/>
        </w:rPr>
      </w:pPr>
    </w:p>
    <w:p w:rsidR="00837997" w:rsidRPr="00837997" w:rsidRDefault="00837997" w:rsidP="00837997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  <w:r w:rsidRPr="00837997">
        <w:rPr>
          <w:rFonts w:eastAsia="Calibri"/>
          <w:sz w:val="28"/>
          <w:szCs w:val="28"/>
          <w:lang w:eastAsia="en-US"/>
        </w:rPr>
        <w:t>___________________________________________</w:t>
      </w:r>
      <w:r w:rsidR="00BF64A5">
        <w:rPr>
          <w:rFonts w:eastAsia="Calibri"/>
          <w:sz w:val="28"/>
          <w:szCs w:val="28"/>
          <w:lang w:eastAsia="en-US"/>
        </w:rPr>
        <w:t>_____________________</w:t>
      </w:r>
    </w:p>
    <w:p w:rsidR="00837997" w:rsidRPr="00837997" w:rsidRDefault="00837997" w:rsidP="00837997">
      <w:pPr>
        <w:shd w:val="clear" w:color="auto" w:fill="FFFFFF"/>
        <w:tabs>
          <w:tab w:val="left" w:pos="3291"/>
          <w:tab w:val="center" w:pos="5102"/>
        </w:tabs>
        <w:jc w:val="center"/>
        <w:rPr>
          <w:rFonts w:eastAsia="Calibri"/>
          <w:i/>
          <w:sz w:val="28"/>
          <w:szCs w:val="28"/>
          <w:lang w:eastAsia="en-US"/>
        </w:rPr>
      </w:pPr>
      <w:r w:rsidRPr="00837997">
        <w:rPr>
          <w:rFonts w:eastAsia="Calibri"/>
          <w:i/>
          <w:sz w:val="28"/>
          <w:szCs w:val="28"/>
          <w:lang w:eastAsia="en-US"/>
        </w:rPr>
        <w:t>(ФИО полностью)</w:t>
      </w:r>
    </w:p>
    <w:p w:rsidR="00837997" w:rsidRPr="00837997" w:rsidRDefault="00837997" w:rsidP="00837997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</w:p>
    <w:p w:rsidR="00837997" w:rsidRPr="00837997" w:rsidRDefault="00837997" w:rsidP="00837997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  <w:r w:rsidRPr="00837997">
        <w:rPr>
          <w:rFonts w:eastAsia="Calibri"/>
          <w:sz w:val="28"/>
          <w:szCs w:val="28"/>
          <w:lang w:eastAsia="en-US"/>
        </w:rPr>
        <w:t>___________________________________________</w:t>
      </w:r>
      <w:r w:rsidR="00BF64A5">
        <w:rPr>
          <w:rFonts w:eastAsia="Calibri"/>
          <w:sz w:val="28"/>
          <w:szCs w:val="28"/>
          <w:lang w:eastAsia="en-US"/>
        </w:rPr>
        <w:t>_____________________</w:t>
      </w:r>
    </w:p>
    <w:p w:rsidR="00837997" w:rsidRPr="00837997" w:rsidRDefault="00837997" w:rsidP="00837997">
      <w:pPr>
        <w:shd w:val="clear" w:color="auto" w:fill="FFFFFF"/>
        <w:tabs>
          <w:tab w:val="left" w:pos="3291"/>
          <w:tab w:val="center" w:pos="5102"/>
        </w:tabs>
        <w:jc w:val="center"/>
        <w:rPr>
          <w:rFonts w:eastAsia="Calibri"/>
          <w:i/>
          <w:sz w:val="28"/>
          <w:szCs w:val="28"/>
          <w:lang w:eastAsia="en-US"/>
        </w:rPr>
      </w:pPr>
      <w:r w:rsidRPr="00837997">
        <w:rPr>
          <w:rFonts w:eastAsia="Calibri"/>
          <w:i/>
          <w:sz w:val="28"/>
          <w:szCs w:val="28"/>
          <w:lang w:eastAsia="en-US"/>
        </w:rPr>
        <w:t xml:space="preserve">(выполняемая функция в </w:t>
      </w:r>
      <w:r w:rsidR="00F43549">
        <w:rPr>
          <w:rFonts w:eastAsia="Calibri"/>
          <w:i/>
          <w:sz w:val="28"/>
          <w:szCs w:val="28"/>
          <w:lang w:eastAsia="en-US"/>
        </w:rPr>
        <w:t>месте проведения олимпиады</w:t>
      </w:r>
      <w:r w:rsidRPr="00837997">
        <w:rPr>
          <w:rFonts w:eastAsia="Calibri"/>
          <w:i/>
          <w:sz w:val="28"/>
          <w:szCs w:val="28"/>
          <w:lang w:eastAsia="en-US"/>
        </w:rPr>
        <w:t>)</w:t>
      </w:r>
    </w:p>
    <w:p w:rsidR="00837997" w:rsidRPr="00837997" w:rsidRDefault="00837997" w:rsidP="00837997">
      <w:pPr>
        <w:shd w:val="clear" w:color="auto" w:fill="FFFFFF"/>
        <w:rPr>
          <w:rFonts w:eastAsia="Calibri"/>
          <w:sz w:val="28"/>
          <w:szCs w:val="28"/>
          <w:lang w:eastAsia="en-US"/>
        </w:rPr>
      </w:pPr>
    </w:p>
    <w:p w:rsidR="00837997" w:rsidRPr="00837997" w:rsidRDefault="00837997" w:rsidP="00837997">
      <w:pPr>
        <w:shd w:val="clear" w:color="auto" w:fill="FFFFFF"/>
        <w:tabs>
          <w:tab w:val="left" w:pos="426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837997">
        <w:rPr>
          <w:rFonts w:eastAsia="Calibri"/>
          <w:sz w:val="28"/>
          <w:szCs w:val="28"/>
          <w:lang w:eastAsia="en-US"/>
        </w:rPr>
        <w:t>1.</w:t>
      </w:r>
      <w:r w:rsidRPr="00837997">
        <w:rPr>
          <w:rFonts w:eastAsia="Calibri"/>
          <w:sz w:val="28"/>
          <w:szCs w:val="28"/>
          <w:lang w:eastAsia="en-US"/>
        </w:rPr>
        <w:tab/>
        <w:t>Имеется ли у Вас повышенная температура тела утром (&gt; 37° С) – да/нет</w:t>
      </w:r>
    </w:p>
    <w:p w:rsidR="00837997" w:rsidRPr="00837997" w:rsidRDefault="00837997" w:rsidP="00837997">
      <w:pPr>
        <w:shd w:val="clear" w:color="auto" w:fill="FFFFFF"/>
        <w:tabs>
          <w:tab w:val="left" w:pos="426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837997">
        <w:rPr>
          <w:rFonts w:eastAsia="Calibri"/>
          <w:sz w:val="28"/>
          <w:szCs w:val="28"/>
          <w:lang w:eastAsia="en-US"/>
        </w:rPr>
        <w:t>2.</w:t>
      </w:r>
      <w:r w:rsidRPr="00837997">
        <w:rPr>
          <w:rFonts w:eastAsia="Calibri"/>
          <w:sz w:val="28"/>
          <w:szCs w:val="28"/>
          <w:lang w:eastAsia="en-US"/>
        </w:rPr>
        <w:tab/>
        <w:t>Есть ли у Вас признаки ОРВИ (слабость, озноб, першение в горле, заложенность носа, насморк) – да/нет</w:t>
      </w:r>
    </w:p>
    <w:p w:rsidR="00837997" w:rsidRPr="00837997" w:rsidRDefault="00837997" w:rsidP="00837997">
      <w:pPr>
        <w:shd w:val="clear" w:color="auto" w:fill="FFFFFF"/>
        <w:tabs>
          <w:tab w:val="left" w:pos="426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837997">
        <w:rPr>
          <w:rFonts w:eastAsia="Calibri"/>
          <w:sz w:val="28"/>
          <w:szCs w:val="28"/>
          <w:lang w:eastAsia="en-US"/>
        </w:rPr>
        <w:t>3.</w:t>
      </w:r>
      <w:r w:rsidRPr="00837997">
        <w:rPr>
          <w:rFonts w:eastAsia="Calibri"/>
          <w:sz w:val="28"/>
          <w:szCs w:val="28"/>
          <w:lang w:eastAsia="en-US"/>
        </w:rPr>
        <w:tab/>
        <w:t>Есть ли признаки ОРВИ у членов семьи или совместно проживающих лиц – да/нет</w:t>
      </w:r>
    </w:p>
    <w:p w:rsidR="00837997" w:rsidRPr="00837997" w:rsidRDefault="00837997" w:rsidP="00837997">
      <w:pPr>
        <w:shd w:val="clear" w:color="auto" w:fill="FFFFFF"/>
        <w:tabs>
          <w:tab w:val="left" w:pos="426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837997">
        <w:rPr>
          <w:rFonts w:eastAsia="Calibri"/>
          <w:sz w:val="28"/>
          <w:szCs w:val="28"/>
          <w:lang w:eastAsia="en-US"/>
        </w:rPr>
        <w:t>4.</w:t>
      </w:r>
      <w:r w:rsidRPr="00837997">
        <w:rPr>
          <w:rFonts w:eastAsia="Calibri"/>
          <w:sz w:val="28"/>
          <w:szCs w:val="28"/>
          <w:lang w:eastAsia="en-US"/>
        </w:rPr>
        <w:tab/>
        <w:t xml:space="preserve">Были ли у Вас в последние 14 дней контакты с людьми, </w:t>
      </w:r>
      <w:proofErr w:type="gramStart"/>
      <w:r w:rsidRPr="00837997">
        <w:rPr>
          <w:rFonts w:eastAsia="Calibri"/>
          <w:sz w:val="28"/>
          <w:szCs w:val="28"/>
          <w:lang w:eastAsia="en-US"/>
        </w:rPr>
        <w:t>имеющими по Вашим сведениям</w:t>
      </w:r>
      <w:proofErr w:type="gramEnd"/>
      <w:r w:rsidRPr="00837997">
        <w:rPr>
          <w:rFonts w:eastAsia="Calibri"/>
          <w:sz w:val="28"/>
          <w:szCs w:val="28"/>
          <w:lang w:eastAsia="en-US"/>
        </w:rPr>
        <w:t xml:space="preserve"> подтвержденный диагноз </w:t>
      </w:r>
      <w:r w:rsidRPr="00837997">
        <w:rPr>
          <w:rFonts w:eastAsia="Calibri"/>
          <w:sz w:val="28"/>
          <w:szCs w:val="28"/>
          <w:lang w:val="en-US" w:eastAsia="en-US"/>
        </w:rPr>
        <w:t>COVID</w:t>
      </w:r>
      <w:r w:rsidRPr="00837997">
        <w:rPr>
          <w:rFonts w:eastAsia="Calibri"/>
          <w:sz w:val="28"/>
          <w:szCs w:val="28"/>
          <w:lang w:eastAsia="en-US"/>
        </w:rPr>
        <w:t>-19, или находящимися по Вашим сведениям под наблюдением в связи с имеющимся риском заражения – да/нет</w:t>
      </w:r>
    </w:p>
    <w:p w:rsidR="00837997" w:rsidRPr="00837997" w:rsidRDefault="00837997" w:rsidP="00837997">
      <w:pPr>
        <w:shd w:val="clear" w:color="auto" w:fill="FFFFFF"/>
        <w:contextualSpacing/>
        <w:rPr>
          <w:rFonts w:eastAsia="Calibri"/>
          <w:sz w:val="28"/>
          <w:szCs w:val="28"/>
          <w:lang w:eastAsia="en-US"/>
        </w:rPr>
      </w:pPr>
    </w:p>
    <w:p w:rsidR="00837997" w:rsidRPr="00837997" w:rsidRDefault="00837997" w:rsidP="00837997">
      <w:pPr>
        <w:shd w:val="clear" w:color="auto" w:fill="FFFFFF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7997">
        <w:rPr>
          <w:rFonts w:eastAsia="Calibri"/>
          <w:sz w:val="28"/>
          <w:szCs w:val="28"/>
          <w:lang w:eastAsia="en-US"/>
        </w:rPr>
        <w:t xml:space="preserve">Об уголовной ответственности за нарушение санитарно-эпидемиологических правил, предусмотренной статьей 236 Уголовного кодекса Российской Федерации, предупрежден(-а). </w:t>
      </w:r>
    </w:p>
    <w:p w:rsidR="00837997" w:rsidRPr="00837997" w:rsidRDefault="00837997" w:rsidP="00837997">
      <w:pPr>
        <w:shd w:val="clear" w:color="auto" w:fill="FFFFFF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7997">
        <w:rPr>
          <w:rFonts w:eastAsia="Calibri"/>
          <w:sz w:val="28"/>
          <w:szCs w:val="28"/>
          <w:lang w:eastAsia="en-US"/>
        </w:rPr>
        <w:t>За достоверность сведений несу персональную ответственность.</w:t>
      </w:r>
    </w:p>
    <w:p w:rsidR="00837997" w:rsidRPr="00837997" w:rsidRDefault="00837997" w:rsidP="00837997">
      <w:pPr>
        <w:shd w:val="clear" w:color="auto" w:fill="FFFFFF"/>
        <w:rPr>
          <w:rFonts w:eastAsia="Calibri"/>
          <w:sz w:val="28"/>
          <w:szCs w:val="28"/>
          <w:lang w:eastAsia="en-US"/>
        </w:rPr>
      </w:pPr>
    </w:p>
    <w:p w:rsidR="00BF64A5" w:rsidRPr="00BF64A5" w:rsidRDefault="00837997" w:rsidP="00BF64A5">
      <w:pPr>
        <w:shd w:val="clear" w:color="auto" w:fill="FFFFFF"/>
        <w:rPr>
          <w:rFonts w:eastAsia="Calibri"/>
          <w:szCs w:val="24"/>
          <w:lang w:eastAsia="en-US"/>
        </w:rPr>
      </w:pPr>
      <w:r w:rsidRPr="00837997">
        <w:rPr>
          <w:rFonts w:eastAsia="Calibri"/>
          <w:sz w:val="28"/>
          <w:szCs w:val="28"/>
          <w:lang w:eastAsia="en-US"/>
        </w:rPr>
        <w:t>«_____» __</w:t>
      </w:r>
      <w:r w:rsidR="00F47806">
        <w:rPr>
          <w:rFonts w:eastAsia="Calibri"/>
          <w:sz w:val="28"/>
          <w:szCs w:val="28"/>
          <w:lang w:eastAsia="en-US"/>
        </w:rPr>
        <w:t>__________ 2022</w:t>
      </w:r>
      <w:r w:rsidR="00BF64A5">
        <w:rPr>
          <w:rFonts w:eastAsia="Calibri"/>
          <w:sz w:val="28"/>
          <w:szCs w:val="28"/>
          <w:lang w:eastAsia="en-US"/>
        </w:rPr>
        <w:t xml:space="preserve"> г.     </w:t>
      </w:r>
      <w:r w:rsidRPr="00837997">
        <w:rPr>
          <w:rFonts w:eastAsia="Calibri"/>
          <w:sz w:val="28"/>
          <w:szCs w:val="28"/>
          <w:lang w:eastAsia="en-US"/>
        </w:rPr>
        <w:t xml:space="preserve">     </w:t>
      </w:r>
      <w:r w:rsidR="00BF64A5" w:rsidRPr="00BF64A5">
        <w:rPr>
          <w:rFonts w:eastAsia="Calibri"/>
          <w:szCs w:val="24"/>
          <w:lang w:eastAsia="en-US"/>
        </w:rPr>
        <w:t>______________             ___________________</w:t>
      </w:r>
    </w:p>
    <w:p w:rsidR="00BF64A5" w:rsidRPr="00BF64A5" w:rsidRDefault="00BF64A5" w:rsidP="00BF64A5">
      <w:pPr>
        <w:shd w:val="clear" w:color="auto" w:fill="FFFFFF"/>
        <w:spacing w:after="160" w:line="259" w:lineRule="auto"/>
        <w:ind w:left="4536"/>
        <w:rPr>
          <w:rFonts w:eastAsia="Calibri"/>
          <w:i/>
          <w:szCs w:val="24"/>
          <w:lang w:eastAsia="en-US"/>
        </w:rPr>
      </w:pPr>
      <w:r w:rsidRPr="00BF64A5">
        <w:rPr>
          <w:rFonts w:eastAsia="Calibri"/>
          <w:i/>
          <w:szCs w:val="24"/>
          <w:lang w:eastAsia="en-US"/>
        </w:rPr>
        <w:t>(</w:t>
      </w:r>
      <w:proofErr w:type="gramStart"/>
      <w:r w:rsidRPr="00BF64A5">
        <w:rPr>
          <w:rFonts w:eastAsia="Calibri"/>
          <w:i/>
          <w:szCs w:val="24"/>
          <w:lang w:eastAsia="en-US"/>
        </w:rPr>
        <w:t xml:space="preserve">подпись)   </w:t>
      </w:r>
      <w:proofErr w:type="gramEnd"/>
      <w:r w:rsidRPr="00BF64A5">
        <w:rPr>
          <w:rFonts w:eastAsia="Calibri"/>
          <w:i/>
          <w:szCs w:val="24"/>
          <w:lang w:eastAsia="en-US"/>
        </w:rPr>
        <w:t xml:space="preserve">                       (расшифровка)</w:t>
      </w:r>
    </w:p>
    <w:p w:rsidR="00BF64A5" w:rsidRPr="00BF64A5" w:rsidRDefault="00837997" w:rsidP="00BF64A5">
      <w:pPr>
        <w:shd w:val="clear" w:color="auto" w:fill="FFFFFF"/>
        <w:rPr>
          <w:rFonts w:ascii="Calibri" w:eastAsia="Calibri" w:hAnsi="Calibri"/>
          <w:sz w:val="20"/>
          <w:lang w:eastAsia="en-US"/>
        </w:rPr>
      </w:pPr>
      <w:r w:rsidRPr="00837997">
        <w:rPr>
          <w:rFonts w:eastAsia="Calibri"/>
          <w:sz w:val="28"/>
          <w:szCs w:val="28"/>
          <w:lang w:eastAsia="en-US"/>
        </w:rPr>
        <w:t xml:space="preserve">      </w:t>
      </w:r>
      <w:r w:rsidR="00BF64A5" w:rsidRPr="00BF64A5">
        <w:rPr>
          <w:rFonts w:ascii="Calibri" w:eastAsia="Calibri" w:hAnsi="Calibri"/>
          <w:sz w:val="20"/>
          <w:lang w:eastAsia="en-US"/>
        </w:rPr>
        <w:t>____________________________________</w:t>
      </w:r>
    </w:p>
    <w:p w:rsidR="00BF64A5" w:rsidRPr="00BF64A5" w:rsidRDefault="00BF64A5" w:rsidP="00BF64A5">
      <w:pPr>
        <w:shd w:val="clear" w:color="auto" w:fill="FFFFFF"/>
        <w:spacing w:after="160" w:line="259" w:lineRule="auto"/>
        <w:jc w:val="both"/>
        <w:rPr>
          <w:rFonts w:eastAsia="Calibri"/>
          <w:sz w:val="20"/>
          <w:lang w:eastAsia="en-US"/>
        </w:rPr>
      </w:pPr>
      <w:r w:rsidRPr="00BF64A5">
        <w:rPr>
          <w:rFonts w:eastAsia="Calibri"/>
          <w:sz w:val="20"/>
          <w:lang w:eastAsia="en-US"/>
        </w:rPr>
        <w:t>* заполнение распространяется на общественных наблюдателей, медицинских работников</w:t>
      </w:r>
    </w:p>
    <w:p w:rsidR="00837997" w:rsidRDefault="00837997" w:rsidP="00837997">
      <w:pPr>
        <w:spacing w:line="259" w:lineRule="auto"/>
        <w:rPr>
          <w:rFonts w:eastAsia="Calibri"/>
          <w:sz w:val="28"/>
          <w:szCs w:val="28"/>
          <w:lang w:eastAsia="en-US"/>
        </w:rPr>
      </w:pPr>
    </w:p>
    <w:p w:rsidR="007B3414" w:rsidRPr="007950EB" w:rsidRDefault="007B3414" w:rsidP="007B3414">
      <w:pPr>
        <w:contextualSpacing/>
        <w:rPr>
          <w:sz w:val="28"/>
          <w:szCs w:val="28"/>
        </w:rPr>
      </w:pPr>
      <w:r w:rsidRPr="007950EB">
        <w:rPr>
          <w:sz w:val="28"/>
          <w:szCs w:val="28"/>
        </w:rPr>
        <w:t xml:space="preserve"> </w:t>
      </w:r>
    </w:p>
    <w:p w:rsidR="007B3414" w:rsidRDefault="007B3414" w:rsidP="00BF64A5">
      <w:pPr>
        <w:contextualSpacing/>
        <w:jc w:val="right"/>
        <w:rPr>
          <w:sz w:val="28"/>
          <w:szCs w:val="28"/>
        </w:rPr>
      </w:pPr>
    </w:p>
    <w:p w:rsidR="007B3414" w:rsidRDefault="007B3414" w:rsidP="00BF64A5">
      <w:pPr>
        <w:contextualSpacing/>
        <w:jc w:val="right"/>
        <w:rPr>
          <w:sz w:val="28"/>
          <w:szCs w:val="28"/>
        </w:rPr>
      </w:pPr>
    </w:p>
    <w:p w:rsidR="007B3414" w:rsidRDefault="007B3414" w:rsidP="00BF64A5">
      <w:pPr>
        <w:contextualSpacing/>
        <w:jc w:val="right"/>
        <w:rPr>
          <w:sz w:val="28"/>
          <w:szCs w:val="28"/>
        </w:rPr>
      </w:pPr>
    </w:p>
    <w:p w:rsidR="007B3414" w:rsidRDefault="007B3414" w:rsidP="00BF64A5">
      <w:pPr>
        <w:contextualSpacing/>
        <w:jc w:val="right"/>
        <w:rPr>
          <w:sz w:val="28"/>
          <w:szCs w:val="28"/>
        </w:rPr>
      </w:pPr>
    </w:p>
    <w:p w:rsidR="007B3414" w:rsidRDefault="007B3414" w:rsidP="00BF64A5">
      <w:pPr>
        <w:contextualSpacing/>
        <w:jc w:val="right"/>
        <w:rPr>
          <w:sz w:val="28"/>
          <w:szCs w:val="28"/>
        </w:rPr>
      </w:pPr>
    </w:p>
    <w:p w:rsidR="007B3414" w:rsidRDefault="007B3414" w:rsidP="00BF64A5">
      <w:pPr>
        <w:contextualSpacing/>
        <w:jc w:val="right"/>
        <w:rPr>
          <w:sz w:val="28"/>
          <w:szCs w:val="28"/>
        </w:rPr>
      </w:pPr>
    </w:p>
    <w:p w:rsidR="007B3414" w:rsidRDefault="007B3414" w:rsidP="00BF64A5">
      <w:pPr>
        <w:contextualSpacing/>
        <w:jc w:val="right"/>
        <w:rPr>
          <w:sz w:val="28"/>
          <w:szCs w:val="28"/>
        </w:rPr>
      </w:pPr>
    </w:p>
    <w:p w:rsidR="007B3414" w:rsidRDefault="007B3414" w:rsidP="00BF64A5">
      <w:pPr>
        <w:contextualSpacing/>
        <w:jc w:val="right"/>
        <w:rPr>
          <w:sz w:val="28"/>
          <w:szCs w:val="28"/>
        </w:rPr>
      </w:pPr>
    </w:p>
    <w:p w:rsidR="007B3414" w:rsidRDefault="007B3414" w:rsidP="00BF64A5">
      <w:pPr>
        <w:contextualSpacing/>
        <w:jc w:val="right"/>
        <w:rPr>
          <w:sz w:val="28"/>
          <w:szCs w:val="28"/>
        </w:rPr>
      </w:pPr>
    </w:p>
    <w:p w:rsidR="00914C14" w:rsidRPr="007950EB" w:rsidRDefault="006B5B36" w:rsidP="00BF64A5">
      <w:pPr>
        <w:contextualSpacing/>
        <w:jc w:val="right"/>
        <w:rPr>
          <w:sz w:val="28"/>
          <w:szCs w:val="28"/>
        </w:rPr>
      </w:pPr>
      <w:r w:rsidRPr="007950EB">
        <w:rPr>
          <w:sz w:val="28"/>
          <w:szCs w:val="28"/>
        </w:rPr>
        <w:t xml:space="preserve">Приложение </w:t>
      </w:r>
      <w:r w:rsidR="00696E37">
        <w:rPr>
          <w:sz w:val="28"/>
          <w:szCs w:val="28"/>
        </w:rPr>
        <w:t>3</w:t>
      </w:r>
      <w:r w:rsidR="00914C14" w:rsidRPr="007950EB">
        <w:rPr>
          <w:sz w:val="28"/>
          <w:szCs w:val="28"/>
        </w:rPr>
        <w:t xml:space="preserve"> </w:t>
      </w:r>
      <w:r w:rsidRPr="007950EB">
        <w:rPr>
          <w:sz w:val="28"/>
          <w:szCs w:val="28"/>
        </w:rPr>
        <w:t>к приказу</w:t>
      </w:r>
    </w:p>
    <w:p w:rsidR="006B5B36" w:rsidRPr="007950EB" w:rsidRDefault="006B5B36" w:rsidP="00914C14">
      <w:pPr>
        <w:contextualSpacing/>
        <w:jc w:val="right"/>
        <w:rPr>
          <w:sz w:val="28"/>
          <w:szCs w:val="28"/>
        </w:rPr>
      </w:pPr>
      <w:r w:rsidRPr="007950EB">
        <w:rPr>
          <w:sz w:val="28"/>
          <w:szCs w:val="28"/>
        </w:rPr>
        <w:t>Департамента образования</w:t>
      </w:r>
    </w:p>
    <w:p w:rsidR="00914C14" w:rsidRPr="007950EB" w:rsidRDefault="00914C14" w:rsidP="00914C14">
      <w:pPr>
        <w:contextualSpacing/>
        <w:jc w:val="right"/>
        <w:rPr>
          <w:sz w:val="28"/>
          <w:szCs w:val="28"/>
        </w:rPr>
      </w:pPr>
      <w:r w:rsidRPr="007950EB">
        <w:rPr>
          <w:sz w:val="28"/>
          <w:szCs w:val="28"/>
        </w:rPr>
        <w:t>Ивановской области</w:t>
      </w:r>
    </w:p>
    <w:p w:rsidR="006B5B36" w:rsidRPr="007950EB" w:rsidRDefault="006B5B36" w:rsidP="006B5B36">
      <w:pPr>
        <w:contextualSpacing/>
        <w:jc w:val="right"/>
        <w:rPr>
          <w:sz w:val="28"/>
          <w:szCs w:val="28"/>
        </w:rPr>
      </w:pPr>
      <w:r w:rsidRPr="007950EB">
        <w:rPr>
          <w:sz w:val="28"/>
          <w:szCs w:val="28"/>
        </w:rPr>
        <w:t xml:space="preserve">от </w:t>
      </w:r>
      <w:r w:rsidR="001218B8">
        <w:rPr>
          <w:sz w:val="28"/>
          <w:szCs w:val="28"/>
        </w:rPr>
        <w:t xml:space="preserve">20.12.2021 </w:t>
      </w:r>
      <w:r w:rsidRPr="007950EB">
        <w:rPr>
          <w:sz w:val="28"/>
          <w:szCs w:val="28"/>
        </w:rPr>
        <w:t xml:space="preserve">№ </w:t>
      </w:r>
      <w:r w:rsidR="001218B8">
        <w:rPr>
          <w:sz w:val="28"/>
          <w:szCs w:val="28"/>
        </w:rPr>
        <w:t>1321</w:t>
      </w:r>
      <w:r w:rsidR="00AF7AD1" w:rsidRPr="007950EB">
        <w:rPr>
          <w:sz w:val="28"/>
          <w:szCs w:val="28"/>
        </w:rPr>
        <w:t>-о</w:t>
      </w:r>
    </w:p>
    <w:p w:rsidR="006B5B36" w:rsidRPr="007950EB" w:rsidRDefault="006B5B36" w:rsidP="007233A8">
      <w:pPr>
        <w:contextualSpacing/>
        <w:jc w:val="center"/>
        <w:rPr>
          <w:sz w:val="28"/>
        </w:rPr>
      </w:pPr>
    </w:p>
    <w:p w:rsidR="006B5B36" w:rsidRPr="007950EB" w:rsidRDefault="006B5B36" w:rsidP="007233A8">
      <w:pPr>
        <w:contextualSpacing/>
        <w:jc w:val="center"/>
        <w:rPr>
          <w:sz w:val="28"/>
        </w:rPr>
      </w:pPr>
    </w:p>
    <w:p w:rsidR="00CF02E1" w:rsidRDefault="00CD72AA" w:rsidP="007233A8">
      <w:pPr>
        <w:contextualSpacing/>
        <w:jc w:val="center"/>
        <w:rPr>
          <w:b/>
          <w:sz w:val="28"/>
        </w:rPr>
      </w:pPr>
      <w:r>
        <w:rPr>
          <w:b/>
          <w:sz w:val="28"/>
        </w:rPr>
        <w:t>И Н С Т Р У К Ц И Я</w:t>
      </w:r>
    </w:p>
    <w:p w:rsidR="00CD72AA" w:rsidRPr="007950EB" w:rsidRDefault="00CD72AA" w:rsidP="007233A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</w:rPr>
        <w:t>для участников регионального этапа всероссийской о</w:t>
      </w:r>
      <w:r w:rsidR="00DF2C7C">
        <w:rPr>
          <w:b/>
          <w:sz w:val="28"/>
        </w:rPr>
        <w:t>лимпиады школьни</w:t>
      </w:r>
      <w:r w:rsidR="007B3414">
        <w:rPr>
          <w:b/>
          <w:sz w:val="28"/>
        </w:rPr>
        <w:t>ков в 2021-2022</w:t>
      </w:r>
      <w:r>
        <w:rPr>
          <w:b/>
          <w:sz w:val="28"/>
        </w:rPr>
        <w:t xml:space="preserve"> учебном году</w:t>
      </w:r>
    </w:p>
    <w:p w:rsidR="007D631E" w:rsidRPr="007950EB" w:rsidRDefault="007D631E" w:rsidP="006A51FF">
      <w:pPr>
        <w:jc w:val="both"/>
        <w:rPr>
          <w:sz w:val="28"/>
        </w:rPr>
      </w:pPr>
    </w:p>
    <w:p w:rsidR="00CD72AA" w:rsidRDefault="00CD72AA" w:rsidP="0059445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452">
        <w:rPr>
          <w:rFonts w:eastAsia="Calibri"/>
          <w:sz w:val="28"/>
          <w:szCs w:val="28"/>
          <w:lang w:eastAsia="en-US"/>
        </w:rPr>
        <w:t xml:space="preserve">Региональный этап всероссийской олимпиады школьников (далее – Олимпиада) проводится в соответствии с Порядком, утвержденным приказом Министерства </w:t>
      </w:r>
      <w:r w:rsidR="007B3414">
        <w:rPr>
          <w:rFonts w:eastAsia="Calibri"/>
          <w:sz w:val="28"/>
          <w:szCs w:val="28"/>
          <w:lang w:eastAsia="en-US"/>
        </w:rPr>
        <w:t>просвещения</w:t>
      </w:r>
      <w:r w:rsidRPr="00594452">
        <w:rPr>
          <w:rFonts w:eastAsia="Calibri"/>
          <w:sz w:val="28"/>
          <w:szCs w:val="28"/>
          <w:lang w:eastAsia="en-US"/>
        </w:rPr>
        <w:t xml:space="preserve"> Российской Федерации</w:t>
      </w:r>
      <w:r w:rsidR="00004267">
        <w:rPr>
          <w:rFonts w:eastAsia="Calibri"/>
          <w:sz w:val="28"/>
          <w:szCs w:val="28"/>
          <w:lang w:eastAsia="en-US"/>
        </w:rPr>
        <w:t xml:space="preserve"> (далее – </w:t>
      </w:r>
      <w:proofErr w:type="spellStart"/>
      <w:r w:rsidR="00004267">
        <w:rPr>
          <w:rFonts w:eastAsia="Calibri"/>
          <w:sz w:val="28"/>
          <w:szCs w:val="28"/>
          <w:lang w:eastAsia="en-US"/>
        </w:rPr>
        <w:t>Минобрнауки</w:t>
      </w:r>
      <w:proofErr w:type="spellEnd"/>
      <w:r w:rsidR="00004267">
        <w:rPr>
          <w:rFonts w:eastAsia="Calibri"/>
          <w:sz w:val="28"/>
          <w:szCs w:val="28"/>
          <w:lang w:eastAsia="en-US"/>
        </w:rPr>
        <w:t xml:space="preserve"> России)</w:t>
      </w:r>
      <w:r w:rsidR="007B3414">
        <w:rPr>
          <w:rFonts w:eastAsia="Calibri"/>
          <w:sz w:val="28"/>
          <w:szCs w:val="28"/>
          <w:lang w:eastAsia="en-US"/>
        </w:rPr>
        <w:t xml:space="preserve"> от 27.11.2020 № 678</w:t>
      </w:r>
      <w:r w:rsidRPr="00594452">
        <w:rPr>
          <w:rFonts w:eastAsia="Calibri"/>
          <w:sz w:val="28"/>
          <w:szCs w:val="28"/>
          <w:lang w:eastAsia="en-US"/>
        </w:rPr>
        <w:t>, требованиями центральных предметно-методических комиссий.</w:t>
      </w:r>
    </w:p>
    <w:p w:rsidR="00004267" w:rsidRDefault="00004267" w:rsidP="0059445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Конкретные сроки Олимпиады установлены Мин</w:t>
      </w:r>
      <w:r w:rsidR="00877F56">
        <w:rPr>
          <w:rFonts w:eastAsia="Calibri"/>
          <w:sz w:val="28"/>
          <w:szCs w:val="28"/>
          <w:lang w:eastAsia="en-US"/>
        </w:rPr>
        <w:t>истерством просвещения Российской Федерации</w:t>
      </w:r>
      <w:r>
        <w:rPr>
          <w:rFonts w:eastAsia="Calibri"/>
          <w:sz w:val="28"/>
          <w:szCs w:val="28"/>
          <w:lang w:eastAsia="en-US"/>
        </w:rPr>
        <w:t xml:space="preserve"> и изменению не подлежат.</w:t>
      </w:r>
    </w:p>
    <w:p w:rsidR="0070787F" w:rsidRDefault="00837997" w:rsidP="0059445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ходе</w:t>
      </w:r>
      <w:r w:rsidR="0070787F">
        <w:rPr>
          <w:rFonts w:eastAsia="Calibri"/>
          <w:sz w:val="28"/>
          <w:szCs w:val="28"/>
          <w:lang w:eastAsia="en-US"/>
        </w:rPr>
        <w:t xml:space="preserve"> Олимпиад</w:t>
      </w:r>
      <w:r>
        <w:rPr>
          <w:rFonts w:eastAsia="Calibri"/>
          <w:sz w:val="28"/>
          <w:szCs w:val="28"/>
          <w:lang w:eastAsia="en-US"/>
        </w:rPr>
        <w:t>ы</w:t>
      </w:r>
      <w:r w:rsidR="0070787F">
        <w:rPr>
          <w:rFonts w:eastAsia="Calibri"/>
          <w:sz w:val="28"/>
          <w:szCs w:val="28"/>
          <w:lang w:eastAsia="en-US"/>
        </w:rPr>
        <w:t xml:space="preserve"> участник обязан соблюдать установленный регламент проведения и следовать настоящей инструкции.</w:t>
      </w:r>
    </w:p>
    <w:p w:rsidR="00004267" w:rsidRDefault="00004267" w:rsidP="0059445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день Олимпиады участнику необходимо прибыть в место </w:t>
      </w:r>
      <w:r w:rsidR="00DA76B8">
        <w:rPr>
          <w:rFonts w:eastAsia="Calibri"/>
          <w:sz w:val="28"/>
          <w:szCs w:val="28"/>
          <w:lang w:eastAsia="en-US"/>
        </w:rPr>
        <w:t xml:space="preserve">ее </w:t>
      </w:r>
      <w:r>
        <w:rPr>
          <w:rFonts w:eastAsia="Calibri"/>
          <w:sz w:val="28"/>
          <w:szCs w:val="28"/>
          <w:lang w:eastAsia="en-US"/>
        </w:rPr>
        <w:t>проведения в сопровождении лица, ответственного за жизнь и здоровье участника в период проведения Олимпиады, и в обязательном порядке пройти процедуру регистрации.</w:t>
      </w:r>
      <w:r w:rsidR="0054152A">
        <w:rPr>
          <w:rFonts w:eastAsia="Calibri"/>
          <w:sz w:val="28"/>
          <w:szCs w:val="28"/>
          <w:lang w:eastAsia="en-US"/>
        </w:rPr>
        <w:t xml:space="preserve"> Начало регистрации с 8</w:t>
      </w:r>
      <w:r w:rsidR="00B20284">
        <w:rPr>
          <w:rFonts w:eastAsia="Calibri"/>
          <w:sz w:val="28"/>
          <w:szCs w:val="28"/>
          <w:lang w:eastAsia="en-US"/>
        </w:rPr>
        <w:t>.</w:t>
      </w:r>
      <w:r w:rsidR="0054152A">
        <w:rPr>
          <w:rFonts w:eastAsia="Calibri"/>
          <w:sz w:val="28"/>
          <w:szCs w:val="28"/>
          <w:lang w:eastAsia="en-US"/>
        </w:rPr>
        <w:t>00</w:t>
      </w:r>
      <w:r w:rsidR="00B20284">
        <w:rPr>
          <w:rFonts w:eastAsia="Calibri"/>
          <w:sz w:val="28"/>
          <w:szCs w:val="28"/>
          <w:lang w:eastAsia="en-US"/>
        </w:rPr>
        <w:t>, общий инструктаж</w:t>
      </w:r>
      <w:r w:rsidR="0070787F">
        <w:rPr>
          <w:rFonts w:eastAsia="Calibri"/>
          <w:sz w:val="28"/>
          <w:szCs w:val="28"/>
          <w:lang w:eastAsia="en-US"/>
        </w:rPr>
        <w:t xml:space="preserve"> по аудиториям</w:t>
      </w:r>
      <w:r w:rsidR="00B20284">
        <w:rPr>
          <w:rFonts w:eastAsia="Calibri"/>
          <w:sz w:val="28"/>
          <w:szCs w:val="28"/>
          <w:lang w:eastAsia="en-US"/>
        </w:rPr>
        <w:t xml:space="preserve"> </w:t>
      </w:r>
      <w:r w:rsidR="0054152A">
        <w:rPr>
          <w:rFonts w:eastAsia="Calibri"/>
          <w:sz w:val="28"/>
          <w:szCs w:val="28"/>
          <w:lang w:eastAsia="en-US"/>
        </w:rPr>
        <w:t>– 8.4</w:t>
      </w:r>
      <w:r w:rsidR="00B20284">
        <w:rPr>
          <w:rFonts w:eastAsia="Calibri"/>
          <w:sz w:val="28"/>
          <w:szCs w:val="28"/>
          <w:lang w:eastAsia="en-US"/>
        </w:rPr>
        <w:t>0, начало Олимпиады – 9.00.</w:t>
      </w:r>
    </w:p>
    <w:p w:rsidR="00DA76B8" w:rsidRDefault="00DA76B8" w:rsidP="0059445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Участникам и сопровождающим лицам необходимо быть в средствах индивидуальной защиты (масках)</w:t>
      </w:r>
      <w:r w:rsidR="00FA7D8C">
        <w:rPr>
          <w:rFonts w:eastAsia="Calibri"/>
          <w:sz w:val="28"/>
          <w:szCs w:val="28"/>
          <w:lang w:eastAsia="en-US"/>
        </w:rPr>
        <w:t xml:space="preserve"> и пройти термометрию при входе в место проведения Олимпиады. В случае нарушения указанного требования или фиксации повышенной температуры тела</w:t>
      </w:r>
      <w:r w:rsidR="00815C62">
        <w:rPr>
          <w:rFonts w:eastAsia="Calibri"/>
          <w:sz w:val="28"/>
          <w:szCs w:val="28"/>
          <w:lang w:eastAsia="en-US"/>
        </w:rPr>
        <w:t>, наличии признаков</w:t>
      </w:r>
      <w:r w:rsidR="00815C62" w:rsidRPr="00815C62">
        <w:t xml:space="preserve"> </w:t>
      </w:r>
      <w:r w:rsidR="00815C62" w:rsidRPr="00815C62">
        <w:rPr>
          <w:rFonts w:eastAsia="Calibri"/>
          <w:sz w:val="28"/>
          <w:szCs w:val="28"/>
          <w:lang w:eastAsia="en-US"/>
        </w:rPr>
        <w:t>респираторных заболеваний (кашель, насморк)</w:t>
      </w:r>
      <w:r w:rsidR="00FA7D8C">
        <w:rPr>
          <w:rFonts w:eastAsia="Calibri"/>
          <w:sz w:val="28"/>
          <w:szCs w:val="28"/>
          <w:lang w:eastAsia="en-US"/>
        </w:rPr>
        <w:t xml:space="preserve"> участники и сопровождающие лица в место проведения Олимпиады не пропускаются.</w:t>
      </w:r>
    </w:p>
    <w:p w:rsidR="00004267" w:rsidRPr="00004267" w:rsidRDefault="00FA7D8C" w:rsidP="000042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месту</w:t>
      </w:r>
      <w:r w:rsidR="00004267" w:rsidRPr="00004267">
        <w:rPr>
          <w:rFonts w:eastAsia="Calibri"/>
          <w:sz w:val="28"/>
          <w:szCs w:val="28"/>
          <w:lang w:eastAsia="en-US"/>
        </w:rPr>
        <w:t xml:space="preserve"> регистрации </w:t>
      </w:r>
      <w:r>
        <w:rPr>
          <w:rFonts w:eastAsia="Calibri"/>
          <w:sz w:val="28"/>
          <w:szCs w:val="28"/>
          <w:lang w:eastAsia="en-US"/>
        </w:rPr>
        <w:t>подходит только</w:t>
      </w:r>
      <w:r w:rsidR="00004267" w:rsidRPr="00004267">
        <w:rPr>
          <w:rFonts w:eastAsia="Calibri"/>
          <w:sz w:val="28"/>
          <w:szCs w:val="28"/>
          <w:lang w:eastAsia="en-US"/>
        </w:rPr>
        <w:t xml:space="preserve"> участник</w:t>
      </w:r>
      <w:r>
        <w:rPr>
          <w:rFonts w:eastAsia="Calibri"/>
          <w:sz w:val="28"/>
          <w:szCs w:val="28"/>
          <w:lang w:eastAsia="en-US"/>
        </w:rPr>
        <w:t>. Сопровождающее лицо направляется организатором в специально отведенную аудиторию для ожидания.</w:t>
      </w:r>
      <w:r w:rsidR="00004267" w:rsidRPr="00004267">
        <w:rPr>
          <w:rFonts w:eastAsia="Calibri"/>
          <w:sz w:val="28"/>
          <w:szCs w:val="28"/>
          <w:lang w:eastAsia="en-US"/>
        </w:rPr>
        <w:t xml:space="preserve"> </w:t>
      </w:r>
    </w:p>
    <w:p w:rsidR="00B20284" w:rsidRPr="00004267" w:rsidRDefault="00FA7D8C" w:rsidP="00FA7D8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регистрации участник предъявляет только </w:t>
      </w:r>
      <w:r w:rsidR="00B20284" w:rsidRPr="00004267">
        <w:rPr>
          <w:rFonts w:eastAsia="Calibri"/>
          <w:sz w:val="28"/>
          <w:szCs w:val="28"/>
          <w:lang w:eastAsia="en-US"/>
        </w:rPr>
        <w:t>документ, удостоверяющий личность</w:t>
      </w:r>
      <w:r w:rsidR="00815C62">
        <w:rPr>
          <w:rFonts w:eastAsia="Calibri"/>
          <w:sz w:val="28"/>
          <w:szCs w:val="28"/>
          <w:lang w:eastAsia="en-US"/>
        </w:rPr>
        <w:t>, в раскрытом виде</w:t>
      </w:r>
      <w:r>
        <w:rPr>
          <w:rFonts w:eastAsia="Calibri"/>
          <w:sz w:val="28"/>
          <w:szCs w:val="28"/>
          <w:lang w:eastAsia="en-US"/>
        </w:rPr>
        <w:t>. Иные документы (</w:t>
      </w:r>
      <w:r w:rsidRPr="00004267">
        <w:rPr>
          <w:rFonts w:eastAsia="Calibri"/>
          <w:sz w:val="28"/>
          <w:szCs w:val="28"/>
          <w:lang w:eastAsia="en-US"/>
        </w:rPr>
        <w:t>медицинск</w:t>
      </w:r>
      <w:r>
        <w:rPr>
          <w:rFonts w:eastAsia="Calibri"/>
          <w:sz w:val="28"/>
          <w:szCs w:val="28"/>
          <w:lang w:eastAsia="en-US"/>
        </w:rPr>
        <w:t>ая</w:t>
      </w:r>
      <w:r w:rsidRPr="00004267">
        <w:rPr>
          <w:rFonts w:eastAsia="Calibri"/>
          <w:sz w:val="28"/>
          <w:szCs w:val="28"/>
          <w:lang w:eastAsia="en-US"/>
        </w:rPr>
        <w:t xml:space="preserve"> справк</w:t>
      </w:r>
      <w:r>
        <w:rPr>
          <w:rFonts w:eastAsia="Calibri"/>
          <w:sz w:val="28"/>
          <w:szCs w:val="28"/>
          <w:lang w:eastAsia="en-US"/>
        </w:rPr>
        <w:t>а</w:t>
      </w:r>
      <w:r w:rsidRPr="00004267">
        <w:rPr>
          <w:rFonts w:eastAsia="Calibri"/>
          <w:sz w:val="28"/>
          <w:szCs w:val="28"/>
          <w:lang w:eastAsia="en-US"/>
        </w:rPr>
        <w:t xml:space="preserve"> с отметкой врача о допуске </w:t>
      </w:r>
      <w:r>
        <w:rPr>
          <w:rFonts w:eastAsia="Calibri"/>
          <w:sz w:val="28"/>
          <w:szCs w:val="28"/>
          <w:lang w:eastAsia="en-US"/>
        </w:rPr>
        <w:t>обучающегося к участию в О</w:t>
      </w:r>
      <w:r w:rsidRPr="00004267">
        <w:rPr>
          <w:rFonts w:eastAsia="Calibri"/>
          <w:sz w:val="28"/>
          <w:szCs w:val="28"/>
          <w:lang w:eastAsia="en-US"/>
        </w:rPr>
        <w:t>лимпиаде и об отсутствии ко</w:t>
      </w:r>
      <w:r>
        <w:rPr>
          <w:rFonts w:eastAsia="Calibri"/>
          <w:sz w:val="28"/>
          <w:szCs w:val="28"/>
          <w:lang w:eastAsia="en-US"/>
        </w:rPr>
        <w:t xml:space="preserve">нтакта с инфекционными больными, </w:t>
      </w:r>
      <w:r w:rsidRPr="00004267">
        <w:rPr>
          <w:rFonts w:eastAsia="Calibri"/>
          <w:sz w:val="28"/>
          <w:szCs w:val="28"/>
          <w:lang w:eastAsia="en-US"/>
        </w:rPr>
        <w:t>согласие на обработку персональных данных установленной формы</w:t>
      </w:r>
      <w:r>
        <w:rPr>
          <w:rFonts w:eastAsia="Calibri"/>
          <w:sz w:val="28"/>
          <w:szCs w:val="28"/>
          <w:lang w:eastAsia="en-US"/>
        </w:rPr>
        <w:t>) должны быть направлены</w:t>
      </w:r>
      <w:r w:rsidR="00220DC1">
        <w:rPr>
          <w:rFonts w:eastAsia="Calibri"/>
          <w:sz w:val="28"/>
          <w:szCs w:val="28"/>
          <w:lang w:eastAsia="en-US"/>
        </w:rPr>
        <w:t xml:space="preserve"> в сканированном виде</w:t>
      </w:r>
      <w:r>
        <w:rPr>
          <w:rFonts w:eastAsia="Calibri"/>
          <w:sz w:val="28"/>
          <w:szCs w:val="28"/>
          <w:lang w:eastAsia="en-US"/>
        </w:rPr>
        <w:t xml:space="preserve"> накануне дня проведения Олимпиады</w:t>
      </w:r>
      <w:r w:rsidR="00220DC1">
        <w:rPr>
          <w:rFonts w:eastAsia="Calibri"/>
          <w:sz w:val="28"/>
          <w:szCs w:val="28"/>
          <w:lang w:eastAsia="en-US"/>
        </w:rPr>
        <w:t xml:space="preserve"> в Департамент образования Ивановской области</w:t>
      </w:r>
      <w:r>
        <w:rPr>
          <w:rFonts w:eastAsia="Calibri"/>
          <w:sz w:val="28"/>
          <w:szCs w:val="28"/>
          <w:lang w:eastAsia="en-US"/>
        </w:rPr>
        <w:t xml:space="preserve"> муниципальным органом управления образованием</w:t>
      </w:r>
      <w:r w:rsidR="00760ED1">
        <w:rPr>
          <w:rFonts w:eastAsia="Calibri"/>
          <w:sz w:val="28"/>
          <w:szCs w:val="28"/>
          <w:lang w:eastAsia="en-US"/>
        </w:rPr>
        <w:t xml:space="preserve">. </w:t>
      </w:r>
    </w:p>
    <w:p w:rsidR="00004267" w:rsidRDefault="00004267" w:rsidP="000042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случае, если </w:t>
      </w:r>
      <w:r w:rsidR="001732B5">
        <w:rPr>
          <w:rFonts w:eastAsia="Calibri"/>
          <w:sz w:val="28"/>
          <w:szCs w:val="28"/>
          <w:lang w:eastAsia="en-US"/>
        </w:rPr>
        <w:t>участник</w:t>
      </w:r>
      <w:r>
        <w:rPr>
          <w:rFonts w:eastAsia="Calibri"/>
          <w:sz w:val="28"/>
          <w:szCs w:val="28"/>
          <w:lang w:eastAsia="en-US"/>
        </w:rPr>
        <w:t xml:space="preserve"> Олимпиады не достиг 14-летнего возраста и не имеет паспорта, в качестве документа, удостоверяющего личность</w:t>
      </w:r>
      <w:r w:rsidR="00B17FFD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предъявляется справка из общеобразовательной организации с фото.</w:t>
      </w:r>
    </w:p>
    <w:p w:rsidR="00CD72AA" w:rsidRDefault="00004267" w:rsidP="000042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4267">
        <w:rPr>
          <w:rFonts w:eastAsia="Calibri"/>
          <w:sz w:val="28"/>
          <w:szCs w:val="28"/>
          <w:lang w:eastAsia="en-US"/>
        </w:rPr>
        <w:t>При себе каждому участнику олимпиады необходимо иметь письменные принадлежности, при входе в аудиторию руководствоваться перечнем ра</w:t>
      </w:r>
      <w:r w:rsidR="00B20284">
        <w:rPr>
          <w:rFonts w:eastAsia="Calibri"/>
          <w:sz w:val="28"/>
          <w:szCs w:val="28"/>
          <w:lang w:eastAsia="en-US"/>
        </w:rPr>
        <w:t>зрешенных для использования на О</w:t>
      </w:r>
      <w:r w:rsidRPr="00004267">
        <w:rPr>
          <w:rFonts w:eastAsia="Calibri"/>
          <w:sz w:val="28"/>
          <w:szCs w:val="28"/>
          <w:lang w:eastAsia="en-US"/>
        </w:rPr>
        <w:t>лимпиаде предметов</w:t>
      </w:r>
      <w:r>
        <w:rPr>
          <w:rFonts w:eastAsia="Calibri"/>
          <w:sz w:val="28"/>
          <w:szCs w:val="28"/>
          <w:lang w:eastAsia="en-US"/>
        </w:rPr>
        <w:t>:</w:t>
      </w:r>
    </w:p>
    <w:p w:rsidR="001732B5" w:rsidRPr="00004267" w:rsidRDefault="001732B5" w:rsidP="0000426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701"/>
        <w:gridCol w:w="4536"/>
        <w:gridCol w:w="2977"/>
      </w:tblGrid>
      <w:tr w:rsidR="001E018B" w:rsidRPr="001E018B" w:rsidTr="008D5786">
        <w:tc>
          <w:tcPr>
            <w:tcW w:w="1701" w:type="dxa"/>
            <w:shd w:val="clear" w:color="auto" w:fill="auto"/>
          </w:tcPr>
          <w:p w:rsidR="001E018B" w:rsidRPr="001E018B" w:rsidRDefault="00004267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1E018B" w:rsidRPr="001E018B">
              <w:rPr>
                <w:szCs w:val="24"/>
              </w:rPr>
              <w:t>редмет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Разрешено использовать в аудитории</w:t>
            </w:r>
            <w:r w:rsidR="000F60CB">
              <w:rPr>
                <w:szCs w:val="24"/>
              </w:rPr>
              <w:t>*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 xml:space="preserve">Продолжительность </w:t>
            </w:r>
            <w:r w:rsidR="00004267">
              <w:rPr>
                <w:szCs w:val="24"/>
              </w:rPr>
              <w:t xml:space="preserve"> </w:t>
            </w:r>
            <w:r w:rsidRPr="001E018B">
              <w:rPr>
                <w:szCs w:val="24"/>
              </w:rPr>
              <w:t>олимпиады (в астрономических часах)</w:t>
            </w:r>
            <w:r w:rsidR="000F60CB">
              <w:rPr>
                <w:szCs w:val="24"/>
              </w:rPr>
              <w:t>*</w:t>
            </w:r>
          </w:p>
        </w:tc>
      </w:tr>
      <w:tr w:rsidR="001E018B" w:rsidRPr="001E018B" w:rsidTr="008D5786">
        <w:tc>
          <w:tcPr>
            <w:tcW w:w="1701" w:type="dxa"/>
            <w:shd w:val="clear" w:color="auto" w:fill="auto"/>
          </w:tcPr>
          <w:p w:rsidR="001E018B" w:rsidRPr="001E018B" w:rsidRDefault="00277C61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Иностранные</w:t>
            </w:r>
            <w:r w:rsidR="001E018B" w:rsidRPr="001E018B">
              <w:rPr>
                <w:szCs w:val="24"/>
              </w:rPr>
              <w:t xml:space="preserve"> язык</w:t>
            </w:r>
            <w:r>
              <w:rPr>
                <w:szCs w:val="24"/>
              </w:rPr>
              <w:t>и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815C62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гелевая</w:t>
            </w:r>
            <w:proofErr w:type="spellEnd"/>
            <w:r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ручка </w:t>
            </w:r>
            <w:r w:rsidR="0054152A">
              <w:rPr>
                <w:szCs w:val="24"/>
              </w:rPr>
              <w:t>синего</w:t>
            </w:r>
            <w:r w:rsidR="001E018B" w:rsidRPr="001E018B">
              <w:rPr>
                <w:szCs w:val="24"/>
              </w:rPr>
              <w:t xml:space="preserve"> </w:t>
            </w:r>
            <w:r w:rsidR="00277C61">
              <w:rPr>
                <w:szCs w:val="24"/>
              </w:rPr>
              <w:t>цвета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 xml:space="preserve">1 день – </w:t>
            </w:r>
            <w:r w:rsidR="0054152A">
              <w:rPr>
                <w:szCs w:val="24"/>
              </w:rPr>
              <w:t>3 часа 50 минут</w:t>
            </w:r>
            <w:r w:rsidRPr="001E018B">
              <w:rPr>
                <w:szCs w:val="24"/>
              </w:rPr>
              <w:t xml:space="preserve">, </w:t>
            </w:r>
          </w:p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2 день – в зависимости от количества участников</w:t>
            </w:r>
          </w:p>
        </w:tc>
      </w:tr>
      <w:tr w:rsidR="001E018B" w:rsidRPr="001E018B" w:rsidTr="008D5786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Астрономия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815C62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гелевая</w:t>
            </w:r>
            <w:proofErr w:type="spellEnd"/>
            <w:r>
              <w:rPr>
                <w:szCs w:val="24"/>
              </w:rPr>
              <w:t xml:space="preserve"> </w:t>
            </w:r>
            <w:r w:rsidR="00277C61">
              <w:rPr>
                <w:szCs w:val="24"/>
              </w:rPr>
              <w:t>р</w:t>
            </w:r>
            <w:r w:rsidR="00840D82">
              <w:rPr>
                <w:szCs w:val="24"/>
              </w:rPr>
              <w:t>учка</w:t>
            </w:r>
            <w:r w:rsidR="00277C61">
              <w:rPr>
                <w:szCs w:val="24"/>
              </w:rPr>
              <w:t xml:space="preserve"> </w:t>
            </w:r>
            <w:r w:rsidR="0054152A">
              <w:rPr>
                <w:szCs w:val="24"/>
              </w:rPr>
              <w:t>синег</w:t>
            </w:r>
            <w:r w:rsidR="00277C61" w:rsidRPr="00277C61">
              <w:rPr>
                <w:szCs w:val="24"/>
              </w:rPr>
              <w:t>о цвета</w:t>
            </w:r>
            <w:r w:rsidR="00840D82">
              <w:rPr>
                <w:szCs w:val="24"/>
              </w:rPr>
              <w:t>, карандаш, линейка, ластик</w:t>
            </w:r>
            <w:r w:rsidR="001E018B" w:rsidRPr="001E018B">
              <w:rPr>
                <w:szCs w:val="24"/>
              </w:rPr>
              <w:t>, непрограммируемый калькулятор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815C62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3 часа 55 минут</w:t>
            </w:r>
          </w:p>
        </w:tc>
      </w:tr>
      <w:tr w:rsidR="001E018B" w:rsidRPr="001E018B" w:rsidTr="008D5786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Биология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815C62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815C62">
              <w:rPr>
                <w:szCs w:val="24"/>
              </w:rPr>
              <w:t>гелевая</w:t>
            </w:r>
            <w:proofErr w:type="spellEnd"/>
            <w:r w:rsidRPr="00815C62"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ручка </w:t>
            </w:r>
            <w:r w:rsidR="0054152A">
              <w:rPr>
                <w:szCs w:val="24"/>
              </w:rPr>
              <w:t>синего</w:t>
            </w:r>
            <w:r w:rsidR="008665E8" w:rsidRPr="008665E8">
              <w:rPr>
                <w:szCs w:val="24"/>
              </w:rPr>
              <w:t xml:space="preserve"> цвета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8B328A" w:rsidP="008D5786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1E018B" w:rsidRPr="001E018B" w:rsidTr="008D5786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География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8D5786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непрограммируемый </w:t>
            </w:r>
            <w:r w:rsidR="001E018B" w:rsidRPr="001E018B">
              <w:rPr>
                <w:szCs w:val="24"/>
              </w:rPr>
              <w:t>калькулятор, линейка (угольник),</w:t>
            </w:r>
            <w:r>
              <w:rPr>
                <w:szCs w:val="24"/>
              </w:rPr>
              <w:t xml:space="preserve"> транспортир, </w:t>
            </w:r>
            <w:proofErr w:type="spellStart"/>
            <w:r w:rsidRPr="008D5786">
              <w:rPr>
                <w:szCs w:val="24"/>
              </w:rPr>
              <w:t>гелевая</w:t>
            </w:r>
            <w:proofErr w:type="spellEnd"/>
            <w:r w:rsidR="001E018B" w:rsidRPr="001E018B">
              <w:rPr>
                <w:szCs w:val="24"/>
              </w:rPr>
              <w:t xml:space="preserve"> ручка</w:t>
            </w:r>
            <w:r w:rsidR="00277C61">
              <w:rPr>
                <w:szCs w:val="24"/>
              </w:rPr>
              <w:t xml:space="preserve"> </w:t>
            </w:r>
            <w:r w:rsidR="0054152A">
              <w:rPr>
                <w:szCs w:val="24"/>
              </w:rPr>
              <w:t>синего</w:t>
            </w:r>
            <w:r w:rsidR="00277C61">
              <w:rPr>
                <w:szCs w:val="24"/>
              </w:rPr>
              <w:t xml:space="preserve"> цвета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54152A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3 часа 55 минут</w:t>
            </w:r>
          </w:p>
        </w:tc>
      </w:tr>
      <w:tr w:rsidR="001E018B" w:rsidRPr="001E018B" w:rsidTr="008D5786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Информатика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8D5786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8D5786">
              <w:rPr>
                <w:szCs w:val="24"/>
              </w:rPr>
              <w:t>гелевая</w:t>
            </w:r>
            <w:proofErr w:type="spellEnd"/>
            <w:r w:rsidRPr="008D5786">
              <w:rPr>
                <w:szCs w:val="24"/>
              </w:rPr>
              <w:t xml:space="preserve"> </w:t>
            </w:r>
            <w:r>
              <w:rPr>
                <w:szCs w:val="24"/>
              </w:rPr>
              <w:t>ручка</w:t>
            </w:r>
            <w:r w:rsidR="001E018B" w:rsidRPr="001E018B">
              <w:rPr>
                <w:szCs w:val="24"/>
              </w:rPr>
              <w:t xml:space="preserve"> </w:t>
            </w:r>
            <w:r w:rsidR="0054152A">
              <w:rPr>
                <w:szCs w:val="24"/>
              </w:rPr>
              <w:t>синего</w:t>
            </w:r>
            <w:r w:rsidR="008665E8" w:rsidRPr="008665E8">
              <w:rPr>
                <w:szCs w:val="24"/>
              </w:rPr>
              <w:t xml:space="preserve"> цвета</w:t>
            </w:r>
            <w:r>
              <w:rPr>
                <w:szCs w:val="24"/>
              </w:rPr>
              <w:t>, карандаш, ластик, циркуль, линейка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5</w:t>
            </w:r>
          </w:p>
        </w:tc>
      </w:tr>
      <w:tr w:rsidR="001E018B" w:rsidRPr="001E018B" w:rsidTr="008D5786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Искусство (МХК)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8D5786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color w:val="FF0000"/>
                <w:szCs w:val="24"/>
              </w:rPr>
            </w:pPr>
            <w:proofErr w:type="spellStart"/>
            <w:r w:rsidRPr="008D5786">
              <w:rPr>
                <w:szCs w:val="24"/>
              </w:rPr>
              <w:t>гелевая</w:t>
            </w:r>
            <w:proofErr w:type="spellEnd"/>
            <w:r w:rsidRPr="008D5786"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ручка </w:t>
            </w:r>
            <w:r w:rsidR="0054152A">
              <w:rPr>
                <w:szCs w:val="24"/>
              </w:rPr>
              <w:t>синего</w:t>
            </w:r>
            <w:r w:rsidR="008665E8" w:rsidRPr="008665E8">
              <w:rPr>
                <w:szCs w:val="24"/>
              </w:rPr>
              <w:t xml:space="preserve"> цвета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277C61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3 часа 50 минут</w:t>
            </w:r>
          </w:p>
        </w:tc>
      </w:tr>
      <w:tr w:rsidR="001E018B" w:rsidRPr="001E018B" w:rsidTr="007408E3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История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8D5786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8D5786">
              <w:rPr>
                <w:szCs w:val="24"/>
              </w:rPr>
              <w:t>гелевая</w:t>
            </w:r>
            <w:proofErr w:type="spellEnd"/>
            <w:r w:rsidRPr="008D5786"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ручка </w:t>
            </w:r>
            <w:r w:rsidR="0054152A">
              <w:rPr>
                <w:szCs w:val="24"/>
              </w:rPr>
              <w:t>синего</w:t>
            </w:r>
            <w:r w:rsidR="008665E8" w:rsidRPr="008665E8">
              <w:rPr>
                <w:szCs w:val="24"/>
              </w:rPr>
              <w:t xml:space="preserve"> цвета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54152A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1E018B" w:rsidRPr="001E018B" w:rsidTr="007408E3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Литература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7408E3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7408E3">
              <w:rPr>
                <w:szCs w:val="24"/>
              </w:rPr>
              <w:t>гелевая</w:t>
            </w:r>
            <w:proofErr w:type="spellEnd"/>
            <w:r w:rsidRPr="007408E3">
              <w:rPr>
                <w:szCs w:val="24"/>
              </w:rPr>
              <w:t xml:space="preserve"> </w:t>
            </w:r>
            <w:r>
              <w:rPr>
                <w:szCs w:val="24"/>
              </w:rPr>
              <w:t>ручка</w:t>
            </w:r>
            <w:r w:rsidR="001E018B" w:rsidRPr="001E018B">
              <w:rPr>
                <w:szCs w:val="24"/>
              </w:rPr>
              <w:t xml:space="preserve"> </w:t>
            </w:r>
            <w:r w:rsidR="0054152A">
              <w:rPr>
                <w:szCs w:val="24"/>
              </w:rPr>
              <w:t>синего</w:t>
            </w:r>
            <w:r w:rsidR="008665E8" w:rsidRPr="008665E8">
              <w:rPr>
                <w:szCs w:val="24"/>
              </w:rPr>
              <w:t xml:space="preserve"> цвета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1E018B" w:rsidP="00277C61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5</w:t>
            </w:r>
          </w:p>
        </w:tc>
      </w:tr>
      <w:tr w:rsidR="001E018B" w:rsidRPr="001E018B" w:rsidTr="007408E3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Математика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7408E3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7408E3">
              <w:rPr>
                <w:szCs w:val="24"/>
              </w:rPr>
              <w:t>гелевая</w:t>
            </w:r>
            <w:proofErr w:type="spellEnd"/>
            <w:r w:rsidRPr="007408E3"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ручка </w:t>
            </w:r>
            <w:r w:rsidR="0054152A">
              <w:rPr>
                <w:szCs w:val="24"/>
              </w:rPr>
              <w:t>синего</w:t>
            </w:r>
            <w:r w:rsidR="008665E8" w:rsidRPr="008665E8">
              <w:rPr>
                <w:szCs w:val="24"/>
              </w:rPr>
              <w:t xml:space="preserve"> цвета</w:t>
            </w:r>
            <w:r w:rsidR="001E018B" w:rsidRPr="001E018B">
              <w:rPr>
                <w:szCs w:val="24"/>
              </w:rPr>
              <w:t>, циркуль, линейка</w:t>
            </w:r>
            <w:r>
              <w:rPr>
                <w:szCs w:val="24"/>
              </w:rPr>
              <w:t xml:space="preserve"> без формул</w:t>
            </w:r>
            <w:r w:rsidR="001E018B" w:rsidRPr="001E018B">
              <w:rPr>
                <w:szCs w:val="24"/>
              </w:rPr>
              <w:t>, карандаш</w:t>
            </w:r>
            <w:r>
              <w:rPr>
                <w:szCs w:val="24"/>
              </w:rPr>
              <w:t>, ластик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7408E3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3 часа 55 минут</w:t>
            </w:r>
          </w:p>
        </w:tc>
      </w:tr>
      <w:tr w:rsidR="001E018B" w:rsidRPr="001E018B" w:rsidTr="007408E3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ОБЖ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7408E3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7408E3">
              <w:rPr>
                <w:szCs w:val="24"/>
              </w:rPr>
              <w:t>гелевая</w:t>
            </w:r>
            <w:proofErr w:type="spellEnd"/>
            <w:r w:rsidRPr="007408E3">
              <w:rPr>
                <w:szCs w:val="24"/>
              </w:rPr>
              <w:t xml:space="preserve"> </w:t>
            </w:r>
            <w:r>
              <w:rPr>
                <w:szCs w:val="24"/>
              </w:rPr>
              <w:t>ручка</w:t>
            </w:r>
            <w:r w:rsidR="001E018B" w:rsidRPr="001E018B">
              <w:rPr>
                <w:szCs w:val="24"/>
              </w:rPr>
              <w:t xml:space="preserve"> </w:t>
            </w:r>
            <w:r w:rsidR="0054152A">
              <w:rPr>
                <w:szCs w:val="24"/>
              </w:rPr>
              <w:t>синего</w:t>
            </w:r>
            <w:r w:rsidR="008665E8" w:rsidRPr="008665E8">
              <w:rPr>
                <w:szCs w:val="24"/>
              </w:rPr>
              <w:t xml:space="preserve"> цвета</w:t>
            </w:r>
            <w:r w:rsidR="001E018B" w:rsidRPr="001E018B">
              <w:rPr>
                <w:szCs w:val="24"/>
              </w:rPr>
              <w:t>, спортивная форма, закрывающая локти и колени, спортивная обувь без металлических шипов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теоретический тур – 3,</w:t>
            </w:r>
          </w:p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практический тур – в зависимости от количества участников</w:t>
            </w:r>
          </w:p>
        </w:tc>
      </w:tr>
      <w:tr w:rsidR="001E018B" w:rsidRPr="001E018B" w:rsidTr="001F22FD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Обществознание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1F22FD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1F22FD">
              <w:rPr>
                <w:szCs w:val="24"/>
              </w:rPr>
              <w:t>гелевая</w:t>
            </w:r>
            <w:proofErr w:type="spellEnd"/>
            <w:r w:rsidRPr="001F22FD"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ручка </w:t>
            </w:r>
            <w:r w:rsidR="0054152A">
              <w:rPr>
                <w:szCs w:val="24"/>
              </w:rPr>
              <w:t>синего</w:t>
            </w:r>
            <w:r w:rsidR="008665E8" w:rsidRPr="008665E8">
              <w:rPr>
                <w:szCs w:val="24"/>
              </w:rPr>
              <w:t xml:space="preserve"> цвета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54152A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1 день – 3</w:t>
            </w:r>
            <w:r w:rsidR="001F22FD">
              <w:rPr>
                <w:szCs w:val="24"/>
              </w:rPr>
              <w:t>,5</w:t>
            </w:r>
            <w:r w:rsidR="001E018B" w:rsidRPr="001E018B">
              <w:rPr>
                <w:szCs w:val="24"/>
              </w:rPr>
              <w:t>,</w:t>
            </w:r>
          </w:p>
          <w:p w:rsidR="001E018B" w:rsidRPr="001E018B" w:rsidRDefault="001E018B" w:rsidP="001F22FD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 xml:space="preserve">2 день – </w:t>
            </w:r>
            <w:r w:rsidR="001F22FD">
              <w:rPr>
                <w:szCs w:val="24"/>
              </w:rPr>
              <w:t>2</w:t>
            </w:r>
            <w:r w:rsidR="0054152A">
              <w:rPr>
                <w:szCs w:val="24"/>
              </w:rPr>
              <w:t>,5</w:t>
            </w:r>
          </w:p>
        </w:tc>
      </w:tr>
      <w:tr w:rsidR="001E018B" w:rsidRPr="001E018B" w:rsidTr="001F22FD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Право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1F22FD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1F22FD">
              <w:rPr>
                <w:szCs w:val="24"/>
              </w:rPr>
              <w:t>гелевая</w:t>
            </w:r>
            <w:proofErr w:type="spellEnd"/>
            <w:r w:rsidRPr="001F22FD"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ручки </w:t>
            </w:r>
            <w:r w:rsidR="0054152A">
              <w:rPr>
                <w:szCs w:val="24"/>
              </w:rPr>
              <w:t>синего</w:t>
            </w:r>
            <w:r w:rsidR="008665E8" w:rsidRPr="008665E8">
              <w:rPr>
                <w:szCs w:val="24"/>
              </w:rPr>
              <w:t xml:space="preserve"> цвета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5A0458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1E018B" w:rsidRPr="001E018B" w:rsidTr="001F22FD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Русский язык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1F22FD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1F22FD">
              <w:rPr>
                <w:szCs w:val="24"/>
              </w:rPr>
              <w:t>гелевая</w:t>
            </w:r>
            <w:proofErr w:type="spellEnd"/>
            <w:r w:rsidRPr="001F22FD"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ручка </w:t>
            </w:r>
            <w:r w:rsidR="0054152A">
              <w:rPr>
                <w:szCs w:val="24"/>
              </w:rPr>
              <w:t>синего</w:t>
            </w:r>
            <w:r w:rsidR="008665E8" w:rsidRPr="008665E8">
              <w:rPr>
                <w:szCs w:val="24"/>
              </w:rPr>
              <w:t xml:space="preserve"> цвета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1F22FD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3 часа 55 минут</w:t>
            </w:r>
          </w:p>
        </w:tc>
      </w:tr>
      <w:tr w:rsidR="001E018B" w:rsidRPr="001E018B" w:rsidTr="001F22FD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Технология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1F22FD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1F22FD">
              <w:rPr>
                <w:szCs w:val="24"/>
              </w:rPr>
              <w:t>гелевая</w:t>
            </w:r>
            <w:proofErr w:type="spellEnd"/>
            <w:r w:rsidRPr="001F22FD"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ручка </w:t>
            </w:r>
            <w:r w:rsidR="0054152A">
              <w:rPr>
                <w:szCs w:val="24"/>
              </w:rPr>
              <w:t>синего</w:t>
            </w:r>
            <w:r w:rsidR="00822464" w:rsidRPr="00822464">
              <w:rPr>
                <w:szCs w:val="24"/>
              </w:rPr>
              <w:t xml:space="preserve"> цвета</w:t>
            </w:r>
            <w:r w:rsidR="001E018B" w:rsidRPr="001E018B">
              <w:rPr>
                <w:szCs w:val="24"/>
              </w:rPr>
              <w:t xml:space="preserve">, карандаш, линейка, циркуль, </w:t>
            </w:r>
            <w:r w:rsidR="00822464">
              <w:rPr>
                <w:szCs w:val="24"/>
              </w:rPr>
              <w:t>непрограммируемый калькулятор</w:t>
            </w:r>
          </w:p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color w:val="FF0000"/>
                <w:szCs w:val="24"/>
              </w:rPr>
            </w:pPr>
            <w:r w:rsidRPr="001E018B">
              <w:rPr>
                <w:szCs w:val="24"/>
              </w:rPr>
              <w:t>рабочая одежда (для практического тура)</w:t>
            </w:r>
          </w:p>
        </w:tc>
        <w:tc>
          <w:tcPr>
            <w:tcW w:w="2977" w:type="dxa"/>
            <w:shd w:val="clear" w:color="auto" w:fill="auto"/>
          </w:tcPr>
          <w:p w:rsidR="001F22FD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 xml:space="preserve">1 день – </w:t>
            </w:r>
            <w:r w:rsidR="00822464">
              <w:rPr>
                <w:szCs w:val="24"/>
              </w:rPr>
              <w:t>до 5</w:t>
            </w:r>
            <w:r w:rsidRPr="001E018B">
              <w:rPr>
                <w:szCs w:val="24"/>
              </w:rPr>
              <w:t xml:space="preserve">, </w:t>
            </w:r>
          </w:p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2 день – в зависимости от количества участников</w:t>
            </w:r>
          </w:p>
        </w:tc>
      </w:tr>
      <w:tr w:rsidR="001E018B" w:rsidRPr="001E018B" w:rsidTr="001F22FD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Физика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1F22FD" w:rsidP="0054152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1F22FD">
              <w:rPr>
                <w:szCs w:val="24"/>
              </w:rPr>
              <w:t>гелевая</w:t>
            </w:r>
            <w:proofErr w:type="spellEnd"/>
            <w:r w:rsidRPr="001F22FD"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ручка </w:t>
            </w:r>
            <w:r w:rsidR="0054152A">
              <w:rPr>
                <w:szCs w:val="24"/>
              </w:rPr>
              <w:t>синего</w:t>
            </w:r>
            <w:r w:rsidR="00822464" w:rsidRPr="00822464">
              <w:rPr>
                <w:szCs w:val="24"/>
              </w:rPr>
              <w:t xml:space="preserve"> цвета</w:t>
            </w:r>
            <w:r w:rsidR="001E018B" w:rsidRPr="001E018B">
              <w:rPr>
                <w:szCs w:val="24"/>
              </w:rPr>
              <w:t>, линейка, циркуль, транспортир, непрограммируемый калькулятор</w:t>
            </w:r>
          </w:p>
        </w:tc>
        <w:tc>
          <w:tcPr>
            <w:tcW w:w="2977" w:type="dxa"/>
            <w:shd w:val="clear" w:color="auto" w:fill="auto"/>
          </w:tcPr>
          <w:p w:rsidR="001E018B" w:rsidRDefault="0054152A" w:rsidP="00822464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 день, 7-8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 xml:space="preserve">. – 3 часа 55 минут, 9-11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>. – 4 часа 55 минут</w:t>
            </w:r>
          </w:p>
          <w:p w:rsidR="0054152A" w:rsidRPr="001E018B" w:rsidRDefault="0054152A" w:rsidP="004A17E4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 день, 7-8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 xml:space="preserve">. – 4, 9-11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 xml:space="preserve">. </w:t>
            </w:r>
            <w:r w:rsidR="004A17E4">
              <w:rPr>
                <w:szCs w:val="24"/>
              </w:rPr>
              <w:t>–</w:t>
            </w:r>
            <w:r>
              <w:rPr>
                <w:szCs w:val="24"/>
              </w:rPr>
              <w:t xml:space="preserve"> </w:t>
            </w:r>
            <w:r w:rsidR="004A17E4">
              <w:rPr>
                <w:szCs w:val="24"/>
              </w:rPr>
              <w:t>4 часа 40 минут</w:t>
            </w:r>
          </w:p>
        </w:tc>
      </w:tr>
      <w:tr w:rsidR="001E018B" w:rsidRPr="001E018B" w:rsidTr="001F22FD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Физическая культура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1F22FD" w:rsidP="004A17E4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1F22FD">
              <w:rPr>
                <w:szCs w:val="24"/>
              </w:rPr>
              <w:t>гелевая</w:t>
            </w:r>
            <w:proofErr w:type="spellEnd"/>
            <w:r w:rsidRPr="001F22FD"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ручка </w:t>
            </w:r>
            <w:r w:rsidR="004A17E4">
              <w:rPr>
                <w:szCs w:val="24"/>
              </w:rPr>
              <w:t>синего</w:t>
            </w:r>
            <w:r w:rsidR="00822464" w:rsidRPr="00822464">
              <w:rPr>
                <w:szCs w:val="24"/>
              </w:rPr>
              <w:t xml:space="preserve"> цвета</w:t>
            </w:r>
            <w:r w:rsidR="001E018B" w:rsidRPr="001E018B">
              <w:rPr>
                <w:szCs w:val="24"/>
              </w:rPr>
              <w:t>, спортивная форма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теоретический тур – 45 минут,</w:t>
            </w:r>
          </w:p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практический тур – в зависимости от количества участников</w:t>
            </w:r>
          </w:p>
        </w:tc>
      </w:tr>
      <w:tr w:rsidR="001E018B" w:rsidRPr="001E018B" w:rsidTr="00EB559E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Химия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8454CA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8454CA">
              <w:rPr>
                <w:szCs w:val="24"/>
              </w:rPr>
              <w:t>гелевая</w:t>
            </w:r>
            <w:proofErr w:type="spellEnd"/>
            <w:r w:rsidRPr="008454CA"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ручка </w:t>
            </w:r>
            <w:r w:rsidR="004A17E4">
              <w:rPr>
                <w:szCs w:val="24"/>
              </w:rPr>
              <w:t>синего</w:t>
            </w:r>
            <w:r w:rsidR="00822464" w:rsidRPr="00822464">
              <w:rPr>
                <w:szCs w:val="24"/>
              </w:rPr>
              <w:t xml:space="preserve"> цвета</w:t>
            </w:r>
            <w:r w:rsidR="001E018B" w:rsidRPr="001E018B">
              <w:rPr>
                <w:szCs w:val="24"/>
              </w:rPr>
              <w:t xml:space="preserve">, </w:t>
            </w:r>
            <w:r w:rsidR="004A17E4">
              <w:rPr>
                <w:szCs w:val="24"/>
              </w:rPr>
              <w:t xml:space="preserve">непрограммируемый </w:t>
            </w:r>
            <w:r w:rsidR="001E018B" w:rsidRPr="001E018B">
              <w:rPr>
                <w:szCs w:val="24"/>
              </w:rPr>
              <w:t xml:space="preserve">калькулятор, </w:t>
            </w:r>
          </w:p>
          <w:p w:rsidR="001E018B" w:rsidRPr="001E018B" w:rsidRDefault="00EB559E" w:rsidP="00EB559E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химический халат,</w:t>
            </w:r>
            <w:r w:rsidR="001E018B" w:rsidRPr="001E018B">
              <w:rPr>
                <w:szCs w:val="24"/>
              </w:rPr>
              <w:t xml:space="preserve"> </w:t>
            </w:r>
            <w:r w:rsidR="00822464">
              <w:rPr>
                <w:szCs w:val="24"/>
              </w:rPr>
              <w:t>защитные резиновые перчатки и защитные очки</w:t>
            </w:r>
            <w:r w:rsidR="001E018B" w:rsidRPr="001E018B">
              <w:rPr>
                <w:szCs w:val="24"/>
              </w:rPr>
              <w:t xml:space="preserve"> (для экспериментального тура)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5</w:t>
            </w:r>
          </w:p>
        </w:tc>
      </w:tr>
      <w:tr w:rsidR="001E018B" w:rsidRPr="001E018B" w:rsidTr="00EB559E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Экология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1E018B" w:rsidP="004A17E4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1E018B">
              <w:rPr>
                <w:szCs w:val="24"/>
              </w:rPr>
              <w:t>гелевая</w:t>
            </w:r>
            <w:proofErr w:type="spellEnd"/>
            <w:r w:rsidRPr="001E018B">
              <w:rPr>
                <w:szCs w:val="24"/>
              </w:rPr>
              <w:t xml:space="preserve"> ручка </w:t>
            </w:r>
            <w:r w:rsidR="004A17E4">
              <w:rPr>
                <w:szCs w:val="24"/>
              </w:rPr>
              <w:t>синего</w:t>
            </w:r>
            <w:r w:rsidRPr="001E018B">
              <w:rPr>
                <w:szCs w:val="24"/>
              </w:rPr>
              <w:t xml:space="preserve"> </w:t>
            </w:r>
            <w:r w:rsidR="00822464">
              <w:rPr>
                <w:szCs w:val="24"/>
              </w:rPr>
              <w:t>цвета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822464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теоретический тур – </w:t>
            </w:r>
            <w:r w:rsidR="00EB559E">
              <w:rPr>
                <w:szCs w:val="24"/>
              </w:rPr>
              <w:t>3</w:t>
            </w:r>
            <w:r w:rsidR="001E018B" w:rsidRPr="001E018B">
              <w:rPr>
                <w:szCs w:val="24"/>
              </w:rPr>
              <w:t>,</w:t>
            </w:r>
          </w:p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практический тур – в зависимости от количества участников</w:t>
            </w:r>
          </w:p>
        </w:tc>
      </w:tr>
      <w:tr w:rsidR="001E018B" w:rsidRPr="001E018B" w:rsidTr="00EB559E">
        <w:tc>
          <w:tcPr>
            <w:tcW w:w="1701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Экономика</w:t>
            </w:r>
          </w:p>
        </w:tc>
        <w:tc>
          <w:tcPr>
            <w:tcW w:w="4536" w:type="dxa"/>
            <w:shd w:val="clear" w:color="auto" w:fill="auto"/>
          </w:tcPr>
          <w:p w:rsidR="001E018B" w:rsidRPr="001E018B" w:rsidRDefault="00EB559E" w:rsidP="004A17E4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proofErr w:type="spellStart"/>
            <w:r w:rsidRPr="00EB559E">
              <w:rPr>
                <w:szCs w:val="24"/>
              </w:rPr>
              <w:t>гелевая</w:t>
            </w:r>
            <w:proofErr w:type="spellEnd"/>
            <w:r w:rsidRPr="00EB559E">
              <w:rPr>
                <w:szCs w:val="24"/>
              </w:rPr>
              <w:t xml:space="preserve"> </w:t>
            </w:r>
            <w:r w:rsidR="001E018B" w:rsidRPr="001E018B">
              <w:rPr>
                <w:szCs w:val="24"/>
              </w:rPr>
              <w:t xml:space="preserve">ручка </w:t>
            </w:r>
            <w:r w:rsidR="004A17E4">
              <w:rPr>
                <w:szCs w:val="24"/>
              </w:rPr>
              <w:t>синего</w:t>
            </w:r>
            <w:r w:rsidR="00822464" w:rsidRPr="00822464">
              <w:rPr>
                <w:szCs w:val="24"/>
              </w:rPr>
              <w:t xml:space="preserve"> цвета</w:t>
            </w:r>
            <w:r w:rsidR="001E018B" w:rsidRPr="001E018B">
              <w:rPr>
                <w:szCs w:val="24"/>
              </w:rPr>
              <w:t>, линейка, карандаш, ластик</w:t>
            </w:r>
          </w:p>
        </w:tc>
        <w:tc>
          <w:tcPr>
            <w:tcW w:w="2977" w:type="dxa"/>
            <w:shd w:val="clear" w:color="auto" w:fill="auto"/>
          </w:tcPr>
          <w:p w:rsidR="001E018B" w:rsidRPr="001E018B" w:rsidRDefault="001E018B" w:rsidP="001E018B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szCs w:val="24"/>
              </w:rPr>
            </w:pPr>
            <w:r w:rsidRPr="001E018B">
              <w:rPr>
                <w:szCs w:val="24"/>
              </w:rPr>
              <w:t>4</w:t>
            </w:r>
          </w:p>
        </w:tc>
      </w:tr>
    </w:tbl>
    <w:p w:rsidR="008019A1" w:rsidRDefault="008019A1" w:rsidP="00B17FF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57634" w:rsidRDefault="00357634" w:rsidP="00B17FF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Выполнение работы необходимо производить </w:t>
      </w:r>
      <w:r w:rsidR="004A17E4" w:rsidRPr="004A17E4">
        <w:rPr>
          <w:rFonts w:eastAsia="Calibri"/>
          <w:b/>
          <w:sz w:val="28"/>
          <w:szCs w:val="28"/>
          <w:lang w:eastAsia="en-US"/>
        </w:rPr>
        <w:t>синей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гелевой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ручкой, оставляющей яркий след, записи следует делать, не выходя за поля листа (бланка), так как перед проверкой работы участников сканируются и на проверку передаются в виде копий. В случае нарушения данного требования работа участника может быть откопирована некорректно и (или) не в полном объеме, что скажется при проверке и выставлении баллов. </w:t>
      </w:r>
    </w:p>
    <w:p w:rsidR="00B17FFD" w:rsidRPr="00CD72AA" w:rsidRDefault="00B17FFD" w:rsidP="00B17FF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17FFD">
        <w:rPr>
          <w:rFonts w:eastAsia="Calibri"/>
          <w:sz w:val="28"/>
          <w:szCs w:val="28"/>
          <w:lang w:eastAsia="en-US"/>
        </w:rPr>
        <w:t>В</w:t>
      </w:r>
      <w:r w:rsidRPr="00CD72AA">
        <w:rPr>
          <w:rFonts w:eastAsia="Calibri"/>
          <w:sz w:val="28"/>
          <w:szCs w:val="28"/>
          <w:lang w:eastAsia="en-US"/>
        </w:rPr>
        <w:t xml:space="preserve">о время </w:t>
      </w:r>
      <w:r w:rsidRPr="00B17FFD">
        <w:rPr>
          <w:rFonts w:eastAsia="Calibri"/>
          <w:sz w:val="28"/>
          <w:szCs w:val="28"/>
          <w:lang w:eastAsia="en-US"/>
        </w:rPr>
        <w:t>Олимпиады на</w:t>
      </w:r>
      <w:r w:rsidRPr="00CD72AA">
        <w:rPr>
          <w:rFonts w:eastAsia="Calibri"/>
          <w:sz w:val="28"/>
          <w:szCs w:val="28"/>
          <w:lang w:eastAsia="en-US"/>
        </w:rPr>
        <w:t xml:space="preserve"> рабочем столе, помимо </w:t>
      </w:r>
      <w:r w:rsidRPr="00B17FFD">
        <w:rPr>
          <w:rFonts w:eastAsia="Calibri"/>
          <w:sz w:val="28"/>
          <w:szCs w:val="28"/>
          <w:lang w:eastAsia="en-US"/>
        </w:rPr>
        <w:t>олимпиадных</w:t>
      </w:r>
      <w:r w:rsidRPr="00CD72AA">
        <w:rPr>
          <w:rFonts w:eastAsia="Calibri"/>
          <w:sz w:val="28"/>
          <w:szCs w:val="28"/>
          <w:lang w:eastAsia="en-US"/>
        </w:rPr>
        <w:t xml:space="preserve"> </w:t>
      </w:r>
      <w:r w:rsidRPr="00B17FFD">
        <w:rPr>
          <w:rFonts w:eastAsia="Calibri"/>
          <w:sz w:val="28"/>
          <w:szCs w:val="28"/>
          <w:lang w:eastAsia="en-US"/>
        </w:rPr>
        <w:t>заданий, оборудования и справочных материалов, выданных оргкомитетом</w:t>
      </w:r>
      <w:r w:rsidRPr="00CD72AA">
        <w:rPr>
          <w:rFonts w:eastAsia="Calibri"/>
          <w:sz w:val="28"/>
          <w:szCs w:val="28"/>
          <w:lang w:eastAsia="en-US"/>
        </w:rPr>
        <w:t>, могут находиться:</w:t>
      </w:r>
    </w:p>
    <w:p w:rsidR="00B17FFD" w:rsidRPr="00CD72AA" w:rsidRDefault="00B17FFD" w:rsidP="00B17FF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72AA">
        <w:rPr>
          <w:rFonts w:eastAsia="Calibri"/>
          <w:sz w:val="28"/>
          <w:szCs w:val="28"/>
          <w:lang w:eastAsia="en-US"/>
        </w:rPr>
        <w:t>документ, удостоверяющий личность;</w:t>
      </w:r>
    </w:p>
    <w:p w:rsidR="00B17FFD" w:rsidRPr="00CD72AA" w:rsidRDefault="00B17FFD" w:rsidP="00B17FF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732B5">
        <w:rPr>
          <w:rFonts w:eastAsia="Calibri"/>
          <w:sz w:val="28"/>
          <w:szCs w:val="28"/>
          <w:lang w:eastAsia="en-US"/>
        </w:rPr>
        <w:t>прохладительные напитки в прозрачной упаковке, шоколад</w:t>
      </w:r>
      <w:r w:rsidR="00357634">
        <w:rPr>
          <w:rFonts w:eastAsia="Calibri"/>
          <w:sz w:val="28"/>
          <w:szCs w:val="28"/>
          <w:lang w:eastAsia="en-US"/>
        </w:rPr>
        <w:t xml:space="preserve"> (в случае длительности олимпиады более 4 астрономических часов)</w:t>
      </w:r>
      <w:r>
        <w:rPr>
          <w:rFonts w:eastAsia="Calibri"/>
          <w:sz w:val="28"/>
          <w:szCs w:val="28"/>
          <w:lang w:eastAsia="en-US"/>
        </w:rPr>
        <w:t>;</w:t>
      </w:r>
    </w:p>
    <w:p w:rsidR="00B17FFD" w:rsidRDefault="00B17FFD" w:rsidP="00B17FF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72AA">
        <w:rPr>
          <w:rFonts w:eastAsia="Calibri"/>
          <w:sz w:val="28"/>
          <w:szCs w:val="28"/>
          <w:lang w:eastAsia="en-US"/>
        </w:rPr>
        <w:t>специальные технические средства</w:t>
      </w:r>
      <w:r w:rsidRPr="00B17FFD">
        <w:rPr>
          <w:rFonts w:eastAsia="Calibri"/>
          <w:sz w:val="28"/>
          <w:szCs w:val="28"/>
          <w:lang w:eastAsia="en-US"/>
        </w:rPr>
        <w:t xml:space="preserve"> (для обучающихся с </w:t>
      </w:r>
      <w:r>
        <w:rPr>
          <w:rFonts w:eastAsia="Calibri"/>
          <w:sz w:val="28"/>
          <w:szCs w:val="28"/>
          <w:lang w:eastAsia="en-US"/>
        </w:rPr>
        <w:t>ограниченными возможностями здоровья</w:t>
      </w:r>
      <w:r w:rsidRPr="00B17FFD">
        <w:rPr>
          <w:rFonts w:eastAsia="Calibri"/>
          <w:sz w:val="28"/>
          <w:szCs w:val="28"/>
          <w:lang w:eastAsia="en-US"/>
        </w:rPr>
        <w:t>, детей-</w:t>
      </w:r>
      <w:r w:rsidRPr="00CD72AA">
        <w:rPr>
          <w:rFonts w:eastAsia="Calibri"/>
          <w:sz w:val="28"/>
          <w:szCs w:val="28"/>
          <w:lang w:eastAsia="en-US"/>
        </w:rPr>
        <w:t>инвалидов, инвалидов)</w:t>
      </w:r>
      <w:r>
        <w:rPr>
          <w:rFonts w:eastAsia="Calibri"/>
          <w:sz w:val="28"/>
          <w:szCs w:val="28"/>
          <w:lang w:eastAsia="en-US"/>
        </w:rPr>
        <w:t xml:space="preserve">, использование которых </w:t>
      </w:r>
      <w:r w:rsidRPr="000F60CB">
        <w:rPr>
          <w:rFonts w:eastAsia="Calibri"/>
          <w:b/>
          <w:sz w:val="28"/>
          <w:szCs w:val="28"/>
          <w:lang w:eastAsia="en-US"/>
        </w:rPr>
        <w:t>за</w:t>
      </w:r>
      <w:r w:rsidR="000F60CB" w:rsidRPr="000F60CB">
        <w:rPr>
          <w:rFonts w:eastAsia="Calibri"/>
          <w:b/>
          <w:sz w:val="28"/>
          <w:szCs w:val="28"/>
          <w:lang w:eastAsia="en-US"/>
        </w:rPr>
        <w:t>благовременно</w:t>
      </w:r>
      <w:r>
        <w:rPr>
          <w:rFonts w:eastAsia="Calibri"/>
          <w:sz w:val="28"/>
          <w:szCs w:val="28"/>
          <w:lang w:eastAsia="en-US"/>
        </w:rPr>
        <w:t xml:space="preserve"> согласовано с оргкомитетом</w:t>
      </w:r>
      <w:r w:rsidRPr="00CD72AA">
        <w:rPr>
          <w:rFonts w:eastAsia="Calibri"/>
          <w:sz w:val="28"/>
          <w:szCs w:val="28"/>
          <w:lang w:eastAsia="en-US"/>
        </w:rPr>
        <w:t>.</w:t>
      </w:r>
    </w:p>
    <w:p w:rsidR="00B17FFD" w:rsidRPr="00CD72AA" w:rsidRDefault="00B17FFD" w:rsidP="00B17FF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3BD1">
        <w:rPr>
          <w:rFonts w:eastAsia="Calibri"/>
          <w:sz w:val="28"/>
          <w:szCs w:val="28"/>
          <w:lang w:eastAsia="en-US"/>
        </w:rPr>
        <w:t>Во время проведения Олимпиады</w:t>
      </w:r>
      <w:r w:rsidRPr="00CD72AA">
        <w:rPr>
          <w:rFonts w:eastAsia="Calibri"/>
          <w:sz w:val="28"/>
          <w:szCs w:val="28"/>
          <w:lang w:eastAsia="en-US"/>
        </w:rPr>
        <w:t xml:space="preserve"> </w:t>
      </w:r>
      <w:r w:rsidRPr="00063BD1">
        <w:rPr>
          <w:rFonts w:eastAsia="Calibri"/>
          <w:sz w:val="28"/>
          <w:szCs w:val="28"/>
          <w:lang w:eastAsia="en-US"/>
        </w:rPr>
        <w:t xml:space="preserve">участнику </w:t>
      </w:r>
      <w:r w:rsidRPr="00CD72AA">
        <w:rPr>
          <w:rFonts w:eastAsia="Calibri"/>
          <w:sz w:val="28"/>
          <w:szCs w:val="28"/>
          <w:lang w:eastAsia="en-US"/>
        </w:rPr>
        <w:t xml:space="preserve">запрещается: </w:t>
      </w:r>
    </w:p>
    <w:p w:rsidR="00B17FFD" w:rsidRPr="00063BD1" w:rsidRDefault="00B17FFD" w:rsidP="00B17FFD">
      <w:pPr>
        <w:spacing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72AA">
        <w:rPr>
          <w:rFonts w:eastAsia="Calibri"/>
          <w:sz w:val="28"/>
          <w:szCs w:val="28"/>
          <w:lang w:eastAsia="en-US"/>
        </w:rPr>
        <w:t>иметь при себе</w:t>
      </w:r>
      <w:r w:rsidRPr="00063BD1">
        <w:rPr>
          <w:rFonts w:eastAsia="Calibri"/>
          <w:sz w:val="28"/>
          <w:szCs w:val="28"/>
          <w:lang w:eastAsia="en-US"/>
        </w:rPr>
        <w:t xml:space="preserve"> или использовать</w:t>
      </w:r>
      <w:r w:rsidRPr="00CD72A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мобильные телефоны</w:t>
      </w:r>
      <w:r w:rsidRPr="00CD72AA">
        <w:rPr>
          <w:rFonts w:eastAsia="Calibri"/>
          <w:sz w:val="28"/>
          <w:szCs w:val="28"/>
          <w:lang w:eastAsia="en-US"/>
        </w:rPr>
        <w:t xml:space="preserve">, электронно-вычислительную технику, фото-, аудио- и видеоаппаратуру, </w:t>
      </w:r>
      <w:r w:rsidR="004A17E4">
        <w:rPr>
          <w:rFonts w:eastAsia="Calibri"/>
          <w:sz w:val="28"/>
          <w:szCs w:val="28"/>
          <w:lang w:eastAsia="en-US"/>
        </w:rPr>
        <w:t xml:space="preserve">собственную бумагу, </w:t>
      </w:r>
      <w:r w:rsidRPr="00CD72AA">
        <w:rPr>
          <w:rFonts w:eastAsia="Calibri"/>
          <w:sz w:val="28"/>
          <w:szCs w:val="28"/>
          <w:lang w:eastAsia="en-US"/>
        </w:rPr>
        <w:t>справочные материалы, письменные заметки и иные средства хранения и передачи информации</w:t>
      </w:r>
      <w:r w:rsidRPr="00063BD1">
        <w:rPr>
          <w:rFonts w:eastAsia="Calibri"/>
          <w:sz w:val="28"/>
          <w:szCs w:val="28"/>
          <w:lang w:eastAsia="en-US"/>
        </w:rPr>
        <w:t xml:space="preserve">, в том числе смарт-часы с возможностью удаленного подключения к сети Интернет или использования </w:t>
      </w:r>
      <w:r w:rsidRPr="00063BD1">
        <w:rPr>
          <w:rFonts w:eastAsia="Calibri"/>
          <w:sz w:val="28"/>
          <w:szCs w:val="28"/>
          <w:lang w:val="en-US" w:eastAsia="en-US"/>
        </w:rPr>
        <w:t>Wi</w:t>
      </w:r>
      <w:r w:rsidRPr="00063BD1">
        <w:rPr>
          <w:rFonts w:eastAsia="Calibri"/>
          <w:sz w:val="28"/>
          <w:szCs w:val="28"/>
          <w:lang w:eastAsia="en-US"/>
        </w:rPr>
        <w:t>-</w:t>
      </w:r>
      <w:r w:rsidRPr="00063BD1">
        <w:rPr>
          <w:rFonts w:eastAsia="Calibri"/>
          <w:sz w:val="28"/>
          <w:szCs w:val="28"/>
          <w:lang w:val="en-US" w:eastAsia="en-US"/>
        </w:rPr>
        <w:t>Fi</w:t>
      </w:r>
      <w:r w:rsidRPr="00CD72AA">
        <w:rPr>
          <w:rFonts w:eastAsia="Calibri"/>
          <w:sz w:val="28"/>
          <w:szCs w:val="28"/>
          <w:lang w:eastAsia="en-US"/>
        </w:rPr>
        <w:t>;</w:t>
      </w:r>
    </w:p>
    <w:p w:rsidR="00B17FFD" w:rsidRDefault="00B17FFD" w:rsidP="00B17FFD">
      <w:pPr>
        <w:spacing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72AA">
        <w:rPr>
          <w:rFonts w:eastAsia="Calibri"/>
          <w:sz w:val="28"/>
          <w:szCs w:val="28"/>
          <w:lang w:eastAsia="en-US"/>
        </w:rPr>
        <w:t xml:space="preserve">пересаживаться, </w:t>
      </w:r>
      <w:r w:rsidR="00A75DB7">
        <w:rPr>
          <w:rFonts w:eastAsia="Calibri"/>
          <w:sz w:val="28"/>
          <w:szCs w:val="28"/>
          <w:lang w:eastAsia="en-US"/>
        </w:rPr>
        <w:t>общаться</w:t>
      </w:r>
      <w:r w:rsidR="00A75DB7" w:rsidRPr="00CD72AA">
        <w:rPr>
          <w:rFonts w:eastAsia="Calibri"/>
          <w:sz w:val="28"/>
          <w:szCs w:val="28"/>
          <w:lang w:eastAsia="en-US"/>
        </w:rPr>
        <w:t>,</w:t>
      </w:r>
      <w:r w:rsidR="00A75DB7">
        <w:rPr>
          <w:rFonts w:eastAsia="Calibri"/>
          <w:sz w:val="28"/>
          <w:szCs w:val="28"/>
          <w:lang w:eastAsia="en-US"/>
        </w:rPr>
        <w:t xml:space="preserve"> </w:t>
      </w:r>
      <w:r w:rsidRPr="00CD72AA">
        <w:rPr>
          <w:rFonts w:eastAsia="Calibri"/>
          <w:sz w:val="28"/>
          <w:szCs w:val="28"/>
          <w:lang w:eastAsia="en-US"/>
        </w:rPr>
        <w:t>обмениваться любыми материалами и предметами</w:t>
      </w:r>
      <w:r w:rsidRPr="00063BD1">
        <w:rPr>
          <w:rFonts w:eastAsia="Calibri"/>
          <w:sz w:val="28"/>
          <w:szCs w:val="28"/>
          <w:lang w:eastAsia="en-US"/>
        </w:rPr>
        <w:t xml:space="preserve"> с другими участниками;</w:t>
      </w:r>
    </w:p>
    <w:p w:rsidR="00A75DB7" w:rsidRPr="00CD72AA" w:rsidRDefault="00A75DB7" w:rsidP="00B17FFD">
      <w:pPr>
        <w:spacing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оставлять на олимпиадной работе</w:t>
      </w:r>
      <w:r w:rsidR="00B20284">
        <w:rPr>
          <w:rFonts w:eastAsia="Calibri"/>
          <w:sz w:val="28"/>
          <w:szCs w:val="28"/>
          <w:lang w:eastAsia="en-US"/>
        </w:rPr>
        <w:t>, в том числе на черновиках,</w:t>
      </w:r>
      <w:r>
        <w:rPr>
          <w:rFonts w:eastAsia="Calibri"/>
          <w:sz w:val="28"/>
          <w:szCs w:val="28"/>
          <w:lang w:eastAsia="en-US"/>
        </w:rPr>
        <w:t xml:space="preserve"> свои персональные данные, делать любые отметки, позволяющие идентифицировать личность</w:t>
      </w:r>
      <w:r w:rsidR="000F60CB">
        <w:rPr>
          <w:rFonts w:eastAsia="Calibri"/>
          <w:sz w:val="28"/>
          <w:szCs w:val="28"/>
          <w:lang w:eastAsia="en-US"/>
        </w:rPr>
        <w:t xml:space="preserve"> и не относящиеся к содержанию выполняемой работы</w:t>
      </w:r>
      <w:r w:rsidR="00357634">
        <w:rPr>
          <w:rFonts w:eastAsia="Calibri"/>
          <w:sz w:val="28"/>
          <w:szCs w:val="28"/>
          <w:lang w:eastAsia="en-US"/>
        </w:rPr>
        <w:t xml:space="preserve">, в том числе оформлять работу не </w:t>
      </w:r>
      <w:proofErr w:type="spellStart"/>
      <w:r w:rsidR="00357634">
        <w:rPr>
          <w:rFonts w:eastAsia="Calibri"/>
          <w:sz w:val="28"/>
          <w:szCs w:val="28"/>
          <w:lang w:eastAsia="en-US"/>
        </w:rPr>
        <w:t>гелевой</w:t>
      </w:r>
      <w:proofErr w:type="spellEnd"/>
      <w:r w:rsidR="00357634">
        <w:rPr>
          <w:rFonts w:eastAsia="Calibri"/>
          <w:sz w:val="28"/>
          <w:szCs w:val="28"/>
          <w:lang w:eastAsia="en-US"/>
        </w:rPr>
        <w:t xml:space="preserve"> черной ручкой</w:t>
      </w:r>
      <w:r>
        <w:rPr>
          <w:rFonts w:eastAsia="Calibri"/>
          <w:sz w:val="28"/>
          <w:szCs w:val="28"/>
          <w:lang w:eastAsia="en-US"/>
        </w:rPr>
        <w:t>. Работы, содержащие данные</w:t>
      </w:r>
      <w:r w:rsidR="00B20284">
        <w:rPr>
          <w:rFonts w:eastAsia="Calibri"/>
          <w:sz w:val="28"/>
          <w:szCs w:val="28"/>
          <w:lang w:eastAsia="en-US"/>
        </w:rPr>
        <w:t xml:space="preserve"> сведения</w:t>
      </w:r>
      <w:r w:rsidR="00357634">
        <w:rPr>
          <w:rFonts w:eastAsia="Calibri"/>
          <w:sz w:val="28"/>
          <w:szCs w:val="28"/>
          <w:lang w:eastAsia="en-US"/>
        </w:rPr>
        <w:t xml:space="preserve"> или оформленные ручкой других цветов</w:t>
      </w:r>
      <w:r w:rsidR="00B20284">
        <w:rPr>
          <w:rFonts w:eastAsia="Calibri"/>
          <w:sz w:val="28"/>
          <w:szCs w:val="28"/>
          <w:lang w:eastAsia="en-US"/>
        </w:rPr>
        <w:t>, к кодированию и дальнейшей проверке не принимаются;</w:t>
      </w:r>
    </w:p>
    <w:p w:rsidR="00B17FFD" w:rsidRPr="00CD72AA" w:rsidRDefault="00B17FFD" w:rsidP="00B17FFD">
      <w:pPr>
        <w:spacing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72AA">
        <w:rPr>
          <w:rFonts w:eastAsia="Calibri"/>
          <w:sz w:val="28"/>
          <w:szCs w:val="28"/>
          <w:lang w:eastAsia="en-US"/>
        </w:rPr>
        <w:t xml:space="preserve">выносить из аудиторий черновики, </w:t>
      </w:r>
      <w:r w:rsidRPr="00063BD1">
        <w:rPr>
          <w:rFonts w:eastAsia="Calibri"/>
          <w:sz w:val="28"/>
          <w:szCs w:val="28"/>
          <w:lang w:eastAsia="en-US"/>
        </w:rPr>
        <w:t>олимпиадные задания</w:t>
      </w:r>
      <w:r w:rsidRPr="00CD72AA">
        <w:rPr>
          <w:rFonts w:eastAsia="Calibri"/>
          <w:sz w:val="28"/>
          <w:szCs w:val="28"/>
          <w:lang w:eastAsia="en-US"/>
        </w:rPr>
        <w:t xml:space="preserve"> на бумажном или электронном носителях, фотографировать материалы;</w:t>
      </w:r>
    </w:p>
    <w:p w:rsidR="00B17FFD" w:rsidRPr="00CD72AA" w:rsidRDefault="00B17FFD" w:rsidP="00B17FFD">
      <w:pPr>
        <w:spacing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72AA">
        <w:rPr>
          <w:rFonts w:eastAsia="Calibri"/>
          <w:sz w:val="28"/>
          <w:szCs w:val="28"/>
          <w:lang w:eastAsia="en-US"/>
        </w:rPr>
        <w:t xml:space="preserve">пользоваться </w:t>
      </w:r>
      <w:r>
        <w:rPr>
          <w:rFonts w:eastAsia="Calibri"/>
          <w:sz w:val="28"/>
          <w:szCs w:val="28"/>
          <w:lang w:eastAsia="en-US"/>
        </w:rPr>
        <w:t xml:space="preserve">собственной бумагой или </w:t>
      </w:r>
      <w:r w:rsidR="00B20284">
        <w:rPr>
          <w:rFonts w:eastAsia="Calibri"/>
          <w:sz w:val="28"/>
          <w:szCs w:val="28"/>
          <w:lang w:eastAsia="en-US"/>
        </w:rPr>
        <w:t>справочными материалами</w:t>
      </w:r>
      <w:r w:rsidRPr="00CD72AA">
        <w:rPr>
          <w:rFonts w:eastAsia="Calibri"/>
          <w:sz w:val="28"/>
          <w:szCs w:val="28"/>
          <w:lang w:eastAsia="en-US"/>
        </w:rPr>
        <w:t>;</w:t>
      </w:r>
    </w:p>
    <w:p w:rsidR="00B17FFD" w:rsidRPr="00CD72AA" w:rsidRDefault="00B17FFD" w:rsidP="00B17FFD">
      <w:pPr>
        <w:spacing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72AA">
        <w:rPr>
          <w:rFonts w:eastAsia="Calibri"/>
          <w:sz w:val="28"/>
          <w:szCs w:val="28"/>
          <w:lang w:eastAsia="en-US"/>
        </w:rPr>
        <w:t xml:space="preserve">переписывать </w:t>
      </w:r>
      <w:r w:rsidRPr="00063BD1">
        <w:rPr>
          <w:rFonts w:eastAsia="Calibri"/>
          <w:sz w:val="28"/>
          <w:szCs w:val="28"/>
          <w:lang w:eastAsia="en-US"/>
        </w:rPr>
        <w:t xml:space="preserve">олимпиадные </w:t>
      </w:r>
      <w:r w:rsidRPr="00CD72AA">
        <w:rPr>
          <w:rFonts w:eastAsia="Calibri"/>
          <w:sz w:val="28"/>
          <w:szCs w:val="28"/>
          <w:lang w:eastAsia="en-US"/>
        </w:rPr>
        <w:t>задания в черновики (при необходимости можно делать заметки в </w:t>
      </w:r>
      <w:r w:rsidRPr="00063BD1">
        <w:rPr>
          <w:rFonts w:eastAsia="Calibri"/>
          <w:sz w:val="28"/>
          <w:szCs w:val="28"/>
          <w:lang w:eastAsia="en-US"/>
        </w:rPr>
        <w:t>текстах заданий</w:t>
      </w:r>
      <w:r w:rsidRPr="00CD72AA">
        <w:rPr>
          <w:rFonts w:eastAsia="Calibri"/>
          <w:sz w:val="28"/>
          <w:szCs w:val="28"/>
          <w:lang w:eastAsia="en-US"/>
        </w:rPr>
        <w:t>);</w:t>
      </w:r>
    </w:p>
    <w:p w:rsidR="00B17FFD" w:rsidRPr="00B17FFD" w:rsidRDefault="00B17FFD" w:rsidP="00220DC1">
      <w:pPr>
        <w:spacing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72AA">
        <w:rPr>
          <w:rFonts w:eastAsia="Calibri"/>
          <w:sz w:val="28"/>
          <w:szCs w:val="28"/>
          <w:lang w:eastAsia="en-US"/>
        </w:rPr>
        <w:t xml:space="preserve">перемещаться </w:t>
      </w:r>
      <w:r w:rsidRPr="00063BD1">
        <w:rPr>
          <w:rFonts w:eastAsia="Calibri"/>
          <w:sz w:val="28"/>
          <w:szCs w:val="28"/>
          <w:lang w:eastAsia="en-US"/>
        </w:rPr>
        <w:t>во время олимпиады по помещению</w:t>
      </w:r>
      <w:r w:rsidRPr="00CD72AA">
        <w:rPr>
          <w:rFonts w:eastAsia="Calibri"/>
          <w:sz w:val="28"/>
          <w:szCs w:val="28"/>
          <w:lang w:eastAsia="en-US"/>
        </w:rPr>
        <w:t xml:space="preserve"> без сопровождения организатора.</w:t>
      </w:r>
    </w:p>
    <w:p w:rsidR="00004267" w:rsidRDefault="00004267" w:rsidP="000042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72AA">
        <w:rPr>
          <w:rFonts w:eastAsia="Calibri"/>
          <w:sz w:val="28"/>
          <w:szCs w:val="28"/>
          <w:lang w:eastAsia="en-US"/>
        </w:rPr>
        <w:t xml:space="preserve">Во время проведения </w:t>
      </w:r>
      <w:r w:rsidRPr="00594452">
        <w:rPr>
          <w:rFonts w:eastAsia="Calibri"/>
          <w:sz w:val="28"/>
          <w:szCs w:val="28"/>
          <w:lang w:eastAsia="en-US"/>
        </w:rPr>
        <w:t>Олимпиады участники</w:t>
      </w:r>
      <w:r w:rsidRPr="00CD72AA">
        <w:rPr>
          <w:rFonts w:eastAsia="Calibri"/>
          <w:sz w:val="28"/>
          <w:szCs w:val="28"/>
          <w:lang w:eastAsia="en-US"/>
        </w:rPr>
        <w:t xml:space="preserve"> должны соблюдать </w:t>
      </w:r>
      <w:r w:rsidRPr="00594452">
        <w:rPr>
          <w:rFonts w:eastAsia="Calibri"/>
          <w:sz w:val="28"/>
          <w:szCs w:val="28"/>
          <w:lang w:eastAsia="en-US"/>
        </w:rPr>
        <w:t>установленные требования и следовать указаниям организаторов</w:t>
      </w:r>
      <w:r w:rsidRPr="00CD72AA">
        <w:rPr>
          <w:rFonts w:eastAsia="Calibri"/>
          <w:sz w:val="28"/>
          <w:szCs w:val="28"/>
          <w:lang w:eastAsia="en-US"/>
        </w:rPr>
        <w:t xml:space="preserve">. </w:t>
      </w:r>
    </w:p>
    <w:p w:rsidR="00004267" w:rsidRDefault="00B20284" w:rsidP="00024D3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72AA">
        <w:rPr>
          <w:rFonts w:eastAsia="Calibri"/>
          <w:sz w:val="28"/>
          <w:szCs w:val="28"/>
          <w:lang w:eastAsia="en-US"/>
        </w:rPr>
        <w:t>В случае нарушения у</w:t>
      </w:r>
      <w:r>
        <w:rPr>
          <w:rFonts w:eastAsia="Calibri"/>
          <w:sz w:val="28"/>
          <w:szCs w:val="28"/>
          <w:lang w:eastAsia="en-US"/>
        </w:rPr>
        <w:t>становленных</w:t>
      </w:r>
      <w:r w:rsidRPr="00CD72AA">
        <w:rPr>
          <w:rFonts w:eastAsia="Calibri"/>
          <w:sz w:val="28"/>
          <w:szCs w:val="28"/>
          <w:lang w:eastAsia="en-US"/>
        </w:rPr>
        <w:t xml:space="preserve"> требований </w:t>
      </w:r>
      <w:r w:rsidRPr="00063BD1">
        <w:rPr>
          <w:rFonts w:eastAsia="Calibri"/>
          <w:sz w:val="28"/>
          <w:szCs w:val="28"/>
          <w:lang w:eastAsia="en-US"/>
        </w:rPr>
        <w:t>участник</w:t>
      </w:r>
      <w:r w:rsidRPr="00CD72AA">
        <w:rPr>
          <w:rFonts w:eastAsia="Calibri"/>
          <w:sz w:val="28"/>
          <w:szCs w:val="28"/>
          <w:lang w:eastAsia="en-US"/>
        </w:rPr>
        <w:t xml:space="preserve"> удал</w:t>
      </w:r>
      <w:r w:rsidRPr="00063BD1">
        <w:rPr>
          <w:rFonts w:eastAsia="Calibri"/>
          <w:sz w:val="28"/>
          <w:szCs w:val="28"/>
          <w:lang w:eastAsia="en-US"/>
        </w:rPr>
        <w:t>яется</w:t>
      </w:r>
      <w:r w:rsidRPr="00CD72AA">
        <w:rPr>
          <w:rFonts w:eastAsia="Calibri"/>
          <w:sz w:val="28"/>
          <w:szCs w:val="28"/>
          <w:lang w:eastAsia="en-US"/>
        </w:rPr>
        <w:t xml:space="preserve"> с </w:t>
      </w:r>
      <w:r w:rsidRPr="00063BD1">
        <w:rPr>
          <w:rFonts w:eastAsia="Calibri"/>
          <w:sz w:val="28"/>
          <w:szCs w:val="28"/>
          <w:lang w:eastAsia="en-US"/>
        </w:rPr>
        <w:t>Олимпиады</w:t>
      </w:r>
      <w:r w:rsidR="0037776B">
        <w:rPr>
          <w:rFonts w:eastAsia="Calibri"/>
          <w:sz w:val="28"/>
          <w:szCs w:val="28"/>
          <w:lang w:eastAsia="en-US"/>
        </w:rPr>
        <w:t xml:space="preserve">, а его результат аннулируется. </w:t>
      </w:r>
    </w:p>
    <w:p w:rsidR="0037776B" w:rsidRDefault="0037776B" w:rsidP="000042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Спорные случаи нарушения участниками установленных правил</w:t>
      </w:r>
      <w:r w:rsidR="00837997">
        <w:rPr>
          <w:rFonts w:eastAsia="Calibri"/>
          <w:sz w:val="28"/>
          <w:szCs w:val="28"/>
          <w:lang w:eastAsia="en-US"/>
        </w:rPr>
        <w:t xml:space="preserve"> рассматриваются с привлечением материалов видеозаписи из аудитории.</w:t>
      </w:r>
    </w:p>
    <w:p w:rsidR="00B20284" w:rsidRPr="00CD72AA" w:rsidRDefault="00B20284" w:rsidP="00B2028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истечении времени, отведенного на выполнение олимпиадных заданий, участник обязан сдать листы с заданиями и ответами, а также черновики организатору в аудитории.</w:t>
      </w:r>
    </w:p>
    <w:p w:rsidR="00004267" w:rsidRPr="002F62B9" w:rsidRDefault="00004267" w:rsidP="000042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72AA">
        <w:rPr>
          <w:rFonts w:eastAsia="Calibri"/>
          <w:sz w:val="28"/>
          <w:szCs w:val="28"/>
          <w:lang w:eastAsia="en-US"/>
        </w:rPr>
        <w:t xml:space="preserve">Ознакомиться с результатами </w:t>
      </w:r>
      <w:r w:rsidRPr="002F62B9">
        <w:rPr>
          <w:rFonts w:eastAsia="Calibri"/>
          <w:sz w:val="28"/>
          <w:szCs w:val="28"/>
          <w:lang w:eastAsia="en-US"/>
        </w:rPr>
        <w:t>Олимпиады</w:t>
      </w:r>
      <w:r w:rsidR="00220DC1" w:rsidRPr="00220DC1">
        <w:rPr>
          <w:rFonts w:eastAsia="Calibri"/>
          <w:sz w:val="28"/>
          <w:szCs w:val="28"/>
          <w:lang w:eastAsia="en-US"/>
        </w:rPr>
        <w:t xml:space="preserve"> </w:t>
      </w:r>
      <w:r w:rsidR="00220DC1" w:rsidRPr="00CD72AA">
        <w:rPr>
          <w:rFonts w:eastAsia="Calibri"/>
          <w:sz w:val="28"/>
          <w:szCs w:val="28"/>
          <w:lang w:eastAsia="en-US"/>
        </w:rPr>
        <w:t xml:space="preserve">в своей </w:t>
      </w:r>
      <w:r w:rsidR="00220DC1">
        <w:rPr>
          <w:rFonts w:eastAsia="Calibri"/>
          <w:sz w:val="28"/>
          <w:szCs w:val="28"/>
          <w:lang w:eastAsia="en-US"/>
        </w:rPr>
        <w:t xml:space="preserve">общеобразовательной организации, посмотреть </w:t>
      </w:r>
      <w:proofErr w:type="spellStart"/>
      <w:r w:rsidR="00220DC1">
        <w:rPr>
          <w:rFonts w:eastAsia="Calibri"/>
          <w:sz w:val="28"/>
          <w:szCs w:val="28"/>
          <w:lang w:eastAsia="en-US"/>
        </w:rPr>
        <w:t>видеоразбор</w:t>
      </w:r>
      <w:proofErr w:type="spellEnd"/>
      <w:r w:rsidR="00220DC1">
        <w:rPr>
          <w:rFonts w:eastAsia="Calibri"/>
          <w:sz w:val="28"/>
          <w:szCs w:val="28"/>
          <w:lang w:eastAsia="en-US"/>
        </w:rPr>
        <w:t xml:space="preserve"> заданий, размещенный </w:t>
      </w:r>
      <w:r w:rsidR="00024D3B">
        <w:rPr>
          <w:rFonts w:eastAsia="Calibri"/>
          <w:sz w:val="28"/>
          <w:szCs w:val="28"/>
          <w:lang w:eastAsia="en-US"/>
        </w:rPr>
        <w:t>на сайте Департамента образования Ивановской области</w:t>
      </w:r>
      <w:r w:rsidR="00220DC1">
        <w:rPr>
          <w:rFonts w:eastAsia="Calibri"/>
          <w:sz w:val="28"/>
          <w:szCs w:val="28"/>
          <w:lang w:eastAsia="en-US"/>
        </w:rPr>
        <w:t>,</w:t>
      </w:r>
      <w:r w:rsidRPr="00CD72AA">
        <w:rPr>
          <w:rFonts w:eastAsia="Calibri"/>
          <w:sz w:val="28"/>
          <w:szCs w:val="28"/>
          <w:lang w:eastAsia="en-US"/>
        </w:rPr>
        <w:t xml:space="preserve"> </w:t>
      </w:r>
      <w:r w:rsidRPr="002F62B9">
        <w:rPr>
          <w:rFonts w:eastAsia="Calibri"/>
          <w:sz w:val="28"/>
          <w:szCs w:val="28"/>
          <w:lang w:eastAsia="en-US"/>
        </w:rPr>
        <w:t>участник может</w:t>
      </w:r>
      <w:r w:rsidRPr="00CD72AA">
        <w:rPr>
          <w:rFonts w:eastAsia="Calibri"/>
          <w:sz w:val="28"/>
          <w:szCs w:val="28"/>
          <w:lang w:eastAsia="en-US"/>
        </w:rPr>
        <w:t xml:space="preserve"> </w:t>
      </w:r>
      <w:r w:rsidRPr="002F62B9">
        <w:rPr>
          <w:rFonts w:eastAsia="Calibri"/>
          <w:sz w:val="28"/>
          <w:szCs w:val="28"/>
          <w:lang w:eastAsia="en-US"/>
        </w:rPr>
        <w:t>на четвертый рабочий день со дня проведения предметной олимпиады</w:t>
      </w:r>
      <w:r w:rsidRPr="00CD72AA">
        <w:rPr>
          <w:rFonts w:eastAsia="Calibri"/>
          <w:sz w:val="28"/>
          <w:szCs w:val="28"/>
          <w:lang w:eastAsia="en-US"/>
        </w:rPr>
        <w:t xml:space="preserve">. </w:t>
      </w:r>
    </w:p>
    <w:p w:rsidR="0037776B" w:rsidRDefault="00220DC1" w:rsidP="000042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этот же</w:t>
      </w:r>
      <w:r w:rsidR="00004267" w:rsidRPr="002F62B9">
        <w:rPr>
          <w:rFonts w:eastAsia="Calibri"/>
          <w:sz w:val="28"/>
          <w:szCs w:val="28"/>
          <w:lang w:eastAsia="en-US"/>
        </w:rPr>
        <w:t xml:space="preserve"> день </w:t>
      </w:r>
      <w:r w:rsidR="00024D3B">
        <w:rPr>
          <w:rFonts w:eastAsia="Calibri"/>
          <w:sz w:val="28"/>
          <w:szCs w:val="28"/>
          <w:lang w:eastAsia="en-US"/>
        </w:rPr>
        <w:t>при необходимости участник до 18</w:t>
      </w:r>
      <w:r>
        <w:rPr>
          <w:rFonts w:eastAsia="Calibri"/>
          <w:sz w:val="28"/>
          <w:szCs w:val="28"/>
          <w:lang w:eastAsia="en-US"/>
        </w:rPr>
        <w:t>.00 может подать заявление установленной формы (прилагается) на показ работы</w:t>
      </w:r>
      <w:r w:rsidR="00024D3B">
        <w:rPr>
          <w:rFonts w:eastAsia="Calibri"/>
          <w:sz w:val="28"/>
          <w:szCs w:val="28"/>
          <w:lang w:eastAsia="en-US"/>
        </w:rPr>
        <w:t xml:space="preserve"> в личном кабинете участника, регистрация и доступ к которому будет открыт после 1</w:t>
      </w:r>
      <w:r w:rsidR="0031303C">
        <w:rPr>
          <w:rFonts w:eastAsia="Calibri"/>
          <w:sz w:val="28"/>
          <w:szCs w:val="28"/>
          <w:lang w:eastAsia="en-US"/>
        </w:rPr>
        <w:t>1.01.2021 на странице ВсОШ сайта</w:t>
      </w:r>
      <w:r w:rsidR="00024D3B">
        <w:rPr>
          <w:rFonts w:eastAsia="Calibri"/>
          <w:sz w:val="28"/>
          <w:szCs w:val="28"/>
          <w:lang w:eastAsia="en-US"/>
        </w:rPr>
        <w:t xml:space="preserve"> Департамента образования Ивановской области.</w:t>
      </w:r>
      <w:r w:rsidR="00FB3D57">
        <w:rPr>
          <w:rFonts w:eastAsia="Calibri"/>
          <w:sz w:val="28"/>
          <w:szCs w:val="28"/>
          <w:lang w:eastAsia="en-US"/>
        </w:rPr>
        <w:t xml:space="preserve"> Сканированная копия работы будет </w:t>
      </w:r>
      <w:r w:rsidR="00024D3B">
        <w:rPr>
          <w:rFonts w:eastAsia="Calibri"/>
          <w:sz w:val="28"/>
          <w:szCs w:val="28"/>
          <w:lang w:eastAsia="en-US"/>
        </w:rPr>
        <w:t>размещена в личном кабинете</w:t>
      </w:r>
      <w:r w:rsidR="00FB3D57">
        <w:rPr>
          <w:rFonts w:eastAsia="Calibri"/>
          <w:sz w:val="28"/>
          <w:szCs w:val="28"/>
          <w:lang w:eastAsia="en-US"/>
        </w:rPr>
        <w:t xml:space="preserve"> на пятый рабочий день со дня проведения Олимпиады</w:t>
      </w:r>
      <w:r w:rsidR="00024D3B">
        <w:rPr>
          <w:rFonts w:eastAsia="Calibri"/>
          <w:sz w:val="28"/>
          <w:szCs w:val="28"/>
          <w:lang w:eastAsia="en-US"/>
        </w:rPr>
        <w:t xml:space="preserve"> до 15.00</w:t>
      </w:r>
      <w:r w:rsidR="00FB3D57">
        <w:rPr>
          <w:rFonts w:eastAsia="Calibri"/>
          <w:sz w:val="28"/>
          <w:szCs w:val="28"/>
          <w:lang w:eastAsia="en-US"/>
        </w:rPr>
        <w:t>.</w:t>
      </w:r>
    </w:p>
    <w:p w:rsidR="00FB3D57" w:rsidRDefault="00FB3D57" w:rsidP="0037776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случае необходимости участник имеет право подать заявление на апелляцию о несогласии с выставленными баллами. Заявление установленной формы подается в виде сканированной копии </w:t>
      </w:r>
      <w:r w:rsidR="00024D3B">
        <w:rPr>
          <w:rFonts w:eastAsia="Calibri"/>
          <w:sz w:val="28"/>
          <w:szCs w:val="28"/>
          <w:lang w:eastAsia="en-US"/>
        </w:rPr>
        <w:t>в личном кабинете участника</w:t>
      </w:r>
      <w:r w:rsidRPr="00FB3D57">
        <w:rPr>
          <w:rFonts w:eastAsia="Calibri"/>
          <w:sz w:val="28"/>
          <w:szCs w:val="28"/>
          <w:lang w:eastAsia="en-US"/>
        </w:rPr>
        <w:t xml:space="preserve"> </w:t>
      </w:r>
      <w:r w:rsidR="00024D3B">
        <w:rPr>
          <w:rFonts w:eastAsia="Calibri"/>
          <w:sz w:val="28"/>
          <w:szCs w:val="28"/>
          <w:lang w:eastAsia="en-US"/>
        </w:rPr>
        <w:t>на пятый рабочий день до 16</w:t>
      </w:r>
      <w:r>
        <w:rPr>
          <w:rFonts w:eastAsia="Calibri"/>
          <w:sz w:val="28"/>
          <w:szCs w:val="28"/>
          <w:lang w:eastAsia="en-US"/>
        </w:rPr>
        <w:t>.00.</w:t>
      </w:r>
      <w:r w:rsidRPr="00FB3D5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 случае нарушения сроков подачи заявлений апелляции рассматриваться не будут.</w:t>
      </w:r>
    </w:p>
    <w:p w:rsidR="0031303C" w:rsidRPr="0031303C" w:rsidRDefault="0031303C" w:rsidP="0037776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случае сбоев в работе личных кабинетов участника заявления направляются на электронный адрес </w:t>
      </w:r>
      <w:hyperlink r:id="rId10" w:history="1">
        <w:r w:rsidR="0046008A" w:rsidRPr="00061041">
          <w:rPr>
            <w:rStyle w:val="ad"/>
            <w:rFonts w:eastAsia="Calibri"/>
            <w:sz w:val="28"/>
            <w:szCs w:val="28"/>
            <w:lang w:val="en-US" w:eastAsia="en-US"/>
          </w:rPr>
          <w:t>vsosh</w:t>
        </w:r>
        <w:r w:rsidR="0046008A" w:rsidRPr="00061041">
          <w:rPr>
            <w:rStyle w:val="ad"/>
            <w:rFonts w:eastAsia="Calibri"/>
            <w:sz w:val="28"/>
            <w:szCs w:val="28"/>
            <w:lang w:eastAsia="en-US"/>
          </w:rPr>
          <w:t>-37@</w:t>
        </w:r>
        <w:r w:rsidR="0046008A" w:rsidRPr="00061041">
          <w:rPr>
            <w:rStyle w:val="ad"/>
            <w:rFonts w:eastAsia="Calibri"/>
            <w:sz w:val="28"/>
            <w:szCs w:val="28"/>
            <w:lang w:val="en-US" w:eastAsia="en-US"/>
          </w:rPr>
          <w:t>mail</w:t>
        </w:r>
        <w:r w:rsidR="0046008A" w:rsidRPr="00061041">
          <w:rPr>
            <w:rStyle w:val="ad"/>
            <w:rFonts w:eastAsia="Calibri"/>
            <w:sz w:val="28"/>
            <w:szCs w:val="28"/>
            <w:lang w:eastAsia="en-US"/>
          </w:rPr>
          <w:t>.</w:t>
        </w:r>
        <w:proofErr w:type="spellStart"/>
        <w:r w:rsidR="0046008A" w:rsidRPr="00061041">
          <w:rPr>
            <w:rStyle w:val="ad"/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  <w:r w:rsidR="0046008A">
        <w:rPr>
          <w:rFonts w:eastAsia="Calibri"/>
          <w:sz w:val="28"/>
          <w:szCs w:val="28"/>
          <w:lang w:eastAsia="en-US"/>
        </w:rPr>
        <w:t xml:space="preserve"> в те же сроки</w:t>
      </w:r>
      <w:r>
        <w:rPr>
          <w:rFonts w:eastAsia="Calibri"/>
          <w:sz w:val="28"/>
          <w:szCs w:val="28"/>
          <w:lang w:eastAsia="en-US"/>
        </w:rPr>
        <w:t>.</w:t>
      </w:r>
    </w:p>
    <w:p w:rsidR="00004267" w:rsidRPr="002F62B9" w:rsidRDefault="00FB3D57" w:rsidP="0037776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</w:t>
      </w:r>
      <w:r w:rsidR="0037776B">
        <w:rPr>
          <w:rFonts w:eastAsia="Calibri"/>
          <w:sz w:val="28"/>
          <w:szCs w:val="28"/>
          <w:lang w:eastAsia="en-US"/>
        </w:rPr>
        <w:t xml:space="preserve">ассмотрение </w:t>
      </w:r>
      <w:r>
        <w:rPr>
          <w:rFonts w:eastAsia="Calibri"/>
          <w:sz w:val="28"/>
          <w:szCs w:val="28"/>
          <w:lang w:eastAsia="en-US"/>
        </w:rPr>
        <w:t xml:space="preserve">поступивших в указанное время </w:t>
      </w:r>
      <w:r w:rsidR="0037776B">
        <w:rPr>
          <w:rFonts w:eastAsia="Calibri"/>
          <w:sz w:val="28"/>
          <w:szCs w:val="28"/>
          <w:lang w:eastAsia="en-US"/>
        </w:rPr>
        <w:t>апелляций о несогласии с выставленными баллами</w:t>
      </w:r>
      <w:r w:rsidR="00024D3B">
        <w:rPr>
          <w:rFonts w:eastAsia="Calibri"/>
          <w:sz w:val="28"/>
          <w:szCs w:val="28"/>
          <w:lang w:eastAsia="en-US"/>
        </w:rPr>
        <w:t xml:space="preserve"> будет про</w:t>
      </w:r>
      <w:r w:rsidR="0037776B">
        <w:rPr>
          <w:rFonts w:eastAsia="Calibri"/>
          <w:sz w:val="28"/>
          <w:szCs w:val="28"/>
          <w:lang w:eastAsia="en-US"/>
        </w:rPr>
        <w:t>водиться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E3EDC">
        <w:rPr>
          <w:rFonts w:eastAsia="Calibri"/>
          <w:sz w:val="28"/>
          <w:szCs w:val="28"/>
          <w:lang w:eastAsia="en-US"/>
        </w:rPr>
        <w:t>апелляционной комиссией</w:t>
      </w:r>
      <w:r>
        <w:rPr>
          <w:rFonts w:eastAsia="Calibri"/>
          <w:sz w:val="28"/>
          <w:szCs w:val="28"/>
          <w:lang w:eastAsia="en-US"/>
        </w:rPr>
        <w:t xml:space="preserve"> по графику</w:t>
      </w:r>
      <w:r w:rsidR="0037776B">
        <w:rPr>
          <w:rFonts w:eastAsia="Calibri"/>
          <w:sz w:val="28"/>
          <w:szCs w:val="28"/>
          <w:lang w:eastAsia="en-US"/>
        </w:rPr>
        <w:t xml:space="preserve"> в дистанционном режиме </w:t>
      </w:r>
      <w:r w:rsidR="00024D3B">
        <w:rPr>
          <w:rFonts w:eastAsia="Calibri"/>
          <w:sz w:val="28"/>
          <w:szCs w:val="28"/>
          <w:lang w:eastAsia="en-US"/>
        </w:rPr>
        <w:t>видеоконференции, ссылка на подключение к которой будет доступна в личном кабинете участника не позднее чем за час до рассмотрения заявления</w:t>
      </w:r>
      <w:r w:rsidR="0037776B">
        <w:rPr>
          <w:rFonts w:eastAsia="Calibri"/>
          <w:sz w:val="28"/>
          <w:szCs w:val="28"/>
          <w:lang w:eastAsia="en-US"/>
        </w:rPr>
        <w:t>.</w:t>
      </w:r>
    </w:p>
    <w:p w:rsidR="00A75DB7" w:rsidRDefault="00DF2C7C" w:rsidP="000042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Апелляция одного участника рассматривается не более </w:t>
      </w:r>
      <w:r w:rsidR="00024D3B">
        <w:rPr>
          <w:rFonts w:eastAsia="Calibri"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 xml:space="preserve"> минут. </w:t>
      </w:r>
      <w:r w:rsidR="00004267" w:rsidRPr="002F62B9">
        <w:rPr>
          <w:rFonts w:eastAsia="Calibri"/>
          <w:sz w:val="28"/>
          <w:szCs w:val="28"/>
          <w:lang w:eastAsia="en-US"/>
        </w:rPr>
        <w:t>Апелляции к содержанию и структуре</w:t>
      </w:r>
      <w:r w:rsidR="00004267" w:rsidRPr="00CD72AA">
        <w:rPr>
          <w:rFonts w:eastAsia="Calibri"/>
          <w:sz w:val="28"/>
          <w:szCs w:val="28"/>
          <w:lang w:eastAsia="en-US"/>
        </w:rPr>
        <w:t xml:space="preserve"> </w:t>
      </w:r>
      <w:r w:rsidR="00004267" w:rsidRPr="002F62B9">
        <w:rPr>
          <w:rFonts w:eastAsia="Calibri"/>
          <w:sz w:val="28"/>
          <w:szCs w:val="28"/>
          <w:lang w:eastAsia="en-US"/>
        </w:rPr>
        <w:t>заданий, а также критериям оценивания не рассматриваются.</w:t>
      </w:r>
      <w:r w:rsidR="00B17FFD">
        <w:rPr>
          <w:rFonts w:eastAsia="Calibri"/>
          <w:sz w:val="28"/>
          <w:szCs w:val="28"/>
          <w:lang w:eastAsia="en-US"/>
        </w:rPr>
        <w:t xml:space="preserve"> </w:t>
      </w:r>
    </w:p>
    <w:p w:rsidR="00004267" w:rsidRDefault="009E3EDC" w:rsidP="009E3ED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 неявки участника на рассмотрение апелляции в дистанционном режиме в указанное ему время апелляция рассматривается без его участия.</w:t>
      </w:r>
    </w:p>
    <w:p w:rsidR="00A75DB7" w:rsidRPr="000F60CB" w:rsidRDefault="00FA1C60" w:rsidP="000F60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Итоги Олимпиады по предмету</w:t>
      </w:r>
      <w:r w:rsidR="009E3EDC">
        <w:rPr>
          <w:rFonts w:eastAsia="Calibri"/>
          <w:sz w:val="28"/>
          <w:szCs w:val="28"/>
          <w:lang w:eastAsia="en-US"/>
        </w:rPr>
        <w:t xml:space="preserve"> направляются в муниципальные органы управления образованием для ознакомления участников, заносятся в </w:t>
      </w:r>
      <w:r w:rsidR="009E3EDC" w:rsidRPr="00FA1C60">
        <w:rPr>
          <w:rFonts w:eastAsia="Calibri"/>
          <w:sz w:val="28"/>
          <w:szCs w:val="28"/>
          <w:lang w:eastAsia="en-US"/>
        </w:rPr>
        <w:t>электронную систему учета всероссийской олимпиады школьников</w:t>
      </w:r>
      <w:r w:rsidR="009E3EDC">
        <w:rPr>
          <w:rFonts w:eastAsia="Calibri"/>
          <w:sz w:val="28"/>
          <w:szCs w:val="28"/>
          <w:lang w:eastAsia="en-US"/>
        </w:rPr>
        <w:t>, а также</w:t>
      </w:r>
      <w:r>
        <w:rPr>
          <w:rFonts w:eastAsia="Calibri"/>
          <w:sz w:val="28"/>
          <w:szCs w:val="28"/>
          <w:lang w:eastAsia="en-US"/>
        </w:rPr>
        <w:t xml:space="preserve"> размещаются на сайте Департамента образования Ивановской области</w:t>
      </w:r>
      <w:r w:rsidR="000F60CB">
        <w:rPr>
          <w:rFonts w:eastAsia="Calibri"/>
          <w:sz w:val="28"/>
          <w:szCs w:val="28"/>
          <w:lang w:eastAsia="en-US"/>
        </w:rPr>
        <w:t xml:space="preserve"> в сроки, установл</w:t>
      </w:r>
      <w:r w:rsidR="009E3EDC">
        <w:rPr>
          <w:rFonts w:eastAsia="Calibri"/>
          <w:sz w:val="28"/>
          <w:szCs w:val="28"/>
          <w:lang w:eastAsia="en-US"/>
        </w:rPr>
        <w:t>енные Министерством просвещения</w:t>
      </w:r>
      <w:r w:rsidR="00024D3B">
        <w:rPr>
          <w:rFonts w:eastAsia="Calibri"/>
          <w:sz w:val="28"/>
          <w:szCs w:val="28"/>
          <w:lang w:eastAsia="en-US"/>
        </w:rPr>
        <w:t xml:space="preserve"> Российской Федерации</w:t>
      </w:r>
      <w:r>
        <w:rPr>
          <w:rFonts w:eastAsia="Calibri"/>
          <w:sz w:val="28"/>
          <w:szCs w:val="28"/>
          <w:lang w:eastAsia="en-US"/>
        </w:rPr>
        <w:t>.</w:t>
      </w:r>
    </w:p>
    <w:p w:rsidR="00A75DB7" w:rsidRDefault="00A75DB7" w:rsidP="005833E3">
      <w:pPr>
        <w:jc w:val="both"/>
        <w:rPr>
          <w:sz w:val="28"/>
        </w:rPr>
      </w:pPr>
    </w:p>
    <w:p w:rsidR="00A75DB7" w:rsidRDefault="00A75DB7" w:rsidP="005833E3">
      <w:pPr>
        <w:jc w:val="both"/>
        <w:rPr>
          <w:sz w:val="28"/>
        </w:rPr>
      </w:pPr>
      <w:r>
        <w:rPr>
          <w:sz w:val="28"/>
        </w:rPr>
        <w:t>С Порядком проведения всероссийской олимпиады школьников и на</w:t>
      </w:r>
      <w:r w:rsidR="008019A1">
        <w:rPr>
          <w:sz w:val="28"/>
        </w:rPr>
        <w:t>стоящей инструкцией ознакомлены:</w:t>
      </w:r>
    </w:p>
    <w:p w:rsidR="009E3EDC" w:rsidRDefault="009E3EDC" w:rsidP="005833E3">
      <w:pPr>
        <w:jc w:val="both"/>
        <w:rPr>
          <w:sz w:val="28"/>
        </w:rPr>
      </w:pPr>
    </w:p>
    <w:p w:rsidR="00A75DB7" w:rsidRDefault="00A75DB7" w:rsidP="005833E3">
      <w:pPr>
        <w:jc w:val="both"/>
        <w:rPr>
          <w:sz w:val="28"/>
        </w:rPr>
      </w:pPr>
      <w:r>
        <w:rPr>
          <w:sz w:val="28"/>
        </w:rPr>
        <w:t>Дата ознакомления: ____________________</w:t>
      </w:r>
    </w:p>
    <w:p w:rsidR="009E3EDC" w:rsidRDefault="009E3EDC" w:rsidP="005833E3">
      <w:pPr>
        <w:jc w:val="both"/>
        <w:rPr>
          <w:sz w:val="28"/>
        </w:rPr>
      </w:pPr>
    </w:p>
    <w:p w:rsidR="009E3EDC" w:rsidRDefault="009E3EDC" w:rsidP="005833E3">
      <w:pPr>
        <w:jc w:val="both"/>
        <w:rPr>
          <w:sz w:val="28"/>
        </w:rPr>
      </w:pPr>
    </w:p>
    <w:p w:rsidR="00A75DB7" w:rsidRDefault="00A75DB7" w:rsidP="005833E3">
      <w:pPr>
        <w:jc w:val="both"/>
        <w:rPr>
          <w:sz w:val="28"/>
        </w:rPr>
      </w:pPr>
      <w:r>
        <w:rPr>
          <w:sz w:val="28"/>
        </w:rPr>
        <w:t>___________________________ (____________________________)</w:t>
      </w:r>
    </w:p>
    <w:p w:rsidR="00A75DB7" w:rsidRDefault="00A75DB7" w:rsidP="005833E3">
      <w:pPr>
        <w:jc w:val="both"/>
        <w:rPr>
          <w:sz w:val="20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0"/>
        </w:rPr>
        <w:t>Ф.И.О. участника Олимпиады</w:t>
      </w:r>
    </w:p>
    <w:p w:rsidR="009E3EDC" w:rsidRDefault="009E3EDC" w:rsidP="005833E3">
      <w:pPr>
        <w:jc w:val="both"/>
        <w:rPr>
          <w:sz w:val="28"/>
          <w:szCs w:val="28"/>
        </w:rPr>
      </w:pPr>
    </w:p>
    <w:p w:rsidR="00A75DB7" w:rsidRDefault="00A75DB7" w:rsidP="005833E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 (____________________________)</w:t>
      </w:r>
    </w:p>
    <w:p w:rsidR="0052070D" w:rsidRDefault="00A75DB7" w:rsidP="000F60CB">
      <w:pPr>
        <w:jc w:val="both"/>
        <w:rPr>
          <w:sz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60CB">
        <w:rPr>
          <w:sz w:val="28"/>
          <w:szCs w:val="28"/>
        </w:rPr>
        <w:tab/>
      </w:r>
      <w:r w:rsidR="000F60CB">
        <w:rPr>
          <w:sz w:val="28"/>
          <w:szCs w:val="28"/>
        </w:rPr>
        <w:tab/>
      </w:r>
      <w:r>
        <w:rPr>
          <w:sz w:val="20"/>
        </w:rPr>
        <w:t>Ф.И.О. родителя (законного представителя)</w:t>
      </w:r>
    </w:p>
    <w:p w:rsidR="009E3EDC" w:rsidRPr="009E3EDC" w:rsidRDefault="009E3EDC" w:rsidP="009E3EDC">
      <w:pPr>
        <w:shd w:val="clear" w:color="auto" w:fill="FFFFFF"/>
        <w:spacing w:line="360" w:lineRule="auto"/>
        <w:ind w:right="5"/>
        <w:jc w:val="right"/>
        <w:rPr>
          <w:sz w:val="28"/>
          <w:szCs w:val="28"/>
        </w:rPr>
      </w:pPr>
      <w:r>
        <w:rPr>
          <w:sz w:val="20"/>
        </w:rPr>
        <w:br w:type="page"/>
      </w:r>
      <w:r>
        <w:rPr>
          <w:sz w:val="28"/>
          <w:szCs w:val="28"/>
        </w:rPr>
        <w:t>Приложение к инструкции для участника</w:t>
      </w:r>
    </w:p>
    <w:p w:rsidR="009E3EDC" w:rsidRPr="009E3EDC" w:rsidRDefault="009E3EDC" w:rsidP="009E3EDC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bCs/>
          <w:color w:val="000000"/>
          <w:szCs w:val="24"/>
        </w:rPr>
      </w:pPr>
      <w:r w:rsidRPr="009E3EDC">
        <w:rPr>
          <w:rFonts w:eastAsia="Calibri"/>
          <w:b/>
          <w:bCs/>
          <w:color w:val="000000"/>
          <w:szCs w:val="24"/>
        </w:rPr>
        <w:t>Заявление участника олимпиады на показ работы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>Председателю жюри регионального этапа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 xml:space="preserve">всероссийской олимпиады школьников 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>по _______________________________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 xml:space="preserve">обучающегося ________ класса 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>_____</w:t>
      </w:r>
      <w:r>
        <w:rPr>
          <w:rFonts w:eastAsia="Calibri"/>
          <w:szCs w:val="24"/>
        </w:rPr>
        <w:t>______________________________</w:t>
      </w:r>
    </w:p>
    <w:p w:rsidR="009E3EDC" w:rsidRPr="009E3EDC" w:rsidRDefault="009E3EDC" w:rsidP="009E3EDC">
      <w:pPr>
        <w:spacing w:line="276" w:lineRule="auto"/>
        <w:ind w:right="1" w:hanging="142"/>
        <w:jc w:val="right"/>
        <w:rPr>
          <w:i/>
          <w:color w:val="000000"/>
          <w:sz w:val="22"/>
          <w:szCs w:val="22"/>
          <w:lang w:eastAsia="en-US"/>
        </w:rPr>
      </w:pPr>
      <w:r w:rsidRPr="009E3EDC">
        <w:rPr>
          <w:i/>
          <w:color w:val="000000"/>
          <w:sz w:val="22"/>
          <w:szCs w:val="22"/>
          <w:lang w:eastAsia="en-US"/>
        </w:rPr>
        <w:t>(полное название образовательной организации)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>____________</w:t>
      </w:r>
      <w:r>
        <w:rPr>
          <w:rFonts w:eastAsia="Calibri"/>
          <w:szCs w:val="24"/>
        </w:rPr>
        <w:t>_______________________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>______________</w:t>
      </w:r>
      <w:r>
        <w:rPr>
          <w:rFonts w:eastAsia="Calibri"/>
          <w:szCs w:val="24"/>
        </w:rPr>
        <w:t>_____________________</w:t>
      </w:r>
    </w:p>
    <w:p w:rsidR="009E3EDC" w:rsidRPr="009E3EDC" w:rsidRDefault="009E3EDC" w:rsidP="009E3EDC">
      <w:pPr>
        <w:spacing w:line="276" w:lineRule="auto"/>
        <w:ind w:right="1" w:firstLine="5103"/>
        <w:jc w:val="center"/>
        <w:rPr>
          <w:i/>
          <w:color w:val="000000"/>
          <w:sz w:val="22"/>
          <w:szCs w:val="22"/>
          <w:lang w:eastAsia="en-US"/>
        </w:rPr>
      </w:pPr>
      <w:r w:rsidRPr="009E3EDC">
        <w:rPr>
          <w:i/>
          <w:color w:val="000000"/>
          <w:sz w:val="22"/>
          <w:szCs w:val="22"/>
          <w:lang w:eastAsia="en-US"/>
        </w:rPr>
        <w:t>(фамилия, имя, отчество)</w:t>
      </w:r>
    </w:p>
    <w:p w:rsidR="009E3EDC" w:rsidRPr="009E3EDC" w:rsidRDefault="009E3EDC" w:rsidP="009E3EDC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bCs/>
          <w:color w:val="000000"/>
          <w:szCs w:val="24"/>
        </w:rPr>
      </w:pPr>
    </w:p>
    <w:p w:rsidR="009E3EDC" w:rsidRPr="009E3EDC" w:rsidRDefault="009E3EDC" w:rsidP="009E3EDC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bCs/>
          <w:color w:val="000000"/>
          <w:szCs w:val="24"/>
        </w:rPr>
      </w:pPr>
    </w:p>
    <w:p w:rsidR="009E3EDC" w:rsidRPr="009E3EDC" w:rsidRDefault="009E3EDC" w:rsidP="009E3EDC">
      <w:pPr>
        <w:shd w:val="clear" w:color="auto" w:fill="FFFFFF"/>
        <w:spacing w:after="120" w:line="360" w:lineRule="auto"/>
        <w:ind w:right="6"/>
        <w:jc w:val="center"/>
        <w:rPr>
          <w:rFonts w:eastAsia="Calibri"/>
          <w:szCs w:val="24"/>
        </w:rPr>
      </w:pPr>
      <w:r w:rsidRPr="009E3EDC">
        <w:rPr>
          <w:rFonts w:eastAsia="Calibri"/>
          <w:b/>
          <w:bCs/>
          <w:color w:val="000000"/>
          <w:szCs w:val="24"/>
        </w:rPr>
        <w:t>Заявление</w:t>
      </w:r>
    </w:p>
    <w:p w:rsidR="009E3EDC" w:rsidRPr="009E3EDC" w:rsidRDefault="009E3EDC" w:rsidP="009E3EDC">
      <w:pPr>
        <w:spacing w:line="360" w:lineRule="auto"/>
        <w:ind w:firstLine="709"/>
        <w:jc w:val="both"/>
        <w:rPr>
          <w:rFonts w:eastAsia="Calibri"/>
          <w:szCs w:val="24"/>
        </w:rPr>
      </w:pPr>
      <w:r w:rsidRPr="009E3EDC">
        <w:rPr>
          <w:rFonts w:eastAsia="Calibri"/>
          <w:szCs w:val="24"/>
        </w:rPr>
        <w:t>Прошу Вас обеспечить показ моей работы, выполненной в ходе регионального этапа всероссийской олимпиады школьников по___</w:t>
      </w:r>
      <w:r w:rsidR="005B1925">
        <w:rPr>
          <w:rFonts w:eastAsia="Calibri"/>
          <w:szCs w:val="24"/>
        </w:rPr>
        <w:t>___________________________ 2021-2022</w:t>
      </w:r>
      <w:r w:rsidRPr="009E3EDC">
        <w:rPr>
          <w:rFonts w:eastAsia="Calibri"/>
          <w:szCs w:val="24"/>
        </w:rPr>
        <w:t xml:space="preserve"> учебного года.</w:t>
      </w:r>
    </w:p>
    <w:p w:rsidR="009E3EDC" w:rsidRPr="009E3EDC" w:rsidRDefault="009E3EDC" w:rsidP="009E3EDC">
      <w:pPr>
        <w:spacing w:line="360" w:lineRule="auto"/>
        <w:rPr>
          <w:rFonts w:eastAsia="Calibri"/>
          <w:szCs w:val="24"/>
        </w:rPr>
      </w:pPr>
    </w:p>
    <w:p w:rsidR="009E3EDC" w:rsidRPr="009E3EDC" w:rsidRDefault="009E3EDC" w:rsidP="009E3EDC">
      <w:pPr>
        <w:spacing w:line="360" w:lineRule="auto"/>
        <w:rPr>
          <w:rFonts w:ascii="Calibri" w:eastAsia="Calibri" w:hAnsi="Calibri" w:cs="Arial"/>
          <w:sz w:val="20"/>
          <w:szCs w:val="24"/>
        </w:rPr>
      </w:pPr>
    </w:p>
    <w:p w:rsidR="009E3EDC" w:rsidRPr="009E3EDC" w:rsidRDefault="009E3EDC" w:rsidP="009E3EDC">
      <w:pPr>
        <w:spacing w:line="360" w:lineRule="auto"/>
        <w:rPr>
          <w:rFonts w:eastAsia="Calibri"/>
          <w:szCs w:val="24"/>
          <w:lang w:eastAsia="en-US"/>
        </w:rPr>
      </w:pPr>
      <w:r w:rsidRPr="009E3EDC">
        <w:rPr>
          <w:rFonts w:eastAsia="Calibri"/>
          <w:szCs w:val="24"/>
          <w:lang w:eastAsia="en-US"/>
        </w:rPr>
        <w:t>_________________</w:t>
      </w:r>
    </w:p>
    <w:p w:rsidR="009E3EDC" w:rsidRPr="009E3EDC" w:rsidRDefault="009E3EDC" w:rsidP="009E3EDC">
      <w:pPr>
        <w:spacing w:line="360" w:lineRule="auto"/>
        <w:rPr>
          <w:rFonts w:eastAsia="Calibri"/>
          <w:szCs w:val="24"/>
          <w:lang w:eastAsia="en-US"/>
        </w:rPr>
      </w:pPr>
      <w:r w:rsidRPr="009E3EDC">
        <w:rPr>
          <w:rFonts w:eastAsia="Calibri"/>
          <w:szCs w:val="24"/>
          <w:lang w:eastAsia="en-US"/>
        </w:rPr>
        <w:t xml:space="preserve">            </w:t>
      </w:r>
      <w:r w:rsidRPr="009E3EDC">
        <w:rPr>
          <w:rFonts w:eastAsia="Calibri"/>
          <w:i/>
          <w:sz w:val="22"/>
          <w:szCs w:val="24"/>
          <w:lang w:eastAsia="en-US"/>
        </w:rPr>
        <w:t>Дата</w:t>
      </w:r>
    </w:p>
    <w:p w:rsidR="009E3EDC" w:rsidRPr="009E3EDC" w:rsidRDefault="009E3EDC" w:rsidP="009E3EDC">
      <w:pPr>
        <w:spacing w:line="360" w:lineRule="auto"/>
        <w:jc w:val="right"/>
        <w:rPr>
          <w:rFonts w:eastAsia="Calibri"/>
          <w:szCs w:val="24"/>
          <w:lang w:eastAsia="en-US"/>
        </w:rPr>
      </w:pPr>
      <w:r w:rsidRPr="009E3EDC">
        <w:rPr>
          <w:rFonts w:eastAsia="Calibri"/>
          <w:szCs w:val="24"/>
          <w:lang w:eastAsia="en-US"/>
        </w:rPr>
        <w:t>_________________________</w:t>
      </w:r>
    </w:p>
    <w:p w:rsidR="009E3EDC" w:rsidRPr="009E3EDC" w:rsidRDefault="009E3EDC" w:rsidP="009E3EDC">
      <w:pPr>
        <w:tabs>
          <w:tab w:val="left" w:pos="7655"/>
        </w:tabs>
        <w:spacing w:line="360" w:lineRule="auto"/>
        <w:ind w:firstLine="6804"/>
        <w:jc w:val="center"/>
        <w:rPr>
          <w:rFonts w:eastAsia="Calibri"/>
          <w:i/>
          <w:sz w:val="22"/>
          <w:szCs w:val="24"/>
          <w:lang w:eastAsia="en-US"/>
        </w:rPr>
      </w:pPr>
      <w:r w:rsidRPr="009E3EDC">
        <w:rPr>
          <w:rFonts w:eastAsia="Calibri"/>
          <w:i/>
          <w:sz w:val="22"/>
          <w:szCs w:val="24"/>
          <w:lang w:eastAsia="en-US"/>
        </w:rPr>
        <w:t>Подпись</w:t>
      </w:r>
    </w:p>
    <w:p w:rsidR="009E3EDC" w:rsidRPr="009E3EDC" w:rsidRDefault="009E3EDC" w:rsidP="009E3EDC">
      <w:pPr>
        <w:keepNext/>
        <w:jc w:val="center"/>
        <w:outlineLvl w:val="0"/>
        <w:rPr>
          <w:b/>
          <w:i/>
          <w:color w:val="000000"/>
          <w:kern w:val="32"/>
          <w:szCs w:val="24"/>
          <w:lang w:eastAsia="en-US"/>
        </w:rPr>
      </w:pPr>
      <w:r w:rsidRPr="009E3EDC">
        <w:rPr>
          <w:b/>
          <w:bCs/>
          <w:kern w:val="32"/>
          <w:szCs w:val="24"/>
          <w:lang w:val="x-none" w:eastAsia="en-US"/>
        </w:rPr>
        <w:br w:type="page"/>
      </w:r>
      <w:r w:rsidRPr="009E3EDC">
        <w:rPr>
          <w:b/>
          <w:i/>
          <w:color w:val="000000"/>
          <w:kern w:val="32"/>
          <w:szCs w:val="24"/>
          <w:lang w:val="x-none" w:eastAsia="en-US"/>
        </w:rPr>
        <w:t>Заявление участника олимпиады на апелляцию</w:t>
      </w:r>
    </w:p>
    <w:p w:rsidR="009E3EDC" w:rsidRPr="009E3EDC" w:rsidRDefault="009E3EDC" w:rsidP="009E3EDC">
      <w:pPr>
        <w:keepNext/>
        <w:jc w:val="center"/>
        <w:outlineLvl w:val="0"/>
        <w:rPr>
          <w:b/>
          <w:bCs/>
          <w:i/>
          <w:kern w:val="32"/>
          <w:szCs w:val="24"/>
          <w:lang w:eastAsia="en-US"/>
        </w:rPr>
      </w:pP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>Председателю жюри регионального этапа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 xml:space="preserve">всероссийской олимпиады школьников 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>по _______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 xml:space="preserve">обучающегося ________ класса 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>_____</w:t>
      </w:r>
      <w:r>
        <w:rPr>
          <w:rFonts w:eastAsia="Calibri"/>
          <w:szCs w:val="24"/>
        </w:rPr>
        <w:t>______________________________</w:t>
      </w:r>
    </w:p>
    <w:p w:rsidR="009E3EDC" w:rsidRPr="009E3EDC" w:rsidRDefault="009E3EDC" w:rsidP="009E3EDC">
      <w:pPr>
        <w:spacing w:line="276" w:lineRule="auto"/>
        <w:ind w:right="1" w:hanging="142"/>
        <w:jc w:val="right"/>
        <w:rPr>
          <w:i/>
          <w:color w:val="000000"/>
          <w:sz w:val="22"/>
          <w:szCs w:val="22"/>
          <w:lang w:eastAsia="en-US"/>
        </w:rPr>
      </w:pPr>
      <w:r w:rsidRPr="009E3EDC">
        <w:rPr>
          <w:i/>
          <w:color w:val="000000"/>
          <w:sz w:val="22"/>
          <w:szCs w:val="22"/>
          <w:lang w:eastAsia="en-US"/>
        </w:rPr>
        <w:t>(полное название образовательной организации)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>____________</w:t>
      </w:r>
      <w:r>
        <w:rPr>
          <w:rFonts w:eastAsia="Calibri"/>
          <w:szCs w:val="24"/>
        </w:rPr>
        <w:t>_______________________</w:t>
      </w:r>
    </w:p>
    <w:p w:rsidR="009E3EDC" w:rsidRPr="009E3EDC" w:rsidRDefault="009E3EDC" w:rsidP="009E3EDC">
      <w:pPr>
        <w:ind w:left="4962" w:hanging="142"/>
        <w:rPr>
          <w:rFonts w:eastAsia="Calibri"/>
          <w:szCs w:val="24"/>
        </w:rPr>
      </w:pPr>
      <w:r w:rsidRPr="009E3EDC">
        <w:rPr>
          <w:rFonts w:eastAsia="Calibri"/>
          <w:szCs w:val="24"/>
        </w:rPr>
        <w:t>______________</w:t>
      </w:r>
      <w:r>
        <w:rPr>
          <w:rFonts w:eastAsia="Calibri"/>
          <w:szCs w:val="24"/>
        </w:rPr>
        <w:t>_____________________</w:t>
      </w:r>
    </w:p>
    <w:p w:rsidR="009E3EDC" w:rsidRPr="009E3EDC" w:rsidRDefault="009E3EDC" w:rsidP="009E3EDC">
      <w:pPr>
        <w:spacing w:line="276" w:lineRule="auto"/>
        <w:ind w:right="1" w:firstLine="5103"/>
        <w:jc w:val="center"/>
        <w:rPr>
          <w:i/>
          <w:color w:val="000000"/>
          <w:sz w:val="22"/>
          <w:szCs w:val="22"/>
          <w:lang w:eastAsia="en-US"/>
        </w:rPr>
      </w:pPr>
      <w:r w:rsidRPr="009E3EDC">
        <w:rPr>
          <w:i/>
          <w:color w:val="000000"/>
          <w:sz w:val="22"/>
          <w:szCs w:val="22"/>
          <w:lang w:eastAsia="en-US"/>
        </w:rPr>
        <w:t>(фамилия, имя, отчество)</w:t>
      </w:r>
    </w:p>
    <w:p w:rsidR="009E3EDC" w:rsidRPr="009E3EDC" w:rsidRDefault="009E3EDC" w:rsidP="009E3EDC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bCs/>
          <w:color w:val="000000"/>
          <w:szCs w:val="24"/>
        </w:rPr>
      </w:pPr>
    </w:p>
    <w:p w:rsidR="009E3EDC" w:rsidRPr="009E3EDC" w:rsidRDefault="009E3EDC" w:rsidP="009E3EDC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bCs/>
          <w:color w:val="000000"/>
          <w:szCs w:val="24"/>
        </w:rPr>
      </w:pPr>
    </w:p>
    <w:p w:rsidR="009E3EDC" w:rsidRPr="009E3EDC" w:rsidRDefault="009E3EDC" w:rsidP="009E3EDC">
      <w:pPr>
        <w:shd w:val="clear" w:color="auto" w:fill="FFFFFF"/>
        <w:spacing w:after="120" w:line="360" w:lineRule="auto"/>
        <w:ind w:right="6"/>
        <w:jc w:val="center"/>
        <w:rPr>
          <w:rFonts w:eastAsia="Calibri"/>
          <w:szCs w:val="24"/>
        </w:rPr>
      </w:pPr>
      <w:r w:rsidRPr="009E3EDC">
        <w:rPr>
          <w:rFonts w:eastAsia="Calibri"/>
          <w:b/>
          <w:bCs/>
          <w:color w:val="000000"/>
          <w:szCs w:val="24"/>
        </w:rPr>
        <w:t>Заявление</w:t>
      </w:r>
    </w:p>
    <w:p w:rsidR="009E3EDC" w:rsidRPr="009E3EDC" w:rsidRDefault="009E3EDC" w:rsidP="009E3EDC">
      <w:pPr>
        <w:spacing w:line="360" w:lineRule="auto"/>
        <w:ind w:firstLine="709"/>
        <w:jc w:val="both"/>
        <w:rPr>
          <w:rFonts w:eastAsia="Calibri"/>
          <w:szCs w:val="24"/>
        </w:rPr>
      </w:pPr>
      <w:r w:rsidRPr="009E3EDC">
        <w:rPr>
          <w:rFonts w:eastAsia="Calibri"/>
          <w:szCs w:val="24"/>
        </w:rPr>
        <w:t xml:space="preserve">Прошу Вас пересмотреть </w:t>
      </w:r>
      <w:r w:rsidR="005B1925">
        <w:rPr>
          <w:rFonts w:eastAsia="Calibri"/>
          <w:szCs w:val="24"/>
        </w:rPr>
        <w:t>количество баллов</w:t>
      </w:r>
      <w:r w:rsidRPr="009E3EDC">
        <w:rPr>
          <w:rFonts w:eastAsia="Calibri"/>
          <w:szCs w:val="24"/>
        </w:rPr>
        <w:t xml:space="preserve"> за выполнен</w:t>
      </w:r>
      <w:r w:rsidR="005B1925">
        <w:rPr>
          <w:rFonts w:eastAsia="Calibri"/>
          <w:szCs w:val="24"/>
        </w:rPr>
        <w:t>ное задание</w:t>
      </w:r>
      <w:r w:rsidRPr="009E3EDC">
        <w:rPr>
          <w:rFonts w:eastAsia="Calibri"/>
          <w:szCs w:val="24"/>
        </w:rPr>
        <w:t xml:space="preserve"> </w:t>
      </w:r>
      <w:r w:rsidRPr="009E3EDC">
        <w:rPr>
          <w:rFonts w:eastAsia="Calibri"/>
          <w:i/>
          <w:szCs w:val="24"/>
        </w:rPr>
        <w:t>(указывается олимпиадное задание)</w:t>
      </w:r>
      <w:r w:rsidRPr="009E3EDC">
        <w:rPr>
          <w:rFonts w:eastAsia="Calibri"/>
          <w:szCs w:val="24"/>
        </w:rPr>
        <w:t xml:space="preserve">, так как я не согласен с выставленными мне баллами по следующим причинам: </w:t>
      </w:r>
    </w:p>
    <w:p w:rsidR="009E3EDC" w:rsidRPr="009E3EDC" w:rsidRDefault="009E3EDC" w:rsidP="009E3EDC">
      <w:pPr>
        <w:spacing w:line="360" w:lineRule="auto"/>
        <w:jc w:val="both"/>
        <w:rPr>
          <w:rFonts w:eastAsia="Calibri"/>
          <w:szCs w:val="24"/>
        </w:rPr>
      </w:pPr>
      <w:r w:rsidRPr="009E3EDC">
        <w:rPr>
          <w:rFonts w:eastAsia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Cs w:val="24"/>
        </w:rPr>
        <w:t>.</w:t>
      </w:r>
    </w:p>
    <w:p w:rsidR="009E3EDC" w:rsidRPr="009E3EDC" w:rsidRDefault="009E3EDC" w:rsidP="009E3EDC">
      <w:pPr>
        <w:spacing w:line="360" w:lineRule="auto"/>
        <w:rPr>
          <w:rFonts w:eastAsia="Calibri"/>
          <w:szCs w:val="24"/>
        </w:rPr>
      </w:pPr>
    </w:p>
    <w:p w:rsidR="009E3EDC" w:rsidRPr="009E3EDC" w:rsidRDefault="009E3EDC" w:rsidP="009E3EDC">
      <w:pPr>
        <w:spacing w:line="360" w:lineRule="auto"/>
        <w:rPr>
          <w:rFonts w:ascii="Calibri" w:eastAsia="Calibri" w:hAnsi="Calibri" w:cs="Arial"/>
          <w:sz w:val="20"/>
          <w:szCs w:val="24"/>
        </w:rPr>
      </w:pPr>
    </w:p>
    <w:p w:rsidR="009E3EDC" w:rsidRPr="009E3EDC" w:rsidRDefault="009E3EDC" w:rsidP="009E3EDC">
      <w:pPr>
        <w:spacing w:line="360" w:lineRule="auto"/>
        <w:rPr>
          <w:rFonts w:eastAsia="Calibri"/>
          <w:szCs w:val="24"/>
          <w:lang w:eastAsia="en-US"/>
        </w:rPr>
      </w:pPr>
      <w:r w:rsidRPr="009E3EDC">
        <w:rPr>
          <w:rFonts w:eastAsia="Calibri"/>
          <w:szCs w:val="24"/>
          <w:lang w:eastAsia="en-US"/>
        </w:rPr>
        <w:t>_________________</w:t>
      </w:r>
    </w:p>
    <w:p w:rsidR="009E3EDC" w:rsidRPr="009E3EDC" w:rsidRDefault="009E3EDC" w:rsidP="009E3EDC">
      <w:pPr>
        <w:spacing w:line="360" w:lineRule="auto"/>
        <w:rPr>
          <w:rFonts w:eastAsia="Calibri"/>
          <w:szCs w:val="24"/>
          <w:lang w:eastAsia="en-US"/>
        </w:rPr>
      </w:pPr>
      <w:r w:rsidRPr="009E3EDC">
        <w:rPr>
          <w:rFonts w:eastAsia="Calibri"/>
          <w:szCs w:val="24"/>
          <w:lang w:eastAsia="en-US"/>
        </w:rPr>
        <w:t xml:space="preserve">            </w:t>
      </w:r>
      <w:r w:rsidRPr="009E3EDC">
        <w:rPr>
          <w:rFonts w:eastAsia="Calibri"/>
          <w:i/>
          <w:sz w:val="22"/>
          <w:szCs w:val="24"/>
          <w:lang w:eastAsia="en-US"/>
        </w:rPr>
        <w:t>Дата</w:t>
      </w:r>
    </w:p>
    <w:p w:rsidR="009E3EDC" w:rsidRPr="009E3EDC" w:rsidRDefault="009E3EDC" w:rsidP="009E3EDC">
      <w:pPr>
        <w:spacing w:line="360" w:lineRule="auto"/>
        <w:jc w:val="right"/>
        <w:rPr>
          <w:rFonts w:eastAsia="Calibri"/>
          <w:szCs w:val="24"/>
          <w:lang w:eastAsia="en-US"/>
        </w:rPr>
      </w:pPr>
      <w:r w:rsidRPr="009E3EDC">
        <w:rPr>
          <w:rFonts w:eastAsia="Calibri"/>
          <w:szCs w:val="24"/>
          <w:lang w:eastAsia="en-US"/>
        </w:rPr>
        <w:t>_________________________</w:t>
      </w:r>
    </w:p>
    <w:p w:rsidR="009E3EDC" w:rsidRPr="009E3EDC" w:rsidRDefault="009E3EDC" w:rsidP="009E3EDC">
      <w:pPr>
        <w:tabs>
          <w:tab w:val="left" w:pos="7655"/>
        </w:tabs>
        <w:spacing w:line="360" w:lineRule="auto"/>
        <w:ind w:firstLine="6804"/>
        <w:jc w:val="center"/>
        <w:rPr>
          <w:rFonts w:eastAsia="Calibri"/>
          <w:i/>
          <w:sz w:val="22"/>
          <w:szCs w:val="24"/>
          <w:lang w:eastAsia="en-US"/>
        </w:rPr>
      </w:pPr>
      <w:r w:rsidRPr="009E3EDC">
        <w:rPr>
          <w:rFonts w:eastAsia="Calibri"/>
          <w:i/>
          <w:sz w:val="22"/>
          <w:szCs w:val="24"/>
          <w:lang w:eastAsia="en-US"/>
        </w:rPr>
        <w:t>Подпись</w:t>
      </w:r>
      <w:bookmarkStart w:id="1" w:name="_Toc56369543"/>
      <w:bookmarkStart w:id="2" w:name="_Toc56871782"/>
    </w:p>
    <w:bookmarkEnd w:id="1"/>
    <w:bookmarkEnd w:id="2"/>
    <w:p w:rsidR="009E3EDC" w:rsidRPr="009E3EDC" w:rsidRDefault="009E3EDC" w:rsidP="009E3EDC">
      <w:pPr>
        <w:keepNext/>
        <w:outlineLvl w:val="0"/>
        <w:rPr>
          <w:b/>
          <w:bCs/>
          <w:i/>
          <w:kern w:val="32"/>
          <w:sz w:val="6"/>
          <w:szCs w:val="24"/>
          <w:lang w:val="x-none" w:eastAsia="en-US"/>
        </w:rPr>
      </w:pPr>
      <w:r w:rsidRPr="009E3EDC">
        <w:rPr>
          <w:b/>
          <w:bCs/>
          <w:i/>
          <w:kern w:val="32"/>
          <w:sz w:val="6"/>
          <w:szCs w:val="24"/>
          <w:lang w:val="x-none" w:eastAsia="en-US"/>
        </w:rPr>
        <w:t xml:space="preserve"> </w:t>
      </w:r>
    </w:p>
    <w:p w:rsidR="0052070D" w:rsidRPr="007950EB" w:rsidRDefault="0052070D" w:rsidP="0052070D">
      <w:pPr>
        <w:contextualSpacing/>
        <w:jc w:val="right"/>
        <w:rPr>
          <w:sz w:val="28"/>
          <w:szCs w:val="28"/>
        </w:rPr>
      </w:pPr>
      <w:r>
        <w:rPr>
          <w:sz w:val="20"/>
        </w:rPr>
        <w:br w:type="page"/>
      </w:r>
      <w:r w:rsidRPr="007950E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  <w:r w:rsidRPr="007950EB">
        <w:rPr>
          <w:sz w:val="28"/>
          <w:szCs w:val="28"/>
        </w:rPr>
        <w:t xml:space="preserve"> к приказу </w:t>
      </w:r>
    </w:p>
    <w:p w:rsidR="0052070D" w:rsidRPr="007950EB" w:rsidRDefault="0052070D" w:rsidP="0052070D">
      <w:pPr>
        <w:contextualSpacing/>
        <w:jc w:val="right"/>
        <w:rPr>
          <w:sz w:val="28"/>
          <w:szCs w:val="28"/>
        </w:rPr>
      </w:pPr>
      <w:r w:rsidRPr="007950EB">
        <w:rPr>
          <w:sz w:val="28"/>
          <w:szCs w:val="28"/>
        </w:rPr>
        <w:t>Департамента образования</w:t>
      </w:r>
    </w:p>
    <w:p w:rsidR="0052070D" w:rsidRPr="007950EB" w:rsidRDefault="0052070D" w:rsidP="0052070D">
      <w:pPr>
        <w:contextualSpacing/>
        <w:jc w:val="right"/>
        <w:rPr>
          <w:sz w:val="28"/>
          <w:szCs w:val="28"/>
        </w:rPr>
      </w:pPr>
      <w:r w:rsidRPr="007950EB">
        <w:rPr>
          <w:sz w:val="28"/>
          <w:szCs w:val="28"/>
        </w:rPr>
        <w:t>Ивановской области</w:t>
      </w:r>
    </w:p>
    <w:p w:rsidR="00A75DB7" w:rsidRDefault="0052070D" w:rsidP="0052070D">
      <w:pPr>
        <w:jc w:val="right"/>
        <w:rPr>
          <w:sz w:val="28"/>
          <w:szCs w:val="28"/>
        </w:rPr>
      </w:pPr>
      <w:r w:rsidRPr="007950EB">
        <w:rPr>
          <w:sz w:val="28"/>
          <w:szCs w:val="28"/>
        </w:rPr>
        <w:t xml:space="preserve">от </w:t>
      </w:r>
      <w:r w:rsidR="001218B8">
        <w:rPr>
          <w:sz w:val="28"/>
          <w:szCs w:val="28"/>
        </w:rPr>
        <w:t>20.12.2021</w:t>
      </w:r>
      <w:r w:rsidRPr="007950EB">
        <w:rPr>
          <w:sz w:val="28"/>
          <w:szCs w:val="28"/>
        </w:rPr>
        <w:t xml:space="preserve"> № </w:t>
      </w:r>
      <w:r w:rsidR="001218B8">
        <w:rPr>
          <w:sz w:val="28"/>
          <w:szCs w:val="28"/>
        </w:rPr>
        <w:t>1321</w:t>
      </w:r>
      <w:r w:rsidRPr="007950EB">
        <w:rPr>
          <w:sz w:val="28"/>
          <w:szCs w:val="28"/>
        </w:rPr>
        <w:t>-о</w:t>
      </w:r>
    </w:p>
    <w:p w:rsidR="0052070D" w:rsidRDefault="0052070D" w:rsidP="0052070D">
      <w:pPr>
        <w:jc w:val="right"/>
        <w:rPr>
          <w:sz w:val="28"/>
          <w:szCs w:val="28"/>
        </w:rPr>
      </w:pPr>
    </w:p>
    <w:p w:rsidR="0052070D" w:rsidRDefault="0052070D" w:rsidP="0052070D">
      <w:pPr>
        <w:contextualSpacing/>
        <w:jc w:val="center"/>
        <w:rPr>
          <w:b/>
          <w:sz w:val="28"/>
        </w:rPr>
      </w:pPr>
      <w:r>
        <w:rPr>
          <w:b/>
          <w:sz w:val="28"/>
        </w:rPr>
        <w:t>И Н С Т Р У К Ц И Я</w:t>
      </w:r>
    </w:p>
    <w:p w:rsidR="0052070D" w:rsidRDefault="0052070D" w:rsidP="0052070D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для организаторов в </w:t>
      </w:r>
      <w:r w:rsidR="0046008A">
        <w:rPr>
          <w:b/>
          <w:sz w:val="28"/>
        </w:rPr>
        <w:t>локации</w:t>
      </w:r>
      <w:r>
        <w:rPr>
          <w:b/>
          <w:sz w:val="28"/>
        </w:rPr>
        <w:t xml:space="preserve"> проведения регионального этапа всероссийской олимпиады школьников в 20</w:t>
      </w:r>
      <w:r w:rsidR="0046008A">
        <w:rPr>
          <w:b/>
          <w:sz w:val="28"/>
        </w:rPr>
        <w:t>21</w:t>
      </w:r>
      <w:r>
        <w:rPr>
          <w:b/>
          <w:sz w:val="28"/>
        </w:rPr>
        <w:t>-202</w:t>
      </w:r>
      <w:r w:rsidR="0046008A">
        <w:rPr>
          <w:b/>
          <w:sz w:val="28"/>
        </w:rPr>
        <w:t>2</w:t>
      </w:r>
      <w:r>
        <w:rPr>
          <w:b/>
          <w:sz w:val="28"/>
        </w:rPr>
        <w:t xml:space="preserve"> учебном году</w:t>
      </w:r>
    </w:p>
    <w:p w:rsidR="0052070D" w:rsidRDefault="0052070D" w:rsidP="0052070D">
      <w:pPr>
        <w:contextualSpacing/>
        <w:jc w:val="center"/>
        <w:rPr>
          <w:b/>
          <w:sz w:val="28"/>
        </w:rPr>
      </w:pPr>
    </w:p>
    <w:p w:rsidR="0052070D" w:rsidRPr="0052070D" w:rsidRDefault="0046008A" w:rsidP="005207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52070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каждую локацию</w:t>
      </w:r>
      <w:r w:rsidR="00F47806">
        <w:rPr>
          <w:rFonts w:eastAsia="Calibri"/>
          <w:sz w:val="28"/>
          <w:szCs w:val="28"/>
          <w:lang w:eastAsia="en-US"/>
        </w:rPr>
        <w:t xml:space="preserve"> (аудиторию)</w:t>
      </w:r>
      <w:r w:rsidRPr="0052070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проведения Олимпиады </w:t>
      </w:r>
      <w:r w:rsidR="0052070D">
        <w:rPr>
          <w:rFonts w:eastAsia="Calibri"/>
          <w:sz w:val="28"/>
          <w:szCs w:val="28"/>
          <w:lang w:eastAsia="en-US"/>
        </w:rPr>
        <w:t>назначает</w:t>
      </w:r>
      <w:r>
        <w:rPr>
          <w:rFonts w:eastAsia="Calibri"/>
          <w:sz w:val="28"/>
          <w:szCs w:val="28"/>
          <w:lang w:eastAsia="en-US"/>
        </w:rPr>
        <w:t>ся</w:t>
      </w:r>
      <w:r w:rsidR="0052070D" w:rsidRPr="0052070D">
        <w:rPr>
          <w:rFonts w:eastAsia="Calibri"/>
          <w:sz w:val="28"/>
          <w:szCs w:val="28"/>
          <w:lang w:eastAsia="en-US"/>
        </w:rPr>
        <w:t xml:space="preserve"> </w:t>
      </w:r>
      <w:r w:rsidR="0052070D">
        <w:rPr>
          <w:rFonts w:eastAsia="Calibri"/>
          <w:sz w:val="28"/>
          <w:szCs w:val="28"/>
          <w:lang w:eastAsia="en-US"/>
        </w:rPr>
        <w:t xml:space="preserve">не менее двух </w:t>
      </w:r>
      <w:r w:rsidR="0052070D" w:rsidRPr="0052070D">
        <w:rPr>
          <w:rFonts w:eastAsia="Calibri"/>
          <w:sz w:val="28"/>
          <w:szCs w:val="28"/>
          <w:lang w:eastAsia="en-US"/>
        </w:rPr>
        <w:t>организаторов</w:t>
      </w:r>
      <w:r w:rsidR="0052070D">
        <w:rPr>
          <w:rFonts w:eastAsia="Calibri"/>
          <w:sz w:val="28"/>
          <w:szCs w:val="28"/>
          <w:lang w:eastAsia="en-US"/>
        </w:rPr>
        <w:t>.</w:t>
      </w:r>
    </w:p>
    <w:p w:rsidR="0052070D" w:rsidRDefault="0052070D" w:rsidP="005207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качестве организаторов могут быть привлечены студенты, аспиранты, учителя, преподаватели. </w:t>
      </w:r>
      <w:r w:rsidRPr="0052070D">
        <w:rPr>
          <w:rFonts w:eastAsia="Calibri"/>
          <w:sz w:val="28"/>
          <w:szCs w:val="28"/>
          <w:lang w:eastAsia="en-US"/>
        </w:rPr>
        <w:t xml:space="preserve">Не допускается привлекать работников, являющихся </w:t>
      </w:r>
      <w:r w:rsidR="0015304F">
        <w:rPr>
          <w:rFonts w:eastAsia="Calibri"/>
          <w:sz w:val="28"/>
          <w:szCs w:val="28"/>
          <w:lang w:eastAsia="en-US"/>
        </w:rPr>
        <w:t>наставниками</w:t>
      </w:r>
      <w:r w:rsidRPr="0052070D">
        <w:rPr>
          <w:rFonts w:eastAsia="Calibri"/>
          <w:sz w:val="28"/>
          <w:szCs w:val="28"/>
          <w:lang w:eastAsia="en-US"/>
        </w:rPr>
        <w:t xml:space="preserve"> </w:t>
      </w:r>
      <w:r w:rsidR="0015304F">
        <w:rPr>
          <w:rFonts w:eastAsia="Calibri"/>
          <w:sz w:val="28"/>
          <w:szCs w:val="28"/>
          <w:lang w:eastAsia="en-US"/>
        </w:rPr>
        <w:t>участников Олимпиады или имеющих заинтересованность в результате участия в Олимпиаде того или иного участника</w:t>
      </w:r>
      <w:r w:rsidRPr="0052070D">
        <w:rPr>
          <w:rFonts w:eastAsia="Calibri"/>
          <w:sz w:val="28"/>
          <w:szCs w:val="28"/>
          <w:lang w:eastAsia="en-US"/>
        </w:rPr>
        <w:t>.</w:t>
      </w:r>
    </w:p>
    <w:p w:rsidR="0015304F" w:rsidRPr="0052070D" w:rsidRDefault="0015304F" w:rsidP="0015304F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Организаторы должны знать Порядок проведения Олимпиады, требования к ее проведению, утвержденные </w:t>
      </w:r>
      <w:r w:rsidR="0046008A">
        <w:rPr>
          <w:rFonts w:eastAsia="Calibri"/>
          <w:sz w:val="28"/>
          <w:szCs w:val="28"/>
          <w:lang w:eastAsia="en-US"/>
        </w:rPr>
        <w:t>ЦПМК</w:t>
      </w:r>
      <w:r>
        <w:rPr>
          <w:rFonts w:eastAsia="Calibri"/>
          <w:sz w:val="28"/>
          <w:szCs w:val="28"/>
          <w:lang w:eastAsia="en-US"/>
        </w:rPr>
        <w:t xml:space="preserve"> по соответствующему предмету, а также</w:t>
      </w:r>
      <w:r w:rsidR="00837997">
        <w:rPr>
          <w:rFonts w:eastAsia="Calibri"/>
          <w:sz w:val="28"/>
          <w:szCs w:val="28"/>
          <w:lang w:eastAsia="en-US"/>
        </w:rPr>
        <w:t xml:space="preserve"> соблюдать </w:t>
      </w:r>
      <w:r w:rsidR="00837997" w:rsidRPr="00837997">
        <w:rPr>
          <w:rFonts w:eastAsia="Calibri"/>
          <w:sz w:val="28"/>
          <w:szCs w:val="28"/>
          <w:lang w:eastAsia="en-US"/>
        </w:rPr>
        <w:t>установленный регламент проведения</w:t>
      </w:r>
      <w:r w:rsidR="00837997">
        <w:rPr>
          <w:rFonts w:eastAsia="Calibri"/>
          <w:sz w:val="28"/>
          <w:szCs w:val="28"/>
          <w:lang w:eastAsia="en-US"/>
        </w:rPr>
        <w:t xml:space="preserve"> Олимпиады</w:t>
      </w:r>
      <w:r w:rsidR="00837997" w:rsidRPr="00837997">
        <w:rPr>
          <w:rFonts w:eastAsia="Calibri"/>
          <w:sz w:val="28"/>
          <w:szCs w:val="28"/>
          <w:lang w:eastAsia="en-US"/>
        </w:rPr>
        <w:t xml:space="preserve"> и</w:t>
      </w:r>
      <w:r w:rsidR="00837997">
        <w:rPr>
          <w:rFonts w:eastAsia="Calibri"/>
          <w:sz w:val="28"/>
          <w:szCs w:val="28"/>
          <w:lang w:eastAsia="en-US"/>
        </w:rPr>
        <w:t xml:space="preserve"> следовать настоящей инструкции</w:t>
      </w:r>
      <w:r>
        <w:rPr>
          <w:rFonts w:eastAsia="Calibri"/>
          <w:sz w:val="28"/>
          <w:szCs w:val="28"/>
          <w:lang w:eastAsia="en-US"/>
        </w:rPr>
        <w:t>.</w:t>
      </w:r>
    </w:p>
    <w:p w:rsidR="0015304F" w:rsidRDefault="0052070D" w:rsidP="0015304F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070D">
        <w:rPr>
          <w:rFonts w:eastAsia="Calibri"/>
          <w:sz w:val="28"/>
          <w:szCs w:val="28"/>
          <w:lang w:eastAsia="en-US"/>
        </w:rPr>
        <w:t xml:space="preserve">В день проведения </w:t>
      </w:r>
      <w:r w:rsidR="0015304F" w:rsidRPr="00D36992">
        <w:rPr>
          <w:rFonts w:eastAsia="Calibri"/>
          <w:sz w:val="28"/>
          <w:szCs w:val="28"/>
          <w:lang w:eastAsia="en-US"/>
        </w:rPr>
        <w:t>Олимпиады</w:t>
      </w:r>
      <w:r w:rsidRPr="0052070D">
        <w:rPr>
          <w:rFonts w:eastAsia="Calibri"/>
          <w:sz w:val="28"/>
          <w:szCs w:val="28"/>
          <w:lang w:eastAsia="en-US"/>
        </w:rPr>
        <w:t xml:space="preserve"> организатор</w:t>
      </w:r>
      <w:r w:rsidR="00FC4BD0">
        <w:rPr>
          <w:rFonts w:eastAsia="Calibri"/>
          <w:sz w:val="28"/>
          <w:szCs w:val="28"/>
          <w:lang w:eastAsia="en-US"/>
        </w:rPr>
        <w:t>ы</w:t>
      </w:r>
      <w:r w:rsidRPr="0052070D">
        <w:rPr>
          <w:rFonts w:eastAsia="Calibri"/>
          <w:sz w:val="28"/>
          <w:szCs w:val="28"/>
          <w:lang w:eastAsia="en-US"/>
        </w:rPr>
        <w:t xml:space="preserve"> </w:t>
      </w:r>
      <w:r w:rsidR="00D36992" w:rsidRPr="00D36992">
        <w:rPr>
          <w:rFonts w:eastAsia="Calibri"/>
          <w:sz w:val="28"/>
          <w:szCs w:val="28"/>
          <w:lang w:eastAsia="en-US"/>
        </w:rPr>
        <w:t>должен</w:t>
      </w:r>
      <w:r w:rsidRPr="0052070D">
        <w:rPr>
          <w:rFonts w:eastAsia="Calibri"/>
          <w:b/>
          <w:sz w:val="28"/>
          <w:szCs w:val="28"/>
          <w:lang w:eastAsia="en-US"/>
        </w:rPr>
        <w:t xml:space="preserve"> </w:t>
      </w:r>
      <w:r w:rsidRPr="0052070D">
        <w:rPr>
          <w:rFonts w:eastAsia="Calibri"/>
          <w:sz w:val="28"/>
          <w:szCs w:val="28"/>
          <w:lang w:eastAsia="en-US"/>
        </w:rPr>
        <w:t xml:space="preserve">явиться в </w:t>
      </w:r>
      <w:r w:rsidR="0015304F">
        <w:rPr>
          <w:rFonts w:eastAsia="Calibri"/>
          <w:sz w:val="28"/>
          <w:szCs w:val="28"/>
          <w:lang w:eastAsia="en-US"/>
        </w:rPr>
        <w:t>аудиторию</w:t>
      </w:r>
      <w:r w:rsidRPr="0052070D">
        <w:rPr>
          <w:rFonts w:eastAsia="Calibri"/>
          <w:sz w:val="28"/>
          <w:szCs w:val="28"/>
          <w:lang w:eastAsia="en-US"/>
        </w:rPr>
        <w:t xml:space="preserve"> не позднее 8.</w:t>
      </w:r>
      <w:r w:rsidR="00837997">
        <w:rPr>
          <w:rFonts w:eastAsia="Calibri"/>
          <w:sz w:val="28"/>
          <w:szCs w:val="28"/>
          <w:lang w:eastAsia="en-US"/>
        </w:rPr>
        <w:t>0</w:t>
      </w:r>
      <w:r w:rsidR="0015304F">
        <w:rPr>
          <w:rFonts w:eastAsia="Calibri"/>
          <w:sz w:val="28"/>
          <w:szCs w:val="28"/>
          <w:lang w:eastAsia="en-US"/>
        </w:rPr>
        <w:t>0, пройти инструктаж у ответственного члена жюри, проверить готовность аудитории:</w:t>
      </w:r>
    </w:p>
    <w:p w:rsidR="0015304F" w:rsidRDefault="0015304F" w:rsidP="0015304F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убедиться в соответствии аудитории требованиям и нормам СанПиН (в случае обнаружения несоответствия обратиться к ответственному члену жюри</w:t>
      </w:r>
      <w:r w:rsidR="00D36992">
        <w:rPr>
          <w:rFonts w:eastAsia="Calibri"/>
          <w:sz w:val="28"/>
          <w:szCs w:val="28"/>
          <w:lang w:eastAsia="en-US"/>
        </w:rPr>
        <w:t xml:space="preserve"> с целью замены</w:t>
      </w:r>
      <w:r w:rsidR="0046008A">
        <w:rPr>
          <w:rFonts w:eastAsia="Calibri"/>
          <w:sz w:val="28"/>
          <w:szCs w:val="28"/>
          <w:lang w:eastAsia="en-US"/>
        </w:rPr>
        <w:t xml:space="preserve"> аудитории);</w:t>
      </w:r>
    </w:p>
    <w:p w:rsidR="00D36992" w:rsidRDefault="00D36992" w:rsidP="0015304F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обозначить аудиторию номером класса (9, 10 или 11), обучающиеся которых будут выполнять олимп</w:t>
      </w:r>
      <w:r w:rsidR="0046008A">
        <w:rPr>
          <w:rFonts w:eastAsia="Calibri"/>
          <w:sz w:val="28"/>
          <w:szCs w:val="28"/>
          <w:lang w:eastAsia="en-US"/>
        </w:rPr>
        <w:t>иадные задания в этой аудитории;</w:t>
      </w:r>
    </w:p>
    <w:p w:rsidR="0015304F" w:rsidRDefault="00BF64A5" w:rsidP="0046008A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разместить в</w:t>
      </w:r>
      <w:r w:rsidR="00837997">
        <w:rPr>
          <w:rFonts w:eastAsia="Calibri"/>
          <w:sz w:val="28"/>
          <w:szCs w:val="28"/>
          <w:lang w:eastAsia="en-US"/>
        </w:rPr>
        <w:t xml:space="preserve"> аудитори</w:t>
      </w:r>
      <w:r>
        <w:rPr>
          <w:rFonts w:eastAsia="Calibri"/>
          <w:sz w:val="28"/>
          <w:szCs w:val="28"/>
          <w:lang w:eastAsia="en-US"/>
        </w:rPr>
        <w:t>и</w:t>
      </w:r>
      <w:r w:rsidR="0083799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объявление</w:t>
      </w:r>
      <w:r w:rsidR="00837997">
        <w:rPr>
          <w:rFonts w:eastAsia="Calibri"/>
          <w:sz w:val="28"/>
          <w:szCs w:val="28"/>
          <w:lang w:eastAsia="en-US"/>
        </w:rPr>
        <w:t xml:space="preserve"> о ведении </w:t>
      </w:r>
      <w:proofErr w:type="spellStart"/>
      <w:r w:rsidR="00837997">
        <w:rPr>
          <w:rFonts w:eastAsia="Calibri"/>
          <w:sz w:val="28"/>
          <w:szCs w:val="28"/>
          <w:lang w:eastAsia="en-US"/>
        </w:rPr>
        <w:t>видеофиксации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 иные информационные плакаты из приложения к настоящей инструкции</w:t>
      </w:r>
      <w:r w:rsidR="00837997">
        <w:rPr>
          <w:rFonts w:eastAsia="Calibri"/>
          <w:sz w:val="28"/>
          <w:szCs w:val="28"/>
          <w:lang w:eastAsia="en-US"/>
        </w:rPr>
        <w:t>;</w:t>
      </w:r>
    </w:p>
    <w:p w:rsidR="00D36992" w:rsidRDefault="00D36992" w:rsidP="00D36992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получить от ответственного члена жюри необходимые материалы (черновики, письменные принадлежности, ножницы для вскрытия пакета с олимпиадными заданиями, бланки или тетради для ответов и др.) и оборудование (при необходимости) и ра</w:t>
      </w:r>
      <w:r w:rsidR="0046008A">
        <w:rPr>
          <w:rFonts w:eastAsia="Calibri"/>
          <w:sz w:val="28"/>
          <w:szCs w:val="28"/>
          <w:lang w:eastAsia="en-US"/>
        </w:rPr>
        <w:t>спределить их по рабочим местам;</w:t>
      </w:r>
    </w:p>
    <w:p w:rsidR="0036314D" w:rsidRDefault="0052070D" w:rsidP="00D36992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070D">
        <w:rPr>
          <w:rFonts w:eastAsia="Calibri"/>
          <w:sz w:val="28"/>
          <w:szCs w:val="28"/>
          <w:lang w:eastAsia="en-US"/>
        </w:rPr>
        <w:t xml:space="preserve">подготовить на доске информацию </w:t>
      </w:r>
      <w:r w:rsidR="00D36992">
        <w:rPr>
          <w:rFonts w:eastAsia="Calibri"/>
          <w:sz w:val="28"/>
          <w:szCs w:val="28"/>
          <w:lang w:eastAsia="en-US"/>
        </w:rPr>
        <w:t xml:space="preserve">о времени начала и окончания Олимпиады, </w:t>
      </w:r>
      <w:r w:rsidR="00C851AD">
        <w:rPr>
          <w:rFonts w:eastAsia="Calibri"/>
          <w:sz w:val="28"/>
          <w:szCs w:val="28"/>
          <w:lang w:eastAsia="en-US"/>
        </w:rPr>
        <w:t xml:space="preserve">планируемых </w:t>
      </w:r>
      <w:r w:rsidR="0036314D">
        <w:rPr>
          <w:rFonts w:eastAsia="Calibri"/>
          <w:sz w:val="28"/>
          <w:szCs w:val="28"/>
          <w:lang w:eastAsia="en-US"/>
        </w:rPr>
        <w:t>дате и месте разбора заданий (с указанием ссылки на видеозапись разбора), показа работ и проведения апелляций о несогласии с выставленными баллами)</w:t>
      </w:r>
      <w:r w:rsidRPr="0052070D">
        <w:rPr>
          <w:rFonts w:eastAsia="Calibri"/>
          <w:sz w:val="28"/>
          <w:szCs w:val="28"/>
          <w:lang w:eastAsia="en-US"/>
        </w:rPr>
        <w:t>.</w:t>
      </w:r>
    </w:p>
    <w:p w:rsidR="007B0D0D" w:rsidRDefault="0036314D" w:rsidP="007B0D0D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входе участников Олимпиады в аудиторию организатор</w:t>
      </w:r>
      <w:r w:rsidR="004603DD">
        <w:rPr>
          <w:rFonts w:eastAsia="Calibri"/>
          <w:sz w:val="28"/>
          <w:szCs w:val="28"/>
          <w:lang w:eastAsia="en-US"/>
        </w:rPr>
        <w:t xml:space="preserve">ам необходимо </w:t>
      </w:r>
      <w:r w:rsidR="0046008A">
        <w:rPr>
          <w:rFonts w:eastAsia="Calibri"/>
          <w:sz w:val="28"/>
          <w:szCs w:val="28"/>
          <w:lang w:eastAsia="en-US"/>
        </w:rPr>
        <w:t>проконтролировать у участников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46008A">
        <w:rPr>
          <w:rFonts w:eastAsia="Calibri"/>
          <w:sz w:val="28"/>
          <w:szCs w:val="28"/>
          <w:lang w:eastAsia="en-US"/>
        </w:rPr>
        <w:t>наличие только разрешенных</w:t>
      </w:r>
      <w:r>
        <w:rPr>
          <w:rFonts w:eastAsia="Calibri"/>
          <w:sz w:val="28"/>
          <w:szCs w:val="28"/>
          <w:lang w:eastAsia="en-US"/>
        </w:rPr>
        <w:t xml:space="preserve"> для исп</w:t>
      </w:r>
      <w:r w:rsidR="0046008A">
        <w:rPr>
          <w:rFonts w:eastAsia="Calibri"/>
          <w:sz w:val="28"/>
          <w:szCs w:val="28"/>
          <w:lang w:eastAsia="en-US"/>
        </w:rPr>
        <w:t>ользования на Олимпиаде предметов</w:t>
      </w:r>
      <w:r>
        <w:rPr>
          <w:rFonts w:eastAsia="Calibri"/>
          <w:sz w:val="28"/>
          <w:szCs w:val="28"/>
          <w:lang w:eastAsia="en-US"/>
        </w:rPr>
        <w:t>, затем расса</w:t>
      </w:r>
      <w:r w:rsidR="004603DD">
        <w:rPr>
          <w:rFonts w:eastAsia="Calibri"/>
          <w:sz w:val="28"/>
          <w:szCs w:val="28"/>
          <w:lang w:eastAsia="en-US"/>
        </w:rPr>
        <w:t>дить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4603DD">
        <w:rPr>
          <w:rFonts w:eastAsia="Calibri"/>
          <w:sz w:val="28"/>
          <w:szCs w:val="28"/>
          <w:lang w:eastAsia="en-US"/>
        </w:rPr>
        <w:t>обучающихся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46008A">
        <w:rPr>
          <w:rFonts w:eastAsia="Calibri"/>
          <w:sz w:val="28"/>
          <w:szCs w:val="28"/>
          <w:lang w:eastAsia="en-US"/>
        </w:rPr>
        <w:t>в соответствии со списками распределения участников по аудиториям и местам</w:t>
      </w:r>
      <w:r w:rsidR="00C851AD">
        <w:rPr>
          <w:rFonts w:eastAsia="Calibri"/>
          <w:sz w:val="28"/>
          <w:szCs w:val="28"/>
          <w:lang w:eastAsia="en-US"/>
        </w:rPr>
        <w:t>.</w:t>
      </w:r>
      <w:r w:rsidR="0046008A">
        <w:rPr>
          <w:rFonts w:eastAsia="Calibri"/>
          <w:sz w:val="28"/>
          <w:szCs w:val="28"/>
          <w:lang w:eastAsia="en-US"/>
        </w:rPr>
        <w:t xml:space="preserve"> Менять аудиторию и место участникам категорически запрещено.</w:t>
      </w:r>
    </w:p>
    <w:p w:rsidR="00C851AD" w:rsidRDefault="0046008A" w:rsidP="007B0D0D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8.50</w:t>
      </w:r>
      <w:r w:rsidR="00C851AD">
        <w:rPr>
          <w:rFonts w:eastAsia="Calibri"/>
          <w:sz w:val="28"/>
          <w:szCs w:val="28"/>
          <w:lang w:eastAsia="en-US"/>
        </w:rPr>
        <w:t xml:space="preserve"> организ</w:t>
      </w:r>
      <w:r w:rsidR="00FC4BD0">
        <w:rPr>
          <w:rFonts w:eastAsia="Calibri"/>
          <w:sz w:val="28"/>
          <w:szCs w:val="28"/>
          <w:lang w:eastAsia="en-US"/>
        </w:rPr>
        <w:t>аторам</w:t>
      </w:r>
      <w:r w:rsidR="00C851AD">
        <w:rPr>
          <w:rFonts w:eastAsia="Calibri"/>
          <w:sz w:val="28"/>
          <w:szCs w:val="28"/>
          <w:lang w:eastAsia="en-US"/>
        </w:rPr>
        <w:t xml:space="preserve"> </w:t>
      </w:r>
      <w:r w:rsidR="00FC4BD0">
        <w:rPr>
          <w:rFonts w:eastAsia="Calibri"/>
          <w:sz w:val="28"/>
          <w:szCs w:val="28"/>
          <w:lang w:eastAsia="en-US"/>
        </w:rPr>
        <w:t xml:space="preserve">следует </w:t>
      </w:r>
      <w:r>
        <w:rPr>
          <w:rFonts w:eastAsia="Calibri"/>
          <w:sz w:val="28"/>
          <w:szCs w:val="28"/>
          <w:lang w:eastAsia="en-US"/>
        </w:rPr>
        <w:t xml:space="preserve">зачитать краткую инструкцию, </w:t>
      </w:r>
      <w:r w:rsidR="00C851AD">
        <w:rPr>
          <w:rFonts w:eastAsia="Calibri"/>
          <w:sz w:val="28"/>
          <w:szCs w:val="28"/>
          <w:lang w:eastAsia="en-US"/>
        </w:rPr>
        <w:t>напом</w:t>
      </w:r>
      <w:r w:rsidR="00FC4BD0">
        <w:rPr>
          <w:rFonts w:eastAsia="Calibri"/>
          <w:sz w:val="28"/>
          <w:szCs w:val="28"/>
          <w:lang w:eastAsia="en-US"/>
        </w:rPr>
        <w:t>нить</w:t>
      </w:r>
      <w:r w:rsidR="00C851AD">
        <w:rPr>
          <w:rFonts w:eastAsia="Calibri"/>
          <w:sz w:val="28"/>
          <w:szCs w:val="28"/>
          <w:lang w:eastAsia="en-US"/>
        </w:rPr>
        <w:t xml:space="preserve"> участникам </w:t>
      </w:r>
      <w:r w:rsidR="00C851AD" w:rsidRPr="0052070D">
        <w:rPr>
          <w:color w:val="000000"/>
          <w:sz w:val="28"/>
          <w:szCs w:val="28"/>
        </w:rPr>
        <w:t xml:space="preserve">о </w:t>
      </w:r>
      <w:r w:rsidR="00C851AD" w:rsidRPr="0052070D">
        <w:rPr>
          <w:rFonts w:eastAsia="Calibri"/>
          <w:sz w:val="28"/>
          <w:szCs w:val="28"/>
          <w:lang w:eastAsia="en-US"/>
        </w:rPr>
        <w:t>запрете иметь при себе во время проведения экзамена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</w:r>
      <w:r w:rsidR="00C851AD">
        <w:rPr>
          <w:rFonts w:eastAsia="Calibri"/>
          <w:sz w:val="28"/>
          <w:szCs w:val="28"/>
          <w:lang w:eastAsia="en-US"/>
        </w:rPr>
        <w:t xml:space="preserve">, </w:t>
      </w:r>
      <w:r w:rsidR="00FC4BD0">
        <w:rPr>
          <w:rFonts w:eastAsia="Calibri"/>
          <w:sz w:val="28"/>
          <w:szCs w:val="28"/>
          <w:lang w:eastAsia="en-US"/>
        </w:rPr>
        <w:t>про</w:t>
      </w:r>
      <w:r w:rsidR="00C851AD">
        <w:rPr>
          <w:rFonts w:eastAsia="Calibri"/>
          <w:sz w:val="28"/>
          <w:szCs w:val="28"/>
          <w:lang w:eastAsia="en-US"/>
        </w:rPr>
        <w:t>информир</w:t>
      </w:r>
      <w:r w:rsidR="00FC4BD0">
        <w:rPr>
          <w:rFonts w:eastAsia="Calibri"/>
          <w:sz w:val="28"/>
          <w:szCs w:val="28"/>
          <w:lang w:eastAsia="en-US"/>
        </w:rPr>
        <w:t>овать школьников</w:t>
      </w:r>
      <w:r w:rsidR="00C851AD">
        <w:rPr>
          <w:rFonts w:eastAsia="Calibri"/>
          <w:sz w:val="28"/>
          <w:szCs w:val="28"/>
          <w:lang w:eastAsia="en-US"/>
        </w:rPr>
        <w:t xml:space="preserve"> о </w:t>
      </w:r>
      <w:r w:rsidR="00C851AD" w:rsidRPr="0052070D">
        <w:rPr>
          <w:rFonts w:eastAsia="Calibri"/>
          <w:sz w:val="28"/>
          <w:szCs w:val="28"/>
          <w:lang w:eastAsia="en-US"/>
        </w:rPr>
        <w:t xml:space="preserve">порядке проведения </w:t>
      </w:r>
      <w:r w:rsidR="00C851AD">
        <w:rPr>
          <w:rFonts w:eastAsia="Calibri"/>
          <w:sz w:val="28"/>
          <w:szCs w:val="28"/>
          <w:lang w:eastAsia="en-US"/>
        </w:rPr>
        <w:t>Олимпиады</w:t>
      </w:r>
      <w:r w:rsidR="00C851AD" w:rsidRPr="0052070D">
        <w:rPr>
          <w:rFonts w:eastAsia="Calibri"/>
          <w:sz w:val="28"/>
          <w:szCs w:val="28"/>
          <w:lang w:eastAsia="en-US"/>
        </w:rPr>
        <w:t xml:space="preserve">, правилах оформления работы, продолжительности </w:t>
      </w:r>
      <w:r w:rsidR="00C851AD">
        <w:rPr>
          <w:rFonts w:eastAsia="Calibri"/>
          <w:sz w:val="28"/>
          <w:szCs w:val="28"/>
          <w:lang w:eastAsia="en-US"/>
        </w:rPr>
        <w:t>Олимпиады</w:t>
      </w:r>
      <w:r w:rsidR="00C851AD" w:rsidRPr="0052070D">
        <w:rPr>
          <w:rFonts w:eastAsia="Calibri"/>
          <w:sz w:val="28"/>
          <w:szCs w:val="28"/>
          <w:lang w:eastAsia="en-US"/>
        </w:rPr>
        <w:t xml:space="preserve">, а также о </w:t>
      </w:r>
      <w:r w:rsidR="00C851AD" w:rsidRPr="00C851AD">
        <w:rPr>
          <w:rFonts w:eastAsia="Calibri"/>
          <w:sz w:val="28"/>
          <w:szCs w:val="28"/>
          <w:lang w:eastAsia="en-US"/>
        </w:rPr>
        <w:t>планируемых дате и месте разбора заданий (с указанием ссылки на видеозапись разбора), показа работ и проведения апелляций о несогласии с выст</w:t>
      </w:r>
      <w:r w:rsidR="00FC4BD0">
        <w:rPr>
          <w:rFonts w:eastAsia="Calibri"/>
          <w:sz w:val="28"/>
          <w:szCs w:val="28"/>
          <w:lang w:eastAsia="en-US"/>
        </w:rPr>
        <w:t>авленными баллами</w:t>
      </w:r>
      <w:r w:rsidR="007B0D0D">
        <w:rPr>
          <w:rFonts w:eastAsia="Calibri"/>
          <w:sz w:val="28"/>
          <w:szCs w:val="28"/>
          <w:lang w:eastAsia="en-US"/>
        </w:rPr>
        <w:t>, а также обра</w:t>
      </w:r>
      <w:r w:rsidR="00FC4BD0">
        <w:rPr>
          <w:rFonts w:eastAsia="Calibri"/>
          <w:sz w:val="28"/>
          <w:szCs w:val="28"/>
          <w:lang w:eastAsia="en-US"/>
        </w:rPr>
        <w:t>тить</w:t>
      </w:r>
      <w:r w:rsidR="007B0D0D">
        <w:rPr>
          <w:rFonts w:eastAsia="Calibri"/>
          <w:sz w:val="28"/>
          <w:szCs w:val="28"/>
          <w:lang w:eastAsia="en-US"/>
        </w:rPr>
        <w:t xml:space="preserve"> внимание на то, что </w:t>
      </w:r>
      <w:r w:rsidR="00C851AD" w:rsidRPr="0052070D">
        <w:rPr>
          <w:rFonts w:eastAsia="Calibri"/>
          <w:sz w:val="28"/>
          <w:szCs w:val="28"/>
          <w:lang w:eastAsia="en-US"/>
        </w:rPr>
        <w:t xml:space="preserve">записи на черновиках не обрабатываются и не проверяются. </w:t>
      </w:r>
    </w:p>
    <w:p w:rsidR="00C851AD" w:rsidRDefault="00C851AD" w:rsidP="00D36992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позднее 8.55 организатор</w:t>
      </w:r>
      <w:r w:rsidR="00FC4BD0">
        <w:rPr>
          <w:rFonts w:eastAsia="Calibri"/>
          <w:sz w:val="28"/>
          <w:szCs w:val="28"/>
          <w:lang w:eastAsia="en-US"/>
        </w:rPr>
        <w:t>ам следует</w:t>
      </w:r>
      <w:r>
        <w:rPr>
          <w:rFonts w:eastAsia="Calibri"/>
          <w:sz w:val="28"/>
          <w:szCs w:val="28"/>
          <w:lang w:eastAsia="en-US"/>
        </w:rPr>
        <w:t xml:space="preserve"> получ</w:t>
      </w:r>
      <w:r w:rsidR="00FC4BD0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т</w:t>
      </w:r>
      <w:r w:rsidR="00FC4BD0">
        <w:rPr>
          <w:rFonts w:eastAsia="Calibri"/>
          <w:sz w:val="28"/>
          <w:szCs w:val="28"/>
          <w:lang w:eastAsia="en-US"/>
        </w:rPr>
        <w:t>ь</w:t>
      </w:r>
      <w:r>
        <w:rPr>
          <w:rFonts w:eastAsia="Calibri"/>
          <w:sz w:val="28"/>
          <w:szCs w:val="28"/>
          <w:lang w:eastAsia="en-US"/>
        </w:rPr>
        <w:t xml:space="preserve"> от ответственного члена оргкомитета запечатанный пакет с олимпиадными заданиями. Вскрытие пакета ранее 9.00 </w:t>
      </w:r>
      <w:r w:rsidR="00477DB0">
        <w:rPr>
          <w:rFonts w:eastAsia="Calibri"/>
          <w:sz w:val="28"/>
          <w:szCs w:val="28"/>
          <w:lang w:eastAsia="en-US"/>
        </w:rPr>
        <w:t xml:space="preserve">категорически </w:t>
      </w:r>
      <w:r>
        <w:rPr>
          <w:rFonts w:eastAsia="Calibri"/>
          <w:sz w:val="28"/>
          <w:szCs w:val="28"/>
          <w:lang w:eastAsia="en-US"/>
        </w:rPr>
        <w:t>запрещено.</w:t>
      </w:r>
    </w:p>
    <w:p w:rsidR="007B0D0D" w:rsidRDefault="007B0D0D" w:rsidP="00D36992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Выдача олимпиадных заданий начинается не ранее 9.00, при этом организатор</w:t>
      </w:r>
      <w:r w:rsidR="00FC4BD0">
        <w:rPr>
          <w:rFonts w:eastAsia="Calibri"/>
          <w:sz w:val="28"/>
          <w:szCs w:val="28"/>
          <w:lang w:eastAsia="en-US"/>
        </w:rPr>
        <w:t>ам</w:t>
      </w:r>
      <w:r>
        <w:rPr>
          <w:rFonts w:eastAsia="Calibri"/>
          <w:sz w:val="28"/>
          <w:szCs w:val="28"/>
          <w:lang w:eastAsia="en-US"/>
        </w:rPr>
        <w:t xml:space="preserve"> необходимо:</w:t>
      </w:r>
    </w:p>
    <w:p w:rsidR="007B0D0D" w:rsidRDefault="007B0D0D" w:rsidP="00D36992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070D">
        <w:rPr>
          <w:rFonts w:eastAsia="Calibri"/>
          <w:sz w:val="28"/>
          <w:szCs w:val="28"/>
          <w:lang w:eastAsia="en-US"/>
        </w:rPr>
        <w:t>вскрыть пакет</w:t>
      </w:r>
      <w:r>
        <w:rPr>
          <w:rFonts w:eastAsia="Calibri"/>
          <w:sz w:val="28"/>
          <w:szCs w:val="28"/>
          <w:lang w:eastAsia="en-US"/>
        </w:rPr>
        <w:t xml:space="preserve"> с заданиями,</w:t>
      </w:r>
    </w:p>
    <w:p w:rsidR="007B0D0D" w:rsidRDefault="007B0D0D" w:rsidP="00D36992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выдать задания участникам,</w:t>
      </w:r>
    </w:p>
    <w:p w:rsidR="007B0D0D" w:rsidRDefault="007B0D0D" w:rsidP="00D36992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попросить участников проверить комплектность (в случае обнаружения брака или некомплектности выдать участнику резервный комплект заданий из вскрытого пакета, при отсутствии резервного комплекта обратиться к ответственному члену оргкомитета),</w:t>
      </w:r>
    </w:p>
    <w:p w:rsidR="00EE3BF1" w:rsidRDefault="007B0D0D" w:rsidP="007609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дать указание приступить к заполнению регистрационных полей и выполнению заданий</w:t>
      </w:r>
      <w:r w:rsidR="00EE3BF1">
        <w:rPr>
          <w:rFonts w:eastAsia="Calibri"/>
          <w:sz w:val="28"/>
          <w:szCs w:val="28"/>
          <w:lang w:eastAsia="en-US"/>
        </w:rPr>
        <w:t>. В продолжительность Олимпиады</w:t>
      </w:r>
      <w:r w:rsidR="00EE3BF1" w:rsidRPr="0052070D">
        <w:rPr>
          <w:rFonts w:eastAsia="Calibri"/>
          <w:sz w:val="28"/>
          <w:szCs w:val="28"/>
          <w:lang w:eastAsia="en-US"/>
        </w:rPr>
        <w:t xml:space="preserve"> не включается время, выделенное на подготовительные мероприятия (инструктаж участников, выдачу </w:t>
      </w:r>
      <w:r w:rsidR="00EE3BF1">
        <w:rPr>
          <w:rFonts w:eastAsia="Calibri"/>
          <w:sz w:val="28"/>
          <w:szCs w:val="28"/>
          <w:lang w:eastAsia="en-US"/>
        </w:rPr>
        <w:t>заданий</w:t>
      </w:r>
      <w:r w:rsidR="00EE3BF1" w:rsidRPr="0052070D">
        <w:rPr>
          <w:rFonts w:eastAsia="Calibri"/>
          <w:sz w:val="28"/>
          <w:szCs w:val="28"/>
          <w:lang w:eastAsia="en-US"/>
        </w:rPr>
        <w:t>, заполнение регистрационных полей).</w:t>
      </w:r>
    </w:p>
    <w:p w:rsidR="00FC4BD0" w:rsidRDefault="00FC4BD0" w:rsidP="007609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Оставшиеся олимпиадные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задания </w:t>
      </w:r>
      <w:r w:rsidR="00477DB0">
        <w:rPr>
          <w:rFonts w:eastAsia="Calibri"/>
          <w:sz w:val="28"/>
          <w:szCs w:val="28"/>
          <w:lang w:eastAsia="en-US"/>
        </w:rPr>
        <w:t xml:space="preserve"> в</w:t>
      </w:r>
      <w:proofErr w:type="gramEnd"/>
      <w:r w:rsidR="00477DB0">
        <w:rPr>
          <w:rFonts w:eastAsia="Calibri"/>
          <w:sz w:val="28"/>
          <w:szCs w:val="28"/>
          <w:lang w:eastAsia="en-US"/>
        </w:rPr>
        <w:t xml:space="preserve"> случае неявки участников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477DB0">
        <w:rPr>
          <w:rFonts w:eastAsia="Calibri"/>
          <w:sz w:val="28"/>
          <w:szCs w:val="28"/>
          <w:lang w:eastAsia="en-US"/>
        </w:rPr>
        <w:t xml:space="preserve">(при наличии) </w:t>
      </w:r>
      <w:r>
        <w:rPr>
          <w:rFonts w:eastAsia="Calibri"/>
          <w:sz w:val="28"/>
          <w:szCs w:val="28"/>
          <w:lang w:eastAsia="en-US"/>
        </w:rPr>
        <w:t>передаются ответственному члену оргкомитета.</w:t>
      </w:r>
    </w:p>
    <w:p w:rsidR="0052070D" w:rsidRPr="0052070D" w:rsidRDefault="00EE3BF1" w:rsidP="007609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 время олимпиады организаторам запрещается иметь при себе средства связи, </w:t>
      </w:r>
      <w:r w:rsidRPr="0052070D">
        <w:rPr>
          <w:rFonts w:eastAsia="Calibri"/>
          <w:sz w:val="28"/>
          <w:szCs w:val="28"/>
          <w:lang w:eastAsia="en-US"/>
        </w:rPr>
        <w:t xml:space="preserve">оказывать </w:t>
      </w:r>
      <w:r>
        <w:rPr>
          <w:rFonts w:eastAsia="Calibri"/>
          <w:sz w:val="28"/>
          <w:szCs w:val="28"/>
          <w:lang w:eastAsia="en-US"/>
        </w:rPr>
        <w:t xml:space="preserve">какое-либо </w:t>
      </w:r>
      <w:r w:rsidRPr="0052070D">
        <w:rPr>
          <w:rFonts w:eastAsia="Calibri"/>
          <w:sz w:val="28"/>
          <w:szCs w:val="28"/>
          <w:lang w:eastAsia="en-US"/>
        </w:rPr>
        <w:t xml:space="preserve">содействие участникам </w:t>
      </w:r>
      <w:r>
        <w:rPr>
          <w:rFonts w:eastAsia="Calibri"/>
          <w:sz w:val="28"/>
          <w:szCs w:val="28"/>
          <w:lang w:eastAsia="en-US"/>
        </w:rPr>
        <w:t>в выполнении заданий Олимпиады.</w:t>
      </w:r>
    </w:p>
    <w:p w:rsidR="00EE3BF1" w:rsidRDefault="0052070D" w:rsidP="007609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2070D">
        <w:rPr>
          <w:rFonts w:eastAsia="Calibri"/>
          <w:sz w:val="28"/>
          <w:szCs w:val="28"/>
          <w:lang w:eastAsia="en-US"/>
        </w:rPr>
        <w:t xml:space="preserve">Во время </w:t>
      </w:r>
      <w:r w:rsidR="00EE3BF1" w:rsidRPr="004603DD">
        <w:rPr>
          <w:rFonts w:eastAsia="Calibri"/>
          <w:sz w:val="28"/>
          <w:szCs w:val="28"/>
          <w:lang w:eastAsia="en-US"/>
        </w:rPr>
        <w:t>Олимпиады</w:t>
      </w:r>
      <w:r w:rsidRPr="0052070D">
        <w:rPr>
          <w:rFonts w:eastAsia="Calibri"/>
          <w:sz w:val="28"/>
          <w:szCs w:val="28"/>
          <w:lang w:eastAsia="en-US"/>
        </w:rPr>
        <w:t xml:space="preserve"> организатор</w:t>
      </w:r>
      <w:r w:rsidR="00EE3BF1">
        <w:rPr>
          <w:rFonts w:eastAsia="Calibri"/>
          <w:sz w:val="28"/>
          <w:szCs w:val="28"/>
          <w:lang w:eastAsia="en-US"/>
        </w:rPr>
        <w:t>ы</w:t>
      </w:r>
      <w:r w:rsidRPr="0052070D">
        <w:rPr>
          <w:rFonts w:eastAsia="Calibri"/>
          <w:sz w:val="28"/>
          <w:szCs w:val="28"/>
          <w:lang w:eastAsia="en-US"/>
        </w:rPr>
        <w:t xml:space="preserve"> в аудитории должн</w:t>
      </w:r>
      <w:r w:rsidR="00EE3BF1">
        <w:rPr>
          <w:rFonts w:eastAsia="Calibri"/>
          <w:sz w:val="28"/>
          <w:szCs w:val="28"/>
          <w:lang w:eastAsia="en-US"/>
        </w:rPr>
        <w:t xml:space="preserve">ы </w:t>
      </w:r>
      <w:r w:rsidRPr="0052070D">
        <w:rPr>
          <w:rFonts w:eastAsia="Calibri"/>
          <w:sz w:val="28"/>
          <w:szCs w:val="28"/>
          <w:lang w:eastAsia="en-US"/>
        </w:rPr>
        <w:t>следить за порядком</w:t>
      </w:r>
      <w:r w:rsidR="00DA5E34">
        <w:rPr>
          <w:rFonts w:eastAsia="Calibri"/>
          <w:sz w:val="28"/>
          <w:szCs w:val="28"/>
          <w:lang w:eastAsia="en-US"/>
        </w:rPr>
        <w:t>, напоминать участникам о необходимости обработки рук при входе и выходе из аудитории</w:t>
      </w:r>
      <w:r w:rsidRPr="0052070D">
        <w:rPr>
          <w:rFonts w:eastAsia="Calibri"/>
          <w:sz w:val="28"/>
          <w:szCs w:val="28"/>
          <w:lang w:eastAsia="en-US"/>
        </w:rPr>
        <w:t xml:space="preserve"> и не допускать:</w:t>
      </w:r>
    </w:p>
    <w:p w:rsidR="00EE3BF1" w:rsidRDefault="0052070D" w:rsidP="007609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2070D">
        <w:rPr>
          <w:rFonts w:eastAsia="Calibri"/>
          <w:sz w:val="28"/>
          <w:szCs w:val="28"/>
          <w:lang w:eastAsia="en-US"/>
        </w:rPr>
        <w:t>разговор</w:t>
      </w:r>
      <w:r w:rsidR="00EE3BF1">
        <w:rPr>
          <w:rFonts w:eastAsia="Calibri"/>
          <w:sz w:val="28"/>
          <w:szCs w:val="28"/>
          <w:lang w:eastAsia="en-US"/>
        </w:rPr>
        <w:t>ов</w:t>
      </w:r>
      <w:r w:rsidRPr="0052070D">
        <w:rPr>
          <w:rFonts w:eastAsia="Calibri"/>
          <w:sz w:val="28"/>
          <w:szCs w:val="28"/>
          <w:lang w:eastAsia="en-US"/>
        </w:rPr>
        <w:t xml:space="preserve"> участников между собой;</w:t>
      </w:r>
    </w:p>
    <w:p w:rsidR="004603DD" w:rsidRDefault="00EE3BF1" w:rsidP="007609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обмен</w:t>
      </w:r>
      <w:r w:rsidR="004603DD">
        <w:rPr>
          <w:rFonts w:eastAsia="Calibri"/>
          <w:sz w:val="28"/>
          <w:szCs w:val="28"/>
          <w:lang w:eastAsia="en-US"/>
        </w:rPr>
        <w:t>а</w:t>
      </w:r>
      <w:r w:rsidR="0052070D" w:rsidRPr="0052070D">
        <w:rPr>
          <w:rFonts w:eastAsia="Calibri"/>
          <w:sz w:val="28"/>
          <w:szCs w:val="28"/>
          <w:lang w:eastAsia="en-US"/>
        </w:rPr>
        <w:t xml:space="preserve"> любыми материалами и предметами между участниками;</w:t>
      </w:r>
    </w:p>
    <w:p w:rsidR="004603DD" w:rsidRDefault="0052070D" w:rsidP="007609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2070D">
        <w:rPr>
          <w:rFonts w:eastAsia="Calibri"/>
          <w:sz w:val="28"/>
          <w:szCs w:val="28"/>
          <w:lang w:eastAsia="en-US"/>
        </w:rPr>
        <w:t xml:space="preserve">наличия средств связи, электронно-вычислительной техники, фото, аудио и видеоаппаратуры, справочных материалов, кроме разрешенных, которые содержатся в </w:t>
      </w:r>
      <w:r w:rsidR="004603DD">
        <w:rPr>
          <w:rFonts w:eastAsia="Calibri"/>
          <w:sz w:val="28"/>
          <w:szCs w:val="28"/>
          <w:lang w:eastAsia="en-US"/>
        </w:rPr>
        <w:t>заданиях</w:t>
      </w:r>
      <w:r w:rsidRPr="0052070D">
        <w:rPr>
          <w:rFonts w:eastAsia="Calibri"/>
          <w:sz w:val="28"/>
          <w:szCs w:val="28"/>
          <w:lang w:eastAsia="en-US"/>
        </w:rPr>
        <w:t>, письменных заметок и иных средств хранения и передачи информации;</w:t>
      </w:r>
    </w:p>
    <w:p w:rsidR="004603DD" w:rsidRDefault="0052070D" w:rsidP="007609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2070D">
        <w:rPr>
          <w:rFonts w:eastAsia="Calibri"/>
          <w:sz w:val="28"/>
          <w:szCs w:val="28"/>
          <w:lang w:eastAsia="en-US"/>
        </w:rPr>
        <w:t>произвольного выхода участника из аудитории без сопровождения организатора;</w:t>
      </w:r>
    </w:p>
    <w:p w:rsidR="004603DD" w:rsidRDefault="0052070D" w:rsidP="007609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2070D">
        <w:rPr>
          <w:rFonts w:eastAsia="Calibri"/>
          <w:sz w:val="28"/>
          <w:szCs w:val="28"/>
          <w:lang w:eastAsia="en-US"/>
        </w:rPr>
        <w:t xml:space="preserve">выноса из аудиторий </w:t>
      </w:r>
      <w:r w:rsidR="004603DD">
        <w:rPr>
          <w:rFonts w:eastAsia="Calibri"/>
          <w:sz w:val="28"/>
          <w:szCs w:val="28"/>
          <w:lang w:eastAsia="en-US"/>
        </w:rPr>
        <w:t>заданий</w:t>
      </w:r>
      <w:r w:rsidRPr="0052070D">
        <w:rPr>
          <w:rFonts w:eastAsia="Calibri"/>
          <w:sz w:val="28"/>
          <w:szCs w:val="28"/>
          <w:lang w:eastAsia="en-US"/>
        </w:rPr>
        <w:t>;</w:t>
      </w:r>
    </w:p>
    <w:p w:rsidR="004603DD" w:rsidRDefault="0052070D" w:rsidP="007609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2070D">
        <w:rPr>
          <w:rFonts w:eastAsia="Calibri"/>
          <w:sz w:val="28"/>
          <w:szCs w:val="28"/>
          <w:lang w:eastAsia="en-US"/>
        </w:rPr>
        <w:t>оказания содействия участникам</w:t>
      </w:r>
      <w:r w:rsidR="004603DD">
        <w:rPr>
          <w:rFonts w:eastAsia="Calibri"/>
          <w:sz w:val="28"/>
          <w:szCs w:val="28"/>
          <w:lang w:eastAsia="en-US"/>
        </w:rPr>
        <w:t xml:space="preserve"> в выполнении заданий кем-либо</w:t>
      </w:r>
      <w:r w:rsidRPr="0052070D">
        <w:rPr>
          <w:rFonts w:eastAsia="Calibri"/>
          <w:sz w:val="28"/>
          <w:szCs w:val="28"/>
          <w:lang w:eastAsia="en-US"/>
        </w:rPr>
        <w:t>.</w:t>
      </w:r>
    </w:p>
    <w:p w:rsidR="004603DD" w:rsidRDefault="004603DD" w:rsidP="007609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52070D" w:rsidRPr="0052070D">
        <w:rPr>
          <w:rFonts w:eastAsia="Calibri"/>
          <w:sz w:val="28"/>
          <w:szCs w:val="28"/>
          <w:lang w:eastAsia="en-US"/>
        </w:rPr>
        <w:t xml:space="preserve"> случае обнаружения нарушения участником </w:t>
      </w:r>
      <w:r>
        <w:rPr>
          <w:rFonts w:eastAsia="Calibri"/>
          <w:sz w:val="28"/>
          <w:szCs w:val="28"/>
          <w:lang w:eastAsia="en-US"/>
        </w:rPr>
        <w:t>данных требований</w:t>
      </w:r>
      <w:r w:rsidR="00FC4BD0">
        <w:rPr>
          <w:rFonts w:eastAsia="Calibri"/>
          <w:sz w:val="28"/>
          <w:szCs w:val="28"/>
          <w:lang w:eastAsia="en-US"/>
        </w:rPr>
        <w:t xml:space="preserve"> организаторы должны</w:t>
      </w:r>
      <w:r w:rsidR="0052070D" w:rsidRPr="0052070D">
        <w:rPr>
          <w:rFonts w:eastAsia="Calibri"/>
          <w:sz w:val="28"/>
          <w:szCs w:val="28"/>
          <w:lang w:eastAsia="en-US"/>
        </w:rPr>
        <w:t xml:space="preserve"> незамедлительно сообщить об этом </w:t>
      </w:r>
      <w:r>
        <w:rPr>
          <w:rFonts w:eastAsia="Calibri"/>
          <w:sz w:val="28"/>
          <w:szCs w:val="28"/>
          <w:lang w:eastAsia="en-US"/>
        </w:rPr>
        <w:t>ответственному члену оргкомитета.</w:t>
      </w:r>
      <w:r w:rsidR="0052070D" w:rsidRPr="0052070D">
        <w:rPr>
          <w:rFonts w:eastAsia="Calibri"/>
          <w:sz w:val="28"/>
          <w:szCs w:val="28"/>
          <w:lang w:eastAsia="en-US"/>
        </w:rPr>
        <w:t xml:space="preserve"> </w:t>
      </w:r>
    </w:p>
    <w:p w:rsidR="0052070D" w:rsidRPr="0052070D" w:rsidRDefault="004603DD" w:rsidP="00477DB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52070D" w:rsidRPr="0052070D">
        <w:rPr>
          <w:rFonts w:eastAsia="Calibri"/>
          <w:sz w:val="28"/>
          <w:szCs w:val="28"/>
          <w:lang w:eastAsia="en-US"/>
        </w:rPr>
        <w:t xml:space="preserve">ри ухудшении самочувствия </w:t>
      </w:r>
      <w:r w:rsidR="00FC4BD0" w:rsidRPr="0052070D">
        <w:rPr>
          <w:rFonts w:eastAsia="Calibri"/>
          <w:sz w:val="28"/>
          <w:szCs w:val="28"/>
          <w:lang w:eastAsia="en-US"/>
        </w:rPr>
        <w:t xml:space="preserve">участников </w:t>
      </w:r>
      <w:r w:rsidR="00FC4BD0">
        <w:rPr>
          <w:rFonts w:eastAsia="Calibri"/>
          <w:sz w:val="28"/>
          <w:szCs w:val="28"/>
          <w:lang w:eastAsia="en-US"/>
        </w:rPr>
        <w:t>организаторам необходимо проводить их</w:t>
      </w:r>
      <w:r w:rsidR="0052070D" w:rsidRPr="0052070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 медицинскому работнику.</w:t>
      </w:r>
    </w:p>
    <w:p w:rsidR="0052070D" w:rsidRPr="0052070D" w:rsidRDefault="0052070D" w:rsidP="0076095C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070D">
        <w:rPr>
          <w:rFonts w:eastAsia="Calibri"/>
          <w:sz w:val="28"/>
          <w:szCs w:val="28"/>
          <w:lang w:eastAsia="en-US"/>
        </w:rPr>
        <w:t xml:space="preserve">За 30 минут и за 5 минут до окончания </w:t>
      </w:r>
      <w:r w:rsidR="00FC4BD0">
        <w:rPr>
          <w:rFonts w:eastAsia="Calibri"/>
          <w:sz w:val="28"/>
          <w:szCs w:val="28"/>
          <w:lang w:eastAsia="en-US"/>
        </w:rPr>
        <w:t>Олимпиады</w:t>
      </w:r>
      <w:r w:rsidRPr="0052070D">
        <w:rPr>
          <w:rFonts w:eastAsia="Calibri"/>
          <w:sz w:val="28"/>
          <w:szCs w:val="28"/>
          <w:lang w:eastAsia="en-US"/>
        </w:rPr>
        <w:t xml:space="preserve"> организатор</w:t>
      </w:r>
      <w:r w:rsidR="00FC4BD0">
        <w:rPr>
          <w:rFonts w:eastAsia="Calibri"/>
          <w:sz w:val="28"/>
          <w:szCs w:val="28"/>
          <w:lang w:eastAsia="en-US"/>
        </w:rPr>
        <w:t>ам</w:t>
      </w:r>
      <w:r w:rsidRPr="0052070D">
        <w:rPr>
          <w:rFonts w:eastAsia="Calibri"/>
          <w:sz w:val="28"/>
          <w:szCs w:val="28"/>
          <w:lang w:eastAsia="en-US"/>
        </w:rPr>
        <w:t xml:space="preserve"> необходимо уведомить участников о скором завершении </w:t>
      </w:r>
      <w:r w:rsidR="00FC4BD0">
        <w:rPr>
          <w:rFonts w:eastAsia="Calibri"/>
          <w:sz w:val="28"/>
          <w:szCs w:val="28"/>
          <w:lang w:eastAsia="en-US"/>
        </w:rPr>
        <w:t>времени, отведенного на выполнение заданий,</w:t>
      </w:r>
      <w:r w:rsidRPr="0052070D">
        <w:rPr>
          <w:rFonts w:eastAsia="Calibri"/>
          <w:sz w:val="28"/>
          <w:szCs w:val="28"/>
          <w:lang w:eastAsia="en-US"/>
        </w:rPr>
        <w:t xml:space="preserve"> и о необходимости перенести ответы из черновиков в </w:t>
      </w:r>
      <w:r w:rsidR="00FC4BD0">
        <w:rPr>
          <w:rFonts w:eastAsia="Calibri"/>
          <w:sz w:val="28"/>
          <w:szCs w:val="28"/>
          <w:lang w:eastAsia="en-US"/>
        </w:rPr>
        <w:t>чистовики</w:t>
      </w:r>
      <w:r w:rsidRPr="0052070D">
        <w:rPr>
          <w:rFonts w:eastAsia="Calibri"/>
          <w:sz w:val="28"/>
          <w:szCs w:val="28"/>
          <w:lang w:eastAsia="en-US"/>
        </w:rPr>
        <w:t>.</w:t>
      </w:r>
    </w:p>
    <w:p w:rsidR="0014517A" w:rsidRDefault="0052070D" w:rsidP="0076095C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070D">
        <w:rPr>
          <w:rFonts w:eastAsia="Calibri"/>
          <w:sz w:val="28"/>
          <w:szCs w:val="28"/>
          <w:lang w:eastAsia="en-US"/>
        </w:rPr>
        <w:t xml:space="preserve">По окончании </w:t>
      </w:r>
      <w:r w:rsidR="00FC4BD0" w:rsidRPr="00FC4BD0">
        <w:rPr>
          <w:rFonts w:eastAsia="Calibri"/>
          <w:sz w:val="28"/>
          <w:szCs w:val="28"/>
          <w:lang w:eastAsia="en-US"/>
        </w:rPr>
        <w:t>Олимпиады</w:t>
      </w:r>
      <w:r w:rsidRPr="0052070D">
        <w:rPr>
          <w:rFonts w:eastAsia="Calibri"/>
          <w:sz w:val="28"/>
          <w:szCs w:val="28"/>
          <w:lang w:eastAsia="en-US"/>
        </w:rPr>
        <w:t xml:space="preserve"> в аудитории организатор должен</w:t>
      </w:r>
      <w:r w:rsidR="00FC4BD0" w:rsidRPr="00FC4BD0">
        <w:rPr>
          <w:rFonts w:eastAsia="Calibri"/>
          <w:sz w:val="28"/>
          <w:szCs w:val="28"/>
          <w:lang w:eastAsia="en-US"/>
        </w:rPr>
        <w:t xml:space="preserve"> </w:t>
      </w:r>
      <w:r w:rsidRPr="0052070D">
        <w:rPr>
          <w:rFonts w:eastAsia="Calibri"/>
          <w:sz w:val="28"/>
          <w:szCs w:val="28"/>
          <w:lang w:eastAsia="en-US"/>
        </w:rPr>
        <w:t xml:space="preserve">объявить, что </w:t>
      </w:r>
      <w:r w:rsidR="00FC4BD0">
        <w:rPr>
          <w:rFonts w:eastAsia="Calibri"/>
          <w:sz w:val="28"/>
          <w:szCs w:val="28"/>
          <w:lang w:eastAsia="en-US"/>
        </w:rPr>
        <w:t>Олимпиада</w:t>
      </w:r>
      <w:r w:rsidRPr="0052070D">
        <w:rPr>
          <w:rFonts w:eastAsia="Calibri"/>
          <w:sz w:val="28"/>
          <w:szCs w:val="28"/>
          <w:lang w:eastAsia="en-US"/>
        </w:rPr>
        <w:t xml:space="preserve"> </w:t>
      </w:r>
      <w:r w:rsidR="00FC4BD0">
        <w:rPr>
          <w:rFonts w:eastAsia="Calibri"/>
          <w:sz w:val="28"/>
          <w:szCs w:val="28"/>
          <w:lang w:eastAsia="en-US"/>
        </w:rPr>
        <w:t xml:space="preserve">завершена, </w:t>
      </w:r>
      <w:r w:rsidRPr="0052070D">
        <w:rPr>
          <w:rFonts w:eastAsia="Calibri"/>
          <w:sz w:val="28"/>
          <w:szCs w:val="28"/>
          <w:lang w:eastAsia="en-US"/>
        </w:rPr>
        <w:t xml:space="preserve">собрать у участников </w:t>
      </w:r>
      <w:r w:rsidR="00FC4BD0">
        <w:rPr>
          <w:rFonts w:eastAsia="Calibri"/>
          <w:sz w:val="28"/>
          <w:szCs w:val="28"/>
          <w:lang w:eastAsia="en-US"/>
        </w:rPr>
        <w:t>олимпиадные задания и работы, черновики</w:t>
      </w:r>
      <w:r w:rsidR="00FC4BD0">
        <w:rPr>
          <w:rFonts w:eastAsia="Calibri"/>
          <w:b/>
          <w:sz w:val="28"/>
          <w:szCs w:val="28"/>
          <w:lang w:eastAsia="en-US"/>
        </w:rPr>
        <w:t xml:space="preserve"> </w:t>
      </w:r>
      <w:r w:rsidR="00FC4BD0" w:rsidRPr="0014517A">
        <w:rPr>
          <w:rFonts w:eastAsia="Calibri"/>
          <w:sz w:val="28"/>
          <w:szCs w:val="28"/>
          <w:lang w:eastAsia="en-US"/>
        </w:rPr>
        <w:t>и незамедлитель</w:t>
      </w:r>
      <w:r w:rsidR="0014517A" w:rsidRPr="0014517A">
        <w:rPr>
          <w:rFonts w:eastAsia="Calibri"/>
          <w:sz w:val="28"/>
          <w:szCs w:val="28"/>
          <w:lang w:eastAsia="en-US"/>
        </w:rPr>
        <w:t>но передать ответственному члену оргкомитета для кодирования</w:t>
      </w:r>
      <w:r w:rsidR="0014517A">
        <w:rPr>
          <w:rFonts w:eastAsia="Calibri"/>
          <w:sz w:val="28"/>
          <w:szCs w:val="28"/>
          <w:lang w:eastAsia="en-US"/>
        </w:rPr>
        <w:t>. До этого передавать работы иным лицам запрещается.</w:t>
      </w:r>
    </w:p>
    <w:p w:rsidR="00477DB0" w:rsidRDefault="0014517A" w:rsidP="00477DB0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Если участники изъявили желание сдать работу до окончания времени, отведенного на выполнение заданий, организаторы в аудитории принимают работы</w:t>
      </w:r>
      <w:r w:rsidR="00BF64A5">
        <w:rPr>
          <w:rFonts w:eastAsia="Calibri"/>
          <w:sz w:val="28"/>
          <w:szCs w:val="28"/>
          <w:lang w:eastAsia="en-US"/>
        </w:rPr>
        <w:t>.</w:t>
      </w:r>
    </w:p>
    <w:p w:rsidR="00477DB0" w:rsidRDefault="00477DB0" w:rsidP="00BF64A5">
      <w:pPr>
        <w:spacing w:before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  <w:sectPr w:rsidR="00477DB0" w:rsidSect="00CB7194">
          <w:headerReference w:type="default" r:id="rId11"/>
          <w:headerReference w:type="first" r:id="rId12"/>
          <w:pgSz w:w="11906" w:h="16838"/>
          <w:pgMar w:top="1134" w:right="1274" w:bottom="1134" w:left="1560" w:header="720" w:footer="720" w:gutter="0"/>
          <w:pgNumType w:start="3"/>
          <w:cols w:space="720"/>
          <w:titlePg/>
          <w:docGrid w:linePitch="326"/>
        </w:sectPr>
      </w:pPr>
      <w:r>
        <w:rPr>
          <w:rFonts w:eastAsia="Calibri"/>
          <w:sz w:val="28"/>
          <w:szCs w:val="28"/>
          <w:lang w:eastAsia="en-US"/>
        </w:rPr>
        <w:t>После сдачи работ всеми участниками организаторы упаковывают бланки ответов в конверт и сдают его ответственному члену оргкомитета.</w:t>
      </w:r>
    </w:p>
    <w:p w:rsidR="0052070D" w:rsidRDefault="00BF64A5" w:rsidP="00BF64A5">
      <w:pPr>
        <w:spacing w:before="120"/>
        <w:ind w:firstLine="709"/>
        <w:contextualSpacing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  <w:t>Приложение к инструкции</w:t>
      </w:r>
    </w:p>
    <w:p w:rsidR="00BF64A5" w:rsidRDefault="00BF64A5" w:rsidP="00BF64A5">
      <w:pPr>
        <w:spacing w:before="120"/>
        <w:ind w:firstLine="709"/>
        <w:contextualSpacing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для </w:t>
      </w:r>
      <w:proofErr w:type="gramStart"/>
      <w:r>
        <w:rPr>
          <w:rFonts w:eastAsia="Calibri"/>
          <w:sz w:val="28"/>
          <w:szCs w:val="28"/>
          <w:lang w:eastAsia="en-US"/>
        </w:rPr>
        <w:t>организатора  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аудитории</w:t>
      </w:r>
    </w:p>
    <w:p w:rsidR="00BF64A5" w:rsidRDefault="00BF64A5" w:rsidP="00BF64A5">
      <w:pPr>
        <w:spacing w:before="120"/>
        <w:ind w:firstLine="709"/>
        <w:contextualSpacing/>
        <w:jc w:val="right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F64A5" w:rsidRPr="00BF64A5" w:rsidTr="00AE0C2E">
        <w:trPr>
          <w:jc w:val="center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64A5" w:rsidRPr="00BF64A5" w:rsidRDefault="00BF64A5" w:rsidP="00AE0C2E">
            <w:pPr>
              <w:shd w:val="clear" w:color="auto" w:fill="FFFFFF"/>
              <w:jc w:val="center"/>
              <w:rPr>
                <w:rFonts w:ascii="Calibri" w:eastAsia="Calibri" w:hAnsi="Calibri"/>
                <w:b/>
                <w:sz w:val="28"/>
                <w:szCs w:val="22"/>
                <w:lang w:eastAsia="en-US"/>
              </w:rPr>
            </w:pPr>
            <w:r w:rsidRPr="00BF64A5">
              <w:rPr>
                <w:rFonts w:ascii="Calibri" w:eastAsia="Calibri" w:hAnsi="Calibri"/>
                <w:b/>
                <w:sz w:val="28"/>
                <w:szCs w:val="26"/>
                <w:lang w:eastAsia="en-US"/>
              </w:rPr>
              <w:t xml:space="preserve">Информационные плакаты о правилах поведения в условиях нераспространения </w:t>
            </w:r>
            <w:proofErr w:type="spellStart"/>
            <w:r w:rsidRPr="00BF64A5">
              <w:rPr>
                <w:rFonts w:ascii="Calibri" w:eastAsia="Calibri" w:hAnsi="Calibri"/>
                <w:b/>
                <w:sz w:val="28"/>
                <w:szCs w:val="26"/>
                <w:lang w:eastAsia="en-US"/>
              </w:rPr>
              <w:t>коронавирусной</w:t>
            </w:r>
            <w:proofErr w:type="spellEnd"/>
            <w:r w:rsidRPr="00BF64A5">
              <w:rPr>
                <w:rFonts w:ascii="Calibri" w:eastAsia="Calibri" w:hAnsi="Calibri"/>
                <w:b/>
                <w:sz w:val="28"/>
                <w:szCs w:val="26"/>
                <w:lang w:eastAsia="en-US"/>
              </w:rPr>
              <w:t xml:space="preserve"> инфекции</w:t>
            </w:r>
          </w:p>
        </w:tc>
      </w:tr>
    </w:tbl>
    <w:p w:rsidR="00BF64A5" w:rsidRPr="00BF64A5" w:rsidRDefault="00BF64A5" w:rsidP="00BF64A5">
      <w:pPr>
        <w:spacing w:after="160" w:line="259" w:lineRule="auto"/>
        <w:rPr>
          <w:rFonts w:eastAsia="Calibri"/>
          <w:sz w:val="16"/>
          <w:szCs w:val="16"/>
          <w:lang w:eastAsia="en-US"/>
        </w:rPr>
      </w:pP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sz w:val="44"/>
          <w:szCs w:val="120"/>
          <w:lang w:eastAsia="en-US"/>
        </w:rPr>
      </w:pP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caps/>
          <w:sz w:val="144"/>
          <w:szCs w:val="144"/>
          <w:lang w:eastAsia="en-US"/>
        </w:rPr>
      </w:pPr>
      <w:r w:rsidRPr="00BF64A5">
        <w:rPr>
          <w:rFonts w:eastAsia="Calibri"/>
          <w:b/>
          <w:caps/>
          <w:sz w:val="144"/>
          <w:szCs w:val="144"/>
          <w:lang w:eastAsia="en-US"/>
        </w:rPr>
        <w:t xml:space="preserve">Вход </w:t>
      </w: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sz w:val="144"/>
          <w:szCs w:val="144"/>
          <w:lang w:eastAsia="en-US"/>
        </w:rPr>
      </w:pPr>
      <w:r w:rsidRPr="00BF64A5">
        <w:rPr>
          <w:rFonts w:eastAsia="Calibri"/>
          <w:b/>
          <w:sz w:val="144"/>
          <w:szCs w:val="144"/>
          <w:lang w:eastAsia="en-US"/>
        </w:rPr>
        <w:t>строго по одному человеку</w:t>
      </w: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sz w:val="144"/>
          <w:szCs w:val="144"/>
          <w:lang w:eastAsia="en-US"/>
        </w:rPr>
      </w:pPr>
      <w:r w:rsidRPr="00BF64A5">
        <w:rPr>
          <w:rFonts w:eastAsia="Calibri"/>
          <w:b/>
          <w:sz w:val="144"/>
          <w:szCs w:val="144"/>
          <w:lang w:eastAsia="en-US"/>
        </w:rPr>
        <w:t xml:space="preserve">При входе </w:t>
      </w: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sz w:val="144"/>
          <w:szCs w:val="144"/>
          <w:lang w:eastAsia="en-US"/>
        </w:rPr>
      </w:pPr>
      <w:r w:rsidRPr="00BF64A5">
        <w:rPr>
          <w:rFonts w:eastAsia="Calibri"/>
          <w:b/>
          <w:sz w:val="144"/>
          <w:szCs w:val="144"/>
          <w:lang w:eastAsia="en-US"/>
        </w:rPr>
        <w:t>обработайте руки</w:t>
      </w: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caps/>
          <w:sz w:val="144"/>
          <w:szCs w:val="144"/>
          <w:lang w:eastAsia="en-US"/>
        </w:rPr>
      </w:pPr>
      <w:r w:rsidRPr="00BF64A5">
        <w:rPr>
          <w:rFonts w:eastAsia="Calibri"/>
          <w:b/>
          <w:sz w:val="144"/>
          <w:szCs w:val="144"/>
          <w:lang w:eastAsia="en-US"/>
        </w:rPr>
        <w:t>дезинфицирующим средством</w:t>
      </w:r>
    </w:p>
    <w:p w:rsidR="00BF64A5" w:rsidRPr="00BF64A5" w:rsidRDefault="00BF64A5" w:rsidP="00BF64A5">
      <w:pPr>
        <w:spacing w:after="160" w:line="259" w:lineRule="auto"/>
        <w:rPr>
          <w:rFonts w:eastAsia="Calibri"/>
          <w:sz w:val="16"/>
          <w:szCs w:val="16"/>
          <w:lang w:eastAsia="en-US"/>
        </w:rPr>
      </w:pP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caps/>
          <w:sz w:val="144"/>
          <w:szCs w:val="144"/>
          <w:lang w:eastAsia="en-US"/>
        </w:rPr>
      </w:pPr>
      <w:r w:rsidRPr="00BF64A5">
        <w:rPr>
          <w:rFonts w:eastAsia="Calibri"/>
          <w:b/>
          <w:caps/>
          <w:sz w:val="144"/>
          <w:szCs w:val="144"/>
          <w:lang w:eastAsia="en-US"/>
        </w:rPr>
        <w:t xml:space="preserve">Выход </w:t>
      </w: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sz w:val="144"/>
          <w:szCs w:val="144"/>
          <w:lang w:eastAsia="en-US"/>
        </w:rPr>
      </w:pPr>
      <w:r w:rsidRPr="00BF64A5">
        <w:rPr>
          <w:rFonts w:eastAsia="Calibri"/>
          <w:b/>
          <w:sz w:val="144"/>
          <w:szCs w:val="144"/>
          <w:lang w:eastAsia="en-US"/>
        </w:rPr>
        <w:t xml:space="preserve">строго по одному </w:t>
      </w: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sz w:val="144"/>
          <w:szCs w:val="144"/>
          <w:lang w:eastAsia="en-US"/>
        </w:rPr>
      </w:pPr>
      <w:r w:rsidRPr="00BF64A5">
        <w:rPr>
          <w:rFonts w:eastAsia="Calibri"/>
          <w:b/>
          <w:sz w:val="144"/>
          <w:szCs w:val="144"/>
          <w:lang w:eastAsia="en-US"/>
        </w:rPr>
        <w:t>человеку</w:t>
      </w: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sz w:val="144"/>
          <w:szCs w:val="144"/>
          <w:lang w:eastAsia="en-US"/>
        </w:rPr>
      </w:pP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sz w:val="144"/>
          <w:szCs w:val="144"/>
          <w:lang w:eastAsia="en-US"/>
        </w:rPr>
      </w:pPr>
      <w:r w:rsidRPr="00BF64A5">
        <w:rPr>
          <w:rFonts w:eastAsia="Calibri"/>
          <w:b/>
          <w:sz w:val="144"/>
          <w:szCs w:val="144"/>
          <w:lang w:eastAsia="en-US"/>
        </w:rPr>
        <w:t xml:space="preserve">Соблюдайте </w:t>
      </w: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sz w:val="144"/>
          <w:szCs w:val="144"/>
          <w:lang w:eastAsia="en-US"/>
        </w:rPr>
      </w:pPr>
      <w:r w:rsidRPr="00BF64A5">
        <w:rPr>
          <w:rFonts w:eastAsia="Calibri"/>
          <w:b/>
          <w:sz w:val="144"/>
          <w:szCs w:val="144"/>
          <w:lang w:eastAsia="en-US"/>
        </w:rPr>
        <w:t xml:space="preserve">социальную дистанцию </w:t>
      </w:r>
    </w:p>
    <w:p w:rsidR="00BF64A5" w:rsidRPr="00BF64A5" w:rsidRDefault="00BF64A5" w:rsidP="00BF64A5">
      <w:pPr>
        <w:spacing w:after="160" w:line="259" w:lineRule="auto"/>
        <w:jc w:val="center"/>
        <w:rPr>
          <w:rFonts w:eastAsia="Calibri"/>
          <w:b/>
          <w:sz w:val="144"/>
          <w:szCs w:val="144"/>
          <w:lang w:eastAsia="en-US"/>
        </w:rPr>
      </w:pPr>
      <w:r w:rsidRPr="00BF64A5">
        <w:rPr>
          <w:rFonts w:eastAsia="Calibri"/>
          <w:b/>
          <w:sz w:val="144"/>
          <w:szCs w:val="144"/>
          <w:lang w:eastAsia="en-US"/>
        </w:rPr>
        <w:t>не менее 1,5 м</w:t>
      </w:r>
    </w:p>
    <w:p w:rsidR="00BF64A5" w:rsidRPr="00FC4BD0" w:rsidRDefault="00BF64A5" w:rsidP="00BF64A5">
      <w:pPr>
        <w:spacing w:before="120"/>
        <w:ind w:firstLine="709"/>
        <w:contextualSpacing/>
        <w:jc w:val="right"/>
        <w:rPr>
          <w:rFonts w:eastAsia="Calibri"/>
          <w:b/>
          <w:sz w:val="28"/>
          <w:szCs w:val="28"/>
          <w:lang w:eastAsia="en-US"/>
        </w:rPr>
      </w:pPr>
    </w:p>
    <w:sectPr w:rsidR="00BF64A5" w:rsidRPr="00FC4BD0" w:rsidSect="00BF64A5">
      <w:pgSz w:w="16838" w:h="11906" w:orient="landscape"/>
      <w:pgMar w:top="1274" w:right="1134" w:bottom="1560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577" w:rsidRDefault="00E70577">
      <w:r>
        <w:separator/>
      </w:r>
    </w:p>
  </w:endnote>
  <w:endnote w:type="continuationSeparator" w:id="0">
    <w:p w:rsidR="00E70577" w:rsidRDefault="00E70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577" w:rsidRDefault="00E70577">
      <w:r>
        <w:separator/>
      </w:r>
    </w:p>
  </w:footnote>
  <w:footnote w:type="continuationSeparator" w:id="0">
    <w:p w:rsidR="00E70577" w:rsidRDefault="00E70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F60" w:rsidRDefault="00F24F6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678D5">
      <w:rPr>
        <w:noProof/>
      </w:rPr>
      <w:t>24</w:t>
    </w:r>
    <w:r>
      <w:fldChar w:fldCharType="end"/>
    </w:r>
  </w:p>
  <w:p w:rsidR="007950EB" w:rsidRDefault="007950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194" w:rsidRDefault="00CB719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678D5">
      <w:rPr>
        <w:noProof/>
      </w:rPr>
      <w:t>3</w:t>
    </w:r>
    <w:r>
      <w:fldChar w:fldCharType="end"/>
    </w:r>
  </w:p>
  <w:p w:rsidR="00CB7194" w:rsidRDefault="00CB71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9F9"/>
    <w:multiLevelType w:val="hybridMultilevel"/>
    <w:tmpl w:val="76CCF772"/>
    <w:lvl w:ilvl="0" w:tplc="80220E58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 w15:restartNumberingAfterBreak="0">
    <w:nsid w:val="01B115A2"/>
    <w:multiLevelType w:val="hybridMultilevel"/>
    <w:tmpl w:val="58E231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72B68"/>
    <w:multiLevelType w:val="hybridMultilevel"/>
    <w:tmpl w:val="AD08A4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" w15:restartNumberingAfterBreak="0">
    <w:nsid w:val="0DE53743"/>
    <w:multiLevelType w:val="hybridMultilevel"/>
    <w:tmpl w:val="8124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D0BC4"/>
    <w:multiLevelType w:val="hybridMultilevel"/>
    <w:tmpl w:val="F5987454"/>
    <w:lvl w:ilvl="0" w:tplc="DA08E662">
      <w:start w:val="1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5" w15:restartNumberingAfterBreak="0">
    <w:nsid w:val="141B0F3D"/>
    <w:multiLevelType w:val="multilevel"/>
    <w:tmpl w:val="3314E438"/>
    <w:lvl w:ilvl="0">
      <w:start w:val="1"/>
      <w:numFmt w:val="decimal"/>
      <w:lvlText w:val="%1."/>
      <w:lvlJc w:val="left"/>
      <w:pPr>
        <w:ind w:left="250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8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09" w:hanging="2160"/>
      </w:pPr>
      <w:rPr>
        <w:rFonts w:hint="default"/>
      </w:rPr>
    </w:lvl>
  </w:abstractNum>
  <w:abstractNum w:abstractNumId="6" w15:restartNumberingAfterBreak="0">
    <w:nsid w:val="149376A6"/>
    <w:multiLevelType w:val="hybridMultilevel"/>
    <w:tmpl w:val="29061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42F81"/>
    <w:multiLevelType w:val="hybridMultilevel"/>
    <w:tmpl w:val="72A498FE"/>
    <w:lvl w:ilvl="0" w:tplc="147679A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1B3B57E7"/>
    <w:multiLevelType w:val="hybridMultilevel"/>
    <w:tmpl w:val="1F369F7E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1591E10"/>
    <w:multiLevelType w:val="hybridMultilevel"/>
    <w:tmpl w:val="137CEDB4"/>
    <w:lvl w:ilvl="0" w:tplc="8CEE2C26">
      <w:start w:val="1"/>
      <w:numFmt w:val="decimal"/>
      <w:lvlText w:val="%1."/>
      <w:lvlJc w:val="left"/>
      <w:pPr>
        <w:tabs>
          <w:tab w:val="num" w:pos="443"/>
        </w:tabs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3"/>
        </w:tabs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3"/>
        </w:tabs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3"/>
        </w:tabs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3"/>
        </w:tabs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3"/>
        </w:tabs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3"/>
        </w:tabs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3"/>
        </w:tabs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3"/>
        </w:tabs>
        <w:ind w:left="6203" w:hanging="180"/>
      </w:pPr>
    </w:lvl>
  </w:abstractNum>
  <w:abstractNum w:abstractNumId="10" w15:restartNumberingAfterBreak="0">
    <w:nsid w:val="228631AB"/>
    <w:multiLevelType w:val="multilevel"/>
    <w:tmpl w:val="B0DA51E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11" w15:restartNumberingAfterBreak="0">
    <w:nsid w:val="230F2ECB"/>
    <w:multiLevelType w:val="hybridMultilevel"/>
    <w:tmpl w:val="A6606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E23AA5"/>
    <w:multiLevelType w:val="hybridMultilevel"/>
    <w:tmpl w:val="586C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7C68E6"/>
    <w:multiLevelType w:val="hybridMultilevel"/>
    <w:tmpl w:val="DE0AAF46"/>
    <w:lvl w:ilvl="0" w:tplc="5220F19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D383D7A"/>
    <w:multiLevelType w:val="hybridMultilevel"/>
    <w:tmpl w:val="514EA326"/>
    <w:lvl w:ilvl="0" w:tplc="027ED84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8C6999"/>
    <w:multiLevelType w:val="singleLevel"/>
    <w:tmpl w:val="9AF06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64A5227"/>
    <w:multiLevelType w:val="hybridMultilevel"/>
    <w:tmpl w:val="D1262C78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9615530"/>
    <w:multiLevelType w:val="hybridMultilevel"/>
    <w:tmpl w:val="774061CC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B430A39"/>
    <w:multiLevelType w:val="hybridMultilevel"/>
    <w:tmpl w:val="AA6094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6390B"/>
    <w:multiLevelType w:val="hybridMultilevel"/>
    <w:tmpl w:val="3626D062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0115449"/>
    <w:multiLevelType w:val="hybridMultilevel"/>
    <w:tmpl w:val="700AA800"/>
    <w:lvl w:ilvl="0" w:tplc="9208D908">
      <w:start w:val="1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21" w15:restartNumberingAfterBreak="0">
    <w:nsid w:val="50C13D66"/>
    <w:multiLevelType w:val="hybridMultilevel"/>
    <w:tmpl w:val="65109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B93A3C"/>
    <w:multiLevelType w:val="hybridMultilevel"/>
    <w:tmpl w:val="9D6A5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477D57"/>
    <w:multiLevelType w:val="hybridMultilevel"/>
    <w:tmpl w:val="8BA0E380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C7B2C91"/>
    <w:multiLevelType w:val="hybridMultilevel"/>
    <w:tmpl w:val="C5A86AD2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D7C17FC"/>
    <w:multiLevelType w:val="hybridMultilevel"/>
    <w:tmpl w:val="5EC41724"/>
    <w:lvl w:ilvl="0" w:tplc="07CEE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5E56135"/>
    <w:multiLevelType w:val="hybridMultilevel"/>
    <w:tmpl w:val="57E2D58E"/>
    <w:lvl w:ilvl="0" w:tplc="73445E7C">
      <w:start w:val="2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7" w15:restartNumberingAfterBreak="0">
    <w:nsid w:val="68640686"/>
    <w:multiLevelType w:val="hybridMultilevel"/>
    <w:tmpl w:val="D560866C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AC37B63"/>
    <w:multiLevelType w:val="hybridMultilevel"/>
    <w:tmpl w:val="B0DEC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EB52C2"/>
    <w:multiLevelType w:val="hybridMultilevel"/>
    <w:tmpl w:val="1FE28A0C"/>
    <w:lvl w:ilvl="0" w:tplc="E19CA472">
      <w:start w:val="3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30" w15:restartNumberingAfterBreak="0">
    <w:nsid w:val="6CFE2BF7"/>
    <w:multiLevelType w:val="hybridMultilevel"/>
    <w:tmpl w:val="DDC20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8740DB"/>
    <w:multiLevelType w:val="hybridMultilevel"/>
    <w:tmpl w:val="B882EEBC"/>
    <w:lvl w:ilvl="0" w:tplc="80220E58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72EF7AA4"/>
    <w:multiLevelType w:val="hybridMultilevel"/>
    <w:tmpl w:val="7B4A262E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35B4984"/>
    <w:multiLevelType w:val="hybridMultilevel"/>
    <w:tmpl w:val="CCFC6710"/>
    <w:lvl w:ilvl="0" w:tplc="6598057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77DA7CD4">
      <w:numFmt w:val="none"/>
      <w:lvlText w:val=""/>
      <w:lvlJc w:val="left"/>
      <w:pPr>
        <w:tabs>
          <w:tab w:val="num" w:pos="360"/>
        </w:tabs>
      </w:pPr>
    </w:lvl>
    <w:lvl w:ilvl="2" w:tplc="76BEB6D0">
      <w:numFmt w:val="none"/>
      <w:lvlText w:val=""/>
      <w:lvlJc w:val="left"/>
      <w:pPr>
        <w:tabs>
          <w:tab w:val="num" w:pos="360"/>
        </w:tabs>
      </w:pPr>
    </w:lvl>
    <w:lvl w:ilvl="3" w:tplc="FE8A9B36">
      <w:numFmt w:val="none"/>
      <w:lvlText w:val=""/>
      <w:lvlJc w:val="left"/>
      <w:pPr>
        <w:tabs>
          <w:tab w:val="num" w:pos="360"/>
        </w:tabs>
      </w:pPr>
    </w:lvl>
    <w:lvl w:ilvl="4" w:tplc="CF2679A8">
      <w:numFmt w:val="none"/>
      <w:lvlText w:val=""/>
      <w:lvlJc w:val="left"/>
      <w:pPr>
        <w:tabs>
          <w:tab w:val="num" w:pos="360"/>
        </w:tabs>
      </w:pPr>
    </w:lvl>
    <w:lvl w:ilvl="5" w:tplc="8C6C764C">
      <w:numFmt w:val="none"/>
      <w:lvlText w:val=""/>
      <w:lvlJc w:val="left"/>
      <w:pPr>
        <w:tabs>
          <w:tab w:val="num" w:pos="360"/>
        </w:tabs>
      </w:pPr>
    </w:lvl>
    <w:lvl w:ilvl="6" w:tplc="A492F482">
      <w:numFmt w:val="none"/>
      <w:lvlText w:val=""/>
      <w:lvlJc w:val="left"/>
      <w:pPr>
        <w:tabs>
          <w:tab w:val="num" w:pos="360"/>
        </w:tabs>
      </w:pPr>
    </w:lvl>
    <w:lvl w:ilvl="7" w:tplc="B8D8C6DE">
      <w:numFmt w:val="none"/>
      <w:lvlText w:val=""/>
      <w:lvlJc w:val="left"/>
      <w:pPr>
        <w:tabs>
          <w:tab w:val="num" w:pos="360"/>
        </w:tabs>
      </w:pPr>
    </w:lvl>
    <w:lvl w:ilvl="8" w:tplc="E3C20F8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4222042"/>
    <w:multiLevelType w:val="multilevel"/>
    <w:tmpl w:val="B72EF5D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5" w15:restartNumberingAfterBreak="0">
    <w:nsid w:val="760D2DE1"/>
    <w:multiLevelType w:val="hybridMultilevel"/>
    <w:tmpl w:val="6EC0522E"/>
    <w:lvl w:ilvl="0" w:tplc="18140392">
      <w:start w:val="2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6" w15:restartNumberingAfterBreak="0">
    <w:nsid w:val="7854008E"/>
    <w:multiLevelType w:val="hybridMultilevel"/>
    <w:tmpl w:val="5FF24612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8C02DED"/>
    <w:multiLevelType w:val="hybridMultilevel"/>
    <w:tmpl w:val="1694A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613D02"/>
    <w:multiLevelType w:val="hybridMultilevel"/>
    <w:tmpl w:val="D6F4D08E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0220E5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B6B1283"/>
    <w:multiLevelType w:val="hybridMultilevel"/>
    <w:tmpl w:val="E4C262F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0" w15:restartNumberingAfterBreak="0">
    <w:nsid w:val="7BB9480B"/>
    <w:multiLevelType w:val="hybridMultilevel"/>
    <w:tmpl w:val="5B58B6BC"/>
    <w:lvl w:ilvl="0" w:tplc="80220E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E043E82"/>
    <w:multiLevelType w:val="hybridMultilevel"/>
    <w:tmpl w:val="F79CC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3"/>
  </w:num>
  <w:num w:numId="5">
    <w:abstractNumId w:val="35"/>
  </w:num>
  <w:num w:numId="6">
    <w:abstractNumId w:val="9"/>
  </w:num>
  <w:num w:numId="7">
    <w:abstractNumId w:val="26"/>
  </w:num>
  <w:num w:numId="8">
    <w:abstractNumId w:val="30"/>
  </w:num>
  <w:num w:numId="9">
    <w:abstractNumId w:val="12"/>
  </w:num>
  <w:num w:numId="10">
    <w:abstractNumId w:val="14"/>
  </w:num>
  <w:num w:numId="11">
    <w:abstractNumId w:val="13"/>
  </w:num>
  <w:num w:numId="12">
    <w:abstractNumId w:val="6"/>
  </w:num>
  <w:num w:numId="13">
    <w:abstractNumId w:val="18"/>
  </w:num>
  <w:num w:numId="14">
    <w:abstractNumId w:val="2"/>
  </w:num>
  <w:num w:numId="15">
    <w:abstractNumId w:val="21"/>
  </w:num>
  <w:num w:numId="16">
    <w:abstractNumId w:val="37"/>
  </w:num>
  <w:num w:numId="17">
    <w:abstractNumId w:val="28"/>
  </w:num>
  <w:num w:numId="18">
    <w:abstractNumId w:val="11"/>
  </w:num>
  <w:num w:numId="19">
    <w:abstractNumId w:val="39"/>
  </w:num>
  <w:num w:numId="20">
    <w:abstractNumId w:val="7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7"/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36"/>
  </w:num>
  <w:num w:numId="31">
    <w:abstractNumId w:val="38"/>
  </w:num>
  <w:num w:numId="32">
    <w:abstractNumId w:val="40"/>
  </w:num>
  <w:num w:numId="33">
    <w:abstractNumId w:val="17"/>
  </w:num>
  <w:num w:numId="34">
    <w:abstractNumId w:val="8"/>
  </w:num>
  <w:num w:numId="35">
    <w:abstractNumId w:val="0"/>
  </w:num>
  <w:num w:numId="36">
    <w:abstractNumId w:val="4"/>
  </w:num>
  <w:num w:numId="37">
    <w:abstractNumId w:val="20"/>
  </w:num>
  <w:num w:numId="38">
    <w:abstractNumId w:val="5"/>
  </w:num>
  <w:num w:numId="39">
    <w:abstractNumId w:val="10"/>
  </w:num>
  <w:num w:numId="40">
    <w:abstractNumId w:val="31"/>
  </w:num>
  <w:num w:numId="41">
    <w:abstractNumId w:val="23"/>
  </w:num>
  <w:num w:numId="42">
    <w:abstractNumId w:val="16"/>
  </w:num>
  <w:num w:numId="43">
    <w:abstractNumId w:val="32"/>
  </w:num>
  <w:num w:numId="44">
    <w:abstractNumId w:val="25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F1"/>
    <w:rsid w:val="00001F62"/>
    <w:rsid w:val="00004267"/>
    <w:rsid w:val="00016411"/>
    <w:rsid w:val="00020C4B"/>
    <w:rsid w:val="000214D2"/>
    <w:rsid w:val="00023EA3"/>
    <w:rsid w:val="00024D3B"/>
    <w:rsid w:val="00025A54"/>
    <w:rsid w:val="0002688F"/>
    <w:rsid w:val="00037512"/>
    <w:rsid w:val="000405EF"/>
    <w:rsid w:val="0004220E"/>
    <w:rsid w:val="000429A1"/>
    <w:rsid w:val="0004470A"/>
    <w:rsid w:val="00051518"/>
    <w:rsid w:val="00051775"/>
    <w:rsid w:val="00062E04"/>
    <w:rsid w:val="00063BD1"/>
    <w:rsid w:val="00066D33"/>
    <w:rsid w:val="00081542"/>
    <w:rsid w:val="00083426"/>
    <w:rsid w:val="00084B7F"/>
    <w:rsid w:val="00087283"/>
    <w:rsid w:val="00087958"/>
    <w:rsid w:val="0009039A"/>
    <w:rsid w:val="0009045E"/>
    <w:rsid w:val="00091AFE"/>
    <w:rsid w:val="0009250D"/>
    <w:rsid w:val="00092D3D"/>
    <w:rsid w:val="000939A1"/>
    <w:rsid w:val="00094EAB"/>
    <w:rsid w:val="000B041B"/>
    <w:rsid w:val="000B7CB3"/>
    <w:rsid w:val="000B7DFB"/>
    <w:rsid w:val="000C0BDC"/>
    <w:rsid w:val="000C255C"/>
    <w:rsid w:val="000C392D"/>
    <w:rsid w:val="000C6F76"/>
    <w:rsid w:val="000D3BD9"/>
    <w:rsid w:val="000D5A8A"/>
    <w:rsid w:val="000D64CE"/>
    <w:rsid w:val="000D6AF0"/>
    <w:rsid w:val="000E0507"/>
    <w:rsid w:val="000E2A3F"/>
    <w:rsid w:val="000E4493"/>
    <w:rsid w:val="000E53FD"/>
    <w:rsid w:val="000E5CE4"/>
    <w:rsid w:val="000F0182"/>
    <w:rsid w:val="000F5DA9"/>
    <w:rsid w:val="000F60CB"/>
    <w:rsid w:val="000F74D0"/>
    <w:rsid w:val="00100F7B"/>
    <w:rsid w:val="00101CEE"/>
    <w:rsid w:val="001124FB"/>
    <w:rsid w:val="001218B8"/>
    <w:rsid w:val="00125135"/>
    <w:rsid w:val="0012674D"/>
    <w:rsid w:val="0012724E"/>
    <w:rsid w:val="0013716F"/>
    <w:rsid w:val="0014137D"/>
    <w:rsid w:val="0014517A"/>
    <w:rsid w:val="0014579E"/>
    <w:rsid w:val="0015304F"/>
    <w:rsid w:val="001555C0"/>
    <w:rsid w:val="00155815"/>
    <w:rsid w:val="00155BFF"/>
    <w:rsid w:val="00162C5D"/>
    <w:rsid w:val="00171B9C"/>
    <w:rsid w:val="001732B5"/>
    <w:rsid w:val="00174987"/>
    <w:rsid w:val="001923EC"/>
    <w:rsid w:val="00193A85"/>
    <w:rsid w:val="001968E5"/>
    <w:rsid w:val="001A3FF2"/>
    <w:rsid w:val="001A6653"/>
    <w:rsid w:val="001B200E"/>
    <w:rsid w:val="001B5671"/>
    <w:rsid w:val="001B5793"/>
    <w:rsid w:val="001C4341"/>
    <w:rsid w:val="001C4919"/>
    <w:rsid w:val="001C588F"/>
    <w:rsid w:val="001C5AB7"/>
    <w:rsid w:val="001C5D6E"/>
    <w:rsid w:val="001D3FEA"/>
    <w:rsid w:val="001D4C2B"/>
    <w:rsid w:val="001E018B"/>
    <w:rsid w:val="001F22FD"/>
    <w:rsid w:val="001F5823"/>
    <w:rsid w:val="001F5CBC"/>
    <w:rsid w:val="001F6B12"/>
    <w:rsid w:val="002008F0"/>
    <w:rsid w:val="002015A5"/>
    <w:rsid w:val="0020279C"/>
    <w:rsid w:val="00203A0F"/>
    <w:rsid w:val="00206990"/>
    <w:rsid w:val="00210FC4"/>
    <w:rsid w:val="00220DC1"/>
    <w:rsid w:val="002212B0"/>
    <w:rsid w:val="002221FD"/>
    <w:rsid w:val="00223621"/>
    <w:rsid w:val="00227265"/>
    <w:rsid w:val="002277B4"/>
    <w:rsid w:val="0023026F"/>
    <w:rsid w:val="002321CB"/>
    <w:rsid w:val="00236172"/>
    <w:rsid w:val="0023746D"/>
    <w:rsid w:val="00241FE6"/>
    <w:rsid w:val="00244653"/>
    <w:rsid w:val="0025450C"/>
    <w:rsid w:val="00254734"/>
    <w:rsid w:val="00261169"/>
    <w:rsid w:val="0026205F"/>
    <w:rsid w:val="002628FD"/>
    <w:rsid w:val="00262DBE"/>
    <w:rsid w:val="002714DF"/>
    <w:rsid w:val="00277C61"/>
    <w:rsid w:val="00286017"/>
    <w:rsid w:val="00292DE3"/>
    <w:rsid w:val="00294DA5"/>
    <w:rsid w:val="00295BAE"/>
    <w:rsid w:val="00295C78"/>
    <w:rsid w:val="002A4C6F"/>
    <w:rsid w:val="002B0488"/>
    <w:rsid w:val="002B272E"/>
    <w:rsid w:val="002C29ED"/>
    <w:rsid w:val="002C5EC3"/>
    <w:rsid w:val="002D50BF"/>
    <w:rsid w:val="002D624B"/>
    <w:rsid w:val="002E37B0"/>
    <w:rsid w:val="002F56DF"/>
    <w:rsid w:val="002F62B9"/>
    <w:rsid w:val="0030357A"/>
    <w:rsid w:val="0031027B"/>
    <w:rsid w:val="0031303C"/>
    <w:rsid w:val="00316408"/>
    <w:rsid w:val="00320249"/>
    <w:rsid w:val="003205D1"/>
    <w:rsid w:val="003243A5"/>
    <w:rsid w:val="003314FE"/>
    <w:rsid w:val="00331580"/>
    <w:rsid w:val="00334CC5"/>
    <w:rsid w:val="00335131"/>
    <w:rsid w:val="0033541D"/>
    <w:rsid w:val="003358EF"/>
    <w:rsid w:val="00341BC5"/>
    <w:rsid w:val="0034242F"/>
    <w:rsid w:val="003438BA"/>
    <w:rsid w:val="00344523"/>
    <w:rsid w:val="00346ED4"/>
    <w:rsid w:val="0035027C"/>
    <w:rsid w:val="0035557C"/>
    <w:rsid w:val="00357634"/>
    <w:rsid w:val="00357957"/>
    <w:rsid w:val="00361328"/>
    <w:rsid w:val="0036199C"/>
    <w:rsid w:val="00361BED"/>
    <w:rsid w:val="0036314D"/>
    <w:rsid w:val="00365053"/>
    <w:rsid w:val="003655D7"/>
    <w:rsid w:val="00366EE7"/>
    <w:rsid w:val="00371AA5"/>
    <w:rsid w:val="0037776B"/>
    <w:rsid w:val="00381820"/>
    <w:rsid w:val="00386D95"/>
    <w:rsid w:val="00393EF3"/>
    <w:rsid w:val="00396E10"/>
    <w:rsid w:val="003A7E79"/>
    <w:rsid w:val="003B4A61"/>
    <w:rsid w:val="003C17FF"/>
    <w:rsid w:val="003C18B2"/>
    <w:rsid w:val="003C557B"/>
    <w:rsid w:val="003C7BDE"/>
    <w:rsid w:val="003D50A2"/>
    <w:rsid w:val="003D5CF1"/>
    <w:rsid w:val="003E1AE0"/>
    <w:rsid w:val="003E1F24"/>
    <w:rsid w:val="003E353C"/>
    <w:rsid w:val="003E4E8D"/>
    <w:rsid w:val="003E5992"/>
    <w:rsid w:val="003F53AF"/>
    <w:rsid w:val="003F79B9"/>
    <w:rsid w:val="00404532"/>
    <w:rsid w:val="00405021"/>
    <w:rsid w:val="00410A9E"/>
    <w:rsid w:val="00410CC7"/>
    <w:rsid w:val="00411F81"/>
    <w:rsid w:val="004177D4"/>
    <w:rsid w:val="00421E0D"/>
    <w:rsid w:val="0042303B"/>
    <w:rsid w:val="004237F5"/>
    <w:rsid w:val="00423977"/>
    <w:rsid w:val="00434C10"/>
    <w:rsid w:val="004363AB"/>
    <w:rsid w:val="00443565"/>
    <w:rsid w:val="004439CD"/>
    <w:rsid w:val="004517A7"/>
    <w:rsid w:val="00451D4F"/>
    <w:rsid w:val="0046008A"/>
    <w:rsid w:val="004603DD"/>
    <w:rsid w:val="004603E9"/>
    <w:rsid w:val="00472225"/>
    <w:rsid w:val="004733B8"/>
    <w:rsid w:val="00474878"/>
    <w:rsid w:val="00477DB0"/>
    <w:rsid w:val="00480916"/>
    <w:rsid w:val="0048151E"/>
    <w:rsid w:val="00485E13"/>
    <w:rsid w:val="004870C2"/>
    <w:rsid w:val="00487F35"/>
    <w:rsid w:val="00490D8E"/>
    <w:rsid w:val="004912C8"/>
    <w:rsid w:val="00491AA4"/>
    <w:rsid w:val="00491B8B"/>
    <w:rsid w:val="004A17E4"/>
    <w:rsid w:val="004A77C5"/>
    <w:rsid w:val="004B1D3A"/>
    <w:rsid w:val="004C78E9"/>
    <w:rsid w:val="004D038A"/>
    <w:rsid w:val="004D5347"/>
    <w:rsid w:val="004E15C2"/>
    <w:rsid w:val="004E59F7"/>
    <w:rsid w:val="004F4375"/>
    <w:rsid w:val="004F56BD"/>
    <w:rsid w:val="00517C99"/>
    <w:rsid w:val="00517F7C"/>
    <w:rsid w:val="0052070D"/>
    <w:rsid w:val="00527D99"/>
    <w:rsid w:val="005302C8"/>
    <w:rsid w:val="00534B50"/>
    <w:rsid w:val="005404FF"/>
    <w:rsid w:val="0054152A"/>
    <w:rsid w:val="00546A1D"/>
    <w:rsid w:val="00550211"/>
    <w:rsid w:val="00552C06"/>
    <w:rsid w:val="00554D6B"/>
    <w:rsid w:val="00555944"/>
    <w:rsid w:val="005658E1"/>
    <w:rsid w:val="00565A15"/>
    <w:rsid w:val="00580C82"/>
    <w:rsid w:val="0058265D"/>
    <w:rsid w:val="00583035"/>
    <w:rsid w:val="005833E3"/>
    <w:rsid w:val="00584DD5"/>
    <w:rsid w:val="00584F1A"/>
    <w:rsid w:val="00594452"/>
    <w:rsid w:val="005A0458"/>
    <w:rsid w:val="005A2AA6"/>
    <w:rsid w:val="005A3F81"/>
    <w:rsid w:val="005A5FE5"/>
    <w:rsid w:val="005A76BC"/>
    <w:rsid w:val="005B1925"/>
    <w:rsid w:val="005C434E"/>
    <w:rsid w:val="005C6A42"/>
    <w:rsid w:val="005D53D2"/>
    <w:rsid w:val="005D6C2D"/>
    <w:rsid w:val="005E6773"/>
    <w:rsid w:val="005F3F0F"/>
    <w:rsid w:val="0060005E"/>
    <w:rsid w:val="006006D7"/>
    <w:rsid w:val="00601A2D"/>
    <w:rsid w:val="00604386"/>
    <w:rsid w:val="00610A3D"/>
    <w:rsid w:val="00612D25"/>
    <w:rsid w:val="00613657"/>
    <w:rsid w:val="006167D9"/>
    <w:rsid w:val="00640B0D"/>
    <w:rsid w:val="0064202E"/>
    <w:rsid w:val="0066467C"/>
    <w:rsid w:val="0066652D"/>
    <w:rsid w:val="00670363"/>
    <w:rsid w:val="00692B1A"/>
    <w:rsid w:val="006969E4"/>
    <w:rsid w:val="00696E37"/>
    <w:rsid w:val="006A02ED"/>
    <w:rsid w:val="006A18B9"/>
    <w:rsid w:val="006A2D02"/>
    <w:rsid w:val="006A48ED"/>
    <w:rsid w:val="006A51FF"/>
    <w:rsid w:val="006B5B36"/>
    <w:rsid w:val="006E1697"/>
    <w:rsid w:val="006E552E"/>
    <w:rsid w:val="007068CE"/>
    <w:rsid w:val="0070787F"/>
    <w:rsid w:val="00710675"/>
    <w:rsid w:val="00716FA5"/>
    <w:rsid w:val="007233A8"/>
    <w:rsid w:val="00727C85"/>
    <w:rsid w:val="0074010F"/>
    <w:rsid w:val="007408E3"/>
    <w:rsid w:val="00745167"/>
    <w:rsid w:val="007459CE"/>
    <w:rsid w:val="00753088"/>
    <w:rsid w:val="007545DD"/>
    <w:rsid w:val="0076095C"/>
    <w:rsid w:val="00760ED1"/>
    <w:rsid w:val="0076760A"/>
    <w:rsid w:val="00773F03"/>
    <w:rsid w:val="00776A52"/>
    <w:rsid w:val="0077770F"/>
    <w:rsid w:val="0078092B"/>
    <w:rsid w:val="00784E1B"/>
    <w:rsid w:val="007870BD"/>
    <w:rsid w:val="007903D1"/>
    <w:rsid w:val="007950EB"/>
    <w:rsid w:val="007959A7"/>
    <w:rsid w:val="007A48BB"/>
    <w:rsid w:val="007B0D0D"/>
    <w:rsid w:val="007B2787"/>
    <w:rsid w:val="007B2FB5"/>
    <w:rsid w:val="007B3414"/>
    <w:rsid w:val="007B3C07"/>
    <w:rsid w:val="007C60B5"/>
    <w:rsid w:val="007C6C25"/>
    <w:rsid w:val="007D1987"/>
    <w:rsid w:val="007D2344"/>
    <w:rsid w:val="007D631E"/>
    <w:rsid w:val="007F60E3"/>
    <w:rsid w:val="007F620C"/>
    <w:rsid w:val="008019A1"/>
    <w:rsid w:val="00804A0D"/>
    <w:rsid w:val="00807602"/>
    <w:rsid w:val="00810CC2"/>
    <w:rsid w:val="00811138"/>
    <w:rsid w:val="00813F8E"/>
    <w:rsid w:val="00815C62"/>
    <w:rsid w:val="00821CE6"/>
    <w:rsid w:val="00822464"/>
    <w:rsid w:val="00830090"/>
    <w:rsid w:val="0083129E"/>
    <w:rsid w:val="00832947"/>
    <w:rsid w:val="0083315A"/>
    <w:rsid w:val="00833742"/>
    <w:rsid w:val="00836376"/>
    <w:rsid w:val="008370C6"/>
    <w:rsid w:val="00837997"/>
    <w:rsid w:val="00840D82"/>
    <w:rsid w:val="00841B50"/>
    <w:rsid w:val="008454CA"/>
    <w:rsid w:val="0085251C"/>
    <w:rsid w:val="008557CD"/>
    <w:rsid w:val="00857856"/>
    <w:rsid w:val="008665E8"/>
    <w:rsid w:val="008747D4"/>
    <w:rsid w:val="008764AB"/>
    <w:rsid w:val="00877DC1"/>
    <w:rsid w:val="00877F56"/>
    <w:rsid w:val="008808FD"/>
    <w:rsid w:val="00895BC3"/>
    <w:rsid w:val="00897EC8"/>
    <w:rsid w:val="008A144E"/>
    <w:rsid w:val="008A2F30"/>
    <w:rsid w:val="008A63C9"/>
    <w:rsid w:val="008B2DCC"/>
    <w:rsid w:val="008B328A"/>
    <w:rsid w:val="008B3671"/>
    <w:rsid w:val="008B7825"/>
    <w:rsid w:val="008D3767"/>
    <w:rsid w:val="008D3B14"/>
    <w:rsid w:val="008D5786"/>
    <w:rsid w:val="008E0AE6"/>
    <w:rsid w:val="008E0C9E"/>
    <w:rsid w:val="008F0C3B"/>
    <w:rsid w:val="008F0D1C"/>
    <w:rsid w:val="008F62C4"/>
    <w:rsid w:val="008F76A7"/>
    <w:rsid w:val="00914C14"/>
    <w:rsid w:val="00920069"/>
    <w:rsid w:val="00931EC6"/>
    <w:rsid w:val="0093356D"/>
    <w:rsid w:val="00933CD4"/>
    <w:rsid w:val="009351DC"/>
    <w:rsid w:val="00936585"/>
    <w:rsid w:val="00936968"/>
    <w:rsid w:val="009406D4"/>
    <w:rsid w:val="009438B2"/>
    <w:rsid w:val="0094400E"/>
    <w:rsid w:val="009474CF"/>
    <w:rsid w:val="00950214"/>
    <w:rsid w:val="00961219"/>
    <w:rsid w:val="00961CD7"/>
    <w:rsid w:val="00962274"/>
    <w:rsid w:val="00965C1C"/>
    <w:rsid w:val="00966722"/>
    <w:rsid w:val="00967375"/>
    <w:rsid w:val="0097466D"/>
    <w:rsid w:val="00976069"/>
    <w:rsid w:val="00985D71"/>
    <w:rsid w:val="00986C9C"/>
    <w:rsid w:val="00986FA7"/>
    <w:rsid w:val="009A5047"/>
    <w:rsid w:val="009A5AD1"/>
    <w:rsid w:val="009B052E"/>
    <w:rsid w:val="009B2366"/>
    <w:rsid w:val="009B3F88"/>
    <w:rsid w:val="009B571F"/>
    <w:rsid w:val="009B653E"/>
    <w:rsid w:val="009C457A"/>
    <w:rsid w:val="009E18D6"/>
    <w:rsid w:val="009E3EDC"/>
    <w:rsid w:val="00A010D1"/>
    <w:rsid w:val="00A1153C"/>
    <w:rsid w:val="00A14712"/>
    <w:rsid w:val="00A14DBD"/>
    <w:rsid w:val="00A153C4"/>
    <w:rsid w:val="00A175B7"/>
    <w:rsid w:val="00A22F7A"/>
    <w:rsid w:val="00A2684A"/>
    <w:rsid w:val="00A317DB"/>
    <w:rsid w:val="00A35BD0"/>
    <w:rsid w:val="00A41507"/>
    <w:rsid w:val="00A43235"/>
    <w:rsid w:val="00A467F9"/>
    <w:rsid w:val="00A52B08"/>
    <w:rsid w:val="00A5319B"/>
    <w:rsid w:val="00A562B9"/>
    <w:rsid w:val="00A60F66"/>
    <w:rsid w:val="00A61E76"/>
    <w:rsid w:val="00A72E92"/>
    <w:rsid w:val="00A7407A"/>
    <w:rsid w:val="00A74731"/>
    <w:rsid w:val="00A75DB7"/>
    <w:rsid w:val="00A82645"/>
    <w:rsid w:val="00A841E1"/>
    <w:rsid w:val="00A845BE"/>
    <w:rsid w:val="00A955F2"/>
    <w:rsid w:val="00A9697E"/>
    <w:rsid w:val="00A96E32"/>
    <w:rsid w:val="00AA1B1D"/>
    <w:rsid w:val="00AA1C3A"/>
    <w:rsid w:val="00AA51BC"/>
    <w:rsid w:val="00AB0C3D"/>
    <w:rsid w:val="00AC2CE3"/>
    <w:rsid w:val="00AC67CA"/>
    <w:rsid w:val="00AD2587"/>
    <w:rsid w:val="00AD305A"/>
    <w:rsid w:val="00AE0C2E"/>
    <w:rsid w:val="00AE2BBD"/>
    <w:rsid w:val="00AF0C81"/>
    <w:rsid w:val="00AF4D13"/>
    <w:rsid w:val="00AF6B6B"/>
    <w:rsid w:val="00AF7AD1"/>
    <w:rsid w:val="00B0600B"/>
    <w:rsid w:val="00B0716A"/>
    <w:rsid w:val="00B071B0"/>
    <w:rsid w:val="00B10F8A"/>
    <w:rsid w:val="00B12EE5"/>
    <w:rsid w:val="00B17FFD"/>
    <w:rsid w:val="00B20284"/>
    <w:rsid w:val="00B23736"/>
    <w:rsid w:val="00B23A0E"/>
    <w:rsid w:val="00B2404E"/>
    <w:rsid w:val="00B30C98"/>
    <w:rsid w:val="00B357B7"/>
    <w:rsid w:val="00B4036C"/>
    <w:rsid w:val="00B46D96"/>
    <w:rsid w:val="00B46E52"/>
    <w:rsid w:val="00B55E4E"/>
    <w:rsid w:val="00B567DD"/>
    <w:rsid w:val="00B57CA7"/>
    <w:rsid w:val="00B6129A"/>
    <w:rsid w:val="00B618D9"/>
    <w:rsid w:val="00B678D5"/>
    <w:rsid w:val="00B67B4B"/>
    <w:rsid w:val="00B70ACB"/>
    <w:rsid w:val="00B72FF1"/>
    <w:rsid w:val="00B731F3"/>
    <w:rsid w:val="00B7793B"/>
    <w:rsid w:val="00B85759"/>
    <w:rsid w:val="00B93EE9"/>
    <w:rsid w:val="00BA51D7"/>
    <w:rsid w:val="00BA5DE5"/>
    <w:rsid w:val="00BA6F46"/>
    <w:rsid w:val="00BB179A"/>
    <w:rsid w:val="00BB48CD"/>
    <w:rsid w:val="00BB5AF3"/>
    <w:rsid w:val="00BC6835"/>
    <w:rsid w:val="00BD67D8"/>
    <w:rsid w:val="00BE1AB0"/>
    <w:rsid w:val="00BE481D"/>
    <w:rsid w:val="00BE503C"/>
    <w:rsid w:val="00BF0704"/>
    <w:rsid w:val="00BF0BD9"/>
    <w:rsid w:val="00BF3574"/>
    <w:rsid w:val="00BF64A5"/>
    <w:rsid w:val="00C06547"/>
    <w:rsid w:val="00C07A97"/>
    <w:rsid w:val="00C10B13"/>
    <w:rsid w:val="00C1319F"/>
    <w:rsid w:val="00C33AA5"/>
    <w:rsid w:val="00C42BE1"/>
    <w:rsid w:val="00C468C9"/>
    <w:rsid w:val="00C50BC6"/>
    <w:rsid w:val="00C5256E"/>
    <w:rsid w:val="00C53529"/>
    <w:rsid w:val="00C536D9"/>
    <w:rsid w:val="00C57DA4"/>
    <w:rsid w:val="00C6061D"/>
    <w:rsid w:val="00C64323"/>
    <w:rsid w:val="00C71F3E"/>
    <w:rsid w:val="00C73A19"/>
    <w:rsid w:val="00C7669F"/>
    <w:rsid w:val="00C80753"/>
    <w:rsid w:val="00C851AD"/>
    <w:rsid w:val="00C8636C"/>
    <w:rsid w:val="00C90EF5"/>
    <w:rsid w:val="00C96286"/>
    <w:rsid w:val="00CA05C1"/>
    <w:rsid w:val="00CA15B5"/>
    <w:rsid w:val="00CA6319"/>
    <w:rsid w:val="00CA6581"/>
    <w:rsid w:val="00CB171A"/>
    <w:rsid w:val="00CB1D92"/>
    <w:rsid w:val="00CB351A"/>
    <w:rsid w:val="00CB40B6"/>
    <w:rsid w:val="00CB7194"/>
    <w:rsid w:val="00CD2DD4"/>
    <w:rsid w:val="00CD57BD"/>
    <w:rsid w:val="00CD72AA"/>
    <w:rsid w:val="00CE06C0"/>
    <w:rsid w:val="00CE6313"/>
    <w:rsid w:val="00CF025A"/>
    <w:rsid w:val="00CF02E1"/>
    <w:rsid w:val="00CF24AF"/>
    <w:rsid w:val="00CF265C"/>
    <w:rsid w:val="00D01562"/>
    <w:rsid w:val="00D052CD"/>
    <w:rsid w:val="00D05FF0"/>
    <w:rsid w:val="00D11B29"/>
    <w:rsid w:val="00D15FA6"/>
    <w:rsid w:val="00D216A6"/>
    <w:rsid w:val="00D224BC"/>
    <w:rsid w:val="00D23FAF"/>
    <w:rsid w:val="00D24780"/>
    <w:rsid w:val="00D24E8D"/>
    <w:rsid w:val="00D26919"/>
    <w:rsid w:val="00D36992"/>
    <w:rsid w:val="00D40559"/>
    <w:rsid w:val="00D568F7"/>
    <w:rsid w:val="00D60353"/>
    <w:rsid w:val="00D6060A"/>
    <w:rsid w:val="00D6146B"/>
    <w:rsid w:val="00D61874"/>
    <w:rsid w:val="00D61BC1"/>
    <w:rsid w:val="00D67976"/>
    <w:rsid w:val="00D72E70"/>
    <w:rsid w:val="00D77C89"/>
    <w:rsid w:val="00D91585"/>
    <w:rsid w:val="00D93201"/>
    <w:rsid w:val="00D97300"/>
    <w:rsid w:val="00DA2480"/>
    <w:rsid w:val="00DA2BEC"/>
    <w:rsid w:val="00DA5DF3"/>
    <w:rsid w:val="00DA5E34"/>
    <w:rsid w:val="00DA6198"/>
    <w:rsid w:val="00DA76B8"/>
    <w:rsid w:val="00DB09E9"/>
    <w:rsid w:val="00DB1A1A"/>
    <w:rsid w:val="00DB351D"/>
    <w:rsid w:val="00DB3D24"/>
    <w:rsid w:val="00DB7F0D"/>
    <w:rsid w:val="00DC0BDD"/>
    <w:rsid w:val="00DC1911"/>
    <w:rsid w:val="00DC23E7"/>
    <w:rsid w:val="00DC7F4E"/>
    <w:rsid w:val="00DD5D06"/>
    <w:rsid w:val="00DD7480"/>
    <w:rsid w:val="00DE0421"/>
    <w:rsid w:val="00DE2C39"/>
    <w:rsid w:val="00DE425F"/>
    <w:rsid w:val="00DE4DDD"/>
    <w:rsid w:val="00DE584C"/>
    <w:rsid w:val="00DF2C7C"/>
    <w:rsid w:val="00DF47D3"/>
    <w:rsid w:val="00DF4EC3"/>
    <w:rsid w:val="00E031CD"/>
    <w:rsid w:val="00E12258"/>
    <w:rsid w:val="00E13082"/>
    <w:rsid w:val="00E163D5"/>
    <w:rsid w:val="00E23DC0"/>
    <w:rsid w:val="00E243AF"/>
    <w:rsid w:val="00E3187A"/>
    <w:rsid w:val="00E31B9B"/>
    <w:rsid w:val="00E31D0D"/>
    <w:rsid w:val="00E34091"/>
    <w:rsid w:val="00E35C1C"/>
    <w:rsid w:val="00E41DBF"/>
    <w:rsid w:val="00E42392"/>
    <w:rsid w:val="00E51A93"/>
    <w:rsid w:val="00E56521"/>
    <w:rsid w:val="00E65AD2"/>
    <w:rsid w:val="00E67135"/>
    <w:rsid w:val="00E70577"/>
    <w:rsid w:val="00E769F5"/>
    <w:rsid w:val="00E76C79"/>
    <w:rsid w:val="00E77A18"/>
    <w:rsid w:val="00E83F05"/>
    <w:rsid w:val="00E904E5"/>
    <w:rsid w:val="00E941EC"/>
    <w:rsid w:val="00E9424E"/>
    <w:rsid w:val="00E95687"/>
    <w:rsid w:val="00EA0319"/>
    <w:rsid w:val="00EA39B9"/>
    <w:rsid w:val="00EB2EC0"/>
    <w:rsid w:val="00EB30F9"/>
    <w:rsid w:val="00EB559E"/>
    <w:rsid w:val="00EB7318"/>
    <w:rsid w:val="00EC090A"/>
    <w:rsid w:val="00EC3C95"/>
    <w:rsid w:val="00EC7E4A"/>
    <w:rsid w:val="00ED41E3"/>
    <w:rsid w:val="00ED79AC"/>
    <w:rsid w:val="00EE2962"/>
    <w:rsid w:val="00EE3BF1"/>
    <w:rsid w:val="00EF44CF"/>
    <w:rsid w:val="00EF691E"/>
    <w:rsid w:val="00EF6E2A"/>
    <w:rsid w:val="00F052D3"/>
    <w:rsid w:val="00F0603C"/>
    <w:rsid w:val="00F125A6"/>
    <w:rsid w:val="00F12AE3"/>
    <w:rsid w:val="00F154C8"/>
    <w:rsid w:val="00F15D1A"/>
    <w:rsid w:val="00F24D9F"/>
    <w:rsid w:val="00F24F2F"/>
    <w:rsid w:val="00F24F60"/>
    <w:rsid w:val="00F253A9"/>
    <w:rsid w:val="00F254B7"/>
    <w:rsid w:val="00F30573"/>
    <w:rsid w:val="00F4106A"/>
    <w:rsid w:val="00F43549"/>
    <w:rsid w:val="00F4516F"/>
    <w:rsid w:val="00F47806"/>
    <w:rsid w:val="00F61925"/>
    <w:rsid w:val="00F61C87"/>
    <w:rsid w:val="00F70370"/>
    <w:rsid w:val="00F73E27"/>
    <w:rsid w:val="00F777FB"/>
    <w:rsid w:val="00F93CAB"/>
    <w:rsid w:val="00F93E58"/>
    <w:rsid w:val="00F94A3A"/>
    <w:rsid w:val="00F94B56"/>
    <w:rsid w:val="00F953DE"/>
    <w:rsid w:val="00FA0566"/>
    <w:rsid w:val="00FA19BE"/>
    <w:rsid w:val="00FA1C60"/>
    <w:rsid w:val="00FA2A50"/>
    <w:rsid w:val="00FA39B4"/>
    <w:rsid w:val="00FA59F0"/>
    <w:rsid w:val="00FA5DC5"/>
    <w:rsid w:val="00FA74D8"/>
    <w:rsid w:val="00FA7D8C"/>
    <w:rsid w:val="00FB04CF"/>
    <w:rsid w:val="00FB3D57"/>
    <w:rsid w:val="00FB65CB"/>
    <w:rsid w:val="00FC4BD0"/>
    <w:rsid w:val="00FC7FF0"/>
    <w:rsid w:val="00FD2F07"/>
    <w:rsid w:val="00FE6AC8"/>
    <w:rsid w:val="00FF41A0"/>
    <w:rsid w:val="00FF659C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5905916-D69E-4F0F-A724-08E2251C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left="360"/>
      <w:outlineLvl w:val="6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Pr>
      <w:sz w:val="44"/>
    </w:rPr>
  </w:style>
  <w:style w:type="paragraph" w:styleId="a8">
    <w:name w:val="Body Text Indent"/>
    <w:basedOn w:val="a"/>
    <w:pPr>
      <w:ind w:firstLine="720"/>
      <w:jc w:val="both"/>
    </w:pPr>
    <w:rPr>
      <w:sz w:val="28"/>
    </w:rPr>
  </w:style>
  <w:style w:type="paragraph" w:styleId="21">
    <w:name w:val="Body Text 2"/>
    <w:basedOn w:val="a"/>
    <w:link w:val="22"/>
    <w:pPr>
      <w:jc w:val="center"/>
    </w:pPr>
    <w:rPr>
      <w:b/>
      <w:sz w:val="28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styleId="aa">
    <w:name w:val="Balloon Text"/>
    <w:basedOn w:val="a"/>
    <w:link w:val="ab"/>
    <w:rsid w:val="00B30C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B30C9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254734"/>
    <w:rPr>
      <w:sz w:val="28"/>
    </w:rPr>
  </w:style>
  <w:style w:type="character" w:customStyle="1" w:styleId="40">
    <w:name w:val="Заголовок 4 Знак"/>
    <w:link w:val="4"/>
    <w:rsid w:val="00254734"/>
    <w:rPr>
      <w:b/>
      <w:bCs/>
      <w:sz w:val="28"/>
    </w:rPr>
  </w:style>
  <w:style w:type="character" w:customStyle="1" w:styleId="50">
    <w:name w:val="Заголовок 5 Знак"/>
    <w:link w:val="5"/>
    <w:rsid w:val="00254734"/>
    <w:rPr>
      <w:sz w:val="28"/>
    </w:rPr>
  </w:style>
  <w:style w:type="character" w:customStyle="1" w:styleId="60">
    <w:name w:val="Заголовок 6 Знак"/>
    <w:link w:val="6"/>
    <w:rsid w:val="00254734"/>
    <w:rPr>
      <w:sz w:val="28"/>
    </w:rPr>
  </w:style>
  <w:style w:type="character" w:customStyle="1" w:styleId="22">
    <w:name w:val="Основной текст 2 Знак"/>
    <w:link w:val="21"/>
    <w:rsid w:val="00254734"/>
    <w:rPr>
      <w:b/>
      <w:sz w:val="28"/>
    </w:rPr>
  </w:style>
  <w:style w:type="table" w:styleId="ac">
    <w:name w:val="Table Grid"/>
    <w:basedOn w:val="a1"/>
    <w:rsid w:val="00EB2E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rsid w:val="000D3BD9"/>
    <w:rPr>
      <w:sz w:val="44"/>
    </w:rPr>
  </w:style>
  <w:style w:type="character" w:customStyle="1" w:styleId="a4">
    <w:name w:val="Верхний колонтитул Знак"/>
    <w:link w:val="a3"/>
    <w:uiPriority w:val="99"/>
    <w:rsid w:val="005833E3"/>
    <w:rPr>
      <w:sz w:val="24"/>
    </w:rPr>
  </w:style>
  <w:style w:type="character" w:styleId="ad">
    <w:name w:val="Hyperlink"/>
    <w:rsid w:val="002F56DF"/>
    <w:rPr>
      <w:color w:val="0000FF"/>
      <w:u w:val="single"/>
    </w:rPr>
  </w:style>
  <w:style w:type="table" w:customStyle="1" w:styleId="10">
    <w:name w:val="Сетка таблицы1"/>
    <w:basedOn w:val="a1"/>
    <w:next w:val="ac"/>
    <w:uiPriority w:val="39"/>
    <w:rsid w:val="00C50B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39"/>
    <w:rsid w:val="0052070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c"/>
    <w:uiPriority w:val="59"/>
    <w:rsid w:val="0052070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39"/>
    <w:rsid w:val="008379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39"/>
    <w:rsid w:val="00BF64A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-edu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sosh-37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v-edu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25ADE-F5B7-4A90-B96E-BB20F8CFA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0</TotalTime>
  <Pages>30</Pages>
  <Words>5498</Words>
  <Characters>40702</Characters>
  <Application>Microsoft Office Word</Application>
  <DocSecurity>0</DocSecurity>
  <Lines>339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46108</CharactersWithSpaces>
  <SharedDoc>false</SharedDoc>
  <HLinks>
    <vt:vector size="18" baseType="variant">
      <vt:variant>
        <vt:i4>2031738</vt:i4>
      </vt:variant>
      <vt:variant>
        <vt:i4>6</vt:i4>
      </vt:variant>
      <vt:variant>
        <vt:i4>0</vt:i4>
      </vt:variant>
      <vt:variant>
        <vt:i4>5</vt:i4>
      </vt:variant>
      <vt:variant>
        <vt:lpwstr>mailto:vsosh-37@mail.ru</vt:lpwstr>
      </vt:variant>
      <vt:variant>
        <vt:lpwstr/>
      </vt:variant>
      <vt:variant>
        <vt:i4>5242948</vt:i4>
      </vt:variant>
      <vt:variant>
        <vt:i4>3</vt:i4>
      </vt:variant>
      <vt:variant>
        <vt:i4>0</vt:i4>
      </vt:variant>
      <vt:variant>
        <vt:i4>5</vt:i4>
      </vt:variant>
      <vt:variant>
        <vt:lpwstr>http://www.iv-edu.ru/</vt:lpwstr>
      </vt:variant>
      <vt:variant>
        <vt:lpwstr/>
      </vt:variant>
      <vt:variant>
        <vt:i4>5242948</vt:i4>
      </vt:variant>
      <vt:variant>
        <vt:i4>0</vt:i4>
      </vt:variant>
      <vt:variant>
        <vt:i4>0</vt:i4>
      </vt:variant>
      <vt:variant>
        <vt:i4>5</vt:i4>
      </vt:variant>
      <vt:variant>
        <vt:lpwstr>http://www.iv-edu.ru/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АгафоноваЛН</cp:lastModifiedBy>
  <cp:revision>2</cp:revision>
  <cp:lastPrinted>2021-12-20T12:17:00Z</cp:lastPrinted>
  <dcterms:created xsi:type="dcterms:W3CDTF">2021-12-27T10:57:00Z</dcterms:created>
  <dcterms:modified xsi:type="dcterms:W3CDTF">2021-12-27T10:57:00Z</dcterms:modified>
</cp:coreProperties>
</file>