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B3" w:rsidRDefault="003B34B3" w:rsidP="001B5707">
      <w:pPr>
        <w:tabs>
          <w:tab w:val="left" w:pos="6345"/>
        </w:tabs>
        <w:contextualSpacing/>
        <w:rPr>
          <w:szCs w:val="24"/>
        </w:rPr>
      </w:pPr>
    </w:p>
    <w:p w:rsidR="00AB1571" w:rsidRPr="00EB1BF2" w:rsidRDefault="00AB1571" w:rsidP="00AB1571">
      <w:pPr>
        <w:ind w:left="5812"/>
        <w:contextualSpacing/>
        <w:rPr>
          <w:szCs w:val="24"/>
        </w:rPr>
      </w:pPr>
      <w:r>
        <w:rPr>
          <w:szCs w:val="24"/>
        </w:rPr>
        <w:t>Приложение 3</w:t>
      </w:r>
    </w:p>
    <w:p w:rsidR="00AB1571" w:rsidRPr="00EB1BF2" w:rsidRDefault="00AB1571" w:rsidP="00AB1571">
      <w:pPr>
        <w:ind w:left="581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AB1571" w:rsidRPr="009A5530" w:rsidRDefault="00CB366F" w:rsidP="00AB1571">
      <w:pPr>
        <w:ind w:left="5812"/>
        <w:contextualSpacing/>
        <w:rPr>
          <w:szCs w:val="24"/>
        </w:rPr>
      </w:pPr>
      <w:r>
        <w:rPr>
          <w:szCs w:val="24"/>
        </w:rPr>
        <w:t>от 31.08.2026</w:t>
      </w:r>
      <w:r w:rsidR="00AB1571" w:rsidRPr="009A5530">
        <w:rPr>
          <w:szCs w:val="24"/>
        </w:rPr>
        <w:t xml:space="preserve"> г.</w:t>
      </w:r>
      <w:r w:rsidRPr="00CB366F">
        <w:rPr>
          <w:szCs w:val="24"/>
        </w:rPr>
        <w:t xml:space="preserve"> № 13</w:t>
      </w:r>
      <w:r w:rsidR="00E46EF7">
        <w:rPr>
          <w:szCs w:val="24"/>
        </w:rPr>
        <w:t>7</w:t>
      </w:r>
    </w:p>
    <w:p w:rsidR="00663CB0" w:rsidRDefault="00663CB0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AB1571" w:rsidRPr="00C65A6C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организационного комитета школьного этапа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65A6C">
        <w:rPr>
          <w:b/>
          <w:bCs/>
          <w:sz w:val="28"/>
          <w:szCs w:val="28"/>
        </w:rPr>
        <w:t>всероссий</w:t>
      </w:r>
      <w:r w:rsidR="00663CB0">
        <w:rPr>
          <w:b/>
          <w:bCs/>
          <w:sz w:val="28"/>
          <w:szCs w:val="28"/>
        </w:rPr>
        <w:t>ской олимпиады школьников в 2026-2027</w:t>
      </w:r>
      <w:r w:rsidRPr="00C65A6C">
        <w:rPr>
          <w:b/>
          <w:bCs/>
          <w:sz w:val="28"/>
          <w:szCs w:val="28"/>
        </w:rPr>
        <w:t xml:space="preserve"> учебном году</w:t>
      </w:r>
    </w:p>
    <w:p w:rsidR="000A6A65" w:rsidRPr="00C65A6C" w:rsidRDefault="000A6A65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AB1571" w:rsidRPr="00C65A6C" w:rsidRDefault="001C66A3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Чистякова Мария Александровна</w:t>
      </w:r>
      <w:r w:rsidR="00AB1571" w:rsidRPr="00C65A6C">
        <w:rPr>
          <w:sz w:val="28"/>
          <w:szCs w:val="28"/>
        </w:rPr>
        <w:t>, заместитель начальника Управления образования, председатель оргкомитета;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C65A6C">
        <w:rPr>
          <w:b/>
          <w:sz w:val="28"/>
          <w:szCs w:val="28"/>
        </w:rPr>
        <w:t>Члены оргкомитета:</w:t>
      </w:r>
    </w:p>
    <w:p w:rsidR="001C66A3" w:rsidRPr="001C66A3" w:rsidRDefault="001C66A3" w:rsidP="00E56D7F">
      <w:pPr>
        <w:autoSpaceDE w:val="0"/>
        <w:autoSpaceDN w:val="0"/>
        <w:adjustRightInd w:val="0"/>
        <w:ind w:hanging="284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   -</w:t>
      </w:r>
      <w:r w:rsidR="000A6A65">
        <w:rPr>
          <w:b/>
          <w:sz w:val="28"/>
          <w:szCs w:val="28"/>
        </w:rPr>
        <w:t xml:space="preserve"> </w:t>
      </w:r>
      <w:r w:rsidR="000A6A65" w:rsidRPr="000A6A65">
        <w:rPr>
          <w:b/>
          <w:sz w:val="28"/>
          <w:szCs w:val="28"/>
        </w:rPr>
        <w:t>Трохачева Светлана Сергеевна</w:t>
      </w:r>
      <w:r>
        <w:rPr>
          <w:b/>
          <w:sz w:val="28"/>
          <w:szCs w:val="28"/>
        </w:rPr>
        <w:t xml:space="preserve">, </w:t>
      </w:r>
      <w:r w:rsidRPr="001C66A3">
        <w:rPr>
          <w:sz w:val="28"/>
          <w:szCs w:val="28"/>
        </w:rPr>
        <w:t>заведующий</w:t>
      </w:r>
      <w:r>
        <w:rPr>
          <w:b/>
          <w:sz w:val="28"/>
          <w:szCs w:val="28"/>
        </w:rPr>
        <w:t xml:space="preserve"> </w:t>
      </w:r>
      <w:r w:rsidRPr="00C65A6C">
        <w:rPr>
          <w:sz w:val="28"/>
          <w:szCs w:val="28"/>
        </w:rPr>
        <w:t>методического центра</w:t>
      </w:r>
      <w:r>
        <w:rPr>
          <w:sz w:val="28"/>
          <w:szCs w:val="28"/>
        </w:rPr>
        <w:t>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 xml:space="preserve"> Дработухина Ольга Витальевна</w:t>
      </w:r>
      <w:r w:rsidRPr="00C65A6C">
        <w:rPr>
          <w:sz w:val="28"/>
          <w:szCs w:val="28"/>
        </w:rPr>
        <w:t>, методист методического центра</w:t>
      </w:r>
      <w:r w:rsidR="001C66A3">
        <w:rPr>
          <w:sz w:val="28"/>
          <w:szCs w:val="28"/>
        </w:rPr>
        <w:t>;</w:t>
      </w:r>
    </w:p>
    <w:p w:rsidR="003D1945" w:rsidRPr="00663CB0" w:rsidRDefault="00663CB0" w:rsidP="00663CB0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663CB0">
        <w:rPr>
          <w:b/>
          <w:sz w:val="28"/>
          <w:szCs w:val="28"/>
        </w:rPr>
        <w:t>Школьные координаторы: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b/>
          <w:sz w:val="28"/>
          <w:szCs w:val="28"/>
        </w:rPr>
        <w:t>-</w:t>
      </w:r>
      <w:r w:rsidR="00C65A6C" w:rsidRPr="00C65A6C">
        <w:rPr>
          <w:b/>
          <w:sz w:val="28"/>
          <w:szCs w:val="28"/>
        </w:rPr>
        <w:t xml:space="preserve"> Шулятникова Мариника Григорьевна</w:t>
      </w:r>
      <w:r w:rsidRPr="00C65A6C">
        <w:rPr>
          <w:sz w:val="28"/>
          <w:szCs w:val="28"/>
        </w:rPr>
        <w:t>, заместитель директора по УВР МБОУ «Богданихская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Одинцова Оксана Николаевна</w:t>
      </w:r>
      <w:r w:rsidRPr="00C65A6C">
        <w:rPr>
          <w:sz w:val="28"/>
          <w:szCs w:val="28"/>
        </w:rPr>
        <w:t>, заместитель директора по УВР МБОУ «Богородская СШ»;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Кувшинова Светлана Васильевна</w:t>
      </w:r>
      <w:r w:rsidRPr="00C65A6C">
        <w:rPr>
          <w:sz w:val="28"/>
          <w:szCs w:val="28"/>
        </w:rPr>
        <w:t>, заместитель директора по УВР МБОУ «Коляновская СШ»;</w:t>
      </w:r>
    </w:p>
    <w:p w:rsidR="00B41851" w:rsidRPr="00B41851" w:rsidRDefault="00663CB0" w:rsidP="00B41851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1851">
        <w:rPr>
          <w:b/>
          <w:sz w:val="28"/>
          <w:szCs w:val="28"/>
        </w:rPr>
        <w:t xml:space="preserve">Соколов </w:t>
      </w:r>
      <w:r w:rsidR="00B41851" w:rsidRPr="00B41851">
        <w:rPr>
          <w:b/>
          <w:sz w:val="28"/>
          <w:szCs w:val="28"/>
        </w:rPr>
        <w:t>Валентин Павлович</w:t>
      </w:r>
      <w:r w:rsidR="00B41851">
        <w:rPr>
          <w:sz w:val="28"/>
          <w:szCs w:val="28"/>
        </w:rPr>
        <w:t xml:space="preserve">, </w:t>
      </w:r>
      <w:r w:rsidR="00B41851" w:rsidRPr="00B41851">
        <w:rPr>
          <w:sz w:val="28"/>
          <w:szCs w:val="28"/>
        </w:rPr>
        <w:t>заместитель директора по УВР МБОУ «Коляновская СШ»;</w:t>
      </w:r>
    </w:p>
    <w:p w:rsidR="00994C6F" w:rsidRPr="00994C6F" w:rsidRDefault="00994C6F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94C6F">
        <w:rPr>
          <w:b/>
          <w:sz w:val="28"/>
          <w:szCs w:val="28"/>
        </w:rPr>
        <w:t>Рыбкина Татьяна Владимировна</w:t>
      </w:r>
      <w:r>
        <w:rPr>
          <w:sz w:val="28"/>
          <w:szCs w:val="28"/>
        </w:rPr>
        <w:t xml:space="preserve">, </w:t>
      </w:r>
      <w:r w:rsidRPr="00994C6F">
        <w:rPr>
          <w:sz w:val="28"/>
          <w:szCs w:val="28"/>
        </w:rPr>
        <w:t>заместитель директора по УВР МБОУ «Куликовская СШ»;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b/>
          <w:sz w:val="28"/>
          <w:szCs w:val="28"/>
        </w:rPr>
        <w:t xml:space="preserve"> - Каптикова Наталья Борисовна</w:t>
      </w:r>
      <w:r w:rsidR="00994C6F">
        <w:rPr>
          <w:sz w:val="28"/>
          <w:szCs w:val="28"/>
        </w:rPr>
        <w:t>, заместитель</w:t>
      </w:r>
      <w:r w:rsidRPr="00C65A6C">
        <w:rPr>
          <w:sz w:val="28"/>
          <w:szCs w:val="28"/>
        </w:rPr>
        <w:t xml:space="preserve"> директора по УВР МБОУ «Куликовская СШ»</w:t>
      </w:r>
      <w:r w:rsidR="0046651B">
        <w:rPr>
          <w:sz w:val="28"/>
          <w:szCs w:val="28"/>
        </w:rPr>
        <w:t xml:space="preserve"> (Ермолино)</w:t>
      </w:r>
      <w:r w:rsidRPr="00C65A6C">
        <w:rPr>
          <w:sz w:val="28"/>
          <w:szCs w:val="28"/>
        </w:rPr>
        <w:t>;</w:t>
      </w:r>
    </w:p>
    <w:p w:rsidR="0046651B" w:rsidRPr="0046651B" w:rsidRDefault="0046651B" w:rsidP="0046651B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6651B">
        <w:rPr>
          <w:b/>
          <w:sz w:val="28"/>
          <w:szCs w:val="28"/>
        </w:rPr>
        <w:t>Зюзина Анастасия Михайловна</w:t>
      </w:r>
      <w:r>
        <w:rPr>
          <w:sz w:val="28"/>
          <w:szCs w:val="28"/>
        </w:rPr>
        <w:t xml:space="preserve">, заместитель директора по информатизации </w:t>
      </w:r>
      <w:r w:rsidRPr="0046651B">
        <w:rPr>
          <w:sz w:val="28"/>
          <w:szCs w:val="28"/>
        </w:rPr>
        <w:t>МБОУ «Куликовская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Братусь Марина Владимировна</w:t>
      </w:r>
      <w:r w:rsidRPr="00C65A6C">
        <w:rPr>
          <w:sz w:val="28"/>
          <w:szCs w:val="28"/>
        </w:rPr>
        <w:t>, заместитель директора по УВР МБОУ «Михалёвская СШ»;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 -</w:t>
      </w:r>
      <w:r w:rsidR="00B41851">
        <w:rPr>
          <w:sz w:val="28"/>
          <w:szCs w:val="28"/>
        </w:rPr>
        <w:t xml:space="preserve"> </w:t>
      </w:r>
      <w:r w:rsidR="00B41851" w:rsidRPr="00B41851">
        <w:rPr>
          <w:b/>
          <w:sz w:val="28"/>
          <w:szCs w:val="28"/>
        </w:rPr>
        <w:t>Берестова Виктория Николаевна</w:t>
      </w:r>
      <w:r w:rsidRPr="00C65A6C">
        <w:rPr>
          <w:b/>
          <w:sz w:val="28"/>
          <w:szCs w:val="28"/>
        </w:rPr>
        <w:t>,</w:t>
      </w:r>
      <w:r w:rsidRPr="00C65A6C">
        <w:rPr>
          <w:sz w:val="28"/>
          <w:szCs w:val="28"/>
        </w:rPr>
        <w:t xml:space="preserve"> заместитель директора по УВР МБОУ «Новоталицкая СШ»</w:t>
      </w:r>
      <w:r w:rsidR="003B69B5">
        <w:rPr>
          <w:sz w:val="28"/>
          <w:szCs w:val="28"/>
        </w:rPr>
        <w:t>, руководитель РМО иностранных языков</w:t>
      </w:r>
      <w:r w:rsidRPr="00C65A6C">
        <w:rPr>
          <w:sz w:val="28"/>
          <w:szCs w:val="28"/>
        </w:rPr>
        <w:t>;</w:t>
      </w:r>
    </w:p>
    <w:p w:rsidR="00F041FA" w:rsidRPr="00F041FA" w:rsidRDefault="00F041FA" w:rsidP="00F041FA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145B">
        <w:rPr>
          <w:b/>
          <w:sz w:val="28"/>
          <w:szCs w:val="28"/>
        </w:rPr>
        <w:t>Клепалова Надежда Николаевна</w:t>
      </w:r>
      <w:r>
        <w:rPr>
          <w:sz w:val="28"/>
          <w:szCs w:val="28"/>
        </w:rPr>
        <w:t>,</w:t>
      </w:r>
      <w:r w:rsidRPr="00F041FA">
        <w:rPr>
          <w:sz w:val="28"/>
          <w:szCs w:val="28"/>
        </w:rPr>
        <w:t xml:space="preserve"> </w:t>
      </w:r>
      <w:r w:rsidR="003E145B">
        <w:rPr>
          <w:sz w:val="28"/>
          <w:szCs w:val="28"/>
        </w:rPr>
        <w:t>заместитель директора по информатизации</w:t>
      </w:r>
      <w:r w:rsidRPr="00F041FA">
        <w:rPr>
          <w:sz w:val="28"/>
          <w:szCs w:val="28"/>
        </w:rPr>
        <w:t xml:space="preserve"> МБОУ «Новоталицкая СШ»;</w:t>
      </w:r>
    </w:p>
    <w:p w:rsidR="00994C6F" w:rsidRPr="00994C6F" w:rsidRDefault="00994C6F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94C6F">
        <w:rPr>
          <w:b/>
          <w:sz w:val="28"/>
          <w:szCs w:val="28"/>
        </w:rPr>
        <w:t>Лисицкая Элина Владимировна</w:t>
      </w:r>
      <w:r>
        <w:rPr>
          <w:sz w:val="28"/>
          <w:szCs w:val="28"/>
        </w:rPr>
        <w:t>,</w:t>
      </w:r>
      <w:r w:rsidRPr="00994C6F">
        <w:rPr>
          <w:sz w:val="28"/>
          <w:szCs w:val="28"/>
        </w:rPr>
        <w:t xml:space="preserve"> заместитель директора по УВР МБОУ «Новоталицкая СШ»;</w:t>
      </w:r>
    </w:p>
    <w:p w:rsidR="00AB1571" w:rsidRPr="00C65A6C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 xml:space="preserve">- </w:t>
      </w:r>
      <w:r w:rsidRPr="00C65A6C">
        <w:rPr>
          <w:b/>
          <w:sz w:val="28"/>
          <w:szCs w:val="28"/>
        </w:rPr>
        <w:t>Антайкина Марина Анатольевна</w:t>
      </w:r>
      <w:r w:rsidRPr="00C65A6C">
        <w:rPr>
          <w:sz w:val="28"/>
          <w:szCs w:val="28"/>
        </w:rPr>
        <w:t>, заместитель директора по УВР МБОУ «Озёрновская СШ»;</w:t>
      </w:r>
    </w:p>
    <w:p w:rsidR="00AB1571" w:rsidRDefault="00AB1571" w:rsidP="00E56D7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sz w:val="28"/>
          <w:szCs w:val="28"/>
        </w:rPr>
        <w:t>-</w:t>
      </w:r>
      <w:r w:rsidR="007F480D">
        <w:rPr>
          <w:sz w:val="28"/>
          <w:szCs w:val="28"/>
        </w:rPr>
        <w:t xml:space="preserve"> </w:t>
      </w:r>
      <w:r w:rsidR="007F480D" w:rsidRPr="007F480D">
        <w:rPr>
          <w:b/>
          <w:sz w:val="28"/>
          <w:szCs w:val="28"/>
        </w:rPr>
        <w:t>Роднова Ольга Георгиевна</w:t>
      </w:r>
      <w:r w:rsidRPr="00C65A6C">
        <w:rPr>
          <w:sz w:val="28"/>
          <w:szCs w:val="28"/>
        </w:rPr>
        <w:t>, заместитель директора по УВР МБОУ «Подвязновская СШ»;</w:t>
      </w:r>
    </w:p>
    <w:p w:rsidR="00ED57A7" w:rsidRPr="00ED57A7" w:rsidRDefault="00ED57A7" w:rsidP="00ED57A7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145B">
        <w:rPr>
          <w:b/>
          <w:sz w:val="28"/>
          <w:szCs w:val="28"/>
        </w:rPr>
        <w:t>Клячин Дмитрий Сергеевич</w:t>
      </w:r>
      <w:r>
        <w:rPr>
          <w:sz w:val="28"/>
          <w:szCs w:val="28"/>
        </w:rPr>
        <w:t xml:space="preserve">, </w:t>
      </w:r>
      <w:r w:rsidRPr="00ED57A7">
        <w:rPr>
          <w:sz w:val="28"/>
          <w:szCs w:val="28"/>
        </w:rPr>
        <w:t xml:space="preserve">заместитель директора по </w:t>
      </w:r>
      <w:r>
        <w:rPr>
          <w:sz w:val="28"/>
          <w:szCs w:val="28"/>
        </w:rPr>
        <w:t xml:space="preserve">информатизации </w:t>
      </w:r>
      <w:r w:rsidRPr="00ED57A7">
        <w:rPr>
          <w:sz w:val="28"/>
          <w:szCs w:val="28"/>
        </w:rPr>
        <w:t>МБОУ «Подвязновская СШ»;</w:t>
      </w:r>
    </w:p>
    <w:p w:rsidR="00AB1571" w:rsidRDefault="00AB1571" w:rsidP="00E46EF7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C65A6C">
        <w:rPr>
          <w:b/>
          <w:sz w:val="28"/>
          <w:szCs w:val="28"/>
        </w:rPr>
        <w:t>-</w:t>
      </w:r>
      <w:r w:rsidR="00994C6F">
        <w:rPr>
          <w:b/>
          <w:sz w:val="28"/>
          <w:szCs w:val="28"/>
        </w:rPr>
        <w:t xml:space="preserve"> Филатова Ирина Вячеславовна</w:t>
      </w:r>
      <w:r w:rsidRPr="00C65A6C">
        <w:rPr>
          <w:b/>
          <w:sz w:val="28"/>
          <w:szCs w:val="28"/>
        </w:rPr>
        <w:t>,</w:t>
      </w:r>
      <w:r w:rsidRPr="00C65A6C">
        <w:rPr>
          <w:sz w:val="28"/>
          <w:szCs w:val="28"/>
        </w:rPr>
        <w:t xml:space="preserve"> заместитель директора по УВР МБОУ «Чернореченская СШ».</w:t>
      </w:r>
    </w:p>
    <w:p w:rsidR="00630090" w:rsidRPr="00C65A6C" w:rsidRDefault="00630090" w:rsidP="00AB157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AB1571" w:rsidRDefault="00AB1571" w:rsidP="00AB1571">
      <w:pPr>
        <w:autoSpaceDE w:val="0"/>
        <w:autoSpaceDN w:val="0"/>
        <w:adjustRightInd w:val="0"/>
        <w:contextualSpacing/>
        <w:jc w:val="both"/>
        <w:rPr>
          <w:szCs w:val="24"/>
        </w:rPr>
      </w:pPr>
      <w:bookmarkStart w:id="0" w:name="_GoBack"/>
      <w:bookmarkEnd w:id="0"/>
    </w:p>
    <w:sectPr w:rsidR="00AB1571" w:rsidSect="00B944D2">
      <w:pgSz w:w="11906" w:h="16838"/>
      <w:pgMar w:top="1134" w:right="1134" w:bottom="993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C9B" w:rsidRDefault="008E6C9B">
      <w:r>
        <w:separator/>
      </w:r>
    </w:p>
  </w:endnote>
  <w:endnote w:type="continuationSeparator" w:id="0">
    <w:p w:rsidR="008E6C9B" w:rsidRDefault="008E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C9B" w:rsidRDefault="008E6C9B">
      <w:r>
        <w:separator/>
      </w:r>
    </w:p>
  </w:footnote>
  <w:footnote w:type="continuationSeparator" w:id="0">
    <w:p w:rsidR="008E6C9B" w:rsidRDefault="008E6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865"/>
    <w:rsid w:val="00053C41"/>
    <w:rsid w:val="00054433"/>
    <w:rsid w:val="000569D6"/>
    <w:rsid w:val="000655BC"/>
    <w:rsid w:val="00070B41"/>
    <w:rsid w:val="00071C93"/>
    <w:rsid w:val="00073CC7"/>
    <w:rsid w:val="00076CE4"/>
    <w:rsid w:val="00081FB6"/>
    <w:rsid w:val="00085CE4"/>
    <w:rsid w:val="00093EA6"/>
    <w:rsid w:val="00096340"/>
    <w:rsid w:val="000A0243"/>
    <w:rsid w:val="000A3AF7"/>
    <w:rsid w:val="000A6A65"/>
    <w:rsid w:val="000A77C1"/>
    <w:rsid w:val="000B1EF4"/>
    <w:rsid w:val="000B21E9"/>
    <w:rsid w:val="000B534E"/>
    <w:rsid w:val="000C5715"/>
    <w:rsid w:val="000C7C52"/>
    <w:rsid w:val="000D5DFE"/>
    <w:rsid w:val="000D6F88"/>
    <w:rsid w:val="000E00CA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30573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4"/>
    <w:rsid w:val="00186BE5"/>
    <w:rsid w:val="00195CA8"/>
    <w:rsid w:val="0019683E"/>
    <w:rsid w:val="001A5979"/>
    <w:rsid w:val="001A618A"/>
    <w:rsid w:val="001B15CF"/>
    <w:rsid w:val="001B5707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C64"/>
    <w:rsid w:val="00247878"/>
    <w:rsid w:val="00266A37"/>
    <w:rsid w:val="00275C89"/>
    <w:rsid w:val="00276E65"/>
    <w:rsid w:val="00277BEC"/>
    <w:rsid w:val="002850E8"/>
    <w:rsid w:val="00285778"/>
    <w:rsid w:val="00285E89"/>
    <w:rsid w:val="00286BDD"/>
    <w:rsid w:val="002876A5"/>
    <w:rsid w:val="0029144D"/>
    <w:rsid w:val="002A3CF7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6B33"/>
    <w:rsid w:val="00300096"/>
    <w:rsid w:val="00303876"/>
    <w:rsid w:val="003047C4"/>
    <w:rsid w:val="00312DB3"/>
    <w:rsid w:val="00312ECE"/>
    <w:rsid w:val="0031340B"/>
    <w:rsid w:val="003176B4"/>
    <w:rsid w:val="00317DFD"/>
    <w:rsid w:val="0032282F"/>
    <w:rsid w:val="00330077"/>
    <w:rsid w:val="00330203"/>
    <w:rsid w:val="0033734A"/>
    <w:rsid w:val="00337611"/>
    <w:rsid w:val="00337630"/>
    <w:rsid w:val="003403BD"/>
    <w:rsid w:val="00340469"/>
    <w:rsid w:val="00341243"/>
    <w:rsid w:val="00355F0C"/>
    <w:rsid w:val="00367006"/>
    <w:rsid w:val="00372079"/>
    <w:rsid w:val="00373B15"/>
    <w:rsid w:val="003760CB"/>
    <w:rsid w:val="003804E4"/>
    <w:rsid w:val="00382E15"/>
    <w:rsid w:val="00396F0E"/>
    <w:rsid w:val="003A3A1C"/>
    <w:rsid w:val="003B29E5"/>
    <w:rsid w:val="003B34B3"/>
    <w:rsid w:val="003B5ABE"/>
    <w:rsid w:val="003B69B5"/>
    <w:rsid w:val="003C01B3"/>
    <w:rsid w:val="003C3392"/>
    <w:rsid w:val="003C6773"/>
    <w:rsid w:val="003D003A"/>
    <w:rsid w:val="003D1945"/>
    <w:rsid w:val="003E03B4"/>
    <w:rsid w:val="003E145B"/>
    <w:rsid w:val="003E1721"/>
    <w:rsid w:val="003F4DDC"/>
    <w:rsid w:val="00401392"/>
    <w:rsid w:val="0040236F"/>
    <w:rsid w:val="0041016D"/>
    <w:rsid w:val="004117A0"/>
    <w:rsid w:val="00415851"/>
    <w:rsid w:val="00421C3A"/>
    <w:rsid w:val="004267BF"/>
    <w:rsid w:val="004312B0"/>
    <w:rsid w:val="00431E50"/>
    <w:rsid w:val="00441528"/>
    <w:rsid w:val="004418A6"/>
    <w:rsid w:val="00442B26"/>
    <w:rsid w:val="00445311"/>
    <w:rsid w:val="00446936"/>
    <w:rsid w:val="00456C8B"/>
    <w:rsid w:val="00460811"/>
    <w:rsid w:val="00462473"/>
    <w:rsid w:val="00462648"/>
    <w:rsid w:val="004626F3"/>
    <w:rsid w:val="004643C6"/>
    <w:rsid w:val="0046651B"/>
    <w:rsid w:val="00471C2C"/>
    <w:rsid w:val="00473276"/>
    <w:rsid w:val="00474945"/>
    <w:rsid w:val="00476D58"/>
    <w:rsid w:val="0048023E"/>
    <w:rsid w:val="0048664A"/>
    <w:rsid w:val="0048799E"/>
    <w:rsid w:val="00490847"/>
    <w:rsid w:val="004970FE"/>
    <w:rsid w:val="004A0D4A"/>
    <w:rsid w:val="004A4BF2"/>
    <w:rsid w:val="004B051C"/>
    <w:rsid w:val="004B6FD5"/>
    <w:rsid w:val="004C2955"/>
    <w:rsid w:val="004C2EEB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12D0"/>
    <w:rsid w:val="00512161"/>
    <w:rsid w:val="00523367"/>
    <w:rsid w:val="00524F32"/>
    <w:rsid w:val="00532304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C98"/>
    <w:rsid w:val="005740D8"/>
    <w:rsid w:val="005768C6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4089"/>
    <w:rsid w:val="005E6EC1"/>
    <w:rsid w:val="005F0A1D"/>
    <w:rsid w:val="005F2FA3"/>
    <w:rsid w:val="005F3126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63CB0"/>
    <w:rsid w:val="00664C08"/>
    <w:rsid w:val="00665F0F"/>
    <w:rsid w:val="006660CF"/>
    <w:rsid w:val="00667536"/>
    <w:rsid w:val="00671275"/>
    <w:rsid w:val="00671DBF"/>
    <w:rsid w:val="006736E6"/>
    <w:rsid w:val="00674B62"/>
    <w:rsid w:val="006806DA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F84"/>
    <w:rsid w:val="006A0262"/>
    <w:rsid w:val="006A0CDF"/>
    <w:rsid w:val="006B47BD"/>
    <w:rsid w:val="006C5264"/>
    <w:rsid w:val="006C7A45"/>
    <w:rsid w:val="006D3AB1"/>
    <w:rsid w:val="006D5408"/>
    <w:rsid w:val="006E6538"/>
    <w:rsid w:val="006F6A90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1302"/>
    <w:rsid w:val="007252BF"/>
    <w:rsid w:val="0072683C"/>
    <w:rsid w:val="00727EC5"/>
    <w:rsid w:val="00743B82"/>
    <w:rsid w:val="00751181"/>
    <w:rsid w:val="007556B0"/>
    <w:rsid w:val="007712AC"/>
    <w:rsid w:val="00772736"/>
    <w:rsid w:val="00774587"/>
    <w:rsid w:val="00776CF8"/>
    <w:rsid w:val="0078083A"/>
    <w:rsid w:val="00783BC3"/>
    <w:rsid w:val="00787BA8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7F480D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33D5E"/>
    <w:rsid w:val="00835D78"/>
    <w:rsid w:val="008366C3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96AE2"/>
    <w:rsid w:val="008A3755"/>
    <w:rsid w:val="008B0975"/>
    <w:rsid w:val="008B615A"/>
    <w:rsid w:val="008B6FBC"/>
    <w:rsid w:val="008C0666"/>
    <w:rsid w:val="008C081D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E6C9B"/>
    <w:rsid w:val="008F04E1"/>
    <w:rsid w:val="008F22AD"/>
    <w:rsid w:val="008F7DC8"/>
    <w:rsid w:val="00900DFA"/>
    <w:rsid w:val="00903E5B"/>
    <w:rsid w:val="0090670B"/>
    <w:rsid w:val="00913A0C"/>
    <w:rsid w:val="00914DF9"/>
    <w:rsid w:val="00916B03"/>
    <w:rsid w:val="00920964"/>
    <w:rsid w:val="0092141D"/>
    <w:rsid w:val="00921F7E"/>
    <w:rsid w:val="009255BC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11C9"/>
    <w:rsid w:val="0099303B"/>
    <w:rsid w:val="00994C6F"/>
    <w:rsid w:val="00996B9C"/>
    <w:rsid w:val="009A31D5"/>
    <w:rsid w:val="009A39DB"/>
    <w:rsid w:val="009A5530"/>
    <w:rsid w:val="009B0209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54D9F"/>
    <w:rsid w:val="00A56FFD"/>
    <w:rsid w:val="00A5778D"/>
    <w:rsid w:val="00A62FAE"/>
    <w:rsid w:val="00A63336"/>
    <w:rsid w:val="00A63D4D"/>
    <w:rsid w:val="00A64DC2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B1571"/>
    <w:rsid w:val="00AB4ADD"/>
    <w:rsid w:val="00AB7824"/>
    <w:rsid w:val="00AC64FA"/>
    <w:rsid w:val="00AC7F16"/>
    <w:rsid w:val="00AD34D5"/>
    <w:rsid w:val="00AD36A0"/>
    <w:rsid w:val="00AD4CC6"/>
    <w:rsid w:val="00AD6A54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64C"/>
    <w:rsid w:val="00B26103"/>
    <w:rsid w:val="00B371C1"/>
    <w:rsid w:val="00B40C51"/>
    <w:rsid w:val="00B41851"/>
    <w:rsid w:val="00B426AC"/>
    <w:rsid w:val="00B42DF5"/>
    <w:rsid w:val="00B45ADF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4D2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D60"/>
    <w:rsid w:val="00C93386"/>
    <w:rsid w:val="00C941B4"/>
    <w:rsid w:val="00CA7086"/>
    <w:rsid w:val="00CB00E1"/>
    <w:rsid w:val="00CB366F"/>
    <w:rsid w:val="00CB4005"/>
    <w:rsid w:val="00CB525E"/>
    <w:rsid w:val="00CB68FB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76F2"/>
    <w:rsid w:val="00D343A6"/>
    <w:rsid w:val="00D35A31"/>
    <w:rsid w:val="00D3707D"/>
    <w:rsid w:val="00D417F8"/>
    <w:rsid w:val="00D44714"/>
    <w:rsid w:val="00D44DBC"/>
    <w:rsid w:val="00D50DFE"/>
    <w:rsid w:val="00D573EA"/>
    <w:rsid w:val="00D71A31"/>
    <w:rsid w:val="00D71D72"/>
    <w:rsid w:val="00D73C5D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46EF7"/>
    <w:rsid w:val="00E50D65"/>
    <w:rsid w:val="00E56B82"/>
    <w:rsid w:val="00E56D7F"/>
    <w:rsid w:val="00E644B8"/>
    <w:rsid w:val="00E65F93"/>
    <w:rsid w:val="00E72CF2"/>
    <w:rsid w:val="00E73914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A6AE7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436C"/>
    <w:rsid w:val="00EC57F0"/>
    <w:rsid w:val="00ED44DD"/>
    <w:rsid w:val="00ED57A7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41FA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65B2"/>
    <w:rsid w:val="00FC7E03"/>
    <w:rsid w:val="00FD0121"/>
    <w:rsid w:val="00FE0E6B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8CABF-3516-4E08-A529-D56F1AD3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46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20</cp:revision>
  <cp:lastPrinted>2024-09-04T07:51:00Z</cp:lastPrinted>
  <dcterms:created xsi:type="dcterms:W3CDTF">2024-09-04T08:40:00Z</dcterms:created>
  <dcterms:modified xsi:type="dcterms:W3CDTF">2026-09-01T12:20:00Z</dcterms:modified>
</cp:coreProperties>
</file>