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E2" w:rsidRPr="0025591C" w:rsidRDefault="004808E2" w:rsidP="004808E2">
      <w:pPr>
        <w:tabs>
          <w:tab w:val="left" w:pos="4200"/>
        </w:tabs>
        <w:contextualSpacing/>
        <w:jc w:val="center"/>
        <w:rPr>
          <w:b/>
          <w:szCs w:val="24"/>
        </w:rPr>
      </w:pPr>
      <w:r w:rsidRPr="0025591C">
        <w:rPr>
          <w:b/>
          <w:szCs w:val="24"/>
        </w:rPr>
        <w:t>График проведения школьного этапа</w:t>
      </w:r>
      <w:r w:rsidR="00691794" w:rsidRPr="0025591C">
        <w:rPr>
          <w:b/>
          <w:szCs w:val="24"/>
        </w:rPr>
        <w:t xml:space="preserve"> ВсОШ</w:t>
      </w:r>
    </w:p>
    <w:p w:rsidR="004808E2" w:rsidRPr="0025591C" w:rsidRDefault="00A606E6" w:rsidP="004808E2">
      <w:pPr>
        <w:contextualSpacing/>
        <w:jc w:val="center"/>
        <w:rPr>
          <w:b/>
          <w:szCs w:val="24"/>
        </w:rPr>
      </w:pPr>
      <w:r w:rsidRPr="0025591C">
        <w:rPr>
          <w:b/>
          <w:szCs w:val="24"/>
        </w:rPr>
        <w:t>в 2026-2027</w:t>
      </w:r>
      <w:r w:rsidR="004808E2" w:rsidRPr="0025591C">
        <w:rPr>
          <w:b/>
          <w:szCs w:val="24"/>
        </w:rPr>
        <w:t xml:space="preserve"> учебном году</w:t>
      </w:r>
    </w:p>
    <w:p w:rsidR="004808E2" w:rsidRPr="0025591C" w:rsidRDefault="004808E2" w:rsidP="004808E2">
      <w:pPr>
        <w:contextualSpacing/>
        <w:jc w:val="center"/>
        <w:rPr>
          <w:b/>
          <w:szCs w:val="24"/>
        </w:rPr>
      </w:pPr>
    </w:p>
    <w:p w:rsidR="004808E2" w:rsidRPr="0025591C" w:rsidRDefault="004808E2" w:rsidP="004808E2">
      <w:pPr>
        <w:contextualSpacing/>
        <w:jc w:val="center"/>
        <w:rPr>
          <w:b/>
          <w:szCs w:val="24"/>
        </w:rPr>
      </w:pPr>
      <w:r w:rsidRPr="0025591C">
        <w:rPr>
          <w:b/>
          <w:szCs w:val="24"/>
        </w:rPr>
        <w:t xml:space="preserve">Время проведения: 4 классы- 12.00; 5-11 классы- 13.00   </w:t>
      </w:r>
    </w:p>
    <w:tbl>
      <w:tblPr>
        <w:tblW w:w="154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276"/>
        <w:gridCol w:w="2835"/>
        <w:gridCol w:w="5386"/>
      </w:tblGrid>
      <w:tr w:rsidR="004808E2" w:rsidRPr="0025591C" w:rsidTr="004B4FEB">
        <w:trPr>
          <w:trHeight w:val="208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№ п/п</w:t>
            </w:r>
          </w:p>
        </w:tc>
        <w:tc>
          <w:tcPr>
            <w:tcW w:w="5386" w:type="dxa"/>
          </w:tcPr>
          <w:p w:rsidR="004808E2" w:rsidRPr="0025591C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Классы</w:t>
            </w:r>
          </w:p>
        </w:tc>
        <w:tc>
          <w:tcPr>
            <w:tcW w:w="2835" w:type="dxa"/>
          </w:tcPr>
          <w:p w:rsidR="004808E2" w:rsidRPr="0025591C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Дата проведения</w:t>
            </w:r>
          </w:p>
          <w:p w:rsidR="004808E2" w:rsidRPr="0025591C" w:rsidRDefault="004808E2" w:rsidP="00A606E6">
            <w:pPr>
              <w:contextualSpacing/>
              <w:rPr>
                <w:b/>
                <w:szCs w:val="24"/>
              </w:rPr>
            </w:pPr>
          </w:p>
        </w:tc>
        <w:tc>
          <w:tcPr>
            <w:tcW w:w="5386" w:type="dxa"/>
          </w:tcPr>
          <w:p w:rsidR="004808E2" w:rsidRPr="0025591C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Последний день приёма итогового протокола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</w:t>
            </w:r>
          </w:p>
        </w:tc>
        <w:tc>
          <w:tcPr>
            <w:tcW w:w="5386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4-11</w:t>
            </w:r>
          </w:p>
        </w:tc>
        <w:tc>
          <w:tcPr>
            <w:tcW w:w="2835" w:type="dxa"/>
          </w:tcPr>
          <w:p w:rsidR="004808E2" w:rsidRPr="0025591C" w:rsidRDefault="00A606E6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17.09.2026</w:t>
            </w:r>
            <w:r w:rsidR="009152D6" w:rsidRPr="0025591C">
              <w:rPr>
                <w:szCs w:val="24"/>
              </w:rPr>
              <w:t xml:space="preserve"> (четверг</w:t>
            </w:r>
            <w:r w:rsidR="004808E2" w:rsidRPr="0025591C">
              <w:rPr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A81B7C" w:rsidP="00A81B7C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22.09.2026</w:t>
            </w:r>
            <w:r w:rsidR="009152D6" w:rsidRPr="0025591C">
              <w:rPr>
                <w:szCs w:val="24"/>
              </w:rPr>
              <w:t xml:space="preserve"> (</w:t>
            </w:r>
            <w:r>
              <w:rPr>
                <w:szCs w:val="24"/>
              </w:rPr>
              <w:t>вторник</w:t>
            </w:r>
            <w:r w:rsidR="009152D6" w:rsidRPr="0025591C">
              <w:rPr>
                <w:szCs w:val="24"/>
              </w:rPr>
              <w:t>)</w:t>
            </w:r>
            <w:r w:rsidR="004808E2" w:rsidRPr="0025591C">
              <w:rPr>
                <w:szCs w:val="24"/>
              </w:rPr>
              <w:t xml:space="preserve">  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2</w:t>
            </w:r>
          </w:p>
        </w:tc>
        <w:tc>
          <w:tcPr>
            <w:tcW w:w="5386" w:type="dxa"/>
          </w:tcPr>
          <w:p w:rsidR="004808E2" w:rsidRPr="0025591C" w:rsidRDefault="009152D6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9152D6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18.09.2026</w:t>
            </w:r>
            <w:r w:rsidR="009152D6" w:rsidRPr="0025591C">
              <w:rPr>
                <w:szCs w:val="24"/>
              </w:rPr>
              <w:t xml:space="preserve"> (пятница)</w:t>
            </w:r>
          </w:p>
        </w:tc>
        <w:tc>
          <w:tcPr>
            <w:tcW w:w="5386" w:type="dxa"/>
          </w:tcPr>
          <w:p w:rsidR="004808E2" w:rsidRPr="0025591C" w:rsidRDefault="004808E2" w:rsidP="009152D6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2</w:t>
            </w:r>
            <w:r w:rsidR="00A81B7C">
              <w:rPr>
                <w:szCs w:val="24"/>
              </w:rPr>
              <w:t>3.09.2026</w:t>
            </w:r>
            <w:r w:rsidRPr="0025591C">
              <w:rPr>
                <w:szCs w:val="24"/>
              </w:rPr>
              <w:t xml:space="preserve"> </w:t>
            </w:r>
            <w:r w:rsidR="00A81B7C">
              <w:rPr>
                <w:szCs w:val="24"/>
              </w:rPr>
              <w:t>(среда</w:t>
            </w:r>
            <w:r w:rsidR="009152D6" w:rsidRPr="0025591C">
              <w:rPr>
                <w:szCs w:val="24"/>
              </w:rPr>
              <w:t>)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3</w:t>
            </w:r>
          </w:p>
        </w:tc>
        <w:tc>
          <w:tcPr>
            <w:tcW w:w="5386" w:type="dxa"/>
          </w:tcPr>
          <w:p w:rsidR="004808E2" w:rsidRPr="0025591C" w:rsidRDefault="009152D6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A606E6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21</w:t>
            </w:r>
            <w:r w:rsidR="009152D6" w:rsidRPr="0025591C">
              <w:rPr>
                <w:szCs w:val="24"/>
              </w:rPr>
              <w:t>.09.202</w:t>
            </w:r>
            <w:r w:rsidRPr="0025591C">
              <w:rPr>
                <w:szCs w:val="24"/>
              </w:rPr>
              <w:t>6</w:t>
            </w:r>
            <w:r w:rsidR="009152D6" w:rsidRPr="0025591C">
              <w:rPr>
                <w:szCs w:val="24"/>
              </w:rPr>
              <w:t xml:space="preserve"> (понедельник</w:t>
            </w:r>
            <w:r w:rsidR="004808E2" w:rsidRPr="0025591C">
              <w:rPr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A81B7C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24.09.2026 (четверг</w:t>
            </w:r>
            <w:r w:rsidR="004808E2" w:rsidRPr="0025591C">
              <w:rPr>
                <w:szCs w:val="24"/>
              </w:rPr>
              <w:t>)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4</w:t>
            </w:r>
          </w:p>
        </w:tc>
        <w:tc>
          <w:tcPr>
            <w:tcW w:w="5386" w:type="dxa"/>
          </w:tcPr>
          <w:p w:rsidR="004808E2" w:rsidRPr="0025591C" w:rsidRDefault="009152D6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22.09.2026</w:t>
            </w:r>
            <w:r w:rsidR="009152D6" w:rsidRPr="0025591C">
              <w:rPr>
                <w:szCs w:val="24"/>
              </w:rPr>
              <w:t xml:space="preserve"> (вторник</w:t>
            </w:r>
            <w:r w:rsidR="004808E2" w:rsidRPr="0025591C">
              <w:rPr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A81B7C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25.09.2026</w:t>
            </w:r>
            <w:r w:rsidR="009152D6" w:rsidRPr="0025591C">
              <w:rPr>
                <w:szCs w:val="24"/>
              </w:rPr>
              <w:t xml:space="preserve"> (пятница</w:t>
            </w:r>
            <w:r w:rsidR="004808E2" w:rsidRPr="0025591C">
              <w:rPr>
                <w:szCs w:val="24"/>
              </w:rPr>
              <w:t>)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5</w:t>
            </w:r>
          </w:p>
        </w:tc>
        <w:tc>
          <w:tcPr>
            <w:tcW w:w="5386" w:type="dxa"/>
          </w:tcPr>
          <w:p w:rsidR="004808E2" w:rsidRPr="0025591C" w:rsidRDefault="009152D6" w:rsidP="003E6BE4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A606E6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23</w:t>
            </w:r>
            <w:r w:rsidR="009152D6" w:rsidRPr="0025591C">
              <w:rPr>
                <w:b/>
                <w:szCs w:val="24"/>
              </w:rPr>
              <w:t>.09.202</w:t>
            </w:r>
            <w:r w:rsidRPr="0025591C">
              <w:rPr>
                <w:b/>
                <w:szCs w:val="24"/>
              </w:rPr>
              <w:t>6</w:t>
            </w:r>
            <w:r w:rsidR="009152D6" w:rsidRPr="0025591C">
              <w:rPr>
                <w:b/>
                <w:szCs w:val="24"/>
              </w:rPr>
              <w:t xml:space="preserve"> (среда</w:t>
            </w:r>
            <w:r w:rsidR="004808E2" w:rsidRPr="0025591C">
              <w:rPr>
                <w:b/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9152D6" w:rsidP="0069179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b/>
                <w:szCs w:val="24"/>
              </w:rPr>
              <w:t>На платформе «Сириус.Курсы»</w:t>
            </w:r>
            <w:r w:rsidR="00F3043C" w:rsidRPr="0025591C">
              <w:rPr>
                <w:b/>
                <w:szCs w:val="24"/>
              </w:rPr>
              <w:t xml:space="preserve"> 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6</w:t>
            </w:r>
          </w:p>
        </w:tc>
        <w:tc>
          <w:tcPr>
            <w:tcW w:w="5386" w:type="dxa"/>
          </w:tcPr>
          <w:p w:rsidR="004808E2" w:rsidRPr="0025591C" w:rsidRDefault="00B5306B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4808E2" w:rsidRPr="0025591C" w:rsidRDefault="00B5306B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24.09.2026</w:t>
            </w:r>
            <w:r w:rsidR="00B5306B" w:rsidRPr="0025591C">
              <w:rPr>
                <w:szCs w:val="24"/>
              </w:rPr>
              <w:t xml:space="preserve"> (четверг)</w:t>
            </w:r>
          </w:p>
        </w:tc>
        <w:tc>
          <w:tcPr>
            <w:tcW w:w="5386" w:type="dxa"/>
          </w:tcPr>
          <w:p w:rsidR="004808E2" w:rsidRPr="0025591C" w:rsidRDefault="00A81B7C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29.09.2026 (вторник</w:t>
            </w:r>
            <w:r w:rsidR="00B5306B" w:rsidRPr="0025591C">
              <w:rPr>
                <w:szCs w:val="24"/>
              </w:rPr>
              <w:t>)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7</w:t>
            </w:r>
          </w:p>
        </w:tc>
        <w:tc>
          <w:tcPr>
            <w:tcW w:w="5386" w:type="dxa"/>
          </w:tcPr>
          <w:p w:rsidR="004808E2" w:rsidRPr="0025591C" w:rsidRDefault="00B5306B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История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25.09.2026</w:t>
            </w:r>
            <w:r w:rsidR="00B5306B" w:rsidRPr="0025591C">
              <w:rPr>
                <w:szCs w:val="24"/>
              </w:rPr>
              <w:t xml:space="preserve"> (пятница</w:t>
            </w:r>
            <w:r w:rsidR="004808E2" w:rsidRPr="0025591C">
              <w:rPr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A81B7C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30.09.2026 (среда</w:t>
            </w:r>
            <w:r w:rsidR="004808E2" w:rsidRPr="0025591C">
              <w:rPr>
                <w:szCs w:val="24"/>
              </w:rPr>
              <w:t>)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8</w:t>
            </w:r>
          </w:p>
        </w:tc>
        <w:tc>
          <w:tcPr>
            <w:tcW w:w="5386" w:type="dxa"/>
          </w:tcPr>
          <w:p w:rsidR="004808E2" w:rsidRPr="0025591C" w:rsidRDefault="00B5306B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Искусство (МХК)</w:t>
            </w:r>
          </w:p>
        </w:tc>
        <w:tc>
          <w:tcPr>
            <w:tcW w:w="1276" w:type="dxa"/>
          </w:tcPr>
          <w:p w:rsidR="004808E2" w:rsidRPr="0025591C" w:rsidRDefault="004808E2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4808E2" w:rsidRPr="0025591C" w:rsidRDefault="00A606E6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29.09.2026</w:t>
            </w:r>
            <w:r w:rsidR="00B5306B" w:rsidRPr="0025591C">
              <w:rPr>
                <w:szCs w:val="24"/>
              </w:rPr>
              <w:t xml:space="preserve"> (вторник</w:t>
            </w:r>
            <w:r w:rsidR="004808E2" w:rsidRPr="0025591C">
              <w:rPr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A81B7C" w:rsidP="003E6BE4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02.10.2026</w:t>
            </w:r>
            <w:r w:rsidR="00B5306B" w:rsidRPr="0025591C">
              <w:rPr>
                <w:szCs w:val="24"/>
              </w:rPr>
              <w:t xml:space="preserve"> (пятница</w:t>
            </w:r>
            <w:r w:rsidR="004808E2" w:rsidRPr="0025591C">
              <w:rPr>
                <w:szCs w:val="24"/>
              </w:rPr>
              <w:t>)</w:t>
            </w:r>
          </w:p>
        </w:tc>
      </w:tr>
      <w:tr w:rsidR="004808E2" w:rsidRPr="0025591C" w:rsidTr="004B4FEB">
        <w:trPr>
          <w:trHeight w:val="321"/>
        </w:trPr>
        <w:tc>
          <w:tcPr>
            <w:tcW w:w="568" w:type="dxa"/>
          </w:tcPr>
          <w:p w:rsidR="004808E2" w:rsidRPr="0025591C" w:rsidRDefault="004808E2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9</w:t>
            </w:r>
          </w:p>
        </w:tc>
        <w:tc>
          <w:tcPr>
            <w:tcW w:w="5386" w:type="dxa"/>
          </w:tcPr>
          <w:p w:rsidR="004808E2" w:rsidRPr="0025591C" w:rsidRDefault="00B5306B" w:rsidP="003E6BE4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Физика</w:t>
            </w:r>
          </w:p>
        </w:tc>
        <w:tc>
          <w:tcPr>
            <w:tcW w:w="1276" w:type="dxa"/>
          </w:tcPr>
          <w:p w:rsidR="004808E2" w:rsidRPr="0025591C" w:rsidRDefault="00B5306B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7</w:t>
            </w:r>
            <w:r w:rsidR="004808E2" w:rsidRPr="0025591C">
              <w:rPr>
                <w:b/>
                <w:szCs w:val="24"/>
              </w:rPr>
              <w:t>-11</w:t>
            </w:r>
          </w:p>
        </w:tc>
        <w:tc>
          <w:tcPr>
            <w:tcW w:w="2835" w:type="dxa"/>
          </w:tcPr>
          <w:p w:rsidR="004808E2" w:rsidRPr="0025591C" w:rsidRDefault="00A606E6" w:rsidP="003E6BE4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30.09.2026</w:t>
            </w:r>
            <w:r w:rsidR="00B5306B" w:rsidRPr="0025591C">
              <w:rPr>
                <w:b/>
                <w:szCs w:val="24"/>
              </w:rPr>
              <w:t xml:space="preserve"> (среда</w:t>
            </w:r>
            <w:r w:rsidR="004808E2" w:rsidRPr="0025591C">
              <w:rPr>
                <w:b/>
                <w:szCs w:val="24"/>
              </w:rPr>
              <w:t>)</w:t>
            </w:r>
          </w:p>
        </w:tc>
        <w:tc>
          <w:tcPr>
            <w:tcW w:w="5386" w:type="dxa"/>
          </w:tcPr>
          <w:p w:rsidR="004808E2" w:rsidRPr="0025591C" w:rsidRDefault="00B5306B" w:rsidP="0069179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b/>
                <w:szCs w:val="24"/>
              </w:rPr>
              <w:t>На платформе «Сириус.Курсы»</w:t>
            </w:r>
            <w:r w:rsidR="00F3043C" w:rsidRPr="0025591C">
              <w:rPr>
                <w:b/>
                <w:szCs w:val="24"/>
              </w:rPr>
              <w:t xml:space="preserve"> </w:t>
            </w:r>
          </w:p>
        </w:tc>
      </w:tr>
      <w:tr w:rsidR="00F3043C" w:rsidRPr="0025591C" w:rsidTr="004B4FEB">
        <w:trPr>
          <w:trHeight w:val="321"/>
        </w:trPr>
        <w:tc>
          <w:tcPr>
            <w:tcW w:w="568" w:type="dxa"/>
          </w:tcPr>
          <w:p w:rsidR="00F3043C" w:rsidRPr="0025591C" w:rsidRDefault="00F3043C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10</w:t>
            </w:r>
          </w:p>
        </w:tc>
        <w:tc>
          <w:tcPr>
            <w:tcW w:w="5386" w:type="dxa"/>
          </w:tcPr>
          <w:p w:rsidR="00F3043C" w:rsidRPr="0025591C" w:rsidRDefault="00F3043C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Право</w:t>
            </w:r>
          </w:p>
        </w:tc>
        <w:tc>
          <w:tcPr>
            <w:tcW w:w="1276" w:type="dxa"/>
          </w:tcPr>
          <w:p w:rsidR="00F3043C" w:rsidRPr="0025591C" w:rsidRDefault="00F3043C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F3043C" w:rsidRPr="0025591C" w:rsidRDefault="00A606E6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01.10.2026 (четверг</w:t>
            </w:r>
            <w:r w:rsidR="00F3043C" w:rsidRPr="0025591C">
              <w:rPr>
                <w:szCs w:val="24"/>
              </w:rPr>
              <w:t>)</w:t>
            </w:r>
          </w:p>
        </w:tc>
        <w:tc>
          <w:tcPr>
            <w:tcW w:w="5386" w:type="dxa"/>
          </w:tcPr>
          <w:p w:rsidR="00F3043C" w:rsidRPr="0025591C" w:rsidRDefault="00A81B7C" w:rsidP="00A81B7C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06.10.2026 (вторник</w:t>
            </w:r>
            <w:r w:rsidR="00CC02CC" w:rsidRPr="0025591C">
              <w:rPr>
                <w:szCs w:val="24"/>
              </w:rPr>
              <w:t>)</w:t>
            </w:r>
          </w:p>
        </w:tc>
      </w:tr>
      <w:tr w:rsidR="00EC59CD" w:rsidRPr="0025591C" w:rsidTr="004B4FEB">
        <w:trPr>
          <w:trHeight w:val="321"/>
        </w:trPr>
        <w:tc>
          <w:tcPr>
            <w:tcW w:w="568" w:type="dxa"/>
          </w:tcPr>
          <w:p w:rsidR="00EC59CD" w:rsidRPr="0025591C" w:rsidRDefault="00EC59CD" w:rsidP="003E6BE4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11</w:t>
            </w:r>
          </w:p>
        </w:tc>
        <w:tc>
          <w:tcPr>
            <w:tcW w:w="5386" w:type="dxa"/>
          </w:tcPr>
          <w:p w:rsidR="00EC59CD" w:rsidRPr="0025591C" w:rsidRDefault="00EC59CD" w:rsidP="003E6BE4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EC59CD" w:rsidRPr="0025591C" w:rsidRDefault="00EC59CD" w:rsidP="003E6BE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b/>
                <w:szCs w:val="24"/>
              </w:rPr>
              <w:t>7-11</w:t>
            </w:r>
          </w:p>
        </w:tc>
        <w:tc>
          <w:tcPr>
            <w:tcW w:w="2835" w:type="dxa"/>
          </w:tcPr>
          <w:p w:rsidR="00EC59CD" w:rsidRPr="00DF38DE" w:rsidRDefault="00B346E5" w:rsidP="003E6BE4">
            <w:pPr>
              <w:contextualSpacing/>
              <w:jc w:val="center"/>
              <w:rPr>
                <w:b/>
                <w:szCs w:val="24"/>
              </w:rPr>
            </w:pPr>
            <w:r w:rsidRPr="00DF38DE">
              <w:rPr>
                <w:b/>
                <w:szCs w:val="24"/>
              </w:rPr>
              <w:t>06.10.2026</w:t>
            </w:r>
            <w:r w:rsidR="00EC59CD" w:rsidRPr="00DF38DE">
              <w:rPr>
                <w:b/>
                <w:szCs w:val="24"/>
              </w:rPr>
              <w:t xml:space="preserve"> (вторник)</w:t>
            </w:r>
          </w:p>
        </w:tc>
        <w:tc>
          <w:tcPr>
            <w:tcW w:w="5386" w:type="dxa"/>
          </w:tcPr>
          <w:p w:rsidR="00EC59CD" w:rsidRPr="0025591C" w:rsidRDefault="00EC59CD" w:rsidP="0069179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EC59CD" w:rsidRPr="0025591C" w:rsidTr="004B4FEB">
        <w:trPr>
          <w:trHeight w:val="321"/>
        </w:trPr>
        <w:tc>
          <w:tcPr>
            <w:tcW w:w="568" w:type="dxa"/>
          </w:tcPr>
          <w:p w:rsidR="00EC59CD" w:rsidRPr="0025591C" w:rsidRDefault="00EC59CD" w:rsidP="00EC59C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12</w:t>
            </w:r>
          </w:p>
        </w:tc>
        <w:tc>
          <w:tcPr>
            <w:tcW w:w="5386" w:type="dxa"/>
          </w:tcPr>
          <w:p w:rsidR="00EC59CD" w:rsidRPr="0025591C" w:rsidRDefault="00EC59CD" w:rsidP="00EC59CD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EC59CD" w:rsidRPr="0025591C" w:rsidRDefault="00EC59CD" w:rsidP="00EC59C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b/>
                <w:szCs w:val="24"/>
              </w:rPr>
              <w:t>5-6</w:t>
            </w:r>
          </w:p>
        </w:tc>
        <w:tc>
          <w:tcPr>
            <w:tcW w:w="2835" w:type="dxa"/>
          </w:tcPr>
          <w:p w:rsidR="00EC59CD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07</w:t>
            </w:r>
            <w:r w:rsidR="00EC59CD" w:rsidRPr="0025591C">
              <w:rPr>
                <w:b/>
                <w:szCs w:val="24"/>
              </w:rPr>
              <w:t>.10.202</w:t>
            </w:r>
            <w:r w:rsidRPr="0025591C">
              <w:rPr>
                <w:b/>
                <w:szCs w:val="24"/>
              </w:rPr>
              <w:t>6</w:t>
            </w:r>
            <w:r w:rsidR="00EC59CD" w:rsidRPr="0025591C">
              <w:rPr>
                <w:b/>
                <w:szCs w:val="24"/>
              </w:rPr>
              <w:t xml:space="preserve"> (среда)</w:t>
            </w:r>
          </w:p>
        </w:tc>
        <w:tc>
          <w:tcPr>
            <w:tcW w:w="5386" w:type="dxa"/>
          </w:tcPr>
          <w:p w:rsidR="00EC59CD" w:rsidRPr="0025591C" w:rsidRDefault="00EC59CD" w:rsidP="00691794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EC59CD" w:rsidRPr="0025591C" w:rsidTr="004B4FEB">
        <w:trPr>
          <w:trHeight w:val="321"/>
        </w:trPr>
        <w:tc>
          <w:tcPr>
            <w:tcW w:w="568" w:type="dxa"/>
          </w:tcPr>
          <w:p w:rsidR="00EC59CD" w:rsidRPr="0025591C" w:rsidRDefault="00EC59CD" w:rsidP="00EC59C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13</w:t>
            </w:r>
          </w:p>
        </w:tc>
        <w:tc>
          <w:tcPr>
            <w:tcW w:w="5386" w:type="dxa"/>
          </w:tcPr>
          <w:p w:rsidR="00EC59CD" w:rsidRPr="0025591C" w:rsidRDefault="00EC59CD" w:rsidP="00EC59C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Труд (технология)</w:t>
            </w:r>
          </w:p>
        </w:tc>
        <w:tc>
          <w:tcPr>
            <w:tcW w:w="1276" w:type="dxa"/>
          </w:tcPr>
          <w:p w:rsidR="00EC59CD" w:rsidRPr="0025591C" w:rsidRDefault="00EC59CD" w:rsidP="00EC59C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EC59CD" w:rsidRPr="0025591C" w:rsidRDefault="00B346E5" w:rsidP="00EC59C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08.10.2026</w:t>
            </w:r>
            <w:r w:rsidR="00EC59CD" w:rsidRPr="0025591C">
              <w:rPr>
                <w:szCs w:val="24"/>
              </w:rPr>
              <w:t xml:space="preserve"> (четверг)</w:t>
            </w:r>
          </w:p>
        </w:tc>
        <w:tc>
          <w:tcPr>
            <w:tcW w:w="5386" w:type="dxa"/>
          </w:tcPr>
          <w:p w:rsidR="00EC59CD" w:rsidRPr="0025591C" w:rsidRDefault="00A81B7C" w:rsidP="00EC59C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12.10.2026</w:t>
            </w:r>
            <w:r w:rsidR="0065444D" w:rsidRPr="0025591C">
              <w:rPr>
                <w:szCs w:val="24"/>
              </w:rPr>
              <w:t xml:space="preserve"> (понедельник)</w:t>
            </w:r>
          </w:p>
        </w:tc>
      </w:tr>
      <w:tr w:rsidR="0065444D" w:rsidRPr="0025591C" w:rsidTr="004B4FEB">
        <w:trPr>
          <w:trHeight w:val="321"/>
        </w:trPr>
        <w:tc>
          <w:tcPr>
            <w:tcW w:w="568" w:type="dxa"/>
          </w:tcPr>
          <w:p w:rsidR="0065444D" w:rsidRPr="0025591C" w:rsidRDefault="0065444D" w:rsidP="0065444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14</w:t>
            </w:r>
          </w:p>
        </w:tc>
        <w:tc>
          <w:tcPr>
            <w:tcW w:w="5386" w:type="dxa"/>
          </w:tcPr>
          <w:p w:rsidR="0065444D" w:rsidRPr="0025591C" w:rsidRDefault="0065444D" w:rsidP="0065444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Экология</w:t>
            </w:r>
          </w:p>
        </w:tc>
        <w:tc>
          <w:tcPr>
            <w:tcW w:w="1276" w:type="dxa"/>
          </w:tcPr>
          <w:p w:rsidR="0065444D" w:rsidRPr="0025591C" w:rsidRDefault="0065444D" w:rsidP="0065444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65444D" w:rsidRPr="0025591C" w:rsidRDefault="00B346E5" w:rsidP="0065444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09.10.2026</w:t>
            </w:r>
            <w:r w:rsidR="0065444D" w:rsidRPr="0025591C">
              <w:rPr>
                <w:szCs w:val="24"/>
              </w:rPr>
              <w:t xml:space="preserve"> (пятница)</w:t>
            </w:r>
          </w:p>
        </w:tc>
        <w:tc>
          <w:tcPr>
            <w:tcW w:w="5386" w:type="dxa"/>
          </w:tcPr>
          <w:p w:rsidR="0065444D" w:rsidRPr="0025591C" w:rsidRDefault="00A81B7C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13.10.2026</w:t>
            </w:r>
            <w:r w:rsidR="0065444D" w:rsidRPr="0025591C">
              <w:rPr>
                <w:szCs w:val="24"/>
              </w:rPr>
              <w:t xml:space="preserve"> (вторник)</w:t>
            </w:r>
          </w:p>
        </w:tc>
      </w:tr>
      <w:tr w:rsidR="0065444D" w:rsidRPr="0025591C" w:rsidTr="004B4FEB">
        <w:trPr>
          <w:trHeight w:val="321"/>
        </w:trPr>
        <w:tc>
          <w:tcPr>
            <w:tcW w:w="568" w:type="dxa"/>
          </w:tcPr>
          <w:p w:rsidR="0065444D" w:rsidRPr="0025591C" w:rsidRDefault="0065444D" w:rsidP="0065444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15</w:t>
            </w:r>
          </w:p>
        </w:tc>
        <w:tc>
          <w:tcPr>
            <w:tcW w:w="5386" w:type="dxa"/>
          </w:tcPr>
          <w:p w:rsidR="0065444D" w:rsidRPr="0025591C" w:rsidRDefault="0065444D" w:rsidP="0065444D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ОБЗР</w:t>
            </w:r>
          </w:p>
        </w:tc>
        <w:tc>
          <w:tcPr>
            <w:tcW w:w="1276" w:type="dxa"/>
          </w:tcPr>
          <w:p w:rsidR="0065444D" w:rsidRPr="0025591C" w:rsidRDefault="0065444D" w:rsidP="0065444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65444D" w:rsidRPr="0025591C" w:rsidRDefault="00B346E5" w:rsidP="0065444D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12.10.2026</w:t>
            </w:r>
            <w:r w:rsidR="0065444D" w:rsidRPr="0025591C">
              <w:rPr>
                <w:szCs w:val="24"/>
              </w:rPr>
              <w:t xml:space="preserve"> (понедельник)</w:t>
            </w:r>
          </w:p>
        </w:tc>
        <w:tc>
          <w:tcPr>
            <w:tcW w:w="5386" w:type="dxa"/>
          </w:tcPr>
          <w:p w:rsidR="0065444D" w:rsidRPr="0025591C" w:rsidRDefault="00A81B7C" w:rsidP="0065444D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15.10.2026</w:t>
            </w:r>
            <w:r w:rsidR="0065444D" w:rsidRPr="0025591C">
              <w:rPr>
                <w:szCs w:val="24"/>
              </w:rPr>
              <w:t xml:space="preserve"> (четверг)</w:t>
            </w:r>
          </w:p>
        </w:tc>
      </w:tr>
      <w:tr w:rsidR="0065444D" w:rsidRPr="0025591C" w:rsidTr="004B4FEB">
        <w:trPr>
          <w:trHeight w:val="321"/>
        </w:trPr>
        <w:tc>
          <w:tcPr>
            <w:tcW w:w="568" w:type="dxa"/>
          </w:tcPr>
          <w:p w:rsidR="0065444D" w:rsidRPr="0025591C" w:rsidRDefault="0065444D" w:rsidP="0065444D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16</w:t>
            </w:r>
          </w:p>
        </w:tc>
        <w:tc>
          <w:tcPr>
            <w:tcW w:w="5386" w:type="dxa"/>
          </w:tcPr>
          <w:p w:rsidR="0065444D" w:rsidRPr="0025591C" w:rsidRDefault="001E5D28" w:rsidP="0065444D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Матема</w:t>
            </w:r>
            <w:r w:rsidR="0065444D" w:rsidRPr="0025591C">
              <w:rPr>
                <w:b/>
                <w:szCs w:val="24"/>
              </w:rPr>
              <w:t>тика</w:t>
            </w:r>
          </w:p>
        </w:tc>
        <w:tc>
          <w:tcPr>
            <w:tcW w:w="1276" w:type="dxa"/>
          </w:tcPr>
          <w:p w:rsidR="0065444D" w:rsidRPr="0025591C" w:rsidRDefault="0065444D" w:rsidP="0065444D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7-11</w:t>
            </w:r>
          </w:p>
        </w:tc>
        <w:tc>
          <w:tcPr>
            <w:tcW w:w="2835" w:type="dxa"/>
          </w:tcPr>
          <w:p w:rsidR="0065444D" w:rsidRPr="0025591C" w:rsidRDefault="00B346E5" w:rsidP="0065444D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13.10.2026</w:t>
            </w:r>
            <w:r w:rsidR="0065444D" w:rsidRPr="0025591C">
              <w:rPr>
                <w:b/>
                <w:szCs w:val="24"/>
              </w:rPr>
              <w:t xml:space="preserve"> (вторник)</w:t>
            </w:r>
          </w:p>
        </w:tc>
        <w:tc>
          <w:tcPr>
            <w:tcW w:w="5386" w:type="dxa"/>
          </w:tcPr>
          <w:p w:rsidR="0065444D" w:rsidRPr="0025591C" w:rsidRDefault="0065444D" w:rsidP="00691794">
            <w:pPr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B346E5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17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14.10.2026 (среда)</w:t>
            </w:r>
          </w:p>
        </w:tc>
        <w:tc>
          <w:tcPr>
            <w:tcW w:w="5386" w:type="dxa"/>
          </w:tcPr>
          <w:p w:rsidR="00B346E5" w:rsidRPr="0025591C" w:rsidRDefault="00A81B7C" w:rsidP="00B346E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19.10.2026</w:t>
            </w:r>
            <w:r w:rsidR="00B346E5" w:rsidRPr="0025591C">
              <w:rPr>
                <w:szCs w:val="24"/>
              </w:rPr>
              <w:t xml:space="preserve"> (понедельник)</w:t>
            </w:r>
          </w:p>
        </w:tc>
      </w:tr>
      <w:tr w:rsidR="004B4FEB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18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4-6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15.10.2026 (четверг)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4B4FEB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19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Химия</w:t>
            </w:r>
          </w:p>
        </w:tc>
        <w:tc>
          <w:tcPr>
            <w:tcW w:w="1276" w:type="dxa"/>
          </w:tcPr>
          <w:p w:rsidR="00B346E5" w:rsidRPr="0025591C" w:rsidRDefault="00A81B7C" w:rsidP="00B346E5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  <w:r w:rsidR="00B346E5" w:rsidRPr="0025591C">
              <w:rPr>
                <w:b/>
                <w:szCs w:val="24"/>
              </w:rPr>
              <w:t>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16.10.2026 (пятница)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4B4FEB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20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szCs w:val="24"/>
              </w:rPr>
            </w:pPr>
            <w:r w:rsidRPr="0025591C">
              <w:rPr>
                <w:szCs w:val="24"/>
              </w:rPr>
              <w:t>Экономика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5-11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szCs w:val="24"/>
              </w:rPr>
            </w:pPr>
            <w:r w:rsidRPr="0025591C">
              <w:rPr>
                <w:szCs w:val="24"/>
              </w:rPr>
              <w:t>19.10.2026 (понедельник)</w:t>
            </w:r>
          </w:p>
        </w:tc>
        <w:tc>
          <w:tcPr>
            <w:tcW w:w="5386" w:type="dxa"/>
          </w:tcPr>
          <w:p w:rsidR="00B346E5" w:rsidRPr="0025591C" w:rsidRDefault="00A81B7C" w:rsidP="00B346E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22.10.2026</w:t>
            </w:r>
            <w:r w:rsidR="00B346E5" w:rsidRPr="0025591C">
              <w:rPr>
                <w:szCs w:val="24"/>
              </w:rPr>
              <w:t xml:space="preserve"> (четверг)</w:t>
            </w:r>
          </w:p>
        </w:tc>
      </w:tr>
      <w:tr w:rsidR="004B4FEB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21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Информатика (робототехника)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5-11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20.10.2026 (вторник)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B346E5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22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Информатика (информационная безопасность)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5-11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21.10.2026 (среда)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4B4FEB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23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Информатика (программирование)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5-11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22.10.2026 (четверг)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  <w:tr w:rsidR="004B4FEB" w:rsidRPr="0025591C" w:rsidTr="004B4FEB">
        <w:trPr>
          <w:trHeight w:val="321"/>
        </w:trPr>
        <w:tc>
          <w:tcPr>
            <w:tcW w:w="568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24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contextualSpacing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Информатика (ИИ)</w:t>
            </w:r>
          </w:p>
        </w:tc>
        <w:tc>
          <w:tcPr>
            <w:tcW w:w="1276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5-11</w:t>
            </w:r>
          </w:p>
        </w:tc>
        <w:tc>
          <w:tcPr>
            <w:tcW w:w="2835" w:type="dxa"/>
          </w:tcPr>
          <w:p w:rsidR="00B346E5" w:rsidRPr="0025591C" w:rsidRDefault="00B346E5" w:rsidP="00B346E5">
            <w:pPr>
              <w:contextualSpacing/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>23.10.2026 (пятница)</w:t>
            </w:r>
          </w:p>
        </w:tc>
        <w:tc>
          <w:tcPr>
            <w:tcW w:w="5386" w:type="dxa"/>
          </w:tcPr>
          <w:p w:rsidR="00B346E5" w:rsidRPr="0025591C" w:rsidRDefault="00B346E5" w:rsidP="00B346E5">
            <w:pPr>
              <w:jc w:val="center"/>
              <w:rPr>
                <w:b/>
                <w:szCs w:val="24"/>
              </w:rPr>
            </w:pPr>
            <w:r w:rsidRPr="0025591C">
              <w:rPr>
                <w:b/>
                <w:szCs w:val="24"/>
              </w:rPr>
              <w:t xml:space="preserve">На платформе «Сириус.Курсы» </w:t>
            </w:r>
          </w:p>
        </w:tc>
      </w:tr>
    </w:tbl>
    <w:p w:rsidR="004808E2" w:rsidRPr="00691794" w:rsidRDefault="004808E2" w:rsidP="00683DD2">
      <w:pPr>
        <w:tabs>
          <w:tab w:val="left" w:pos="4200"/>
        </w:tabs>
        <w:contextualSpacing/>
        <w:rPr>
          <w:b/>
          <w:sz w:val="20"/>
        </w:rPr>
      </w:pPr>
    </w:p>
    <w:p w:rsidR="004808E2" w:rsidRPr="00691794" w:rsidRDefault="004808E2" w:rsidP="00E255F6">
      <w:pPr>
        <w:tabs>
          <w:tab w:val="left" w:pos="4200"/>
        </w:tabs>
        <w:contextualSpacing/>
        <w:jc w:val="center"/>
        <w:rPr>
          <w:b/>
          <w:sz w:val="20"/>
        </w:rPr>
      </w:pPr>
    </w:p>
    <w:p w:rsidR="004808E2" w:rsidRPr="00691794" w:rsidRDefault="004808E2" w:rsidP="00E255F6">
      <w:pPr>
        <w:tabs>
          <w:tab w:val="left" w:pos="4200"/>
        </w:tabs>
        <w:contextualSpacing/>
        <w:jc w:val="center"/>
        <w:rPr>
          <w:b/>
          <w:sz w:val="20"/>
        </w:rPr>
      </w:pPr>
    </w:p>
    <w:p w:rsidR="004808E2" w:rsidRPr="00691794" w:rsidRDefault="004808E2" w:rsidP="00E255F6">
      <w:pPr>
        <w:tabs>
          <w:tab w:val="left" w:pos="4200"/>
        </w:tabs>
        <w:contextualSpacing/>
        <w:jc w:val="center"/>
        <w:rPr>
          <w:b/>
          <w:sz w:val="20"/>
        </w:rPr>
      </w:pPr>
    </w:p>
    <w:p w:rsidR="004808E2" w:rsidRDefault="004808E2" w:rsidP="00E255F6">
      <w:pPr>
        <w:tabs>
          <w:tab w:val="left" w:pos="4200"/>
        </w:tabs>
        <w:contextualSpacing/>
        <w:jc w:val="center"/>
        <w:rPr>
          <w:b/>
          <w:sz w:val="22"/>
          <w:szCs w:val="22"/>
        </w:rPr>
      </w:pPr>
    </w:p>
    <w:p w:rsidR="003B34B3" w:rsidRDefault="003B34B3" w:rsidP="00C82C5E">
      <w:pPr>
        <w:contextualSpacing/>
        <w:rPr>
          <w:szCs w:val="24"/>
        </w:rPr>
      </w:pPr>
    </w:p>
    <w:p w:rsidR="003B34B3" w:rsidRDefault="003B34B3" w:rsidP="00C82C5E">
      <w:pPr>
        <w:contextualSpacing/>
        <w:rPr>
          <w:szCs w:val="24"/>
        </w:rPr>
      </w:pPr>
      <w:bookmarkStart w:id="0" w:name="_GoBack"/>
      <w:bookmarkEnd w:id="0"/>
    </w:p>
    <w:sectPr w:rsidR="003B34B3" w:rsidSect="00A606E6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E1D" w:rsidRDefault="004C4E1D">
      <w:r>
        <w:separator/>
      </w:r>
    </w:p>
  </w:endnote>
  <w:endnote w:type="continuationSeparator" w:id="0">
    <w:p w:rsidR="004C4E1D" w:rsidRDefault="004C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E1D" w:rsidRDefault="004C4E1D">
      <w:r>
        <w:separator/>
      </w:r>
    </w:p>
  </w:footnote>
  <w:footnote w:type="continuationSeparator" w:id="0">
    <w:p w:rsidR="004C4E1D" w:rsidRDefault="004C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1EEE"/>
    <w:rsid w:val="000D5DFE"/>
    <w:rsid w:val="000D6A59"/>
    <w:rsid w:val="000D6F88"/>
    <w:rsid w:val="000E00CA"/>
    <w:rsid w:val="000E6DC2"/>
    <w:rsid w:val="000E75B0"/>
    <w:rsid w:val="000E79B7"/>
    <w:rsid w:val="000F0B4A"/>
    <w:rsid w:val="000F63DB"/>
    <w:rsid w:val="000F79C5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5D28"/>
    <w:rsid w:val="001E7248"/>
    <w:rsid w:val="001F498F"/>
    <w:rsid w:val="001F67BA"/>
    <w:rsid w:val="001F7AA7"/>
    <w:rsid w:val="0020011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9D7"/>
    <w:rsid w:val="00244C64"/>
    <w:rsid w:val="00247878"/>
    <w:rsid w:val="0025591C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432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1E15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3B77"/>
    <w:rsid w:val="003B5ABE"/>
    <w:rsid w:val="003C01B3"/>
    <w:rsid w:val="003C3392"/>
    <w:rsid w:val="003C6773"/>
    <w:rsid w:val="003D003A"/>
    <w:rsid w:val="003D1945"/>
    <w:rsid w:val="003E1721"/>
    <w:rsid w:val="003F4DDC"/>
    <w:rsid w:val="00400085"/>
    <w:rsid w:val="00401392"/>
    <w:rsid w:val="0040236F"/>
    <w:rsid w:val="0041016D"/>
    <w:rsid w:val="004110BB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08E2"/>
    <w:rsid w:val="0048664A"/>
    <w:rsid w:val="0048799E"/>
    <w:rsid w:val="00490847"/>
    <w:rsid w:val="004970FE"/>
    <w:rsid w:val="004A0D4A"/>
    <w:rsid w:val="004A4BF2"/>
    <w:rsid w:val="004B051C"/>
    <w:rsid w:val="004B4FEB"/>
    <w:rsid w:val="004B6FD5"/>
    <w:rsid w:val="004C2EEB"/>
    <w:rsid w:val="004C4E1D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2A5F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5444D"/>
    <w:rsid w:val="00664C08"/>
    <w:rsid w:val="00665F0F"/>
    <w:rsid w:val="006660CF"/>
    <w:rsid w:val="00667536"/>
    <w:rsid w:val="00671275"/>
    <w:rsid w:val="00671DBF"/>
    <w:rsid w:val="006736E6"/>
    <w:rsid w:val="00674B62"/>
    <w:rsid w:val="0067546F"/>
    <w:rsid w:val="006806DA"/>
    <w:rsid w:val="00683DD2"/>
    <w:rsid w:val="006858CD"/>
    <w:rsid w:val="006862C7"/>
    <w:rsid w:val="00686A8F"/>
    <w:rsid w:val="00690A19"/>
    <w:rsid w:val="006914CD"/>
    <w:rsid w:val="00691794"/>
    <w:rsid w:val="0069227C"/>
    <w:rsid w:val="0069269A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0662"/>
    <w:rsid w:val="00721302"/>
    <w:rsid w:val="007252BF"/>
    <w:rsid w:val="0072683C"/>
    <w:rsid w:val="00727EC5"/>
    <w:rsid w:val="00743B82"/>
    <w:rsid w:val="00751181"/>
    <w:rsid w:val="007556B0"/>
    <w:rsid w:val="007577F3"/>
    <w:rsid w:val="007712AC"/>
    <w:rsid w:val="00772736"/>
    <w:rsid w:val="00774587"/>
    <w:rsid w:val="00775AFD"/>
    <w:rsid w:val="00776CF8"/>
    <w:rsid w:val="0078083A"/>
    <w:rsid w:val="00783BC3"/>
    <w:rsid w:val="00786C12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85B19"/>
    <w:rsid w:val="00896AE2"/>
    <w:rsid w:val="008A3755"/>
    <w:rsid w:val="008B0975"/>
    <w:rsid w:val="008B615A"/>
    <w:rsid w:val="008B6FBC"/>
    <w:rsid w:val="008C0666"/>
    <w:rsid w:val="008C081D"/>
    <w:rsid w:val="008C4C8E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E5C52"/>
    <w:rsid w:val="008F04E1"/>
    <w:rsid w:val="008F22AD"/>
    <w:rsid w:val="008F7DC8"/>
    <w:rsid w:val="00900DFA"/>
    <w:rsid w:val="00903E5B"/>
    <w:rsid w:val="0090670B"/>
    <w:rsid w:val="00913A0C"/>
    <w:rsid w:val="00914DF9"/>
    <w:rsid w:val="009152D6"/>
    <w:rsid w:val="00916B03"/>
    <w:rsid w:val="00920964"/>
    <w:rsid w:val="0092141D"/>
    <w:rsid w:val="00922025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06E6"/>
    <w:rsid w:val="00A62FAE"/>
    <w:rsid w:val="00A63336"/>
    <w:rsid w:val="00A63D4D"/>
    <w:rsid w:val="00A64DC2"/>
    <w:rsid w:val="00A66C00"/>
    <w:rsid w:val="00A72295"/>
    <w:rsid w:val="00A81B7C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46E5"/>
    <w:rsid w:val="00B371C1"/>
    <w:rsid w:val="00B40C51"/>
    <w:rsid w:val="00B426AC"/>
    <w:rsid w:val="00B42DF5"/>
    <w:rsid w:val="00B45ADF"/>
    <w:rsid w:val="00B5306B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34BC1"/>
    <w:rsid w:val="00C478AD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02CC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529A"/>
    <w:rsid w:val="00D276F2"/>
    <w:rsid w:val="00D343A6"/>
    <w:rsid w:val="00D35A31"/>
    <w:rsid w:val="00D3707D"/>
    <w:rsid w:val="00D41331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38DE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C59CD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241A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043C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D5799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752F-D7BE-48AF-AEC4-E6E39F7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152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39</cp:revision>
  <cp:lastPrinted>2024-09-10T07:24:00Z</cp:lastPrinted>
  <dcterms:created xsi:type="dcterms:W3CDTF">2024-09-04T08:38:00Z</dcterms:created>
  <dcterms:modified xsi:type="dcterms:W3CDTF">2026-09-01T12:12:00Z</dcterms:modified>
</cp:coreProperties>
</file>