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E32" w:rsidRDefault="00941E32" w:rsidP="00AB1571">
      <w:pPr>
        <w:ind w:left="5812"/>
        <w:contextualSpacing/>
        <w:rPr>
          <w:szCs w:val="24"/>
        </w:rPr>
      </w:pPr>
      <w:r>
        <w:rPr>
          <w:szCs w:val="24"/>
        </w:rPr>
        <w:t>Приложение 4</w:t>
      </w:r>
    </w:p>
    <w:p w:rsidR="00AB1571" w:rsidRPr="00EB1BF2" w:rsidRDefault="00AB1571" w:rsidP="00AB1571">
      <w:pPr>
        <w:ind w:left="5812"/>
        <w:contextualSpacing/>
        <w:rPr>
          <w:szCs w:val="24"/>
        </w:rPr>
      </w:pPr>
      <w:r w:rsidRPr="00EB1BF2">
        <w:rPr>
          <w:szCs w:val="24"/>
        </w:rPr>
        <w:t>к приказу Управления образования</w:t>
      </w:r>
    </w:p>
    <w:p w:rsidR="00AB1571" w:rsidRPr="00EB1BF2" w:rsidRDefault="00AB1571" w:rsidP="00AB1571">
      <w:pPr>
        <w:ind w:left="5812"/>
        <w:contextualSpacing/>
        <w:rPr>
          <w:szCs w:val="24"/>
        </w:rPr>
      </w:pPr>
      <w:r>
        <w:rPr>
          <w:szCs w:val="24"/>
        </w:rPr>
        <w:t xml:space="preserve">№ </w:t>
      </w:r>
      <w:r w:rsidR="00FE3091">
        <w:rPr>
          <w:szCs w:val="24"/>
        </w:rPr>
        <w:t>13</w:t>
      </w:r>
      <w:r w:rsidR="0025772A">
        <w:rPr>
          <w:szCs w:val="24"/>
        </w:rPr>
        <w:t>7</w:t>
      </w:r>
      <w:r w:rsidR="00FB54A3">
        <w:rPr>
          <w:szCs w:val="24"/>
        </w:rPr>
        <w:t xml:space="preserve"> </w:t>
      </w:r>
      <w:r w:rsidR="0025772A">
        <w:rPr>
          <w:szCs w:val="24"/>
        </w:rPr>
        <w:t>от 01.09.2025</w:t>
      </w:r>
      <w:r w:rsidR="001C59F3">
        <w:rPr>
          <w:szCs w:val="24"/>
        </w:rPr>
        <w:t xml:space="preserve"> </w:t>
      </w:r>
      <w:r w:rsidRPr="00EB1BF2">
        <w:rPr>
          <w:szCs w:val="24"/>
        </w:rPr>
        <w:t>г.</w:t>
      </w:r>
    </w:p>
    <w:p w:rsidR="00AB1571" w:rsidRDefault="00AB1571" w:rsidP="00AB1571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</w:p>
    <w:p w:rsidR="00AB1571" w:rsidRPr="00EB1485" w:rsidRDefault="00AB1571" w:rsidP="00AB1571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  <w:r w:rsidRPr="00EB1485">
        <w:rPr>
          <w:b/>
          <w:bCs/>
          <w:sz w:val="28"/>
          <w:szCs w:val="28"/>
        </w:rPr>
        <w:t>Список</w:t>
      </w:r>
    </w:p>
    <w:p w:rsidR="00AB1571" w:rsidRPr="00EB1485" w:rsidRDefault="00AB1571" w:rsidP="00AB1571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  <w:r w:rsidRPr="00EB1485">
        <w:rPr>
          <w:b/>
          <w:bCs/>
          <w:sz w:val="28"/>
          <w:szCs w:val="28"/>
        </w:rPr>
        <w:t>председателей муниципальных предметно-методических комиссий</w:t>
      </w:r>
    </w:p>
    <w:p w:rsidR="00AB1571" w:rsidRPr="00EB1485" w:rsidRDefault="0025772A" w:rsidP="00AB1571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2025</w:t>
      </w:r>
      <w:r w:rsidR="00AB1571">
        <w:rPr>
          <w:b/>
          <w:bCs/>
          <w:sz w:val="28"/>
          <w:szCs w:val="28"/>
        </w:rPr>
        <w:t>-202</w:t>
      </w:r>
      <w:r>
        <w:rPr>
          <w:b/>
          <w:bCs/>
          <w:sz w:val="28"/>
          <w:szCs w:val="28"/>
        </w:rPr>
        <w:t>6</w:t>
      </w:r>
      <w:r w:rsidR="00AB1571" w:rsidRPr="00EB1485">
        <w:rPr>
          <w:b/>
          <w:bCs/>
          <w:sz w:val="28"/>
          <w:szCs w:val="28"/>
        </w:rPr>
        <w:t xml:space="preserve"> учебного года</w:t>
      </w:r>
    </w:p>
    <w:p w:rsidR="00AB1571" w:rsidRPr="00EB1485" w:rsidRDefault="00AB1571" w:rsidP="00AB1571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</w:p>
    <w:p w:rsidR="00AB1571" w:rsidRPr="00EB1485" w:rsidRDefault="00AB1571" w:rsidP="00AB1571">
      <w:pPr>
        <w:pStyle w:val="21"/>
        <w:contextualSpacing/>
        <w:jc w:val="both"/>
        <w:rPr>
          <w:b w:val="0"/>
          <w:szCs w:val="28"/>
        </w:rPr>
      </w:pPr>
      <w:r>
        <w:rPr>
          <w:szCs w:val="28"/>
          <w:lang w:val="ru-RU"/>
        </w:rPr>
        <w:tab/>
      </w:r>
      <w:r w:rsidRPr="00EB1485">
        <w:rPr>
          <w:szCs w:val="28"/>
          <w:lang w:val="ru-RU"/>
        </w:rPr>
        <w:t>Русский язык и литература</w:t>
      </w:r>
      <w:r w:rsidRPr="00EB1485">
        <w:rPr>
          <w:b w:val="0"/>
          <w:szCs w:val="28"/>
          <w:lang w:val="ru-RU"/>
        </w:rPr>
        <w:t xml:space="preserve"> - </w:t>
      </w:r>
      <w:r w:rsidRPr="00EB1485">
        <w:rPr>
          <w:b w:val="0"/>
          <w:szCs w:val="28"/>
        </w:rPr>
        <w:t>Бяков</w:t>
      </w:r>
      <w:r w:rsidRPr="00EB1485">
        <w:rPr>
          <w:b w:val="0"/>
          <w:szCs w:val="28"/>
          <w:lang w:val="ru-RU"/>
        </w:rPr>
        <w:t>а</w:t>
      </w:r>
      <w:r w:rsidRPr="00EB1485">
        <w:rPr>
          <w:b w:val="0"/>
          <w:szCs w:val="28"/>
        </w:rPr>
        <w:t xml:space="preserve"> А</w:t>
      </w:r>
      <w:r w:rsidRPr="00EB1485">
        <w:rPr>
          <w:b w:val="0"/>
          <w:szCs w:val="28"/>
          <w:lang w:val="ru-RU"/>
        </w:rPr>
        <w:t xml:space="preserve">нна </w:t>
      </w:r>
      <w:r w:rsidRPr="00EB1485">
        <w:rPr>
          <w:b w:val="0"/>
          <w:szCs w:val="28"/>
        </w:rPr>
        <w:t>В</w:t>
      </w:r>
      <w:r w:rsidRPr="00EB1485">
        <w:rPr>
          <w:b w:val="0"/>
          <w:szCs w:val="28"/>
          <w:lang w:val="ru-RU"/>
        </w:rPr>
        <w:t>ладимировна</w:t>
      </w:r>
      <w:r w:rsidRPr="00EB1485">
        <w:rPr>
          <w:b w:val="0"/>
          <w:szCs w:val="28"/>
        </w:rPr>
        <w:t>, учител</w:t>
      </w:r>
      <w:r w:rsidRPr="00EB1485">
        <w:rPr>
          <w:b w:val="0"/>
          <w:szCs w:val="28"/>
          <w:lang w:val="ru-RU"/>
        </w:rPr>
        <w:t>ь</w:t>
      </w:r>
      <w:r w:rsidRPr="00EB1485">
        <w:rPr>
          <w:b w:val="0"/>
          <w:szCs w:val="28"/>
        </w:rPr>
        <w:t xml:space="preserve"> </w:t>
      </w:r>
      <w:r w:rsidRPr="00EB1485">
        <w:rPr>
          <w:b w:val="0"/>
          <w:szCs w:val="28"/>
          <w:lang w:val="ru-RU"/>
        </w:rPr>
        <w:t xml:space="preserve">русского языка и литературы </w:t>
      </w:r>
      <w:r w:rsidRPr="00EB1485">
        <w:rPr>
          <w:b w:val="0"/>
          <w:szCs w:val="28"/>
        </w:rPr>
        <w:t>высшей квалификационной категории М</w:t>
      </w:r>
      <w:r w:rsidRPr="00EB1485">
        <w:rPr>
          <w:b w:val="0"/>
          <w:szCs w:val="28"/>
          <w:lang w:val="ru-RU"/>
        </w:rPr>
        <w:t>Б</w:t>
      </w:r>
      <w:r w:rsidRPr="00EB1485">
        <w:rPr>
          <w:b w:val="0"/>
          <w:szCs w:val="28"/>
        </w:rPr>
        <w:t xml:space="preserve">ОУ </w:t>
      </w:r>
      <w:r w:rsidRPr="00EB1485">
        <w:rPr>
          <w:b w:val="0"/>
          <w:szCs w:val="28"/>
          <w:lang w:val="ru-RU"/>
        </w:rPr>
        <w:t>«</w:t>
      </w:r>
      <w:r w:rsidRPr="00EB1485">
        <w:rPr>
          <w:b w:val="0"/>
          <w:szCs w:val="28"/>
        </w:rPr>
        <w:t>Коляновск</w:t>
      </w:r>
      <w:r w:rsidRPr="00EB1485">
        <w:rPr>
          <w:b w:val="0"/>
          <w:szCs w:val="28"/>
          <w:lang w:val="ru-RU"/>
        </w:rPr>
        <w:t>ая</w:t>
      </w:r>
      <w:r w:rsidRPr="00EB1485">
        <w:rPr>
          <w:b w:val="0"/>
          <w:szCs w:val="28"/>
        </w:rPr>
        <w:t xml:space="preserve"> СШ</w:t>
      </w:r>
      <w:r w:rsidRPr="00EB1485">
        <w:rPr>
          <w:b w:val="0"/>
          <w:szCs w:val="28"/>
          <w:lang w:val="ru-RU"/>
        </w:rPr>
        <w:t>»</w:t>
      </w:r>
      <w:r w:rsidRPr="00EB1485">
        <w:rPr>
          <w:b w:val="0"/>
          <w:szCs w:val="28"/>
        </w:rPr>
        <w:t>, руководител</w:t>
      </w:r>
      <w:r w:rsidRPr="00EB1485">
        <w:rPr>
          <w:b w:val="0"/>
          <w:szCs w:val="28"/>
          <w:lang w:val="ru-RU"/>
        </w:rPr>
        <w:t>ь</w:t>
      </w:r>
      <w:r w:rsidR="009300CE">
        <w:rPr>
          <w:b w:val="0"/>
          <w:szCs w:val="28"/>
        </w:rPr>
        <w:t xml:space="preserve"> </w:t>
      </w:r>
      <w:r w:rsidR="009300CE">
        <w:rPr>
          <w:b w:val="0"/>
          <w:szCs w:val="28"/>
          <w:lang w:val="ru-RU"/>
        </w:rPr>
        <w:t>Р</w:t>
      </w:r>
      <w:r w:rsidRPr="00EB1485">
        <w:rPr>
          <w:b w:val="0"/>
          <w:szCs w:val="28"/>
        </w:rPr>
        <w:t>МО</w:t>
      </w:r>
      <w:r>
        <w:rPr>
          <w:b w:val="0"/>
          <w:szCs w:val="28"/>
        </w:rPr>
        <w:t xml:space="preserve"> учителей </w:t>
      </w:r>
      <w:r w:rsidRPr="00EB1485">
        <w:rPr>
          <w:b w:val="0"/>
          <w:szCs w:val="28"/>
        </w:rPr>
        <w:t>русского языка и литературы;</w:t>
      </w:r>
    </w:p>
    <w:p w:rsidR="00AB1571" w:rsidRPr="00EB1485" w:rsidRDefault="00AB1571" w:rsidP="00AB1571">
      <w:pPr>
        <w:pStyle w:val="21"/>
        <w:contextualSpacing/>
        <w:jc w:val="both"/>
        <w:rPr>
          <w:b w:val="0"/>
          <w:szCs w:val="28"/>
          <w:lang w:val="ru-RU"/>
        </w:rPr>
      </w:pPr>
      <w:r>
        <w:rPr>
          <w:szCs w:val="28"/>
          <w:lang w:val="ru-RU"/>
        </w:rPr>
        <w:tab/>
      </w:r>
      <w:r w:rsidRPr="00EB1485">
        <w:rPr>
          <w:szCs w:val="28"/>
          <w:lang w:val="ru-RU"/>
        </w:rPr>
        <w:t>Английский язык</w:t>
      </w:r>
      <w:r w:rsidRPr="00EB1485">
        <w:rPr>
          <w:b w:val="0"/>
          <w:szCs w:val="28"/>
          <w:lang w:val="ru-RU"/>
        </w:rPr>
        <w:t xml:space="preserve"> - Четверикова Виктория Николаевна</w:t>
      </w:r>
      <w:r w:rsidRPr="00EB1485">
        <w:rPr>
          <w:b w:val="0"/>
          <w:szCs w:val="28"/>
        </w:rPr>
        <w:t>, учител</w:t>
      </w:r>
      <w:r w:rsidRPr="00EB1485">
        <w:rPr>
          <w:b w:val="0"/>
          <w:szCs w:val="28"/>
          <w:lang w:val="ru-RU"/>
        </w:rPr>
        <w:t>ь</w:t>
      </w:r>
      <w:r w:rsidRPr="00EB1485">
        <w:rPr>
          <w:b w:val="0"/>
          <w:szCs w:val="28"/>
        </w:rPr>
        <w:t xml:space="preserve"> </w:t>
      </w:r>
      <w:r w:rsidRPr="00EB1485">
        <w:rPr>
          <w:b w:val="0"/>
          <w:szCs w:val="28"/>
          <w:lang w:val="ru-RU"/>
        </w:rPr>
        <w:t xml:space="preserve">английского языка </w:t>
      </w:r>
      <w:r w:rsidRPr="00EB1485">
        <w:rPr>
          <w:b w:val="0"/>
          <w:szCs w:val="28"/>
        </w:rPr>
        <w:t>высшей квалификационной категории М</w:t>
      </w:r>
      <w:r w:rsidRPr="00EB1485">
        <w:rPr>
          <w:b w:val="0"/>
          <w:szCs w:val="28"/>
          <w:lang w:val="ru-RU"/>
        </w:rPr>
        <w:t>Б</w:t>
      </w:r>
      <w:r w:rsidRPr="00EB1485">
        <w:rPr>
          <w:b w:val="0"/>
          <w:szCs w:val="28"/>
        </w:rPr>
        <w:t xml:space="preserve">ОУ </w:t>
      </w:r>
    </w:p>
    <w:p w:rsidR="00AB1571" w:rsidRPr="00EB1485" w:rsidRDefault="00AB1571" w:rsidP="00AB1571">
      <w:pPr>
        <w:pStyle w:val="21"/>
        <w:contextualSpacing/>
        <w:jc w:val="both"/>
        <w:rPr>
          <w:b w:val="0"/>
          <w:szCs w:val="28"/>
          <w:lang w:val="ru-RU"/>
        </w:rPr>
      </w:pPr>
      <w:r w:rsidRPr="00EB1485">
        <w:rPr>
          <w:b w:val="0"/>
          <w:szCs w:val="28"/>
          <w:lang w:val="ru-RU"/>
        </w:rPr>
        <w:t xml:space="preserve">«Новоталицкая </w:t>
      </w:r>
      <w:r w:rsidRPr="00EB1485">
        <w:rPr>
          <w:b w:val="0"/>
          <w:szCs w:val="28"/>
        </w:rPr>
        <w:t>СШ</w:t>
      </w:r>
      <w:r w:rsidRPr="00EB1485">
        <w:rPr>
          <w:b w:val="0"/>
          <w:szCs w:val="28"/>
          <w:lang w:val="ru-RU"/>
        </w:rPr>
        <w:t>»</w:t>
      </w:r>
      <w:r w:rsidRPr="00EB1485">
        <w:rPr>
          <w:b w:val="0"/>
          <w:szCs w:val="28"/>
        </w:rPr>
        <w:t>, руководител</w:t>
      </w:r>
      <w:r w:rsidRPr="00EB1485">
        <w:rPr>
          <w:b w:val="0"/>
          <w:szCs w:val="28"/>
          <w:lang w:val="ru-RU"/>
        </w:rPr>
        <w:t>ь</w:t>
      </w:r>
      <w:r w:rsidRPr="00EB1485">
        <w:rPr>
          <w:b w:val="0"/>
          <w:szCs w:val="28"/>
        </w:rPr>
        <w:t xml:space="preserve"> районного МО учителей иностранных языков;</w:t>
      </w:r>
    </w:p>
    <w:p w:rsidR="00AB1571" w:rsidRPr="00EB1485" w:rsidRDefault="00AB1571" w:rsidP="00AB1571">
      <w:pPr>
        <w:pStyle w:val="21"/>
        <w:contextualSpacing/>
        <w:jc w:val="both"/>
        <w:rPr>
          <w:b w:val="0"/>
          <w:szCs w:val="28"/>
        </w:rPr>
      </w:pPr>
      <w:r>
        <w:rPr>
          <w:szCs w:val="28"/>
          <w:lang w:val="ru-RU"/>
        </w:rPr>
        <w:tab/>
      </w:r>
      <w:r w:rsidRPr="00EB1485">
        <w:rPr>
          <w:szCs w:val="28"/>
          <w:lang w:val="ru-RU"/>
        </w:rPr>
        <w:t>История, обществознание, право и экономика</w:t>
      </w:r>
      <w:r w:rsidRPr="00EB1485">
        <w:rPr>
          <w:b w:val="0"/>
          <w:szCs w:val="28"/>
          <w:lang w:val="ru-RU"/>
        </w:rPr>
        <w:t xml:space="preserve"> -</w:t>
      </w:r>
      <w:r w:rsidRPr="00EB1485">
        <w:rPr>
          <w:b w:val="0"/>
          <w:szCs w:val="28"/>
        </w:rPr>
        <w:t xml:space="preserve"> Косарев</w:t>
      </w:r>
      <w:r w:rsidRPr="00EB1485">
        <w:rPr>
          <w:b w:val="0"/>
          <w:szCs w:val="28"/>
          <w:lang w:val="ru-RU"/>
        </w:rPr>
        <w:t>а</w:t>
      </w:r>
      <w:r w:rsidRPr="00EB1485">
        <w:rPr>
          <w:b w:val="0"/>
          <w:szCs w:val="28"/>
        </w:rPr>
        <w:t xml:space="preserve"> О</w:t>
      </w:r>
      <w:r w:rsidRPr="00EB1485">
        <w:rPr>
          <w:b w:val="0"/>
          <w:szCs w:val="28"/>
          <w:lang w:val="ru-RU"/>
        </w:rPr>
        <w:t xml:space="preserve">льга </w:t>
      </w:r>
      <w:r w:rsidRPr="00EB1485">
        <w:rPr>
          <w:b w:val="0"/>
          <w:szCs w:val="28"/>
        </w:rPr>
        <w:t>А</w:t>
      </w:r>
      <w:r w:rsidRPr="00EB1485">
        <w:rPr>
          <w:b w:val="0"/>
          <w:szCs w:val="28"/>
          <w:lang w:val="ru-RU"/>
        </w:rPr>
        <w:t>лександровна</w:t>
      </w:r>
      <w:r w:rsidRPr="00EB1485">
        <w:rPr>
          <w:b w:val="0"/>
          <w:szCs w:val="28"/>
        </w:rPr>
        <w:t>, учител</w:t>
      </w:r>
      <w:r w:rsidRPr="00EB1485">
        <w:rPr>
          <w:b w:val="0"/>
          <w:szCs w:val="28"/>
          <w:lang w:val="ru-RU"/>
        </w:rPr>
        <w:t>ь</w:t>
      </w:r>
      <w:r w:rsidRPr="00EB1485">
        <w:rPr>
          <w:b w:val="0"/>
          <w:szCs w:val="28"/>
        </w:rPr>
        <w:t xml:space="preserve"> </w:t>
      </w:r>
      <w:r w:rsidRPr="00EB1485">
        <w:rPr>
          <w:b w:val="0"/>
          <w:szCs w:val="28"/>
          <w:lang w:val="ru-RU"/>
        </w:rPr>
        <w:t>истории и обществознания</w:t>
      </w:r>
      <w:r w:rsidRPr="00EB1485">
        <w:rPr>
          <w:b w:val="0"/>
          <w:szCs w:val="28"/>
        </w:rPr>
        <w:t xml:space="preserve"> высшей квалификационной категории М</w:t>
      </w:r>
      <w:r w:rsidRPr="00EB1485">
        <w:rPr>
          <w:b w:val="0"/>
          <w:szCs w:val="28"/>
          <w:lang w:val="ru-RU"/>
        </w:rPr>
        <w:t>Б</w:t>
      </w:r>
      <w:r w:rsidRPr="00EB1485">
        <w:rPr>
          <w:b w:val="0"/>
          <w:szCs w:val="28"/>
        </w:rPr>
        <w:t xml:space="preserve">ОУ </w:t>
      </w:r>
      <w:r w:rsidRPr="00EB1485">
        <w:rPr>
          <w:b w:val="0"/>
          <w:szCs w:val="28"/>
          <w:lang w:val="ru-RU"/>
        </w:rPr>
        <w:t>«</w:t>
      </w:r>
      <w:r w:rsidRPr="00EB1485">
        <w:rPr>
          <w:b w:val="0"/>
          <w:szCs w:val="28"/>
        </w:rPr>
        <w:t>Новоталицк</w:t>
      </w:r>
      <w:r w:rsidRPr="00EB1485">
        <w:rPr>
          <w:b w:val="0"/>
          <w:szCs w:val="28"/>
          <w:lang w:val="ru-RU"/>
        </w:rPr>
        <w:t>ая</w:t>
      </w:r>
      <w:r w:rsidRPr="00EB1485">
        <w:rPr>
          <w:b w:val="0"/>
          <w:szCs w:val="28"/>
        </w:rPr>
        <w:t xml:space="preserve"> СШ</w:t>
      </w:r>
      <w:r w:rsidRPr="00EB1485">
        <w:rPr>
          <w:b w:val="0"/>
          <w:szCs w:val="28"/>
          <w:lang w:val="ru-RU"/>
        </w:rPr>
        <w:t>»</w:t>
      </w:r>
      <w:r w:rsidRPr="00EB1485">
        <w:rPr>
          <w:b w:val="0"/>
          <w:szCs w:val="28"/>
        </w:rPr>
        <w:t>, руководител</w:t>
      </w:r>
      <w:r w:rsidRPr="00EB1485">
        <w:rPr>
          <w:b w:val="0"/>
          <w:szCs w:val="28"/>
          <w:lang w:val="ru-RU"/>
        </w:rPr>
        <w:t>ь</w:t>
      </w:r>
      <w:r w:rsidRPr="00EB1485">
        <w:rPr>
          <w:b w:val="0"/>
          <w:szCs w:val="28"/>
        </w:rPr>
        <w:t xml:space="preserve"> районного МО учителей истории и обществознания;</w:t>
      </w:r>
    </w:p>
    <w:p w:rsidR="00EE63AC" w:rsidRDefault="00AB1571" w:rsidP="00AB1571">
      <w:pPr>
        <w:pStyle w:val="21"/>
        <w:contextualSpacing/>
        <w:jc w:val="both"/>
        <w:rPr>
          <w:b w:val="0"/>
          <w:szCs w:val="28"/>
        </w:rPr>
      </w:pPr>
      <w:r>
        <w:rPr>
          <w:szCs w:val="28"/>
          <w:lang w:val="ru-RU"/>
        </w:rPr>
        <w:tab/>
      </w:r>
      <w:r w:rsidRPr="00EB1485">
        <w:rPr>
          <w:szCs w:val="28"/>
          <w:lang w:val="ru-RU"/>
        </w:rPr>
        <w:t>География</w:t>
      </w:r>
      <w:r w:rsidRPr="00EB1485">
        <w:rPr>
          <w:b w:val="0"/>
          <w:szCs w:val="28"/>
          <w:lang w:val="ru-RU"/>
        </w:rPr>
        <w:t xml:space="preserve"> </w:t>
      </w:r>
      <w:r w:rsidRPr="00EB1485">
        <w:rPr>
          <w:b w:val="0"/>
          <w:szCs w:val="28"/>
        </w:rPr>
        <w:t>- Курочкин</w:t>
      </w:r>
      <w:r w:rsidRPr="00EB1485">
        <w:rPr>
          <w:b w:val="0"/>
          <w:szCs w:val="28"/>
          <w:lang w:val="ru-RU"/>
        </w:rPr>
        <w:t>а</w:t>
      </w:r>
      <w:r w:rsidRPr="00EB1485">
        <w:rPr>
          <w:b w:val="0"/>
          <w:szCs w:val="28"/>
        </w:rPr>
        <w:t xml:space="preserve"> Г</w:t>
      </w:r>
      <w:r>
        <w:rPr>
          <w:b w:val="0"/>
          <w:szCs w:val="28"/>
          <w:lang w:val="ru-RU"/>
        </w:rPr>
        <w:t>алина</w:t>
      </w:r>
      <w:r w:rsidRPr="00EB1485">
        <w:rPr>
          <w:b w:val="0"/>
          <w:szCs w:val="28"/>
          <w:lang w:val="ru-RU"/>
        </w:rPr>
        <w:t xml:space="preserve"> Александровна</w:t>
      </w:r>
      <w:r w:rsidRPr="00EB1485">
        <w:rPr>
          <w:b w:val="0"/>
          <w:szCs w:val="28"/>
        </w:rPr>
        <w:t>, учител</w:t>
      </w:r>
      <w:r w:rsidRPr="00EB1485">
        <w:rPr>
          <w:b w:val="0"/>
          <w:szCs w:val="28"/>
          <w:lang w:val="ru-RU"/>
        </w:rPr>
        <w:t>ь</w:t>
      </w:r>
      <w:r w:rsidRPr="00EB1485">
        <w:rPr>
          <w:b w:val="0"/>
          <w:szCs w:val="28"/>
        </w:rPr>
        <w:t xml:space="preserve"> </w:t>
      </w:r>
      <w:r w:rsidRPr="00EB1485">
        <w:rPr>
          <w:b w:val="0"/>
          <w:szCs w:val="28"/>
          <w:lang w:val="ru-RU"/>
        </w:rPr>
        <w:t xml:space="preserve">географии </w:t>
      </w:r>
      <w:r w:rsidRPr="00EB1485">
        <w:rPr>
          <w:b w:val="0"/>
          <w:szCs w:val="28"/>
        </w:rPr>
        <w:t>высшей квалификационной категории М</w:t>
      </w:r>
      <w:r w:rsidRPr="00EB1485">
        <w:rPr>
          <w:b w:val="0"/>
          <w:szCs w:val="28"/>
          <w:lang w:val="ru-RU"/>
        </w:rPr>
        <w:t>Б</w:t>
      </w:r>
      <w:r w:rsidRPr="00EB1485">
        <w:rPr>
          <w:b w:val="0"/>
          <w:szCs w:val="28"/>
        </w:rPr>
        <w:t xml:space="preserve">ОУ </w:t>
      </w:r>
      <w:r w:rsidRPr="00EB1485">
        <w:rPr>
          <w:b w:val="0"/>
          <w:szCs w:val="28"/>
          <w:lang w:val="ru-RU"/>
        </w:rPr>
        <w:t>«</w:t>
      </w:r>
      <w:r w:rsidRPr="00EB1485">
        <w:rPr>
          <w:b w:val="0"/>
          <w:szCs w:val="28"/>
        </w:rPr>
        <w:t>Новоталицк</w:t>
      </w:r>
      <w:r w:rsidRPr="00EB1485">
        <w:rPr>
          <w:b w:val="0"/>
          <w:szCs w:val="28"/>
          <w:lang w:val="ru-RU"/>
        </w:rPr>
        <w:t>ая</w:t>
      </w:r>
      <w:r w:rsidRPr="00EB1485">
        <w:rPr>
          <w:b w:val="0"/>
          <w:szCs w:val="28"/>
        </w:rPr>
        <w:t xml:space="preserve"> СШ</w:t>
      </w:r>
      <w:r w:rsidRPr="00EB1485">
        <w:rPr>
          <w:b w:val="0"/>
          <w:szCs w:val="28"/>
          <w:lang w:val="ru-RU"/>
        </w:rPr>
        <w:t>»</w:t>
      </w:r>
      <w:r w:rsidRPr="00EB1485">
        <w:rPr>
          <w:b w:val="0"/>
          <w:szCs w:val="28"/>
        </w:rPr>
        <w:t>, руководител</w:t>
      </w:r>
      <w:r w:rsidRPr="00EB1485">
        <w:rPr>
          <w:b w:val="0"/>
          <w:szCs w:val="28"/>
          <w:lang w:val="ru-RU"/>
        </w:rPr>
        <w:t>ь</w:t>
      </w:r>
      <w:r w:rsidRPr="00EB1485">
        <w:rPr>
          <w:b w:val="0"/>
          <w:szCs w:val="28"/>
        </w:rPr>
        <w:t xml:space="preserve"> районного МО учителей географии;</w:t>
      </w:r>
    </w:p>
    <w:p w:rsidR="00AB1571" w:rsidRPr="00EE63AC" w:rsidRDefault="00AB1571" w:rsidP="00AB1571">
      <w:pPr>
        <w:pStyle w:val="21"/>
        <w:contextualSpacing/>
        <w:jc w:val="both"/>
        <w:rPr>
          <w:b w:val="0"/>
          <w:szCs w:val="28"/>
        </w:rPr>
      </w:pPr>
      <w:r w:rsidRPr="002B1305">
        <w:rPr>
          <w:b w:val="0"/>
          <w:szCs w:val="28"/>
          <w:lang w:val="ru-RU"/>
        </w:rPr>
        <w:tab/>
      </w:r>
      <w:r w:rsidR="002F51CC" w:rsidRPr="002F51CC">
        <w:rPr>
          <w:szCs w:val="28"/>
          <w:lang w:val="ru-RU"/>
        </w:rPr>
        <w:t>Биология,</w:t>
      </w:r>
      <w:r w:rsidR="002F51CC">
        <w:rPr>
          <w:b w:val="0"/>
          <w:szCs w:val="28"/>
          <w:lang w:val="ru-RU"/>
        </w:rPr>
        <w:t xml:space="preserve"> </w:t>
      </w:r>
      <w:r w:rsidR="002F51CC">
        <w:rPr>
          <w:szCs w:val="28"/>
          <w:lang w:val="ru-RU"/>
        </w:rPr>
        <w:t>э</w:t>
      </w:r>
      <w:r w:rsidRPr="00EB1485">
        <w:rPr>
          <w:szCs w:val="28"/>
          <w:lang w:val="ru-RU"/>
        </w:rPr>
        <w:t xml:space="preserve">кология </w:t>
      </w:r>
      <w:r w:rsidR="002F51CC">
        <w:rPr>
          <w:b w:val="0"/>
          <w:szCs w:val="28"/>
          <w:lang w:val="ru-RU"/>
        </w:rPr>
        <w:t>–</w:t>
      </w:r>
      <w:r w:rsidRPr="00EB1485">
        <w:rPr>
          <w:b w:val="0"/>
          <w:szCs w:val="28"/>
          <w:lang w:val="ru-RU"/>
        </w:rPr>
        <w:t xml:space="preserve"> </w:t>
      </w:r>
      <w:r w:rsidR="002F51CC">
        <w:rPr>
          <w:b w:val="0"/>
          <w:szCs w:val="28"/>
          <w:lang w:val="ru-RU"/>
        </w:rPr>
        <w:t xml:space="preserve">Кузнецова Ольга Александровна, учитель </w:t>
      </w:r>
      <w:r w:rsidRPr="00EB1485">
        <w:rPr>
          <w:b w:val="0"/>
          <w:szCs w:val="28"/>
        </w:rPr>
        <w:t>высшей квалификационной категории М</w:t>
      </w:r>
      <w:r w:rsidRPr="00EB1485">
        <w:rPr>
          <w:b w:val="0"/>
          <w:szCs w:val="28"/>
          <w:lang w:val="ru-RU"/>
        </w:rPr>
        <w:t>Б</w:t>
      </w:r>
      <w:r w:rsidRPr="00EB1485">
        <w:rPr>
          <w:b w:val="0"/>
          <w:szCs w:val="28"/>
        </w:rPr>
        <w:t xml:space="preserve">ОУ </w:t>
      </w:r>
      <w:r w:rsidRPr="00EB1485">
        <w:rPr>
          <w:b w:val="0"/>
          <w:szCs w:val="28"/>
          <w:lang w:val="ru-RU"/>
        </w:rPr>
        <w:t>«</w:t>
      </w:r>
      <w:r w:rsidR="002F51CC">
        <w:rPr>
          <w:b w:val="0"/>
          <w:szCs w:val="28"/>
          <w:lang w:val="ru-RU"/>
        </w:rPr>
        <w:t>Озёрновская</w:t>
      </w:r>
      <w:r w:rsidRPr="00EB1485">
        <w:rPr>
          <w:b w:val="0"/>
          <w:szCs w:val="28"/>
        </w:rPr>
        <w:t xml:space="preserve"> СШ</w:t>
      </w:r>
      <w:r w:rsidRPr="00EB1485">
        <w:rPr>
          <w:b w:val="0"/>
          <w:szCs w:val="28"/>
          <w:lang w:val="ru-RU"/>
        </w:rPr>
        <w:t>»;</w:t>
      </w:r>
      <w:r w:rsidR="00127E3E">
        <w:rPr>
          <w:b w:val="0"/>
          <w:szCs w:val="28"/>
          <w:lang w:val="ru-RU"/>
        </w:rPr>
        <w:t xml:space="preserve"> </w:t>
      </w:r>
      <w:r w:rsidR="002F51CC">
        <w:rPr>
          <w:b w:val="0"/>
          <w:szCs w:val="28"/>
          <w:lang w:val="ru-RU"/>
        </w:rPr>
        <w:t>руководитель районного МО учителей биологии</w:t>
      </w:r>
      <w:r w:rsidR="00127E3E">
        <w:rPr>
          <w:b w:val="0"/>
          <w:szCs w:val="28"/>
          <w:lang w:val="ru-RU"/>
        </w:rPr>
        <w:t>;</w:t>
      </w:r>
    </w:p>
    <w:p w:rsidR="00AB1571" w:rsidRPr="00050916" w:rsidRDefault="00AB1571" w:rsidP="00AB1571">
      <w:pPr>
        <w:pStyle w:val="21"/>
        <w:contextualSpacing/>
        <w:jc w:val="both"/>
        <w:rPr>
          <w:b w:val="0"/>
          <w:szCs w:val="28"/>
          <w:lang w:val="ru-RU"/>
        </w:rPr>
      </w:pPr>
      <w:r>
        <w:rPr>
          <w:szCs w:val="28"/>
          <w:lang w:val="ru-RU"/>
        </w:rPr>
        <w:tab/>
      </w:r>
      <w:r w:rsidR="000041F0">
        <w:rPr>
          <w:szCs w:val="28"/>
          <w:lang w:val="ru-RU"/>
        </w:rPr>
        <w:t>Труд (т</w:t>
      </w:r>
      <w:r w:rsidRPr="00EB1485">
        <w:rPr>
          <w:szCs w:val="28"/>
          <w:lang w:val="ru-RU"/>
        </w:rPr>
        <w:t>ехнология</w:t>
      </w:r>
      <w:r w:rsidR="000041F0">
        <w:rPr>
          <w:szCs w:val="28"/>
          <w:lang w:val="ru-RU"/>
        </w:rPr>
        <w:t>) девочки</w:t>
      </w:r>
      <w:r w:rsidR="00127E3E">
        <w:rPr>
          <w:szCs w:val="28"/>
          <w:lang w:val="ru-RU"/>
        </w:rPr>
        <w:t xml:space="preserve"> </w:t>
      </w:r>
      <w:r w:rsidRPr="00EB1485">
        <w:rPr>
          <w:b w:val="0"/>
          <w:szCs w:val="28"/>
          <w:lang w:val="ru-RU"/>
        </w:rPr>
        <w:t xml:space="preserve">- </w:t>
      </w:r>
      <w:r w:rsidRPr="00EB1485">
        <w:rPr>
          <w:b w:val="0"/>
          <w:szCs w:val="28"/>
        </w:rPr>
        <w:t>Червяков</w:t>
      </w:r>
      <w:r w:rsidRPr="00EB1485">
        <w:rPr>
          <w:b w:val="0"/>
          <w:szCs w:val="28"/>
          <w:lang w:val="ru-RU"/>
        </w:rPr>
        <w:t>а</w:t>
      </w:r>
      <w:r w:rsidRPr="00EB1485">
        <w:rPr>
          <w:b w:val="0"/>
          <w:szCs w:val="28"/>
        </w:rPr>
        <w:t xml:space="preserve"> </w:t>
      </w:r>
      <w:r w:rsidRPr="00EB1485">
        <w:rPr>
          <w:b w:val="0"/>
          <w:szCs w:val="28"/>
          <w:lang w:val="ru-RU"/>
        </w:rPr>
        <w:t xml:space="preserve">Ирина </w:t>
      </w:r>
      <w:r w:rsidRPr="00EB1485">
        <w:rPr>
          <w:b w:val="0"/>
          <w:szCs w:val="28"/>
        </w:rPr>
        <w:t>И</w:t>
      </w:r>
      <w:r w:rsidRPr="00EB1485">
        <w:rPr>
          <w:b w:val="0"/>
          <w:szCs w:val="28"/>
          <w:lang w:val="ru-RU"/>
        </w:rPr>
        <w:t>вановна</w:t>
      </w:r>
      <w:r w:rsidRPr="00EB1485">
        <w:rPr>
          <w:b w:val="0"/>
          <w:szCs w:val="28"/>
        </w:rPr>
        <w:t>, учител</w:t>
      </w:r>
      <w:r w:rsidR="00050916">
        <w:rPr>
          <w:b w:val="0"/>
          <w:szCs w:val="28"/>
          <w:lang w:val="ru-RU"/>
        </w:rPr>
        <w:t xml:space="preserve">ь </w:t>
      </w:r>
      <w:r w:rsidR="000041F0">
        <w:rPr>
          <w:b w:val="0"/>
          <w:szCs w:val="28"/>
          <w:lang w:val="ru-RU"/>
        </w:rPr>
        <w:t>труда (</w:t>
      </w:r>
      <w:r w:rsidR="00630090" w:rsidRPr="00EB1485">
        <w:rPr>
          <w:b w:val="0"/>
          <w:szCs w:val="28"/>
          <w:lang w:val="ru-RU"/>
        </w:rPr>
        <w:t>технологии</w:t>
      </w:r>
      <w:r w:rsidR="000041F0">
        <w:rPr>
          <w:b w:val="0"/>
          <w:szCs w:val="28"/>
          <w:lang w:val="ru-RU"/>
        </w:rPr>
        <w:t>)</w:t>
      </w:r>
      <w:r w:rsidR="00630090" w:rsidRPr="00EB1485">
        <w:rPr>
          <w:b w:val="0"/>
          <w:szCs w:val="28"/>
          <w:lang w:val="ru-RU"/>
        </w:rPr>
        <w:t xml:space="preserve"> </w:t>
      </w:r>
      <w:r w:rsidR="00630090" w:rsidRPr="00EB1485">
        <w:rPr>
          <w:b w:val="0"/>
          <w:szCs w:val="28"/>
        </w:rPr>
        <w:t>высшей</w:t>
      </w:r>
      <w:r w:rsidR="00050916">
        <w:rPr>
          <w:b w:val="0"/>
          <w:szCs w:val="28"/>
          <w:lang w:val="ru-RU"/>
        </w:rPr>
        <w:t xml:space="preserve"> </w:t>
      </w:r>
      <w:r w:rsidRPr="00EB1485">
        <w:rPr>
          <w:b w:val="0"/>
          <w:szCs w:val="28"/>
        </w:rPr>
        <w:t>квалификационной категории М</w:t>
      </w:r>
      <w:r w:rsidRPr="00EB1485">
        <w:rPr>
          <w:b w:val="0"/>
          <w:szCs w:val="28"/>
          <w:lang w:val="ru-RU"/>
        </w:rPr>
        <w:t>Б</w:t>
      </w:r>
      <w:r w:rsidRPr="00EB1485">
        <w:rPr>
          <w:b w:val="0"/>
          <w:szCs w:val="28"/>
        </w:rPr>
        <w:t xml:space="preserve">ОУ </w:t>
      </w:r>
      <w:r w:rsidRPr="00EB1485">
        <w:rPr>
          <w:b w:val="0"/>
          <w:szCs w:val="28"/>
          <w:lang w:val="ru-RU"/>
        </w:rPr>
        <w:t>«</w:t>
      </w:r>
      <w:r w:rsidRPr="00EB1485">
        <w:rPr>
          <w:b w:val="0"/>
          <w:szCs w:val="28"/>
        </w:rPr>
        <w:t>Коляновск</w:t>
      </w:r>
      <w:r w:rsidRPr="00EB1485">
        <w:rPr>
          <w:b w:val="0"/>
          <w:szCs w:val="28"/>
          <w:lang w:val="ru-RU"/>
        </w:rPr>
        <w:t>ая</w:t>
      </w:r>
      <w:r w:rsidRPr="00EB1485">
        <w:rPr>
          <w:b w:val="0"/>
          <w:szCs w:val="28"/>
        </w:rPr>
        <w:t xml:space="preserve"> СШ</w:t>
      </w:r>
      <w:r w:rsidRPr="00EB1485">
        <w:rPr>
          <w:b w:val="0"/>
          <w:szCs w:val="28"/>
          <w:lang w:val="ru-RU"/>
        </w:rPr>
        <w:t>»</w:t>
      </w:r>
      <w:r w:rsidRPr="00EB1485">
        <w:rPr>
          <w:b w:val="0"/>
          <w:szCs w:val="28"/>
        </w:rPr>
        <w:t>, руководител</w:t>
      </w:r>
      <w:r w:rsidRPr="00EB1485">
        <w:rPr>
          <w:b w:val="0"/>
          <w:szCs w:val="28"/>
          <w:lang w:val="ru-RU"/>
        </w:rPr>
        <w:t>ь</w:t>
      </w:r>
      <w:r w:rsidRPr="00EB1485">
        <w:rPr>
          <w:b w:val="0"/>
          <w:szCs w:val="28"/>
        </w:rPr>
        <w:t xml:space="preserve"> районного МО учителей </w:t>
      </w:r>
      <w:r w:rsidR="000041F0">
        <w:rPr>
          <w:b w:val="0"/>
          <w:szCs w:val="28"/>
          <w:lang w:val="ru-RU"/>
        </w:rPr>
        <w:t>труда (</w:t>
      </w:r>
      <w:r w:rsidRPr="00EB1485">
        <w:rPr>
          <w:b w:val="0"/>
          <w:szCs w:val="28"/>
        </w:rPr>
        <w:t>технологии</w:t>
      </w:r>
      <w:r w:rsidR="000041F0">
        <w:rPr>
          <w:b w:val="0"/>
          <w:szCs w:val="28"/>
          <w:lang w:val="ru-RU"/>
        </w:rPr>
        <w:t>)</w:t>
      </w:r>
      <w:bookmarkStart w:id="0" w:name="_GoBack"/>
      <w:bookmarkEnd w:id="0"/>
      <w:r w:rsidR="00050916">
        <w:rPr>
          <w:b w:val="0"/>
          <w:szCs w:val="28"/>
          <w:lang w:val="ru-RU"/>
        </w:rPr>
        <w:t>;</w:t>
      </w:r>
    </w:p>
    <w:p w:rsidR="00AB1571" w:rsidRPr="00EB1485" w:rsidRDefault="00AB1571" w:rsidP="00AB1571">
      <w:pPr>
        <w:pStyle w:val="21"/>
        <w:contextualSpacing/>
        <w:jc w:val="both"/>
        <w:rPr>
          <w:b w:val="0"/>
          <w:szCs w:val="28"/>
          <w:lang w:val="ru-RU"/>
        </w:rPr>
      </w:pPr>
      <w:r>
        <w:rPr>
          <w:szCs w:val="28"/>
          <w:lang w:val="ru-RU"/>
        </w:rPr>
        <w:tab/>
      </w:r>
      <w:r w:rsidR="000041F0">
        <w:rPr>
          <w:szCs w:val="28"/>
          <w:lang w:val="ru-RU"/>
        </w:rPr>
        <w:t>Труд (технология) мальчики</w:t>
      </w:r>
      <w:r w:rsidRPr="00EB1485">
        <w:rPr>
          <w:szCs w:val="28"/>
          <w:lang w:val="ru-RU"/>
        </w:rPr>
        <w:t xml:space="preserve"> </w:t>
      </w:r>
      <w:r w:rsidR="0025772A">
        <w:rPr>
          <w:b w:val="0"/>
          <w:szCs w:val="28"/>
          <w:lang w:val="ru-RU"/>
        </w:rPr>
        <w:t>– Воинов Евгений Юрьевич</w:t>
      </w:r>
      <w:r w:rsidRPr="00EB1485">
        <w:rPr>
          <w:b w:val="0"/>
          <w:szCs w:val="28"/>
          <w:lang w:val="ru-RU"/>
        </w:rPr>
        <w:t>,</w:t>
      </w:r>
      <w:r w:rsidRPr="00EB1485">
        <w:rPr>
          <w:b w:val="0"/>
          <w:szCs w:val="28"/>
        </w:rPr>
        <w:t xml:space="preserve"> учител</w:t>
      </w:r>
      <w:r w:rsidRPr="00EB1485">
        <w:rPr>
          <w:b w:val="0"/>
          <w:szCs w:val="28"/>
          <w:lang w:val="ru-RU"/>
        </w:rPr>
        <w:t xml:space="preserve">ь </w:t>
      </w:r>
      <w:r w:rsidR="000041F0">
        <w:rPr>
          <w:b w:val="0"/>
          <w:szCs w:val="28"/>
          <w:lang w:val="ru-RU"/>
        </w:rPr>
        <w:t>труда (</w:t>
      </w:r>
      <w:r w:rsidRPr="00EB1485">
        <w:rPr>
          <w:b w:val="0"/>
          <w:szCs w:val="28"/>
          <w:lang w:val="ru-RU"/>
        </w:rPr>
        <w:t>технологии</w:t>
      </w:r>
      <w:r w:rsidR="000041F0">
        <w:rPr>
          <w:b w:val="0"/>
          <w:szCs w:val="28"/>
          <w:lang w:val="ru-RU"/>
        </w:rPr>
        <w:t>)</w:t>
      </w:r>
      <w:r w:rsidRPr="00EB1485">
        <w:rPr>
          <w:b w:val="0"/>
          <w:szCs w:val="28"/>
          <w:lang w:val="ru-RU"/>
        </w:rPr>
        <w:t xml:space="preserve"> первой </w:t>
      </w:r>
      <w:r w:rsidRPr="00EB1485">
        <w:rPr>
          <w:b w:val="0"/>
          <w:szCs w:val="28"/>
        </w:rPr>
        <w:t>квалификационной категории М</w:t>
      </w:r>
      <w:r w:rsidRPr="00EB1485">
        <w:rPr>
          <w:b w:val="0"/>
          <w:szCs w:val="28"/>
          <w:lang w:val="ru-RU"/>
        </w:rPr>
        <w:t>Б</w:t>
      </w:r>
      <w:r w:rsidRPr="00EB1485">
        <w:rPr>
          <w:b w:val="0"/>
          <w:szCs w:val="28"/>
        </w:rPr>
        <w:t xml:space="preserve">ОУ </w:t>
      </w:r>
      <w:r w:rsidR="009A31D5">
        <w:rPr>
          <w:b w:val="0"/>
          <w:szCs w:val="28"/>
          <w:lang w:val="ru-RU"/>
        </w:rPr>
        <w:t>«</w:t>
      </w:r>
      <w:r w:rsidR="0025772A">
        <w:rPr>
          <w:b w:val="0"/>
          <w:szCs w:val="28"/>
          <w:lang w:val="ru-RU"/>
        </w:rPr>
        <w:t xml:space="preserve">Подвязновская </w:t>
      </w:r>
      <w:r w:rsidRPr="00EB1485">
        <w:rPr>
          <w:b w:val="0"/>
          <w:szCs w:val="28"/>
        </w:rPr>
        <w:t>СШ</w:t>
      </w:r>
      <w:r w:rsidRPr="00EB1485">
        <w:rPr>
          <w:b w:val="0"/>
          <w:szCs w:val="28"/>
          <w:lang w:val="ru-RU"/>
        </w:rPr>
        <w:t>»;</w:t>
      </w:r>
    </w:p>
    <w:p w:rsidR="00AB1571" w:rsidRPr="00EB1485" w:rsidRDefault="00AB1571" w:rsidP="00AB1571">
      <w:pPr>
        <w:pStyle w:val="21"/>
        <w:contextualSpacing/>
        <w:jc w:val="both"/>
        <w:rPr>
          <w:b w:val="0"/>
          <w:szCs w:val="28"/>
          <w:lang w:val="ru-RU"/>
        </w:rPr>
      </w:pPr>
      <w:r>
        <w:rPr>
          <w:szCs w:val="28"/>
          <w:lang w:val="ru-RU"/>
        </w:rPr>
        <w:tab/>
      </w:r>
      <w:r w:rsidRPr="00EB1485">
        <w:rPr>
          <w:szCs w:val="28"/>
          <w:lang w:val="ru-RU"/>
        </w:rPr>
        <w:t>Искусство (Мировая художественная культура</w:t>
      </w:r>
      <w:r w:rsidRPr="00EB1485">
        <w:rPr>
          <w:b w:val="0"/>
          <w:szCs w:val="28"/>
          <w:lang w:val="ru-RU"/>
        </w:rPr>
        <w:t>)</w:t>
      </w:r>
      <w:r w:rsidRPr="00EB1485">
        <w:rPr>
          <w:b w:val="0"/>
          <w:szCs w:val="28"/>
        </w:rPr>
        <w:t xml:space="preserve"> </w:t>
      </w:r>
      <w:r>
        <w:rPr>
          <w:b w:val="0"/>
          <w:szCs w:val="28"/>
          <w:lang w:val="ru-RU"/>
        </w:rPr>
        <w:t xml:space="preserve">- </w:t>
      </w:r>
      <w:r w:rsidRPr="00EB1485">
        <w:rPr>
          <w:b w:val="0"/>
          <w:szCs w:val="28"/>
          <w:lang w:val="ru-RU"/>
        </w:rPr>
        <w:t>Григорьева Наталья Сергеевна</w:t>
      </w:r>
      <w:r w:rsidRPr="00EB1485">
        <w:rPr>
          <w:b w:val="0"/>
          <w:szCs w:val="28"/>
        </w:rPr>
        <w:t>, учител</w:t>
      </w:r>
      <w:r w:rsidRPr="00EB1485">
        <w:rPr>
          <w:b w:val="0"/>
          <w:szCs w:val="28"/>
          <w:lang w:val="ru-RU"/>
        </w:rPr>
        <w:t>ь</w:t>
      </w:r>
      <w:r w:rsidRPr="00EB1485">
        <w:rPr>
          <w:b w:val="0"/>
          <w:szCs w:val="28"/>
        </w:rPr>
        <w:t xml:space="preserve"> </w:t>
      </w:r>
      <w:r w:rsidRPr="00EB1485">
        <w:rPr>
          <w:b w:val="0"/>
          <w:szCs w:val="28"/>
          <w:lang w:val="ru-RU"/>
        </w:rPr>
        <w:t>первой</w:t>
      </w:r>
      <w:r w:rsidRPr="00EB1485">
        <w:rPr>
          <w:b w:val="0"/>
          <w:szCs w:val="28"/>
        </w:rPr>
        <w:t xml:space="preserve"> квалификационной категории М</w:t>
      </w:r>
      <w:r w:rsidRPr="00EB1485">
        <w:rPr>
          <w:b w:val="0"/>
          <w:szCs w:val="28"/>
          <w:lang w:val="ru-RU"/>
        </w:rPr>
        <w:t>Б</w:t>
      </w:r>
      <w:r w:rsidRPr="00EB1485">
        <w:rPr>
          <w:b w:val="0"/>
          <w:szCs w:val="28"/>
        </w:rPr>
        <w:t xml:space="preserve">ОУ </w:t>
      </w:r>
      <w:r w:rsidRPr="00EB1485">
        <w:rPr>
          <w:b w:val="0"/>
          <w:szCs w:val="28"/>
          <w:lang w:val="ru-RU"/>
        </w:rPr>
        <w:t>«</w:t>
      </w:r>
      <w:r w:rsidRPr="00EB1485">
        <w:rPr>
          <w:b w:val="0"/>
          <w:szCs w:val="28"/>
        </w:rPr>
        <w:t>Коляновск</w:t>
      </w:r>
      <w:r w:rsidRPr="00EB1485">
        <w:rPr>
          <w:b w:val="0"/>
          <w:szCs w:val="28"/>
          <w:lang w:val="ru-RU"/>
        </w:rPr>
        <w:t>ая</w:t>
      </w:r>
      <w:r w:rsidRPr="00EB1485">
        <w:rPr>
          <w:b w:val="0"/>
          <w:szCs w:val="28"/>
        </w:rPr>
        <w:t xml:space="preserve"> СШ</w:t>
      </w:r>
      <w:r w:rsidR="00E56B82">
        <w:rPr>
          <w:b w:val="0"/>
          <w:szCs w:val="28"/>
          <w:lang w:val="ru-RU"/>
        </w:rPr>
        <w:t>»,</w:t>
      </w:r>
      <w:r w:rsidRPr="00EB1485">
        <w:rPr>
          <w:b w:val="0"/>
          <w:szCs w:val="28"/>
          <w:lang w:val="ru-RU"/>
        </w:rPr>
        <w:t xml:space="preserve"> </w:t>
      </w:r>
      <w:r w:rsidR="00E56B82">
        <w:rPr>
          <w:b w:val="0"/>
          <w:szCs w:val="28"/>
          <w:lang w:val="ru-RU"/>
        </w:rPr>
        <w:t>руководитель</w:t>
      </w:r>
      <w:r w:rsidR="009300CE">
        <w:rPr>
          <w:b w:val="0"/>
          <w:szCs w:val="28"/>
          <w:lang w:val="ru-RU"/>
        </w:rPr>
        <w:t xml:space="preserve"> Р</w:t>
      </w:r>
      <w:r w:rsidR="00050916">
        <w:rPr>
          <w:b w:val="0"/>
          <w:szCs w:val="28"/>
          <w:lang w:val="ru-RU"/>
        </w:rPr>
        <w:t>МО учителей эстетического цикла</w:t>
      </w:r>
      <w:r w:rsidR="00E56B82" w:rsidRPr="00E56B82">
        <w:rPr>
          <w:b w:val="0"/>
          <w:szCs w:val="28"/>
          <w:lang w:val="ru-RU"/>
        </w:rPr>
        <w:t>, основ религиозной культуры и светской этики и ос</w:t>
      </w:r>
      <w:r w:rsidR="00E56B82">
        <w:rPr>
          <w:b w:val="0"/>
          <w:szCs w:val="28"/>
          <w:lang w:val="ru-RU"/>
        </w:rPr>
        <w:t>нов духовно-</w:t>
      </w:r>
      <w:r w:rsidR="00E56B82" w:rsidRPr="00E56B82">
        <w:rPr>
          <w:b w:val="0"/>
          <w:szCs w:val="28"/>
          <w:lang w:val="ru-RU"/>
        </w:rPr>
        <w:t>нравс</w:t>
      </w:r>
      <w:r w:rsidR="00050916">
        <w:rPr>
          <w:b w:val="0"/>
          <w:szCs w:val="28"/>
          <w:lang w:val="ru-RU"/>
        </w:rPr>
        <w:t>твенной культуры народов России;</w:t>
      </w:r>
    </w:p>
    <w:p w:rsidR="00AB1571" w:rsidRPr="00EB1485" w:rsidRDefault="00AB1571" w:rsidP="00AB1571">
      <w:pPr>
        <w:pStyle w:val="21"/>
        <w:contextualSpacing/>
        <w:jc w:val="both"/>
        <w:rPr>
          <w:b w:val="0"/>
          <w:szCs w:val="28"/>
        </w:rPr>
      </w:pPr>
      <w:r>
        <w:rPr>
          <w:szCs w:val="28"/>
          <w:lang w:val="ru-RU"/>
        </w:rPr>
        <w:tab/>
      </w:r>
      <w:r w:rsidRPr="00EB1485">
        <w:rPr>
          <w:szCs w:val="28"/>
          <w:lang w:val="ru-RU"/>
        </w:rPr>
        <w:t>Физическая культура</w:t>
      </w:r>
      <w:r>
        <w:rPr>
          <w:b w:val="0"/>
          <w:szCs w:val="28"/>
          <w:lang w:val="ru-RU"/>
        </w:rPr>
        <w:t xml:space="preserve"> -</w:t>
      </w:r>
      <w:r w:rsidRPr="00EB1485">
        <w:rPr>
          <w:b w:val="0"/>
          <w:szCs w:val="28"/>
        </w:rPr>
        <w:t xml:space="preserve"> Кирпичёв А</w:t>
      </w:r>
      <w:r w:rsidRPr="00EB1485">
        <w:rPr>
          <w:b w:val="0"/>
          <w:szCs w:val="28"/>
          <w:lang w:val="ru-RU"/>
        </w:rPr>
        <w:t>ндрей Алексеевич</w:t>
      </w:r>
      <w:r>
        <w:rPr>
          <w:b w:val="0"/>
          <w:szCs w:val="28"/>
        </w:rPr>
        <w:t xml:space="preserve">, </w:t>
      </w:r>
      <w:r w:rsidRPr="00EB1485">
        <w:rPr>
          <w:b w:val="0"/>
          <w:szCs w:val="28"/>
        </w:rPr>
        <w:t>учител</w:t>
      </w:r>
      <w:r w:rsidRPr="00EB1485">
        <w:rPr>
          <w:b w:val="0"/>
          <w:szCs w:val="28"/>
          <w:lang w:val="ru-RU"/>
        </w:rPr>
        <w:t>ь</w:t>
      </w:r>
      <w:r w:rsidRPr="00EB1485">
        <w:rPr>
          <w:b w:val="0"/>
          <w:szCs w:val="28"/>
        </w:rPr>
        <w:t xml:space="preserve"> первой квалификационной категории М</w:t>
      </w:r>
      <w:r w:rsidRPr="00EB1485">
        <w:rPr>
          <w:b w:val="0"/>
          <w:szCs w:val="28"/>
          <w:lang w:val="ru-RU"/>
        </w:rPr>
        <w:t>Б</w:t>
      </w:r>
      <w:r>
        <w:rPr>
          <w:b w:val="0"/>
          <w:szCs w:val="28"/>
        </w:rPr>
        <w:t>ОУ</w:t>
      </w:r>
      <w:r w:rsidRPr="00EB1485">
        <w:rPr>
          <w:b w:val="0"/>
          <w:szCs w:val="28"/>
        </w:rPr>
        <w:t xml:space="preserve"> </w:t>
      </w:r>
      <w:r w:rsidRPr="00EB1485">
        <w:rPr>
          <w:b w:val="0"/>
          <w:szCs w:val="28"/>
          <w:lang w:val="ru-RU"/>
        </w:rPr>
        <w:t>«</w:t>
      </w:r>
      <w:r w:rsidRPr="00EB1485">
        <w:rPr>
          <w:b w:val="0"/>
          <w:szCs w:val="28"/>
        </w:rPr>
        <w:t>Богородск</w:t>
      </w:r>
      <w:r w:rsidRPr="00EB1485">
        <w:rPr>
          <w:b w:val="0"/>
          <w:szCs w:val="28"/>
          <w:lang w:val="ru-RU"/>
        </w:rPr>
        <w:t>ая</w:t>
      </w:r>
      <w:r w:rsidRPr="00EB1485">
        <w:rPr>
          <w:b w:val="0"/>
          <w:szCs w:val="28"/>
        </w:rPr>
        <w:t xml:space="preserve"> СШ</w:t>
      </w:r>
      <w:r w:rsidRPr="00EB1485">
        <w:rPr>
          <w:b w:val="0"/>
          <w:szCs w:val="28"/>
          <w:lang w:val="ru-RU"/>
        </w:rPr>
        <w:t>»</w:t>
      </w:r>
      <w:r w:rsidRPr="00EB1485">
        <w:rPr>
          <w:b w:val="0"/>
          <w:szCs w:val="28"/>
        </w:rPr>
        <w:t>, руководител</w:t>
      </w:r>
      <w:r w:rsidRPr="00EB1485">
        <w:rPr>
          <w:b w:val="0"/>
          <w:szCs w:val="28"/>
          <w:lang w:val="ru-RU"/>
        </w:rPr>
        <w:t>ь</w:t>
      </w:r>
      <w:r w:rsidRPr="00EB1485">
        <w:rPr>
          <w:b w:val="0"/>
          <w:szCs w:val="28"/>
        </w:rPr>
        <w:t xml:space="preserve"> районного МО учителей физического воспитания;</w:t>
      </w:r>
    </w:p>
    <w:p w:rsidR="00AB1571" w:rsidRDefault="00AB1571" w:rsidP="00AB1571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EB1485">
        <w:rPr>
          <w:b/>
          <w:sz w:val="28"/>
          <w:szCs w:val="28"/>
        </w:rPr>
        <w:t>Основы безопасности жизнедеятельности</w:t>
      </w:r>
      <w:r w:rsidR="00E56D7F">
        <w:rPr>
          <w:b/>
          <w:sz w:val="28"/>
          <w:szCs w:val="28"/>
        </w:rPr>
        <w:t xml:space="preserve"> и защиты Родины</w:t>
      </w:r>
      <w:r w:rsidRPr="00EB1485">
        <w:rPr>
          <w:sz w:val="28"/>
          <w:szCs w:val="28"/>
        </w:rPr>
        <w:t xml:space="preserve"> –</w:t>
      </w:r>
      <w:r w:rsidR="00582BDA">
        <w:rPr>
          <w:sz w:val="28"/>
          <w:szCs w:val="28"/>
        </w:rPr>
        <w:t xml:space="preserve"> Костина Ирина Геннадьевна</w:t>
      </w:r>
      <w:r w:rsidR="00EE63AC">
        <w:rPr>
          <w:sz w:val="28"/>
          <w:szCs w:val="28"/>
        </w:rPr>
        <w:t xml:space="preserve">, учитель </w:t>
      </w:r>
      <w:r w:rsidR="00582BDA">
        <w:rPr>
          <w:sz w:val="28"/>
          <w:szCs w:val="28"/>
        </w:rPr>
        <w:t xml:space="preserve">ОБЗР </w:t>
      </w:r>
      <w:r w:rsidR="009B12A3">
        <w:rPr>
          <w:sz w:val="28"/>
          <w:szCs w:val="28"/>
        </w:rPr>
        <w:t>МБОУ «</w:t>
      </w:r>
      <w:r w:rsidR="00582BDA">
        <w:rPr>
          <w:sz w:val="28"/>
          <w:szCs w:val="28"/>
        </w:rPr>
        <w:t xml:space="preserve">Богданихская </w:t>
      </w:r>
      <w:r w:rsidR="009B12A3">
        <w:rPr>
          <w:sz w:val="28"/>
          <w:szCs w:val="28"/>
        </w:rPr>
        <w:t xml:space="preserve">СШ»; </w:t>
      </w:r>
    </w:p>
    <w:p w:rsidR="009B12A3" w:rsidRPr="00EB1485" w:rsidRDefault="009B12A3" w:rsidP="00AB1571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B12A3">
        <w:rPr>
          <w:b/>
          <w:sz w:val="28"/>
          <w:szCs w:val="28"/>
        </w:rPr>
        <w:t>Русский язык и математика 4 кл.</w:t>
      </w:r>
      <w:r>
        <w:rPr>
          <w:sz w:val="28"/>
          <w:szCs w:val="28"/>
        </w:rPr>
        <w:t xml:space="preserve"> – Борисова Елена Витальевна, учитель высшей квалификационной категории</w:t>
      </w:r>
      <w:r w:rsidR="009300CE" w:rsidRPr="009300CE">
        <w:rPr>
          <w:szCs w:val="28"/>
        </w:rPr>
        <w:t xml:space="preserve"> </w:t>
      </w:r>
      <w:r w:rsidR="009300CE" w:rsidRPr="009300CE">
        <w:rPr>
          <w:sz w:val="28"/>
          <w:szCs w:val="28"/>
        </w:rPr>
        <w:t>МБОУ «Коляновская СШ»</w:t>
      </w:r>
      <w:r>
        <w:rPr>
          <w:sz w:val="28"/>
          <w:szCs w:val="28"/>
        </w:rPr>
        <w:t>, руководитель РМО начальных классов.</w:t>
      </w:r>
    </w:p>
    <w:p w:rsidR="00AB1571" w:rsidRDefault="00AB1571" w:rsidP="00AB1571">
      <w:pPr>
        <w:ind w:left="5812"/>
        <w:contextualSpacing/>
        <w:rPr>
          <w:szCs w:val="24"/>
        </w:rPr>
      </w:pPr>
    </w:p>
    <w:p w:rsidR="00AB1571" w:rsidRDefault="00AB1571" w:rsidP="00AB1571">
      <w:pPr>
        <w:ind w:left="5812"/>
        <w:contextualSpacing/>
        <w:rPr>
          <w:szCs w:val="24"/>
        </w:rPr>
      </w:pPr>
    </w:p>
    <w:sectPr w:rsidR="00AB1571" w:rsidSect="00EC096C">
      <w:pgSz w:w="11906" w:h="16838"/>
      <w:pgMar w:top="1134" w:right="1134" w:bottom="993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172B" w:rsidRDefault="0079172B">
      <w:r>
        <w:separator/>
      </w:r>
    </w:p>
  </w:endnote>
  <w:endnote w:type="continuationSeparator" w:id="0">
    <w:p w:rsidR="0079172B" w:rsidRDefault="00791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172B" w:rsidRDefault="0079172B">
      <w:r>
        <w:separator/>
      </w:r>
    </w:p>
  </w:footnote>
  <w:footnote w:type="continuationSeparator" w:id="0">
    <w:p w:rsidR="0079172B" w:rsidRDefault="007917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12C4E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85F0C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2618F"/>
    <w:multiLevelType w:val="multilevel"/>
    <w:tmpl w:val="D1F2B4B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17780834"/>
    <w:multiLevelType w:val="multilevel"/>
    <w:tmpl w:val="317AA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E9B5A79"/>
    <w:multiLevelType w:val="hybridMultilevel"/>
    <w:tmpl w:val="1E3A1EB0"/>
    <w:lvl w:ilvl="0" w:tplc="99F6E1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529BC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DD55C2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E647D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8411C"/>
    <w:multiLevelType w:val="hybridMultilevel"/>
    <w:tmpl w:val="149E558C"/>
    <w:lvl w:ilvl="0" w:tplc="3FCCCCF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ED13D5"/>
    <w:multiLevelType w:val="hybridMultilevel"/>
    <w:tmpl w:val="3C027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B1175C"/>
    <w:multiLevelType w:val="hybridMultilevel"/>
    <w:tmpl w:val="CA20D0DE"/>
    <w:lvl w:ilvl="0" w:tplc="C71AD5FA">
      <w:start w:val="1"/>
      <w:numFmt w:val="bullet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abstractNum w:abstractNumId="11" w15:restartNumberingAfterBreak="0">
    <w:nsid w:val="378A7539"/>
    <w:multiLevelType w:val="hybridMultilevel"/>
    <w:tmpl w:val="3920D062"/>
    <w:lvl w:ilvl="0" w:tplc="538CB87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39733A7E"/>
    <w:multiLevelType w:val="hybridMultilevel"/>
    <w:tmpl w:val="1326E44C"/>
    <w:lvl w:ilvl="0" w:tplc="DB4A3BB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194684"/>
    <w:multiLevelType w:val="hybridMultilevel"/>
    <w:tmpl w:val="9E62A480"/>
    <w:lvl w:ilvl="0" w:tplc="63E0FAD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CE3676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752473"/>
    <w:multiLevelType w:val="hybridMultilevel"/>
    <w:tmpl w:val="FC7EFBD6"/>
    <w:lvl w:ilvl="0" w:tplc="E77C272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CF1FC9"/>
    <w:multiLevelType w:val="multilevel"/>
    <w:tmpl w:val="43187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F327D6"/>
    <w:multiLevelType w:val="hybridMultilevel"/>
    <w:tmpl w:val="ABDA763E"/>
    <w:lvl w:ilvl="0" w:tplc="B720CB0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AAF268E"/>
    <w:multiLevelType w:val="hybridMultilevel"/>
    <w:tmpl w:val="2E9ED916"/>
    <w:lvl w:ilvl="0" w:tplc="E3CA3B2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7654AF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C904FF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7C6599B"/>
    <w:multiLevelType w:val="hybridMultilevel"/>
    <w:tmpl w:val="D688C234"/>
    <w:lvl w:ilvl="0" w:tplc="F84033C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3B38D3"/>
    <w:multiLevelType w:val="multilevel"/>
    <w:tmpl w:val="8C04162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B4E6E8A"/>
    <w:multiLevelType w:val="hybridMultilevel"/>
    <w:tmpl w:val="904E7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ED393B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081DFB"/>
    <w:multiLevelType w:val="multilevel"/>
    <w:tmpl w:val="D826E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10F1B60"/>
    <w:multiLevelType w:val="hybridMultilevel"/>
    <w:tmpl w:val="01CC4EA4"/>
    <w:lvl w:ilvl="0" w:tplc="81C4B1D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50925B9"/>
    <w:multiLevelType w:val="hybridMultilevel"/>
    <w:tmpl w:val="81144400"/>
    <w:lvl w:ilvl="0" w:tplc="0A9C500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855027"/>
    <w:multiLevelType w:val="multilevel"/>
    <w:tmpl w:val="B02057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65F7B60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9864D0"/>
    <w:multiLevelType w:val="multilevel"/>
    <w:tmpl w:val="A606B78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9"/>
  </w:num>
  <w:num w:numId="5">
    <w:abstractNumId w:val="28"/>
  </w:num>
  <w:num w:numId="6">
    <w:abstractNumId w:val="13"/>
  </w:num>
  <w:num w:numId="7">
    <w:abstractNumId w:val="15"/>
  </w:num>
  <w:num w:numId="8">
    <w:abstractNumId w:val="8"/>
  </w:num>
  <w:num w:numId="9">
    <w:abstractNumId w:val="18"/>
  </w:num>
  <w:num w:numId="10">
    <w:abstractNumId w:val="21"/>
  </w:num>
  <w:num w:numId="11">
    <w:abstractNumId w:val="12"/>
  </w:num>
  <w:num w:numId="12">
    <w:abstractNumId w:val="14"/>
  </w:num>
  <w:num w:numId="13">
    <w:abstractNumId w:val="26"/>
  </w:num>
  <w:num w:numId="14">
    <w:abstractNumId w:val="23"/>
  </w:num>
  <w:num w:numId="15">
    <w:abstractNumId w:val="7"/>
  </w:num>
  <w:num w:numId="16">
    <w:abstractNumId w:val="0"/>
  </w:num>
  <w:num w:numId="17">
    <w:abstractNumId w:val="6"/>
  </w:num>
  <w:num w:numId="18">
    <w:abstractNumId w:val="1"/>
  </w:num>
  <w:num w:numId="19">
    <w:abstractNumId w:val="5"/>
  </w:num>
  <w:num w:numId="20">
    <w:abstractNumId w:val="19"/>
  </w:num>
  <w:num w:numId="21">
    <w:abstractNumId w:val="30"/>
  </w:num>
  <w:num w:numId="22">
    <w:abstractNumId w:val="24"/>
  </w:num>
  <w:num w:numId="23">
    <w:abstractNumId w:val="11"/>
  </w:num>
  <w:num w:numId="24">
    <w:abstractNumId w:val="27"/>
  </w:num>
  <w:num w:numId="25">
    <w:abstractNumId w:val="10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  <w:num w:numId="28">
    <w:abstractNumId w:val="22"/>
    <w:lvlOverride w:ilvl="0">
      <w:lvl w:ilvl="0">
        <w:numFmt w:val="decimal"/>
        <w:lvlText w:val="%1."/>
        <w:lvlJc w:val="left"/>
      </w:lvl>
    </w:lvlOverride>
  </w:num>
  <w:num w:numId="29">
    <w:abstractNumId w:val="22"/>
    <w:lvlOverride w:ilvl="0">
      <w:lvl w:ilvl="0">
        <w:numFmt w:val="decimal"/>
        <w:lvlText w:val="%1."/>
        <w:lvlJc w:val="left"/>
      </w:lvl>
    </w:lvlOverride>
  </w:num>
  <w:num w:numId="30">
    <w:abstractNumId w:val="22"/>
    <w:lvlOverride w:ilvl="0">
      <w:lvl w:ilvl="0">
        <w:numFmt w:val="decimal"/>
        <w:lvlText w:val="%1."/>
        <w:lvlJc w:val="left"/>
      </w:lvl>
    </w:lvlOverride>
  </w:num>
  <w:num w:numId="31">
    <w:abstractNumId w:val="16"/>
  </w:num>
  <w:num w:numId="32">
    <w:abstractNumId w:val="29"/>
  </w:num>
  <w:num w:numId="33">
    <w:abstractNumId w:val="31"/>
  </w:num>
  <w:num w:numId="34">
    <w:abstractNumId w:val="1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21C"/>
    <w:rsid w:val="00001070"/>
    <w:rsid w:val="00002447"/>
    <w:rsid w:val="000041F0"/>
    <w:rsid w:val="0000646C"/>
    <w:rsid w:val="00006CD2"/>
    <w:rsid w:val="00014286"/>
    <w:rsid w:val="00014466"/>
    <w:rsid w:val="00016403"/>
    <w:rsid w:val="0002004E"/>
    <w:rsid w:val="000209D1"/>
    <w:rsid w:val="00023025"/>
    <w:rsid w:val="00024358"/>
    <w:rsid w:val="000247C8"/>
    <w:rsid w:val="00035F99"/>
    <w:rsid w:val="000364A2"/>
    <w:rsid w:val="000371CB"/>
    <w:rsid w:val="0004129E"/>
    <w:rsid w:val="00046CDC"/>
    <w:rsid w:val="000503D2"/>
    <w:rsid w:val="00050916"/>
    <w:rsid w:val="00053C41"/>
    <w:rsid w:val="00054433"/>
    <w:rsid w:val="000569D6"/>
    <w:rsid w:val="000655BC"/>
    <w:rsid w:val="00070B41"/>
    <w:rsid w:val="00071C93"/>
    <w:rsid w:val="00073CC7"/>
    <w:rsid w:val="00076CE4"/>
    <w:rsid w:val="00085CE4"/>
    <w:rsid w:val="00093EA6"/>
    <w:rsid w:val="00096340"/>
    <w:rsid w:val="000A0243"/>
    <w:rsid w:val="000A3AF7"/>
    <w:rsid w:val="000A6A65"/>
    <w:rsid w:val="000A77C1"/>
    <w:rsid w:val="000B1EF4"/>
    <w:rsid w:val="000B21E9"/>
    <w:rsid w:val="000B534E"/>
    <w:rsid w:val="000C5715"/>
    <w:rsid w:val="000C7C52"/>
    <w:rsid w:val="000D5DFE"/>
    <w:rsid w:val="000D6F88"/>
    <w:rsid w:val="000E00CA"/>
    <w:rsid w:val="000E6DC2"/>
    <w:rsid w:val="000E75B0"/>
    <w:rsid w:val="000E79B7"/>
    <w:rsid w:val="000F0B4A"/>
    <w:rsid w:val="000F63DB"/>
    <w:rsid w:val="0010446C"/>
    <w:rsid w:val="00105BCE"/>
    <w:rsid w:val="00107E8D"/>
    <w:rsid w:val="0011126B"/>
    <w:rsid w:val="00112C15"/>
    <w:rsid w:val="00114B33"/>
    <w:rsid w:val="00121D53"/>
    <w:rsid w:val="00125BA8"/>
    <w:rsid w:val="00127158"/>
    <w:rsid w:val="00127E3E"/>
    <w:rsid w:val="00130573"/>
    <w:rsid w:val="001379DF"/>
    <w:rsid w:val="00137DBD"/>
    <w:rsid w:val="00140726"/>
    <w:rsid w:val="001412CB"/>
    <w:rsid w:val="001457F7"/>
    <w:rsid w:val="00145976"/>
    <w:rsid w:val="00146B08"/>
    <w:rsid w:val="00152C34"/>
    <w:rsid w:val="00153F91"/>
    <w:rsid w:val="00155B4C"/>
    <w:rsid w:val="001604A7"/>
    <w:rsid w:val="00160E82"/>
    <w:rsid w:val="00163248"/>
    <w:rsid w:val="0017504F"/>
    <w:rsid w:val="001771B4"/>
    <w:rsid w:val="001817F8"/>
    <w:rsid w:val="001838EC"/>
    <w:rsid w:val="00183CA1"/>
    <w:rsid w:val="0018623A"/>
    <w:rsid w:val="00186BE5"/>
    <w:rsid w:val="00187F06"/>
    <w:rsid w:val="00195CA8"/>
    <w:rsid w:val="0019683E"/>
    <w:rsid w:val="001A5979"/>
    <w:rsid w:val="001A618A"/>
    <w:rsid w:val="001B15CF"/>
    <w:rsid w:val="001C009D"/>
    <w:rsid w:val="001C1CF0"/>
    <w:rsid w:val="001C455B"/>
    <w:rsid w:val="001C4609"/>
    <w:rsid w:val="001C59F3"/>
    <w:rsid w:val="001C5F5D"/>
    <w:rsid w:val="001C66A3"/>
    <w:rsid w:val="001C6E15"/>
    <w:rsid w:val="001D434C"/>
    <w:rsid w:val="001D52E9"/>
    <w:rsid w:val="001D69A4"/>
    <w:rsid w:val="001E2415"/>
    <w:rsid w:val="001E7248"/>
    <w:rsid w:val="001F498F"/>
    <w:rsid w:val="001F67BA"/>
    <w:rsid w:val="001F7AA7"/>
    <w:rsid w:val="00202C04"/>
    <w:rsid w:val="00210BB6"/>
    <w:rsid w:val="00210BD5"/>
    <w:rsid w:val="00214515"/>
    <w:rsid w:val="0021647A"/>
    <w:rsid w:val="00223D03"/>
    <w:rsid w:val="00227AA8"/>
    <w:rsid w:val="00232709"/>
    <w:rsid w:val="00235477"/>
    <w:rsid w:val="00237CE9"/>
    <w:rsid w:val="00241B97"/>
    <w:rsid w:val="00244C64"/>
    <w:rsid w:val="00247878"/>
    <w:rsid w:val="0025772A"/>
    <w:rsid w:val="00266A37"/>
    <w:rsid w:val="00275C89"/>
    <w:rsid w:val="00276E65"/>
    <w:rsid w:val="00277BEC"/>
    <w:rsid w:val="002850E8"/>
    <w:rsid w:val="00285778"/>
    <w:rsid w:val="00285E89"/>
    <w:rsid w:val="00286BDD"/>
    <w:rsid w:val="002873E0"/>
    <w:rsid w:val="002876A5"/>
    <w:rsid w:val="0029144D"/>
    <w:rsid w:val="002A3CF7"/>
    <w:rsid w:val="002B1305"/>
    <w:rsid w:val="002B5562"/>
    <w:rsid w:val="002B6458"/>
    <w:rsid w:val="002C5BD2"/>
    <w:rsid w:val="002D4E80"/>
    <w:rsid w:val="002D4EFA"/>
    <w:rsid w:val="002D5542"/>
    <w:rsid w:val="002E43C0"/>
    <w:rsid w:val="002E4527"/>
    <w:rsid w:val="002E5C2F"/>
    <w:rsid w:val="002F0528"/>
    <w:rsid w:val="002F2272"/>
    <w:rsid w:val="002F51CC"/>
    <w:rsid w:val="002F6B33"/>
    <w:rsid w:val="00300096"/>
    <w:rsid w:val="00303876"/>
    <w:rsid w:val="003047C4"/>
    <w:rsid w:val="00312DB3"/>
    <w:rsid w:val="00312ECE"/>
    <w:rsid w:val="0031340B"/>
    <w:rsid w:val="003176B4"/>
    <w:rsid w:val="00317DFD"/>
    <w:rsid w:val="0032282F"/>
    <w:rsid w:val="00325151"/>
    <w:rsid w:val="00330077"/>
    <w:rsid w:val="00330203"/>
    <w:rsid w:val="0033734A"/>
    <w:rsid w:val="00337611"/>
    <w:rsid w:val="00337630"/>
    <w:rsid w:val="003403BD"/>
    <w:rsid w:val="00340469"/>
    <w:rsid w:val="00341243"/>
    <w:rsid w:val="00355F0C"/>
    <w:rsid w:val="00367006"/>
    <w:rsid w:val="00372079"/>
    <w:rsid w:val="00373B15"/>
    <w:rsid w:val="003760CB"/>
    <w:rsid w:val="003804E4"/>
    <w:rsid w:val="00382E15"/>
    <w:rsid w:val="00396F0E"/>
    <w:rsid w:val="003A3A1C"/>
    <w:rsid w:val="003B29E5"/>
    <w:rsid w:val="003B34B3"/>
    <w:rsid w:val="003B5ABE"/>
    <w:rsid w:val="003C01B3"/>
    <w:rsid w:val="003C3392"/>
    <w:rsid w:val="003C6773"/>
    <w:rsid w:val="003D003A"/>
    <w:rsid w:val="003D1945"/>
    <w:rsid w:val="003E1721"/>
    <w:rsid w:val="003F4DDC"/>
    <w:rsid w:val="00401392"/>
    <w:rsid w:val="0040236F"/>
    <w:rsid w:val="0041016D"/>
    <w:rsid w:val="00415851"/>
    <w:rsid w:val="00421C3A"/>
    <w:rsid w:val="004267BF"/>
    <w:rsid w:val="004312B0"/>
    <w:rsid w:val="00431E50"/>
    <w:rsid w:val="00436671"/>
    <w:rsid w:val="00441528"/>
    <w:rsid w:val="004418A6"/>
    <w:rsid w:val="00442B26"/>
    <w:rsid w:val="00445311"/>
    <w:rsid w:val="00445EC1"/>
    <w:rsid w:val="00446936"/>
    <w:rsid w:val="00456C8B"/>
    <w:rsid w:val="00460811"/>
    <w:rsid w:val="00460946"/>
    <w:rsid w:val="00462473"/>
    <w:rsid w:val="00462648"/>
    <w:rsid w:val="004626F3"/>
    <w:rsid w:val="004643C6"/>
    <w:rsid w:val="00471C2C"/>
    <w:rsid w:val="00473276"/>
    <w:rsid w:val="00474945"/>
    <w:rsid w:val="00476D58"/>
    <w:rsid w:val="0048023E"/>
    <w:rsid w:val="0048664A"/>
    <w:rsid w:val="0048799E"/>
    <w:rsid w:val="00490847"/>
    <w:rsid w:val="004970FE"/>
    <w:rsid w:val="004A0D4A"/>
    <w:rsid w:val="004A4BF2"/>
    <w:rsid w:val="004B051C"/>
    <w:rsid w:val="004B6FD5"/>
    <w:rsid w:val="004C2EEB"/>
    <w:rsid w:val="004C704B"/>
    <w:rsid w:val="004D037C"/>
    <w:rsid w:val="004D1BBC"/>
    <w:rsid w:val="004D3134"/>
    <w:rsid w:val="004D4D2E"/>
    <w:rsid w:val="004D5062"/>
    <w:rsid w:val="004E0D78"/>
    <w:rsid w:val="004F0453"/>
    <w:rsid w:val="004F31B6"/>
    <w:rsid w:val="004F5C6E"/>
    <w:rsid w:val="004F717A"/>
    <w:rsid w:val="005012E6"/>
    <w:rsid w:val="005038D1"/>
    <w:rsid w:val="00503A4C"/>
    <w:rsid w:val="005107E9"/>
    <w:rsid w:val="00512161"/>
    <w:rsid w:val="00523367"/>
    <w:rsid w:val="00524F32"/>
    <w:rsid w:val="00532304"/>
    <w:rsid w:val="00543DB5"/>
    <w:rsid w:val="005458D1"/>
    <w:rsid w:val="00546AB4"/>
    <w:rsid w:val="005521F4"/>
    <w:rsid w:val="005523B1"/>
    <w:rsid w:val="005549F0"/>
    <w:rsid w:val="00562E08"/>
    <w:rsid w:val="005632EC"/>
    <w:rsid w:val="00566B3D"/>
    <w:rsid w:val="00570C98"/>
    <w:rsid w:val="005740D8"/>
    <w:rsid w:val="005768C6"/>
    <w:rsid w:val="00582BDA"/>
    <w:rsid w:val="005854F5"/>
    <w:rsid w:val="00586616"/>
    <w:rsid w:val="005913E6"/>
    <w:rsid w:val="0059327F"/>
    <w:rsid w:val="005935DF"/>
    <w:rsid w:val="005A030A"/>
    <w:rsid w:val="005A0615"/>
    <w:rsid w:val="005A1DA5"/>
    <w:rsid w:val="005B4B47"/>
    <w:rsid w:val="005B6388"/>
    <w:rsid w:val="005C33BF"/>
    <w:rsid w:val="005C7924"/>
    <w:rsid w:val="005D2B20"/>
    <w:rsid w:val="005E4089"/>
    <w:rsid w:val="005E6EC1"/>
    <w:rsid w:val="005F0A1D"/>
    <w:rsid w:val="005F2FA3"/>
    <w:rsid w:val="005F3126"/>
    <w:rsid w:val="005F7E86"/>
    <w:rsid w:val="00606D4B"/>
    <w:rsid w:val="006135C1"/>
    <w:rsid w:val="006214F6"/>
    <w:rsid w:val="006256F2"/>
    <w:rsid w:val="0062652F"/>
    <w:rsid w:val="00630090"/>
    <w:rsid w:val="00630430"/>
    <w:rsid w:val="006317B3"/>
    <w:rsid w:val="0063507D"/>
    <w:rsid w:val="006431A9"/>
    <w:rsid w:val="00647134"/>
    <w:rsid w:val="0065044C"/>
    <w:rsid w:val="00664C08"/>
    <w:rsid w:val="00665F0F"/>
    <w:rsid w:val="006660CF"/>
    <w:rsid w:val="00667536"/>
    <w:rsid w:val="00671275"/>
    <w:rsid w:val="00671DBF"/>
    <w:rsid w:val="006736E6"/>
    <w:rsid w:val="00674B62"/>
    <w:rsid w:val="006806DA"/>
    <w:rsid w:val="006823E4"/>
    <w:rsid w:val="006858CD"/>
    <w:rsid w:val="006862C7"/>
    <w:rsid w:val="00686A8F"/>
    <w:rsid w:val="00690A19"/>
    <w:rsid w:val="006914CD"/>
    <w:rsid w:val="0069227C"/>
    <w:rsid w:val="00693D8E"/>
    <w:rsid w:val="00694288"/>
    <w:rsid w:val="0069629D"/>
    <w:rsid w:val="00697F84"/>
    <w:rsid w:val="006A0262"/>
    <w:rsid w:val="006A0CDF"/>
    <w:rsid w:val="006C5264"/>
    <w:rsid w:val="006C7A45"/>
    <w:rsid w:val="006D3AB1"/>
    <w:rsid w:val="006D5408"/>
    <w:rsid w:val="006E6538"/>
    <w:rsid w:val="006F6A90"/>
    <w:rsid w:val="00700953"/>
    <w:rsid w:val="007061D5"/>
    <w:rsid w:val="007069C3"/>
    <w:rsid w:val="00707CE8"/>
    <w:rsid w:val="007109C6"/>
    <w:rsid w:val="007113F8"/>
    <w:rsid w:val="00711C7C"/>
    <w:rsid w:val="00711D58"/>
    <w:rsid w:val="007121D0"/>
    <w:rsid w:val="00712A33"/>
    <w:rsid w:val="007152DD"/>
    <w:rsid w:val="007178F1"/>
    <w:rsid w:val="00721302"/>
    <w:rsid w:val="007252BF"/>
    <w:rsid w:val="0072683C"/>
    <w:rsid w:val="00727EC5"/>
    <w:rsid w:val="00743B82"/>
    <w:rsid w:val="00751181"/>
    <w:rsid w:val="007556B0"/>
    <w:rsid w:val="007712AC"/>
    <w:rsid w:val="00772736"/>
    <w:rsid w:val="00774587"/>
    <w:rsid w:val="00776CF8"/>
    <w:rsid w:val="0078083A"/>
    <w:rsid w:val="00783BC3"/>
    <w:rsid w:val="00787BA8"/>
    <w:rsid w:val="0079172B"/>
    <w:rsid w:val="007934D1"/>
    <w:rsid w:val="00793B1F"/>
    <w:rsid w:val="00796F90"/>
    <w:rsid w:val="007A221C"/>
    <w:rsid w:val="007A4F2C"/>
    <w:rsid w:val="007B34CD"/>
    <w:rsid w:val="007B3794"/>
    <w:rsid w:val="007B4CF1"/>
    <w:rsid w:val="007B6916"/>
    <w:rsid w:val="007D4A93"/>
    <w:rsid w:val="007D6A63"/>
    <w:rsid w:val="007E1EC9"/>
    <w:rsid w:val="007E31E8"/>
    <w:rsid w:val="007E56E0"/>
    <w:rsid w:val="007E6902"/>
    <w:rsid w:val="00801863"/>
    <w:rsid w:val="00802804"/>
    <w:rsid w:val="008119C4"/>
    <w:rsid w:val="00811D19"/>
    <w:rsid w:val="00812754"/>
    <w:rsid w:val="00813890"/>
    <w:rsid w:val="0081634C"/>
    <w:rsid w:val="00816C2A"/>
    <w:rsid w:val="00816DE7"/>
    <w:rsid w:val="008205FC"/>
    <w:rsid w:val="00820D7F"/>
    <w:rsid w:val="00833D5E"/>
    <w:rsid w:val="00835D78"/>
    <w:rsid w:val="008455AC"/>
    <w:rsid w:val="0084764E"/>
    <w:rsid w:val="00850A20"/>
    <w:rsid w:val="00860048"/>
    <w:rsid w:val="00861E27"/>
    <w:rsid w:val="00870C38"/>
    <w:rsid w:val="00871884"/>
    <w:rsid w:val="00877579"/>
    <w:rsid w:val="008822CC"/>
    <w:rsid w:val="008851AD"/>
    <w:rsid w:val="00896AE2"/>
    <w:rsid w:val="008A3755"/>
    <w:rsid w:val="008B0975"/>
    <w:rsid w:val="008B615A"/>
    <w:rsid w:val="008B6FBC"/>
    <w:rsid w:val="008C0666"/>
    <w:rsid w:val="008C081D"/>
    <w:rsid w:val="008C75AC"/>
    <w:rsid w:val="008D0057"/>
    <w:rsid w:val="008D069B"/>
    <w:rsid w:val="008D1297"/>
    <w:rsid w:val="008D12B6"/>
    <w:rsid w:val="008D29BA"/>
    <w:rsid w:val="008E2107"/>
    <w:rsid w:val="008E3D80"/>
    <w:rsid w:val="008E563A"/>
    <w:rsid w:val="008F04E1"/>
    <w:rsid w:val="008F22AD"/>
    <w:rsid w:val="008F7DC8"/>
    <w:rsid w:val="00900DFA"/>
    <w:rsid w:val="00903E5B"/>
    <w:rsid w:val="0090670B"/>
    <w:rsid w:val="00913A0C"/>
    <w:rsid w:val="00914DF9"/>
    <w:rsid w:val="00916B03"/>
    <w:rsid w:val="00920964"/>
    <w:rsid w:val="0092141D"/>
    <w:rsid w:val="009255BC"/>
    <w:rsid w:val="009300CE"/>
    <w:rsid w:val="00935C71"/>
    <w:rsid w:val="00937C41"/>
    <w:rsid w:val="00941E32"/>
    <w:rsid w:val="009455B0"/>
    <w:rsid w:val="00951903"/>
    <w:rsid w:val="00966346"/>
    <w:rsid w:val="00970A6E"/>
    <w:rsid w:val="00974287"/>
    <w:rsid w:val="009742E2"/>
    <w:rsid w:val="00984579"/>
    <w:rsid w:val="00985583"/>
    <w:rsid w:val="00985EFA"/>
    <w:rsid w:val="009870D5"/>
    <w:rsid w:val="0099303B"/>
    <w:rsid w:val="00994C6F"/>
    <w:rsid w:val="00996B9C"/>
    <w:rsid w:val="009A31D5"/>
    <w:rsid w:val="009A39DB"/>
    <w:rsid w:val="009A5530"/>
    <w:rsid w:val="009B0209"/>
    <w:rsid w:val="009B12A3"/>
    <w:rsid w:val="009B4666"/>
    <w:rsid w:val="009B61C6"/>
    <w:rsid w:val="009B7631"/>
    <w:rsid w:val="009C63DC"/>
    <w:rsid w:val="009D0BEE"/>
    <w:rsid w:val="009D2421"/>
    <w:rsid w:val="009D28B4"/>
    <w:rsid w:val="009D7434"/>
    <w:rsid w:val="009E44AF"/>
    <w:rsid w:val="009F34E3"/>
    <w:rsid w:val="009F5487"/>
    <w:rsid w:val="00A01F46"/>
    <w:rsid w:val="00A02B9F"/>
    <w:rsid w:val="00A03F95"/>
    <w:rsid w:val="00A03FA7"/>
    <w:rsid w:val="00A0737D"/>
    <w:rsid w:val="00A10157"/>
    <w:rsid w:val="00A14D55"/>
    <w:rsid w:val="00A20E9A"/>
    <w:rsid w:val="00A25438"/>
    <w:rsid w:val="00A25BCE"/>
    <w:rsid w:val="00A31CB3"/>
    <w:rsid w:val="00A34C17"/>
    <w:rsid w:val="00A54D9F"/>
    <w:rsid w:val="00A56FFD"/>
    <w:rsid w:val="00A5778D"/>
    <w:rsid w:val="00A62FAE"/>
    <w:rsid w:val="00A63336"/>
    <w:rsid w:val="00A63D4D"/>
    <w:rsid w:val="00A64DC2"/>
    <w:rsid w:val="00A82D9D"/>
    <w:rsid w:val="00A83556"/>
    <w:rsid w:val="00A84778"/>
    <w:rsid w:val="00A865C7"/>
    <w:rsid w:val="00A87E9A"/>
    <w:rsid w:val="00A95E55"/>
    <w:rsid w:val="00A971EA"/>
    <w:rsid w:val="00A97B30"/>
    <w:rsid w:val="00AA1B4F"/>
    <w:rsid w:val="00AA363A"/>
    <w:rsid w:val="00AA552A"/>
    <w:rsid w:val="00AB1571"/>
    <w:rsid w:val="00AB4ADD"/>
    <w:rsid w:val="00AB7824"/>
    <w:rsid w:val="00AC64FA"/>
    <w:rsid w:val="00AC7F16"/>
    <w:rsid w:val="00AD34D5"/>
    <w:rsid w:val="00AD36A0"/>
    <w:rsid w:val="00AD4CC6"/>
    <w:rsid w:val="00AD6A54"/>
    <w:rsid w:val="00AE1087"/>
    <w:rsid w:val="00AE11A7"/>
    <w:rsid w:val="00AE45D9"/>
    <w:rsid w:val="00AE64FB"/>
    <w:rsid w:val="00AE70C0"/>
    <w:rsid w:val="00AF2FDD"/>
    <w:rsid w:val="00AF4698"/>
    <w:rsid w:val="00AF476C"/>
    <w:rsid w:val="00AF557C"/>
    <w:rsid w:val="00AF6CB0"/>
    <w:rsid w:val="00B2138C"/>
    <w:rsid w:val="00B214DB"/>
    <w:rsid w:val="00B2304B"/>
    <w:rsid w:val="00B2364C"/>
    <w:rsid w:val="00B26103"/>
    <w:rsid w:val="00B371C1"/>
    <w:rsid w:val="00B40C51"/>
    <w:rsid w:val="00B426AC"/>
    <w:rsid w:val="00B42DF5"/>
    <w:rsid w:val="00B45ADF"/>
    <w:rsid w:val="00B535C9"/>
    <w:rsid w:val="00B53F57"/>
    <w:rsid w:val="00B554EA"/>
    <w:rsid w:val="00B56ED0"/>
    <w:rsid w:val="00B57F84"/>
    <w:rsid w:val="00B61CA2"/>
    <w:rsid w:val="00B61E21"/>
    <w:rsid w:val="00B71065"/>
    <w:rsid w:val="00B72576"/>
    <w:rsid w:val="00B73564"/>
    <w:rsid w:val="00B750C5"/>
    <w:rsid w:val="00B823FA"/>
    <w:rsid w:val="00B83B09"/>
    <w:rsid w:val="00B8788F"/>
    <w:rsid w:val="00B91BB4"/>
    <w:rsid w:val="00B93BF6"/>
    <w:rsid w:val="00B93DE6"/>
    <w:rsid w:val="00B94B73"/>
    <w:rsid w:val="00BA15E6"/>
    <w:rsid w:val="00BA6346"/>
    <w:rsid w:val="00BB3355"/>
    <w:rsid w:val="00BB3E29"/>
    <w:rsid w:val="00BB7933"/>
    <w:rsid w:val="00BC0E39"/>
    <w:rsid w:val="00BC6F21"/>
    <w:rsid w:val="00BD6CC0"/>
    <w:rsid w:val="00BE1692"/>
    <w:rsid w:val="00C029F6"/>
    <w:rsid w:val="00C049F1"/>
    <w:rsid w:val="00C10390"/>
    <w:rsid w:val="00C115CF"/>
    <w:rsid w:val="00C13785"/>
    <w:rsid w:val="00C15492"/>
    <w:rsid w:val="00C16553"/>
    <w:rsid w:val="00C21FC6"/>
    <w:rsid w:val="00C26D10"/>
    <w:rsid w:val="00C315C9"/>
    <w:rsid w:val="00C5209E"/>
    <w:rsid w:val="00C539C9"/>
    <w:rsid w:val="00C5438E"/>
    <w:rsid w:val="00C57608"/>
    <w:rsid w:val="00C616D9"/>
    <w:rsid w:val="00C622EA"/>
    <w:rsid w:val="00C63206"/>
    <w:rsid w:val="00C640BF"/>
    <w:rsid w:val="00C65A6C"/>
    <w:rsid w:val="00C70982"/>
    <w:rsid w:val="00C70FEF"/>
    <w:rsid w:val="00C74A16"/>
    <w:rsid w:val="00C752DF"/>
    <w:rsid w:val="00C75510"/>
    <w:rsid w:val="00C81819"/>
    <w:rsid w:val="00C82C5E"/>
    <w:rsid w:val="00C85612"/>
    <w:rsid w:val="00C864F3"/>
    <w:rsid w:val="00C86CF2"/>
    <w:rsid w:val="00C91D60"/>
    <w:rsid w:val="00C92243"/>
    <w:rsid w:val="00C93386"/>
    <w:rsid w:val="00C941B4"/>
    <w:rsid w:val="00CA7086"/>
    <w:rsid w:val="00CB00E1"/>
    <w:rsid w:val="00CB4005"/>
    <w:rsid w:val="00CB525E"/>
    <w:rsid w:val="00CB68FB"/>
    <w:rsid w:val="00CC22CB"/>
    <w:rsid w:val="00CC4DB1"/>
    <w:rsid w:val="00CC7B61"/>
    <w:rsid w:val="00CD2335"/>
    <w:rsid w:val="00CD3272"/>
    <w:rsid w:val="00CD6524"/>
    <w:rsid w:val="00CE0127"/>
    <w:rsid w:val="00CE0529"/>
    <w:rsid w:val="00CE0FAB"/>
    <w:rsid w:val="00CF3652"/>
    <w:rsid w:val="00CF551F"/>
    <w:rsid w:val="00D03570"/>
    <w:rsid w:val="00D1083F"/>
    <w:rsid w:val="00D15864"/>
    <w:rsid w:val="00D163CF"/>
    <w:rsid w:val="00D168ED"/>
    <w:rsid w:val="00D16EAD"/>
    <w:rsid w:val="00D16EF9"/>
    <w:rsid w:val="00D17E38"/>
    <w:rsid w:val="00D24939"/>
    <w:rsid w:val="00D276F2"/>
    <w:rsid w:val="00D343A6"/>
    <w:rsid w:val="00D35A31"/>
    <w:rsid w:val="00D3707D"/>
    <w:rsid w:val="00D417F8"/>
    <w:rsid w:val="00D44714"/>
    <w:rsid w:val="00D44DBC"/>
    <w:rsid w:val="00D50DFE"/>
    <w:rsid w:val="00D573EA"/>
    <w:rsid w:val="00D71A31"/>
    <w:rsid w:val="00D71D72"/>
    <w:rsid w:val="00D73C5D"/>
    <w:rsid w:val="00D833CF"/>
    <w:rsid w:val="00D85749"/>
    <w:rsid w:val="00D85D37"/>
    <w:rsid w:val="00D9206B"/>
    <w:rsid w:val="00D92F78"/>
    <w:rsid w:val="00D9371F"/>
    <w:rsid w:val="00DA186C"/>
    <w:rsid w:val="00DA3D0B"/>
    <w:rsid w:val="00DA57EF"/>
    <w:rsid w:val="00DA696E"/>
    <w:rsid w:val="00DA7D0A"/>
    <w:rsid w:val="00DB4932"/>
    <w:rsid w:val="00DB7F8E"/>
    <w:rsid w:val="00DC6F4A"/>
    <w:rsid w:val="00DC755B"/>
    <w:rsid w:val="00DC7777"/>
    <w:rsid w:val="00DD1834"/>
    <w:rsid w:val="00DD2D94"/>
    <w:rsid w:val="00DD533F"/>
    <w:rsid w:val="00DD6C00"/>
    <w:rsid w:val="00DE245E"/>
    <w:rsid w:val="00DE42F8"/>
    <w:rsid w:val="00DE5A41"/>
    <w:rsid w:val="00DF431A"/>
    <w:rsid w:val="00DF438A"/>
    <w:rsid w:val="00DF561A"/>
    <w:rsid w:val="00E01C6F"/>
    <w:rsid w:val="00E058FD"/>
    <w:rsid w:val="00E13D89"/>
    <w:rsid w:val="00E22E95"/>
    <w:rsid w:val="00E255F6"/>
    <w:rsid w:val="00E33500"/>
    <w:rsid w:val="00E35498"/>
    <w:rsid w:val="00E35682"/>
    <w:rsid w:val="00E36C06"/>
    <w:rsid w:val="00E36EC8"/>
    <w:rsid w:val="00E424ED"/>
    <w:rsid w:val="00E50D65"/>
    <w:rsid w:val="00E56B82"/>
    <w:rsid w:val="00E56D7F"/>
    <w:rsid w:val="00E644B8"/>
    <w:rsid w:val="00E65F93"/>
    <w:rsid w:val="00E72CF2"/>
    <w:rsid w:val="00E822F9"/>
    <w:rsid w:val="00E82427"/>
    <w:rsid w:val="00E85806"/>
    <w:rsid w:val="00E9125E"/>
    <w:rsid w:val="00E95130"/>
    <w:rsid w:val="00E96CD4"/>
    <w:rsid w:val="00EA07A2"/>
    <w:rsid w:val="00EA564A"/>
    <w:rsid w:val="00EA57C0"/>
    <w:rsid w:val="00EA694D"/>
    <w:rsid w:val="00EB1485"/>
    <w:rsid w:val="00EB1575"/>
    <w:rsid w:val="00EB1BF2"/>
    <w:rsid w:val="00EB206E"/>
    <w:rsid w:val="00EB21B4"/>
    <w:rsid w:val="00EB3579"/>
    <w:rsid w:val="00EB5ECD"/>
    <w:rsid w:val="00EB7765"/>
    <w:rsid w:val="00EB7A31"/>
    <w:rsid w:val="00EC096C"/>
    <w:rsid w:val="00EC436C"/>
    <w:rsid w:val="00EC57F0"/>
    <w:rsid w:val="00ED44DD"/>
    <w:rsid w:val="00ED59BF"/>
    <w:rsid w:val="00ED759B"/>
    <w:rsid w:val="00EE0015"/>
    <w:rsid w:val="00EE46D6"/>
    <w:rsid w:val="00EE63AC"/>
    <w:rsid w:val="00EF4B08"/>
    <w:rsid w:val="00EF4E3F"/>
    <w:rsid w:val="00EF7B75"/>
    <w:rsid w:val="00F00990"/>
    <w:rsid w:val="00F01854"/>
    <w:rsid w:val="00F0597B"/>
    <w:rsid w:val="00F06EB8"/>
    <w:rsid w:val="00F10572"/>
    <w:rsid w:val="00F10CB2"/>
    <w:rsid w:val="00F12556"/>
    <w:rsid w:val="00F12A5B"/>
    <w:rsid w:val="00F20189"/>
    <w:rsid w:val="00F20A3D"/>
    <w:rsid w:val="00F217D2"/>
    <w:rsid w:val="00F2283D"/>
    <w:rsid w:val="00F22AAE"/>
    <w:rsid w:val="00F2370A"/>
    <w:rsid w:val="00F24A33"/>
    <w:rsid w:val="00F3144D"/>
    <w:rsid w:val="00F4054A"/>
    <w:rsid w:val="00F4224A"/>
    <w:rsid w:val="00F44D73"/>
    <w:rsid w:val="00F46072"/>
    <w:rsid w:val="00F46194"/>
    <w:rsid w:val="00F50C0A"/>
    <w:rsid w:val="00F566B9"/>
    <w:rsid w:val="00F56B1D"/>
    <w:rsid w:val="00F61BF5"/>
    <w:rsid w:val="00F65B76"/>
    <w:rsid w:val="00F77506"/>
    <w:rsid w:val="00F777E1"/>
    <w:rsid w:val="00F810A5"/>
    <w:rsid w:val="00F825D3"/>
    <w:rsid w:val="00F9225B"/>
    <w:rsid w:val="00F93A12"/>
    <w:rsid w:val="00FA2F93"/>
    <w:rsid w:val="00FA56E7"/>
    <w:rsid w:val="00FA6C4D"/>
    <w:rsid w:val="00FA72D4"/>
    <w:rsid w:val="00FB0796"/>
    <w:rsid w:val="00FB54A3"/>
    <w:rsid w:val="00FB65B2"/>
    <w:rsid w:val="00FC7E03"/>
    <w:rsid w:val="00FD0121"/>
    <w:rsid w:val="00FE0E6B"/>
    <w:rsid w:val="00FE3091"/>
    <w:rsid w:val="00FE5192"/>
    <w:rsid w:val="00FF0402"/>
    <w:rsid w:val="00FF1A05"/>
    <w:rsid w:val="00FF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3E4976F-82E0-465E-B6CB-FBFDB3A37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335"/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pPr>
      <w:keepNext/>
      <w:outlineLvl w:val="1"/>
    </w:pPr>
    <w:rPr>
      <w:sz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b/>
      <w:sz w:val="28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  <w:sz w:val="28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pPr>
      <w:keepNext/>
      <w:ind w:left="360"/>
      <w:jc w:val="right"/>
      <w:outlineLvl w:val="4"/>
    </w:pPr>
    <w:rPr>
      <w:sz w:val="28"/>
      <w:lang w:val="x-none" w:eastAsia="x-none"/>
    </w:rPr>
  </w:style>
  <w:style w:type="paragraph" w:styleId="6">
    <w:name w:val="heading 6"/>
    <w:basedOn w:val="a"/>
    <w:next w:val="a"/>
    <w:qFormat/>
    <w:pPr>
      <w:keepNext/>
      <w:ind w:left="360"/>
      <w:outlineLvl w:val="5"/>
    </w:pPr>
    <w:rPr>
      <w:b/>
      <w:bCs/>
      <w:sz w:val="28"/>
    </w:rPr>
  </w:style>
  <w:style w:type="paragraph" w:styleId="7">
    <w:name w:val="heading 7"/>
    <w:basedOn w:val="a"/>
    <w:next w:val="a"/>
    <w:link w:val="70"/>
    <w:uiPriority w:val="99"/>
    <w:qFormat/>
    <w:rsid w:val="0065044C"/>
    <w:pPr>
      <w:spacing w:before="240" w:after="60"/>
      <w:outlineLvl w:val="6"/>
    </w:pPr>
    <w:rPr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x-none" w:eastAsia="x-none"/>
    </w:r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ody Text"/>
    <w:basedOn w:val="a"/>
    <w:link w:val="a7"/>
    <w:uiPriority w:val="99"/>
    <w:rPr>
      <w:sz w:val="44"/>
      <w:lang w:val="x-none" w:eastAsia="x-none"/>
    </w:rPr>
  </w:style>
  <w:style w:type="paragraph" w:styleId="a8">
    <w:name w:val="Body Text Indent"/>
    <w:basedOn w:val="a"/>
    <w:link w:val="a9"/>
    <w:uiPriority w:val="99"/>
    <w:pPr>
      <w:ind w:firstLine="720"/>
      <w:jc w:val="both"/>
    </w:pPr>
    <w:rPr>
      <w:sz w:val="28"/>
      <w:lang w:val="x-none" w:eastAsia="x-none"/>
    </w:rPr>
  </w:style>
  <w:style w:type="paragraph" w:styleId="21">
    <w:name w:val="Body Text 2"/>
    <w:basedOn w:val="a"/>
    <w:link w:val="22"/>
    <w:uiPriority w:val="99"/>
    <w:pPr>
      <w:jc w:val="center"/>
    </w:pPr>
    <w:rPr>
      <w:b/>
      <w:sz w:val="28"/>
      <w:lang w:val="x-none" w:eastAsia="x-none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31">
    <w:name w:val="Body Text 3"/>
    <w:basedOn w:val="a"/>
    <w:pPr>
      <w:jc w:val="both"/>
    </w:pPr>
    <w:rPr>
      <w:sz w:val="28"/>
    </w:rPr>
  </w:style>
  <w:style w:type="paragraph" w:styleId="ab">
    <w:name w:val="Balloon Text"/>
    <w:basedOn w:val="a"/>
    <w:link w:val="ac"/>
    <w:uiPriority w:val="99"/>
    <w:rsid w:val="00B535C9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uiPriority w:val="99"/>
    <w:rsid w:val="00B535C9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rsid w:val="001817F8"/>
    <w:rPr>
      <w:sz w:val="24"/>
    </w:rPr>
  </w:style>
  <w:style w:type="table" w:styleId="ad">
    <w:name w:val="Table Grid"/>
    <w:basedOn w:val="a1"/>
    <w:uiPriority w:val="99"/>
    <w:rsid w:val="009742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7">
    <w:name w:val="Основной текст Знак"/>
    <w:link w:val="a6"/>
    <w:uiPriority w:val="99"/>
    <w:rsid w:val="007061D5"/>
    <w:rPr>
      <w:sz w:val="44"/>
    </w:rPr>
  </w:style>
  <w:style w:type="character" w:customStyle="1" w:styleId="20">
    <w:name w:val="Заголовок 2 Знак"/>
    <w:link w:val="2"/>
    <w:uiPriority w:val="99"/>
    <w:rsid w:val="007061D5"/>
    <w:rPr>
      <w:sz w:val="28"/>
    </w:rPr>
  </w:style>
  <w:style w:type="character" w:customStyle="1" w:styleId="40">
    <w:name w:val="Заголовок 4 Знак"/>
    <w:link w:val="4"/>
    <w:uiPriority w:val="99"/>
    <w:rsid w:val="007061D5"/>
    <w:rPr>
      <w:b/>
      <w:bCs/>
      <w:sz w:val="28"/>
    </w:rPr>
  </w:style>
  <w:style w:type="character" w:customStyle="1" w:styleId="22">
    <w:name w:val="Основной текст 2 Знак"/>
    <w:link w:val="21"/>
    <w:uiPriority w:val="99"/>
    <w:rsid w:val="007061D5"/>
    <w:rPr>
      <w:b/>
      <w:sz w:val="28"/>
    </w:rPr>
  </w:style>
  <w:style w:type="character" w:customStyle="1" w:styleId="10">
    <w:name w:val="Заголовок 1 Знак"/>
    <w:link w:val="1"/>
    <w:uiPriority w:val="99"/>
    <w:rsid w:val="003403BD"/>
    <w:rPr>
      <w:sz w:val="24"/>
    </w:rPr>
  </w:style>
  <w:style w:type="character" w:customStyle="1" w:styleId="30">
    <w:name w:val="Заголовок 3 Знак"/>
    <w:link w:val="3"/>
    <w:uiPriority w:val="99"/>
    <w:rsid w:val="003403BD"/>
    <w:rPr>
      <w:b/>
      <w:sz w:val="28"/>
    </w:rPr>
  </w:style>
  <w:style w:type="character" w:customStyle="1" w:styleId="50">
    <w:name w:val="Заголовок 5 Знак"/>
    <w:link w:val="5"/>
    <w:uiPriority w:val="99"/>
    <w:rsid w:val="003403BD"/>
    <w:rPr>
      <w:sz w:val="28"/>
    </w:rPr>
  </w:style>
  <w:style w:type="character" w:customStyle="1" w:styleId="70">
    <w:name w:val="Заголовок 7 Знак"/>
    <w:link w:val="7"/>
    <w:uiPriority w:val="99"/>
    <w:rsid w:val="003403BD"/>
    <w:rPr>
      <w:sz w:val="24"/>
      <w:szCs w:val="24"/>
    </w:rPr>
  </w:style>
  <w:style w:type="character" w:styleId="ae">
    <w:name w:val="Hyperlink"/>
    <w:uiPriority w:val="99"/>
    <w:rsid w:val="003403BD"/>
    <w:rPr>
      <w:color w:val="0000FF"/>
      <w:u w:val="single"/>
    </w:rPr>
  </w:style>
  <w:style w:type="character" w:styleId="af">
    <w:name w:val="FollowedHyperlink"/>
    <w:uiPriority w:val="99"/>
    <w:rsid w:val="003403BD"/>
    <w:rPr>
      <w:color w:val="800080"/>
      <w:u w:val="single"/>
    </w:rPr>
  </w:style>
  <w:style w:type="paragraph" w:customStyle="1" w:styleId="11">
    <w:name w:val="Название1"/>
    <w:basedOn w:val="a"/>
    <w:link w:val="af0"/>
    <w:uiPriority w:val="99"/>
    <w:qFormat/>
    <w:rsid w:val="003403BD"/>
    <w:pPr>
      <w:jc w:val="center"/>
    </w:pPr>
    <w:rPr>
      <w:b/>
      <w:bCs/>
      <w:szCs w:val="24"/>
      <w:lang w:val="x-none" w:eastAsia="x-none"/>
    </w:rPr>
  </w:style>
  <w:style w:type="character" w:customStyle="1" w:styleId="af0">
    <w:name w:val="Название Знак"/>
    <w:link w:val="11"/>
    <w:uiPriority w:val="99"/>
    <w:rsid w:val="003403BD"/>
    <w:rPr>
      <w:b/>
      <w:bCs/>
      <w:sz w:val="24"/>
      <w:szCs w:val="24"/>
    </w:rPr>
  </w:style>
  <w:style w:type="character" w:customStyle="1" w:styleId="a9">
    <w:name w:val="Основной текст с отступом Знак"/>
    <w:link w:val="a8"/>
    <w:uiPriority w:val="99"/>
    <w:rsid w:val="003403BD"/>
    <w:rPr>
      <w:sz w:val="28"/>
    </w:rPr>
  </w:style>
  <w:style w:type="paragraph" w:styleId="23">
    <w:name w:val="Body Text Indent 2"/>
    <w:basedOn w:val="a"/>
    <w:link w:val="24"/>
    <w:uiPriority w:val="99"/>
    <w:rsid w:val="003403BD"/>
    <w:pPr>
      <w:ind w:left="708"/>
      <w:jc w:val="both"/>
    </w:pPr>
    <w:rPr>
      <w:w w:val="90"/>
      <w:sz w:val="28"/>
      <w:szCs w:val="28"/>
      <w:lang w:val="x-none" w:eastAsia="x-none"/>
    </w:rPr>
  </w:style>
  <w:style w:type="character" w:customStyle="1" w:styleId="24">
    <w:name w:val="Основной текст с отступом 2 Знак"/>
    <w:link w:val="23"/>
    <w:uiPriority w:val="99"/>
    <w:rsid w:val="003403BD"/>
    <w:rPr>
      <w:w w:val="90"/>
      <w:sz w:val="28"/>
      <w:szCs w:val="28"/>
    </w:rPr>
  </w:style>
  <w:style w:type="paragraph" w:styleId="32">
    <w:name w:val="Body Text Indent 3"/>
    <w:basedOn w:val="a"/>
    <w:link w:val="33"/>
    <w:uiPriority w:val="99"/>
    <w:rsid w:val="003403BD"/>
    <w:pPr>
      <w:ind w:left="708" w:firstLine="709"/>
      <w:jc w:val="both"/>
    </w:pPr>
    <w:rPr>
      <w:w w:val="90"/>
      <w:sz w:val="28"/>
      <w:szCs w:val="28"/>
      <w:lang w:val="x-none" w:eastAsia="x-none"/>
    </w:rPr>
  </w:style>
  <w:style w:type="character" w:customStyle="1" w:styleId="33">
    <w:name w:val="Основной текст с отступом 3 Знак"/>
    <w:link w:val="32"/>
    <w:uiPriority w:val="99"/>
    <w:rsid w:val="003403BD"/>
    <w:rPr>
      <w:w w:val="90"/>
      <w:sz w:val="28"/>
      <w:szCs w:val="28"/>
    </w:rPr>
  </w:style>
  <w:style w:type="paragraph" w:styleId="HTML">
    <w:name w:val="HTML Preformatted"/>
    <w:basedOn w:val="a"/>
    <w:link w:val="HTML0"/>
    <w:rsid w:val="00EC57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rsid w:val="00EC57F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EC57F0"/>
    <w:pPr>
      <w:spacing w:before="100" w:beforeAutospacing="1" w:after="100" w:afterAutospacing="1"/>
    </w:pPr>
    <w:rPr>
      <w:szCs w:val="24"/>
    </w:rPr>
  </w:style>
  <w:style w:type="paragraph" w:customStyle="1" w:styleId="ConsNormal">
    <w:name w:val="ConsNormal"/>
    <w:rsid w:val="002876A5"/>
    <w:pPr>
      <w:widowControl w:val="0"/>
      <w:ind w:right="19772" w:firstLine="720"/>
    </w:pPr>
    <w:rPr>
      <w:rFonts w:ascii="Arial" w:hAnsi="Arial"/>
      <w:snapToGrid w:val="0"/>
    </w:rPr>
  </w:style>
  <w:style w:type="paragraph" w:styleId="af2">
    <w:name w:val="List Paragraph"/>
    <w:basedOn w:val="a"/>
    <w:uiPriority w:val="1"/>
    <w:qFormat/>
    <w:rsid w:val="007109C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3">
    <w:name w:val="Strong"/>
    <w:qFormat/>
    <w:rsid w:val="007109C6"/>
    <w:rPr>
      <w:b/>
      <w:bCs/>
    </w:rPr>
  </w:style>
  <w:style w:type="character" w:styleId="af4">
    <w:name w:val="Emphasis"/>
    <w:qFormat/>
    <w:rsid w:val="00DD6C00"/>
    <w:rPr>
      <w:i/>
      <w:iCs/>
    </w:rPr>
  </w:style>
  <w:style w:type="paragraph" w:customStyle="1" w:styleId="12">
    <w:name w:val="Название1"/>
    <w:basedOn w:val="a"/>
    <w:uiPriority w:val="99"/>
    <w:qFormat/>
    <w:rsid w:val="00AB1571"/>
    <w:pPr>
      <w:jc w:val="center"/>
    </w:pPr>
    <w:rPr>
      <w:b/>
      <w:bCs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7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new\Templates\IRArule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CE5B4-F1FA-4121-AF6B-4ECA634D8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IRArule3</Template>
  <TotalTime>37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Департамент образования Ивановской области</Company>
  <LinksUpToDate>false</LinksUpToDate>
  <CharactersWithSpaces>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Борзукова</dc:creator>
  <cp:keywords/>
  <cp:lastModifiedBy>Metkab2</cp:lastModifiedBy>
  <cp:revision>18</cp:revision>
  <cp:lastPrinted>2024-09-04T07:51:00Z</cp:lastPrinted>
  <dcterms:created xsi:type="dcterms:W3CDTF">2024-09-04T08:41:00Z</dcterms:created>
  <dcterms:modified xsi:type="dcterms:W3CDTF">2025-09-02T13:39:00Z</dcterms:modified>
</cp:coreProperties>
</file>