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4B3" w:rsidRDefault="003B34B3" w:rsidP="001B5707">
      <w:pPr>
        <w:tabs>
          <w:tab w:val="left" w:pos="6345"/>
        </w:tabs>
        <w:contextualSpacing/>
        <w:rPr>
          <w:szCs w:val="24"/>
        </w:rPr>
      </w:pPr>
    </w:p>
    <w:p w:rsidR="00AB1571" w:rsidRPr="00EB1BF2" w:rsidRDefault="00AB1571" w:rsidP="00AB1571">
      <w:pPr>
        <w:ind w:left="5812"/>
        <w:contextualSpacing/>
        <w:rPr>
          <w:szCs w:val="24"/>
        </w:rPr>
      </w:pPr>
      <w:r>
        <w:rPr>
          <w:szCs w:val="24"/>
        </w:rPr>
        <w:t>Приложение 3</w:t>
      </w:r>
    </w:p>
    <w:p w:rsidR="00AB1571" w:rsidRPr="00EB1BF2" w:rsidRDefault="00AB1571" w:rsidP="00AB1571">
      <w:pPr>
        <w:ind w:left="581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AB1571" w:rsidRPr="009A5530" w:rsidRDefault="00AB1571" w:rsidP="00AB1571">
      <w:pPr>
        <w:ind w:left="5812"/>
        <w:contextualSpacing/>
        <w:rPr>
          <w:szCs w:val="24"/>
        </w:rPr>
      </w:pPr>
      <w:r w:rsidRPr="009A5530">
        <w:rPr>
          <w:szCs w:val="24"/>
        </w:rPr>
        <w:t xml:space="preserve">№ </w:t>
      </w:r>
      <w:r w:rsidR="004C2955">
        <w:rPr>
          <w:szCs w:val="24"/>
        </w:rPr>
        <w:t>13</w:t>
      </w:r>
      <w:bookmarkStart w:id="0" w:name="_GoBack"/>
      <w:bookmarkEnd w:id="0"/>
      <w:r w:rsidR="004117A0">
        <w:rPr>
          <w:szCs w:val="24"/>
        </w:rPr>
        <w:t>7 от 01.09.2025</w:t>
      </w:r>
      <w:r w:rsidRPr="009A5530">
        <w:rPr>
          <w:szCs w:val="24"/>
        </w:rPr>
        <w:t xml:space="preserve"> г.</w:t>
      </w:r>
    </w:p>
    <w:p w:rsidR="00AB1571" w:rsidRPr="00C65A6C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65A6C">
        <w:rPr>
          <w:b/>
          <w:bCs/>
          <w:sz w:val="28"/>
          <w:szCs w:val="28"/>
        </w:rPr>
        <w:t>Состав</w:t>
      </w:r>
    </w:p>
    <w:p w:rsidR="00AB1571" w:rsidRPr="00C65A6C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65A6C">
        <w:rPr>
          <w:b/>
          <w:bCs/>
          <w:sz w:val="28"/>
          <w:szCs w:val="28"/>
        </w:rPr>
        <w:t>организационного комитета школьного этапа</w:t>
      </w:r>
    </w:p>
    <w:p w:rsidR="00AB1571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65A6C">
        <w:rPr>
          <w:b/>
          <w:bCs/>
          <w:sz w:val="28"/>
          <w:szCs w:val="28"/>
        </w:rPr>
        <w:t>всероссий</w:t>
      </w:r>
      <w:r w:rsidR="004117A0">
        <w:rPr>
          <w:b/>
          <w:bCs/>
          <w:sz w:val="28"/>
          <w:szCs w:val="28"/>
        </w:rPr>
        <w:t>ской олимпиады школьников в 2025-2026</w:t>
      </w:r>
      <w:r w:rsidRPr="00C65A6C">
        <w:rPr>
          <w:b/>
          <w:bCs/>
          <w:sz w:val="28"/>
          <w:szCs w:val="28"/>
        </w:rPr>
        <w:t xml:space="preserve"> учебном году</w:t>
      </w:r>
    </w:p>
    <w:p w:rsidR="000A6A65" w:rsidRPr="00C65A6C" w:rsidRDefault="000A6A65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AB1571" w:rsidRPr="00C65A6C" w:rsidRDefault="001C66A3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Чистякова Мария Александровна</w:t>
      </w:r>
      <w:r w:rsidR="00AB1571" w:rsidRPr="00C65A6C">
        <w:rPr>
          <w:sz w:val="28"/>
          <w:szCs w:val="28"/>
        </w:rPr>
        <w:t>, заместитель начальника Управления образования, председатель оргкомитета;</w:t>
      </w:r>
    </w:p>
    <w:p w:rsidR="00AB1571" w:rsidRDefault="00AB1571" w:rsidP="00AB1571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C65A6C">
        <w:rPr>
          <w:b/>
          <w:sz w:val="28"/>
          <w:szCs w:val="28"/>
        </w:rPr>
        <w:t>Члены оргкомитета:</w:t>
      </w:r>
    </w:p>
    <w:p w:rsidR="001C66A3" w:rsidRPr="001C66A3" w:rsidRDefault="001C66A3" w:rsidP="00E56D7F">
      <w:pPr>
        <w:autoSpaceDE w:val="0"/>
        <w:autoSpaceDN w:val="0"/>
        <w:adjustRightInd w:val="0"/>
        <w:ind w:hanging="284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    -</w:t>
      </w:r>
      <w:r w:rsidR="000A6A65">
        <w:rPr>
          <w:b/>
          <w:sz w:val="28"/>
          <w:szCs w:val="28"/>
        </w:rPr>
        <w:t xml:space="preserve"> </w:t>
      </w:r>
      <w:r w:rsidR="000A6A65" w:rsidRPr="000A6A65">
        <w:rPr>
          <w:b/>
          <w:sz w:val="28"/>
          <w:szCs w:val="28"/>
        </w:rPr>
        <w:t>Трохачева Светлана Сергеевна</w:t>
      </w:r>
      <w:r>
        <w:rPr>
          <w:b/>
          <w:sz w:val="28"/>
          <w:szCs w:val="28"/>
        </w:rPr>
        <w:t xml:space="preserve">, </w:t>
      </w:r>
      <w:r w:rsidRPr="001C66A3">
        <w:rPr>
          <w:sz w:val="28"/>
          <w:szCs w:val="28"/>
        </w:rPr>
        <w:t>заведующий</w:t>
      </w:r>
      <w:r>
        <w:rPr>
          <w:b/>
          <w:sz w:val="28"/>
          <w:szCs w:val="28"/>
        </w:rPr>
        <w:t xml:space="preserve"> </w:t>
      </w:r>
      <w:r w:rsidRPr="00C65A6C">
        <w:rPr>
          <w:sz w:val="28"/>
          <w:szCs w:val="28"/>
        </w:rPr>
        <w:t>методического центра</w:t>
      </w:r>
      <w:r>
        <w:rPr>
          <w:sz w:val="28"/>
          <w:szCs w:val="28"/>
        </w:rPr>
        <w:t>;</w:t>
      </w:r>
    </w:p>
    <w:p w:rsidR="00AB1571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 xml:space="preserve"> Дработухина Ольга Витальевна</w:t>
      </w:r>
      <w:r w:rsidRPr="00C65A6C">
        <w:rPr>
          <w:sz w:val="28"/>
          <w:szCs w:val="28"/>
        </w:rPr>
        <w:t>, методист методического центра</w:t>
      </w:r>
      <w:r w:rsidR="001C66A3">
        <w:rPr>
          <w:sz w:val="28"/>
          <w:szCs w:val="28"/>
        </w:rPr>
        <w:t>;</w:t>
      </w:r>
    </w:p>
    <w:p w:rsidR="003D1945" w:rsidRPr="00C65A6C" w:rsidRDefault="003D1945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b/>
          <w:sz w:val="28"/>
          <w:szCs w:val="28"/>
        </w:rPr>
        <w:t>-</w:t>
      </w:r>
      <w:r w:rsidR="00C65A6C" w:rsidRPr="00C65A6C">
        <w:rPr>
          <w:b/>
          <w:sz w:val="28"/>
          <w:szCs w:val="28"/>
        </w:rPr>
        <w:t xml:space="preserve"> Шулятникова Мариника Григорьевна</w:t>
      </w:r>
      <w:r w:rsidRPr="00C65A6C">
        <w:rPr>
          <w:sz w:val="28"/>
          <w:szCs w:val="28"/>
        </w:rPr>
        <w:t>, заместитель директора по УВР МБОУ «Богданихская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Одинцова Оксана Николаевна</w:t>
      </w:r>
      <w:r w:rsidRPr="00C65A6C">
        <w:rPr>
          <w:sz w:val="28"/>
          <w:szCs w:val="28"/>
        </w:rPr>
        <w:t>, заместитель директора по УВР МБОУ «Богородская СШ»;</w:t>
      </w:r>
    </w:p>
    <w:p w:rsidR="00AB1571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Кувшинова Светлана Васильевна</w:t>
      </w:r>
      <w:r w:rsidRPr="00C65A6C">
        <w:rPr>
          <w:sz w:val="28"/>
          <w:szCs w:val="28"/>
        </w:rPr>
        <w:t>, заместитель директора по УВР МБОУ «Коляновская СШ»;</w:t>
      </w:r>
    </w:p>
    <w:p w:rsidR="00994C6F" w:rsidRPr="00994C6F" w:rsidRDefault="00994C6F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94C6F">
        <w:rPr>
          <w:b/>
          <w:sz w:val="28"/>
          <w:szCs w:val="28"/>
        </w:rPr>
        <w:t>Рыбкина Татьяна Владимировна</w:t>
      </w:r>
      <w:r>
        <w:rPr>
          <w:sz w:val="28"/>
          <w:szCs w:val="28"/>
        </w:rPr>
        <w:t xml:space="preserve">, </w:t>
      </w:r>
      <w:r w:rsidRPr="00994C6F">
        <w:rPr>
          <w:sz w:val="28"/>
          <w:szCs w:val="28"/>
        </w:rPr>
        <w:t>заместитель директора по УВР МБОУ «Куликовская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b/>
          <w:sz w:val="28"/>
          <w:szCs w:val="28"/>
        </w:rPr>
        <w:t xml:space="preserve"> - Каптикова Наталья Борисовна</w:t>
      </w:r>
      <w:r w:rsidR="00994C6F">
        <w:rPr>
          <w:sz w:val="28"/>
          <w:szCs w:val="28"/>
        </w:rPr>
        <w:t>, заместитель</w:t>
      </w:r>
      <w:r w:rsidRPr="00C65A6C">
        <w:rPr>
          <w:sz w:val="28"/>
          <w:szCs w:val="28"/>
        </w:rPr>
        <w:t xml:space="preserve"> директора по УВР МБОУ «Куликовская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Братусь Марина Владимировна</w:t>
      </w:r>
      <w:r w:rsidRPr="00C65A6C">
        <w:rPr>
          <w:sz w:val="28"/>
          <w:szCs w:val="28"/>
        </w:rPr>
        <w:t>, заместитель директора по УВР МБОУ «Михалёвская СШ»;</w:t>
      </w:r>
    </w:p>
    <w:p w:rsidR="00AB1571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 -</w:t>
      </w:r>
      <w:r w:rsidR="00994C6F">
        <w:rPr>
          <w:sz w:val="28"/>
          <w:szCs w:val="28"/>
        </w:rPr>
        <w:t xml:space="preserve"> </w:t>
      </w:r>
      <w:r w:rsidR="00994C6F" w:rsidRPr="00994C6F">
        <w:rPr>
          <w:b/>
          <w:sz w:val="28"/>
          <w:szCs w:val="28"/>
        </w:rPr>
        <w:t>Удалова Алла Валерьевна</w:t>
      </w:r>
      <w:r w:rsidRPr="00C65A6C">
        <w:rPr>
          <w:b/>
          <w:sz w:val="28"/>
          <w:szCs w:val="28"/>
        </w:rPr>
        <w:t>,</w:t>
      </w:r>
      <w:r w:rsidRPr="00C65A6C">
        <w:rPr>
          <w:sz w:val="28"/>
          <w:szCs w:val="28"/>
        </w:rPr>
        <w:t xml:space="preserve"> заместитель директора по УВР МБОУ «Новоталицкая СШ»;</w:t>
      </w:r>
    </w:p>
    <w:p w:rsidR="006B47BD" w:rsidRDefault="006B47BD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366C3">
        <w:rPr>
          <w:b/>
          <w:sz w:val="28"/>
          <w:szCs w:val="28"/>
        </w:rPr>
        <w:t>Демидова Лариса Михайловна</w:t>
      </w:r>
      <w:r>
        <w:rPr>
          <w:sz w:val="28"/>
          <w:szCs w:val="28"/>
        </w:rPr>
        <w:t>,</w:t>
      </w:r>
      <w:r w:rsidR="008366C3">
        <w:rPr>
          <w:sz w:val="28"/>
          <w:szCs w:val="28"/>
        </w:rPr>
        <w:t xml:space="preserve"> заместитель директора по ВР МБОУ «Новоталицкая СШ»;</w:t>
      </w:r>
    </w:p>
    <w:p w:rsidR="00994C6F" w:rsidRPr="00994C6F" w:rsidRDefault="00994C6F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94C6F">
        <w:rPr>
          <w:b/>
          <w:sz w:val="28"/>
          <w:szCs w:val="28"/>
        </w:rPr>
        <w:t>Лисицкая Элина Владимировна</w:t>
      </w:r>
      <w:r>
        <w:rPr>
          <w:sz w:val="28"/>
          <w:szCs w:val="28"/>
        </w:rPr>
        <w:t>,</w:t>
      </w:r>
      <w:r w:rsidRPr="00994C6F">
        <w:rPr>
          <w:sz w:val="28"/>
          <w:szCs w:val="28"/>
        </w:rPr>
        <w:t xml:space="preserve"> заместитель директора по УВР МБОУ «Новоталицкая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Антайкина Марина Анатольевна</w:t>
      </w:r>
      <w:r w:rsidRPr="00C65A6C">
        <w:rPr>
          <w:sz w:val="28"/>
          <w:szCs w:val="28"/>
        </w:rPr>
        <w:t>, заместитель директора по УВР МБОУ «Озёрновская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>-</w:t>
      </w:r>
      <w:r w:rsidR="00994C6F">
        <w:rPr>
          <w:sz w:val="28"/>
          <w:szCs w:val="28"/>
        </w:rPr>
        <w:t xml:space="preserve"> </w:t>
      </w:r>
      <w:r w:rsidR="00C65A6C" w:rsidRPr="00C65A6C">
        <w:rPr>
          <w:b/>
          <w:sz w:val="28"/>
          <w:szCs w:val="28"/>
        </w:rPr>
        <w:t>Охапкина Елена Леонидовна</w:t>
      </w:r>
      <w:r w:rsidRPr="00C65A6C">
        <w:rPr>
          <w:sz w:val="28"/>
          <w:szCs w:val="28"/>
        </w:rPr>
        <w:t>, заместитель директора по УВР МБОУ «Подвязновская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b/>
          <w:sz w:val="28"/>
          <w:szCs w:val="28"/>
        </w:rPr>
        <w:t>-</w:t>
      </w:r>
      <w:r w:rsidR="00994C6F">
        <w:rPr>
          <w:b/>
          <w:sz w:val="28"/>
          <w:szCs w:val="28"/>
        </w:rPr>
        <w:t xml:space="preserve"> Филатова Ирина Вячеславовна</w:t>
      </w:r>
      <w:r w:rsidRPr="00C65A6C">
        <w:rPr>
          <w:b/>
          <w:sz w:val="28"/>
          <w:szCs w:val="28"/>
        </w:rPr>
        <w:t>,</w:t>
      </w:r>
      <w:r w:rsidRPr="00C65A6C">
        <w:rPr>
          <w:sz w:val="28"/>
          <w:szCs w:val="28"/>
        </w:rPr>
        <w:t xml:space="preserve"> заместитель директора по УВР МБОУ «Чернореченская СШ».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AB1571" w:rsidRDefault="00AB1571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30090" w:rsidRPr="00C65A6C" w:rsidRDefault="00630090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AB1571" w:rsidRPr="00C65A6C" w:rsidRDefault="00AB1571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AB1571" w:rsidRDefault="00AB1571" w:rsidP="00AB1571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p w:rsidR="00AB1571" w:rsidRDefault="00AB1571" w:rsidP="00AB1571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sectPr w:rsidR="00AB1571" w:rsidSect="00B944D2">
      <w:pgSz w:w="11906" w:h="16838"/>
      <w:pgMar w:top="1134" w:right="1134" w:bottom="993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AE7" w:rsidRDefault="00EA6AE7">
      <w:r>
        <w:separator/>
      </w:r>
    </w:p>
  </w:endnote>
  <w:endnote w:type="continuationSeparator" w:id="0">
    <w:p w:rsidR="00EA6AE7" w:rsidRDefault="00EA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AE7" w:rsidRDefault="00EA6AE7">
      <w:r>
        <w:separator/>
      </w:r>
    </w:p>
  </w:footnote>
  <w:footnote w:type="continuationSeparator" w:id="0">
    <w:p w:rsidR="00EA6AE7" w:rsidRDefault="00EA6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F0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7780834"/>
    <w:multiLevelType w:val="multilevel"/>
    <w:tmpl w:val="317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E647D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1" w15:restartNumberingAfterBreak="0">
    <w:nsid w:val="378A7539"/>
    <w:multiLevelType w:val="hybridMultilevel"/>
    <w:tmpl w:val="3920D062"/>
    <w:lvl w:ilvl="0" w:tplc="538CB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9733A7E"/>
    <w:multiLevelType w:val="hybridMultilevel"/>
    <w:tmpl w:val="1326E44C"/>
    <w:lvl w:ilvl="0" w:tplc="DB4A3B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FC9"/>
    <w:multiLevelType w:val="multilevel"/>
    <w:tmpl w:val="4318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327D6"/>
    <w:multiLevelType w:val="hybridMultilevel"/>
    <w:tmpl w:val="ABDA763E"/>
    <w:lvl w:ilvl="0" w:tplc="B720CB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654AF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6599B"/>
    <w:multiLevelType w:val="hybridMultilevel"/>
    <w:tmpl w:val="D688C234"/>
    <w:lvl w:ilvl="0" w:tplc="F84033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B38D3"/>
    <w:multiLevelType w:val="multilevel"/>
    <w:tmpl w:val="8C041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81DFB"/>
    <w:multiLevelType w:val="multilevel"/>
    <w:tmpl w:val="D826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0F1B60"/>
    <w:multiLevelType w:val="hybridMultilevel"/>
    <w:tmpl w:val="01CC4EA4"/>
    <w:lvl w:ilvl="0" w:tplc="81C4B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55027"/>
    <w:multiLevelType w:val="multilevel"/>
    <w:tmpl w:val="B02057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864D0"/>
    <w:multiLevelType w:val="multilevel"/>
    <w:tmpl w:val="A606B7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28"/>
  </w:num>
  <w:num w:numId="6">
    <w:abstractNumId w:val="13"/>
  </w:num>
  <w:num w:numId="7">
    <w:abstractNumId w:val="15"/>
  </w:num>
  <w:num w:numId="8">
    <w:abstractNumId w:val="8"/>
  </w:num>
  <w:num w:numId="9">
    <w:abstractNumId w:val="18"/>
  </w:num>
  <w:num w:numId="10">
    <w:abstractNumId w:val="21"/>
  </w:num>
  <w:num w:numId="11">
    <w:abstractNumId w:val="12"/>
  </w:num>
  <w:num w:numId="12">
    <w:abstractNumId w:val="14"/>
  </w:num>
  <w:num w:numId="13">
    <w:abstractNumId w:val="26"/>
  </w:num>
  <w:num w:numId="14">
    <w:abstractNumId w:val="23"/>
  </w:num>
  <w:num w:numId="15">
    <w:abstractNumId w:val="7"/>
  </w:num>
  <w:num w:numId="16">
    <w:abstractNumId w:val="0"/>
  </w:num>
  <w:num w:numId="17">
    <w:abstractNumId w:val="6"/>
  </w:num>
  <w:num w:numId="18">
    <w:abstractNumId w:val="1"/>
  </w:num>
  <w:num w:numId="19">
    <w:abstractNumId w:val="5"/>
  </w:num>
  <w:num w:numId="20">
    <w:abstractNumId w:val="19"/>
  </w:num>
  <w:num w:numId="21">
    <w:abstractNumId w:val="30"/>
  </w:num>
  <w:num w:numId="22">
    <w:abstractNumId w:val="24"/>
  </w:num>
  <w:num w:numId="23">
    <w:abstractNumId w:val="11"/>
  </w:num>
  <w:num w:numId="24">
    <w:abstractNumId w:val="27"/>
  </w:num>
  <w:num w:numId="25">
    <w:abstractNumId w:val="1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2"/>
    <w:lvlOverride w:ilvl="0">
      <w:lvl w:ilvl="0">
        <w:numFmt w:val="decimal"/>
        <w:lvlText w:val="%1."/>
        <w:lvlJc w:val="left"/>
      </w:lvl>
    </w:lvlOverride>
  </w:num>
  <w:num w:numId="29">
    <w:abstractNumId w:val="22"/>
    <w:lvlOverride w:ilvl="0">
      <w:lvl w:ilvl="0">
        <w:numFmt w:val="decimal"/>
        <w:lvlText w:val="%1."/>
        <w:lvlJc w:val="left"/>
      </w:lvl>
    </w:lvlOverride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16"/>
  </w:num>
  <w:num w:numId="32">
    <w:abstractNumId w:val="29"/>
  </w:num>
  <w:num w:numId="33">
    <w:abstractNumId w:val="31"/>
  </w:num>
  <w:num w:numId="3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1C"/>
    <w:rsid w:val="00001070"/>
    <w:rsid w:val="00002447"/>
    <w:rsid w:val="0000646C"/>
    <w:rsid w:val="00006CD2"/>
    <w:rsid w:val="00014286"/>
    <w:rsid w:val="00014466"/>
    <w:rsid w:val="00016403"/>
    <w:rsid w:val="0002004E"/>
    <w:rsid w:val="000209D1"/>
    <w:rsid w:val="00023025"/>
    <w:rsid w:val="00024358"/>
    <w:rsid w:val="000247C8"/>
    <w:rsid w:val="00035F99"/>
    <w:rsid w:val="000364A2"/>
    <w:rsid w:val="000371CB"/>
    <w:rsid w:val="0004129E"/>
    <w:rsid w:val="00046CDC"/>
    <w:rsid w:val="000503D2"/>
    <w:rsid w:val="00050916"/>
    <w:rsid w:val="00053C41"/>
    <w:rsid w:val="00054433"/>
    <w:rsid w:val="000569D6"/>
    <w:rsid w:val="000655BC"/>
    <w:rsid w:val="00070B41"/>
    <w:rsid w:val="00071C93"/>
    <w:rsid w:val="00073CC7"/>
    <w:rsid w:val="00076CE4"/>
    <w:rsid w:val="00081FB6"/>
    <w:rsid w:val="00085CE4"/>
    <w:rsid w:val="00093EA6"/>
    <w:rsid w:val="00096340"/>
    <w:rsid w:val="000A0243"/>
    <w:rsid w:val="000A3AF7"/>
    <w:rsid w:val="000A6A65"/>
    <w:rsid w:val="000A77C1"/>
    <w:rsid w:val="000B1EF4"/>
    <w:rsid w:val="000B21E9"/>
    <w:rsid w:val="000B534E"/>
    <w:rsid w:val="000C5715"/>
    <w:rsid w:val="000C7C52"/>
    <w:rsid w:val="000D5DFE"/>
    <w:rsid w:val="000D6F88"/>
    <w:rsid w:val="000E00CA"/>
    <w:rsid w:val="000E6DC2"/>
    <w:rsid w:val="000E75B0"/>
    <w:rsid w:val="000E79B7"/>
    <w:rsid w:val="000F0B4A"/>
    <w:rsid w:val="000F63DB"/>
    <w:rsid w:val="0010446C"/>
    <w:rsid w:val="00105BCE"/>
    <w:rsid w:val="00107E8D"/>
    <w:rsid w:val="0011126B"/>
    <w:rsid w:val="00112C15"/>
    <w:rsid w:val="00114B33"/>
    <w:rsid w:val="00121D53"/>
    <w:rsid w:val="00125BA8"/>
    <w:rsid w:val="00127158"/>
    <w:rsid w:val="00130573"/>
    <w:rsid w:val="001379DF"/>
    <w:rsid w:val="00137DBD"/>
    <w:rsid w:val="00140726"/>
    <w:rsid w:val="001412CB"/>
    <w:rsid w:val="001457F7"/>
    <w:rsid w:val="00145976"/>
    <w:rsid w:val="00146B08"/>
    <w:rsid w:val="00152C34"/>
    <w:rsid w:val="00153F91"/>
    <w:rsid w:val="00155B4C"/>
    <w:rsid w:val="001604A7"/>
    <w:rsid w:val="00160E82"/>
    <w:rsid w:val="00163248"/>
    <w:rsid w:val="0017504F"/>
    <w:rsid w:val="001771B4"/>
    <w:rsid w:val="001817F8"/>
    <w:rsid w:val="001838EC"/>
    <w:rsid w:val="00183CA1"/>
    <w:rsid w:val="0018623A"/>
    <w:rsid w:val="00186BE4"/>
    <w:rsid w:val="00186BE5"/>
    <w:rsid w:val="00195CA8"/>
    <w:rsid w:val="0019683E"/>
    <w:rsid w:val="001A5979"/>
    <w:rsid w:val="001A618A"/>
    <w:rsid w:val="001B15CF"/>
    <w:rsid w:val="001B5707"/>
    <w:rsid w:val="001C009D"/>
    <w:rsid w:val="001C1CF0"/>
    <w:rsid w:val="001C455B"/>
    <w:rsid w:val="001C4609"/>
    <w:rsid w:val="001C59F3"/>
    <w:rsid w:val="001C5F5D"/>
    <w:rsid w:val="001C66A3"/>
    <w:rsid w:val="001C6E15"/>
    <w:rsid w:val="001D434C"/>
    <w:rsid w:val="001D52E9"/>
    <w:rsid w:val="001D69A4"/>
    <w:rsid w:val="001E2415"/>
    <w:rsid w:val="001E7248"/>
    <w:rsid w:val="001F498F"/>
    <w:rsid w:val="001F67BA"/>
    <w:rsid w:val="001F7AA7"/>
    <w:rsid w:val="00202C04"/>
    <w:rsid w:val="00210BB6"/>
    <w:rsid w:val="00210BD5"/>
    <w:rsid w:val="00214515"/>
    <w:rsid w:val="0021647A"/>
    <w:rsid w:val="00223D03"/>
    <w:rsid w:val="00227AA8"/>
    <w:rsid w:val="00232709"/>
    <w:rsid w:val="00235477"/>
    <w:rsid w:val="00237CE9"/>
    <w:rsid w:val="00241B97"/>
    <w:rsid w:val="00244C64"/>
    <w:rsid w:val="00247878"/>
    <w:rsid w:val="00266A37"/>
    <w:rsid w:val="00275C89"/>
    <w:rsid w:val="00276E65"/>
    <w:rsid w:val="00277BEC"/>
    <w:rsid w:val="002850E8"/>
    <w:rsid w:val="00285778"/>
    <w:rsid w:val="00285E89"/>
    <w:rsid w:val="00286BDD"/>
    <w:rsid w:val="002876A5"/>
    <w:rsid w:val="0029144D"/>
    <w:rsid w:val="002A3CF7"/>
    <w:rsid w:val="002B1305"/>
    <w:rsid w:val="002B5562"/>
    <w:rsid w:val="002B6458"/>
    <w:rsid w:val="002C5BD2"/>
    <w:rsid w:val="002D4E80"/>
    <w:rsid w:val="002D4EFA"/>
    <w:rsid w:val="002D5542"/>
    <w:rsid w:val="002E43C0"/>
    <w:rsid w:val="002E4527"/>
    <w:rsid w:val="002E5C2F"/>
    <w:rsid w:val="002F0528"/>
    <w:rsid w:val="002F2272"/>
    <w:rsid w:val="002F6B33"/>
    <w:rsid w:val="00300096"/>
    <w:rsid w:val="00303876"/>
    <w:rsid w:val="003047C4"/>
    <w:rsid w:val="00312DB3"/>
    <w:rsid w:val="00312ECE"/>
    <w:rsid w:val="0031340B"/>
    <w:rsid w:val="003176B4"/>
    <w:rsid w:val="00317DFD"/>
    <w:rsid w:val="0032282F"/>
    <w:rsid w:val="00330077"/>
    <w:rsid w:val="00330203"/>
    <w:rsid w:val="0033734A"/>
    <w:rsid w:val="00337611"/>
    <w:rsid w:val="00337630"/>
    <w:rsid w:val="003403BD"/>
    <w:rsid w:val="00340469"/>
    <w:rsid w:val="00341243"/>
    <w:rsid w:val="00355F0C"/>
    <w:rsid w:val="00367006"/>
    <w:rsid w:val="00372079"/>
    <w:rsid w:val="00373B15"/>
    <w:rsid w:val="003760CB"/>
    <w:rsid w:val="003804E4"/>
    <w:rsid w:val="00382E15"/>
    <w:rsid w:val="00396F0E"/>
    <w:rsid w:val="003A3A1C"/>
    <w:rsid w:val="003B29E5"/>
    <w:rsid w:val="003B34B3"/>
    <w:rsid w:val="003B5ABE"/>
    <w:rsid w:val="003C01B3"/>
    <w:rsid w:val="003C3392"/>
    <w:rsid w:val="003C6773"/>
    <w:rsid w:val="003D003A"/>
    <w:rsid w:val="003D1945"/>
    <w:rsid w:val="003E1721"/>
    <w:rsid w:val="003F4DDC"/>
    <w:rsid w:val="00401392"/>
    <w:rsid w:val="0040236F"/>
    <w:rsid w:val="0041016D"/>
    <w:rsid w:val="004117A0"/>
    <w:rsid w:val="00415851"/>
    <w:rsid w:val="00421C3A"/>
    <w:rsid w:val="004267BF"/>
    <w:rsid w:val="004312B0"/>
    <w:rsid w:val="00431E50"/>
    <w:rsid w:val="00441528"/>
    <w:rsid w:val="004418A6"/>
    <w:rsid w:val="00442B26"/>
    <w:rsid w:val="00445311"/>
    <w:rsid w:val="00446936"/>
    <w:rsid w:val="00456C8B"/>
    <w:rsid w:val="00460811"/>
    <w:rsid w:val="00462473"/>
    <w:rsid w:val="00462648"/>
    <w:rsid w:val="004626F3"/>
    <w:rsid w:val="004643C6"/>
    <w:rsid w:val="00471C2C"/>
    <w:rsid w:val="00473276"/>
    <w:rsid w:val="00474945"/>
    <w:rsid w:val="00476D58"/>
    <w:rsid w:val="0048023E"/>
    <w:rsid w:val="0048664A"/>
    <w:rsid w:val="0048799E"/>
    <w:rsid w:val="00490847"/>
    <w:rsid w:val="004970FE"/>
    <w:rsid w:val="004A0D4A"/>
    <w:rsid w:val="004A4BF2"/>
    <w:rsid w:val="004B051C"/>
    <w:rsid w:val="004B6FD5"/>
    <w:rsid w:val="004C2955"/>
    <w:rsid w:val="004C2EEB"/>
    <w:rsid w:val="004C704B"/>
    <w:rsid w:val="004D037C"/>
    <w:rsid w:val="004D1BBC"/>
    <w:rsid w:val="004D3134"/>
    <w:rsid w:val="004D4D2E"/>
    <w:rsid w:val="004D5062"/>
    <w:rsid w:val="004E0D78"/>
    <w:rsid w:val="004F0453"/>
    <w:rsid w:val="004F31B6"/>
    <w:rsid w:val="004F5C6E"/>
    <w:rsid w:val="004F717A"/>
    <w:rsid w:val="005012E6"/>
    <w:rsid w:val="005038D1"/>
    <w:rsid w:val="00503A4C"/>
    <w:rsid w:val="005107E9"/>
    <w:rsid w:val="005112D0"/>
    <w:rsid w:val="00512161"/>
    <w:rsid w:val="00523367"/>
    <w:rsid w:val="00524F32"/>
    <w:rsid w:val="00532304"/>
    <w:rsid w:val="00543DB5"/>
    <w:rsid w:val="005458D1"/>
    <w:rsid w:val="00546AB4"/>
    <w:rsid w:val="005521F4"/>
    <w:rsid w:val="005523B1"/>
    <w:rsid w:val="005549F0"/>
    <w:rsid w:val="00562E08"/>
    <w:rsid w:val="005632EC"/>
    <w:rsid w:val="00566B3D"/>
    <w:rsid w:val="00570C98"/>
    <w:rsid w:val="005740D8"/>
    <w:rsid w:val="005768C6"/>
    <w:rsid w:val="005854F5"/>
    <w:rsid w:val="00586616"/>
    <w:rsid w:val="005913E6"/>
    <w:rsid w:val="0059327F"/>
    <w:rsid w:val="005935DF"/>
    <w:rsid w:val="005A030A"/>
    <w:rsid w:val="005A0615"/>
    <w:rsid w:val="005A1DA5"/>
    <w:rsid w:val="005B4B47"/>
    <w:rsid w:val="005B6388"/>
    <w:rsid w:val="005C33BF"/>
    <w:rsid w:val="005C7924"/>
    <w:rsid w:val="005D2B20"/>
    <w:rsid w:val="005E4089"/>
    <w:rsid w:val="005E6EC1"/>
    <w:rsid w:val="005F0A1D"/>
    <w:rsid w:val="005F2FA3"/>
    <w:rsid w:val="005F3126"/>
    <w:rsid w:val="005F7E86"/>
    <w:rsid w:val="00606D4B"/>
    <w:rsid w:val="006135C1"/>
    <w:rsid w:val="006214F6"/>
    <w:rsid w:val="006256F2"/>
    <w:rsid w:val="0062652F"/>
    <w:rsid w:val="00630090"/>
    <w:rsid w:val="00630430"/>
    <w:rsid w:val="006317B3"/>
    <w:rsid w:val="0063507D"/>
    <w:rsid w:val="006431A9"/>
    <w:rsid w:val="00647134"/>
    <w:rsid w:val="0065044C"/>
    <w:rsid w:val="00664C08"/>
    <w:rsid w:val="00665F0F"/>
    <w:rsid w:val="006660CF"/>
    <w:rsid w:val="00667536"/>
    <w:rsid w:val="00671275"/>
    <w:rsid w:val="00671DBF"/>
    <w:rsid w:val="006736E6"/>
    <w:rsid w:val="00674B62"/>
    <w:rsid w:val="006806DA"/>
    <w:rsid w:val="006858CD"/>
    <w:rsid w:val="006862C7"/>
    <w:rsid w:val="00686A8F"/>
    <w:rsid w:val="00690A19"/>
    <w:rsid w:val="006914CD"/>
    <w:rsid w:val="0069227C"/>
    <w:rsid w:val="00693D8E"/>
    <w:rsid w:val="00694288"/>
    <w:rsid w:val="0069629D"/>
    <w:rsid w:val="00697F84"/>
    <w:rsid w:val="006A0262"/>
    <w:rsid w:val="006A0CDF"/>
    <w:rsid w:val="006B47BD"/>
    <w:rsid w:val="006C5264"/>
    <w:rsid w:val="006C7A45"/>
    <w:rsid w:val="006D3AB1"/>
    <w:rsid w:val="006D5408"/>
    <w:rsid w:val="006E6538"/>
    <w:rsid w:val="006F6A90"/>
    <w:rsid w:val="007061D5"/>
    <w:rsid w:val="007069C3"/>
    <w:rsid w:val="00707CE8"/>
    <w:rsid w:val="007109C6"/>
    <w:rsid w:val="007113F8"/>
    <w:rsid w:val="00711C7C"/>
    <w:rsid w:val="00711D58"/>
    <w:rsid w:val="007121D0"/>
    <w:rsid w:val="00712A33"/>
    <w:rsid w:val="007152DD"/>
    <w:rsid w:val="007178F1"/>
    <w:rsid w:val="00721302"/>
    <w:rsid w:val="007252BF"/>
    <w:rsid w:val="0072683C"/>
    <w:rsid w:val="00727EC5"/>
    <w:rsid w:val="00743B82"/>
    <w:rsid w:val="00751181"/>
    <w:rsid w:val="007556B0"/>
    <w:rsid w:val="007712AC"/>
    <w:rsid w:val="00772736"/>
    <w:rsid w:val="00774587"/>
    <w:rsid w:val="00776CF8"/>
    <w:rsid w:val="0078083A"/>
    <w:rsid w:val="00783BC3"/>
    <w:rsid w:val="00787BA8"/>
    <w:rsid w:val="007934D1"/>
    <w:rsid w:val="00793B1F"/>
    <w:rsid w:val="00796F90"/>
    <w:rsid w:val="007A221C"/>
    <w:rsid w:val="007A4F2C"/>
    <w:rsid w:val="007B34CD"/>
    <w:rsid w:val="007B3794"/>
    <w:rsid w:val="007B4CF1"/>
    <w:rsid w:val="007B6916"/>
    <w:rsid w:val="007D4A93"/>
    <w:rsid w:val="007D6A63"/>
    <w:rsid w:val="007E1EC9"/>
    <w:rsid w:val="007E31E8"/>
    <w:rsid w:val="007E56E0"/>
    <w:rsid w:val="007E6902"/>
    <w:rsid w:val="00801863"/>
    <w:rsid w:val="00802804"/>
    <w:rsid w:val="008119C4"/>
    <w:rsid w:val="00811D19"/>
    <w:rsid w:val="00812754"/>
    <w:rsid w:val="00813890"/>
    <w:rsid w:val="0081634C"/>
    <w:rsid w:val="00816C2A"/>
    <w:rsid w:val="00816DE7"/>
    <w:rsid w:val="008205FC"/>
    <w:rsid w:val="00820D7F"/>
    <w:rsid w:val="00833D5E"/>
    <w:rsid w:val="00835D78"/>
    <w:rsid w:val="008366C3"/>
    <w:rsid w:val="008455AC"/>
    <w:rsid w:val="0084764E"/>
    <w:rsid w:val="00850A20"/>
    <w:rsid w:val="00860048"/>
    <w:rsid w:val="00861E27"/>
    <w:rsid w:val="00870C38"/>
    <w:rsid w:val="00871884"/>
    <w:rsid w:val="00877579"/>
    <w:rsid w:val="008822CC"/>
    <w:rsid w:val="008851AD"/>
    <w:rsid w:val="00896AE2"/>
    <w:rsid w:val="008A3755"/>
    <w:rsid w:val="008B0975"/>
    <w:rsid w:val="008B615A"/>
    <w:rsid w:val="008B6FBC"/>
    <w:rsid w:val="008C0666"/>
    <w:rsid w:val="008C081D"/>
    <w:rsid w:val="008C75AC"/>
    <w:rsid w:val="008D0057"/>
    <w:rsid w:val="008D069B"/>
    <w:rsid w:val="008D1297"/>
    <w:rsid w:val="008D12B6"/>
    <w:rsid w:val="008D29BA"/>
    <w:rsid w:val="008E2107"/>
    <w:rsid w:val="008E3D80"/>
    <w:rsid w:val="008E563A"/>
    <w:rsid w:val="008F04E1"/>
    <w:rsid w:val="008F22AD"/>
    <w:rsid w:val="008F7DC8"/>
    <w:rsid w:val="00900DFA"/>
    <w:rsid w:val="00903E5B"/>
    <w:rsid w:val="0090670B"/>
    <w:rsid w:val="00913A0C"/>
    <w:rsid w:val="00914DF9"/>
    <w:rsid w:val="00916B03"/>
    <w:rsid w:val="00920964"/>
    <w:rsid w:val="0092141D"/>
    <w:rsid w:val="009255BC"/>
    <w:rsid w:val="00935C71"/>
    <w:rsid w:val="00937C41"/>
    <w:rsid w:val="00941E32"/>
    <w:rsid w:val="009455B0"/>
    <w:rsid w:val="00951903"/>
    <w:rsid w:val="00966346"/>
    <w:rsid w:val="00970A6E"/>
    <w:rsid w:val="00974287"/>
    <w:rsid w:val="009742E2"/>
    <w:rsid w:val="00984579"/>
    <w:rsid w:val="00985583"/>
    <w:rsid w:val="00985EFA"/>
    <w:rsid w:val="009870D5"/>
    <w:rsid w:val="009911C9"/>
    <w:rsid w:val="0099303B"/>
    <w:rsid w:val="00994C6F"/>
    <w:rsid w:val="00996B9C"/>
    <w:rsid w:val="009A31D5"/>
    <w:rsid w:val="009A39DB"/>
    <w:rsid w:val="009A5530"/>
    <w:rsid w:val="009B0209"/>
    <w:rsid w:val="009B4666"/>
    <w:rsid w:val="009B61C6"/>
    <w:rsid w:val="009B7631"/>
    <w:rsid w:val="009C63DC"/>
    <w:rsid w:val="009D0BEE"/>
    <w:rsid w:val="009D2421"/>
    <w:rsid w:val="009D28B4"/>
    <w:rsid w:val="009D7434"/>
    <w:rsid w:val="009E44AF"/>
    <w:rsid w:val="009F34E3"/>
    <w:rsid w:val="009F5487"/>
    <w:rsid w:val="00A01F46"/>
    <w:rsid w:val="00A02B9F"/>
    <w:rsid w:val="00A03F95"/>
    <w:rsid w:val="00A03FA7"/>
    <w:rsid w:val="00A0737D"/>
    <w:rsid w:val="00A10157"/>
    <w:rsid w:val="00A14D55"/>
    <w:rsid w:val="00A20E9A"/>
    <w:rsid w:val="00A25438"/>
    <w:rsid w:val="00A25BCE"/>
    <w:rsid w:val="00A31CB3"/>
    <w:rsid w:val="00A34C17"/>
    <w:rsid w:val="00A54D9F"/>
    <w:rsid w:val="00A56FFD"/>
    <w:rsid w:val="00A5778D"/>
    <w:rsid w:val="00A62FAE"/>
    <w:rsid w:val="00A63336"/>
    <w:rsid w:val="00A63D4D"/>
    <w:rsid w:val="00A64DC2"/>
    <w:rsid w:val="00A82D9D"/>
    <w:rsid w:val="00A83556"/>
    <w:rsid w:val="00A84778"/>
    <w:rsid w:val="00A865C7"/>
    <w:rsid w:val="00A87E9A"/>
    <w:rsid w:val="00A95E55"/>
    <w:rsid w:val="00A971EA"/>
    <w:rsid w:val="00A97B30"/>
    <w:rsid w:val="00AA1B4F"/>
    <w:rsid w:val="00AA363A"/>
    <w:rsid w:val="00AA552A"/>
    <w:rsid w:val="00AB1571"/>
    <w:rsid w:val="00AB4ADD"/>
    <w:rsid w:val="00AB7824"/>
    <w:rsid w:val="00AC64FA"/>
    <w:rsid w:val="00AC7F16"/>
    <w:rsid w:val="00AD34D5"/>
    <w:rsid w:val="00AD36A0"/>
    <w:rsid w:val="00AD4CC6"/>
    <w:rsid w:val="00AD6A54"/>
    <w:rsid w:val="00AE1087"/>
    <w:rsid w:val="00AE11A7"/>
    <w:rsid w:val="00AE45D9"/>
    <w:rsid w:val="00AE64FB"/>
    <w:rsid w:val="00AE70C0"/>
    <w:rsid w:val="00AF2FDD"/>
    <w:rsid w:val="00AF4698"/>
    <w:rsid w:val="00AF476C"/>
    <w:rsid w:val="00AF557C"/>
    <w:rsid w:val="00AF6CB0"/>
    <w:rsid w:val="00B2138C"/>
    <w:rsid w:val="00B214DB"/>
    <w:rsid w:val="00B2364C"/>
    <w:rsid w:val="00B26103"/>
    <w:rsid w:val="00B371C1"/>
    <w:rsid w:val="00B40C51"/>
    <w:rsid w:val="00B426AC"/>
    <w:rsid w:val="00B42DF5"/>
    <w:rsid w:val="00B45ADF"/>
    <w:rsid w:val="00B535C9"/>
    <w:rsid w:val="00B53F57"/>
    <w:rsid w:val="00B554EA"/>
    <w:rsid w:val="00B56ED0"/>
    <w:rsid w:val="00B57F84"/>
    <w:rsid w:val="00B61CA2"/>
    <w:rsid w:val="00B61E21"/>
    <w:rsid w:val="00B71065"/>
    <w:rsid w:val="00B72576"/>
    <w:rsid w:val="00B73564"/>
    <w:rsid w:val="00B750C5"/>
    <w:rsid w:val="00B823FA"/>
    <w:rsid w:val="00B83B09"/>
    <w:rsid w:val="00B8788F"/>
    <w:rsid w:val="00B91BB4"/>
    <w:rsid w:val="00B93BF6"/>
    <w:rsid w:val="00B93DE6"/>
    <w:rsid w:val="00B944D2"/>
    <w:rsid w:val="00B94B73"/>
    <w:rsid w:val="00BA15E6"/>
    <w:rsid w:val="00BA6346"/>
    <w:rsid w:val="00BB3355"/>
    <w:rsid w:val="00BB3E29"/>
    <w:rsid w:val="00BB7933"/>
    <w:rsid w:val="00BC0E39"/>
    <w:rsid w:val="00BC6F21"/>
    <w:rsid w:val="00BD6CC0"/>
    <w:rsid w:val="00BE1692"/>
    <w:rsid w:val="00C029F6"/>
    <w:rsid w:val="00C049F1"/>
    <w:rsid w:val="00C10390"/>
    <w:rsid w:val="00C115CF"/>
    <w:rsid w:val="00C13785"/>
    <w:rsid w:val="00C15492"/>
    <w:rsid w:val="00C16553"/>
    <w:rsid w:val="00C21FC6"/>
    <w:rsid w:val="00C26D10"/>
    <w:rsid w:val="00C315C9"/>
    <w:rsid w:val="00C5209E"/>
    <w:rsid w:val="00C539C9"/>
    <w:rsid w:val="00C5438E"/>
    <w:rsid w:val="00C57608"/>
    <w:rsid w:val="00C616D9"/>
    <w:rsid w:val="00C622EA"/>
    <w:rsid w:val="00C63206"/>
    <w:rsid w:val="00C640BF"/>
    <w:rsid w:val="00C65A6C"/>
    <w:rsid w:val="00C70982"/>
    <w:rsid w:val="00C70FEF"/>
    <w:rsid w:val="00C74A16"/>
    <w:rsid w:val="00C752DF"/>
    <w:rsid w:val="00C75510"/>
    <w:rsid w:val="00C81819"/>
    <w:rsid w:val="00C82C5E"/>
    <w:rsid w:val="00C85612"/>
    <w:rsid w:val="00C864F3"/>
    <w:rsid w:val="00C86CF2"/>
    <w:rsid w:val="00C91D60"/>
    <w:rsid w:val="00C93386"/>
    <w:rsid w:val="00C941B4"/>
    <w:rsid w:val="00CA7086"/>
    <w:rsid w:val="00CB00E1"/>
    <w:rsid w:val="00CB4005"/>
    <w:rsid w:val="00CB525E"/>
    <w:rsid w:val="00CB68FB"/>
    <w:rsid w:val="00CC22CB"/>
    <w:rsid w:val="00CC4DB1"/>
    <w:rsid w:val="00CC7B61"/>
    <w:rsid w:val="00CD2335"/>
    <w:rsid w:val="00CD3272"/>
    <w:rsid w:val="00CD6524"/>
    <w:rsid w:val="00CE0127"/>
    <w:rsid w:val="00CE0529"/>
    <w:rsid w:val="00CE0FAB"/>
    <w:rsid w:val="00CF3652"/>
    <w:rsid w:val="00CF551F"/>
    <w:rsid w:val="00D03570"/>
    <w:rsid w:val="00D1083F"/>
    <w:rsid w:val="00D15864"/>
    <w:rsid w:val="00D163CF"/>
    <w:rsid w:val="00D168ED"/>
    <w:rsid w:val="00D16EAD"/>
    <w:rsid w:val="00D16EF9"/>
    <w:rsid w:val="00D17E38"/>
    <w:rsid w:val="00D24939"/>
    <w:rsid w:val="00D276F2"/>
    <w:rsid w:val="00D343A6"/>
    <w:rsid w:val="00D35A31"/>
    <w:rsid w:val="00D3707D"/>
    <w:rsid w:val="00D417F8"/>
    <w:rsid w:val="00D44714"/>
    <w:rsid w:val="00D44DBC"/>
    <w:rsid w:val="00D50DFE"/>
    <w:rsid w:val="00D573EA"/>
    <w:rsid w:val="00D71A31"/>
    <w:rsid w:val="00D71D72"/>
    <w:rsid w:val="00D73C5D"/>
    <w:rsid w:val="00D833CF"/>
    <w:rsid w:val="00D85749"/>
    <w:rsid w:val="00D85D37"/>
    <w:rsid w:val="00D9206B"/>
    <w:rsid w:val="00D92F78"/>
    <w:rsid w:val="00D9371F"/>
    <w:rsid w:val="00DA186C"/>
    <w:rsid w:val="00DA3D0B"/>
    <w:rsid w:val="00DA57EF"/>
    <w:rsid w:val="00DA696E"/>
    <w:rsid w:val="00DA7D0A"/>
    <w:rsid w:val="00DB4932"/>
    <w:rsid w:val="00DB7F8E"/>
    <w:rsid w:val="00DC6F4A"/>
    <w:rsid w:val="00DC755B"/>
    <w:rsid w:val="00DC7777"/>
    <w:rsid w:val="00DD1834"/>
    <w:rsid w:val="00DD2D94"/>
    <w:rsid w:val="00DD533F"/>
    <w:rsid w:val="00DD6C00"/>
    <w:rsid w:val="00DE245E"/>
    <w:rsid w:val="00DE42F8"/>
    <w:rsid w:val="00DE5A41"/>
    <w:rsid w:val="00DF431A"/>
    <w:rsid w:val="00DF438A"/>
    <w:rsid w:val="00DF561A"/>
    <w:rsid w:val="00E01C6F"/>
    <w:rsid w:val="00E058FD"/>
    <w:rsid w:val="00E13D89"/>
    <w:rsid w:val="00E22E95"/>
    <w:rsid w:val="00E255F6"/>
    <w:rsid w:val="00E33500"/>
    <w:rsid w:val="00E35498"/>
    <w:rsid w:val="00E35682"/>
    <w:rsid w:val="00E36C06"/>
    <w:rsid w:val="00E36EC8"/>
    <w:rsid w:val="00E424ED"/>
    <w:rsid w:val="00E50D65"/>
    <w:rsid w:val="00E56B82"/>
    <w:rsid w:val="00E56D7F"/>
    <w:rsid w:val="00E644B8"/>
    <w:rsid w:val="00E65F93"/>
    <w:rsid w:val="00E72CF2"/>
    <w:rsid w:val="00E73914"/>
    <w:rsid w:val="00E822F9"/>
    <w:rsid w:val="00E82427"/>
    <w:rsid w:val="00E85806"/>
    <w:rsid w:val="00E9125E"/>
    <w:rsid w:val="00E95130"/>
    <w:rsid w:val="00E96CD4"/>
    <w:rsid w:val="00EA07A2"/>
    <w:rsid w:val="00EA564A"/>
    <w:rsid w:val="00EA57C0"/>
    <w:rsid w:val="00EA694D"/>
    <w:rsid w:val="00EA6AE7"/>
    <w:rsid w:val="00EB1485"/>
    <w:rsid w:val="00EB1575"/>
    <w:rsid w:val="00EB1BF2"/>
    <w:rsid w:val="00EB206E"/>
    <w:rsid w:val="00EB21B4"/>
    <w:rsid w:val="00EB3579"/>
    <w:rsid w:val="00EB5ECD"/>
    <w:rsid w:val="00EB7765"/>
    <w:rsid w:val="00EB7A31"/>
    <w:rsid w:val="00EC436C"/>
    <w:rsid w:val="00EC57F0"/>
    <w:rsid w:val="00ED44DD"/>
    <w:rsid w:val="00ED59BF"/>
    <w:rsid w:val="00ED759B"/>
    <w:rsid w:val="00EE0015"/>
    <w:rsid w:val="00EE46D6"/>
    <w:rsid w:val="00EE63AC"/>
    <w:rsid w:val="00EF4B08"/>
    <w:rsid w:val="00EF4E3F"/>
    <w:rsid w:val="00EF7B75"/>
    <w:rsid w:val="00F00990"/>
    <w:rsid w:val="00F01854"/>
    <w:rsid w:val="00F0597B"/>
    <w:rsid w:val="00F06EB8"/>
    <w:rsid w:val="00F10572"/>
    <w:rsid w:val="00F10CB2"/>
    <w:rsid w:val="00F12556"/>
    <w:rsid w:val="00F12A5B"/>
    <w:rsid w:val="00F20189"/>
    <w:rsid w:val="00F20A3D"/>
    <w:rsid w:val="00F217D2"/>
    <w:rsid w:val="00F2283D"/>
    <w:rsid w:val="00F22AAE"/>
    <w:rsid w:val="00F2370A"/>
    <w:rsid w:val="00F24A33"/>
    <w:rsid w:val="00F3144D"/>
    <w:rsid w:val="00F4054A"/>
    <w:rsid w:val="00F4224A"/>
    <w:rsid w:val="00F44D73"/>
    <w:rsid w:val="00F46072"/>
    <w:rsid w:val="00F46194"/>
    <w:rsid w:val="00F50C0A"/>
    <w:rsid w:val="00F566B9"/>
    <w:rsid w:val="00F56B1D"/>
    <w:rsid w:val="00F61BF5"/>
    <w:rsid w:val="00F65B76"/>
    <w:rsid w:val="00F77506"/>
    <w:rsid w:val="00F777E1"/>
    <w:rsid w:val="00F810A5"/>
    <w:rsid w:val="00F825D3"/>
    <w:rsid w:val="00F9225B"/>
    <w:rsid w:val="00F93A12"/>
    <w:rsid w:val="00FA2F93"/>
    <w:rsid w:val="00FA56E7"/>
    <w:rsid w:val="00FA6C4D"/>
    <w:rsid w:val="00FA72D4"/>
    <w:rsid w:val="00FB0796"/>
    <w:rsid w:val="00FB54A3"/>
    <w:rsid w:val="00FB65B2"/>
    <w:rsid w:val="00FC7E03"/>
    <w:rsid w:val="00FD0121"/>
    <w:rsid w:val="00FE0E6B"/>
    <w:rsid w:val="00FE5192"/>
    <w:rsid w:val="00FF0402"/>
    <w:rsid w:val="00FF1A0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E4976F-82E0-465E-B6CB-FBFDB3A3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35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righ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qFormat/>
    <w:pPr>
      <w:keepNext/>
      <w:ind w:left="360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65044C"/>
    <w:pPr>
      <w:spacing w:before="240" w:after="60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99"/>
    <w:rPr>
      <w:sz w:val="44"/>
      <w:lang w:val="x-none" w:eastAsia="x-none"/>
    </w:rPr>
  </w:style>
  <w:style w:type="paragraph" w:styleId="a8">
    <w:name w:val="Body Text Indent"/>
    <w:basedOn w:val="a"/>
    <w:link w:val="a9"/>
    <w:uiPriority w:val="99"/>
    <w:pPr>
      <w:ind w:firstLine="720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  <w:lang w:val="x-none" w:eastAsia="x-none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B535C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B535C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17F8"/>
    <w:rPr>
      <w:sz w:val="24"/>
    </w:rPr>
  </w:style>
  <w:style w:type="table" w:styleId="ad">
    <w:name w:val="Table Grid"/>
    <w:basedOn w:val="a1"/>
    <w:uiPriority w:val="99"/>
    <w:rsid w:val="00974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uiPriority w:val="99"/>
    <w:rsid w:val="007061D5"/>
    <w:rPr>
      <w:sz w:val="44"/>
    </w:rPr>
  </w:style>
  <w:style w:type="character" w:customStyle="1" w:styleId="20">
    <w:name w:val="Заголовок 2 Знак"/>
    <w:link w:val="2"/>
    <w:uiPriority w:val="99"/>
    <w:rsid w:val="007061D5"/>
    <w:rPr>
      <w:sz w:val="28"/>
    </w:rPr>
  </w:style>
  <w:style w:type="character" w:customStyle="1" w:styleId="40">
    <w:name w:val="Заголовок 4 Знак"/>
    <w:link w:val="4"/>
    <w:uiPriority w:val="99"/>
    <w:rsid w:val="007061D5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rsid w:val="007061D5"/>
    <w:rPr>
      <w:b/>
      <w:sz w:val="28"/>
    </w:rPr>
  </w:style>
  <w:style w:type="character" w:customStyle="1" w:styleId="10">
    <w:name w:val="Заголовок 1 Знак"/>
    <w:link w:val="1"/>
    <w:uiPriority w:val="99"/>
    <w:rsid w:val="003403BD"/>
    <w:rPr>
      <w:sz w:val="24"/>
    </w:rPr>
  </w:style>
  <w:style w:type="character" w:customStyle="1" w:styleId="30">
    <w:name w:val="Заголовок 3 Знак"/>
    <w:link w:val="3"/>
    <w:uiPriority w:val="99"/>
    <w:rsid w:val="003403BD"/>
    <w:rPr>
      <w:b/>
      <w:sz w:val="28"/>
    </w:rPr>
  </w:style>
  <w:style w:type="character" w:customStyle="1" w:styleId="50">
    <w:name w:val="Заголовок 5 Знак"/>
    <w:link w:val="5"/>
    <w:uiPriority w:val="99"/>
    <w:rsid w:val="003403BD"/>
    <w:rPr>
      <w:sz w:val="28"/>
    </w:rPr>
  </w:style>
  <w:style w:type="character" w:customStyle="1" w:styleId="70">
    <w:name w:val="Заголовок 7 Знак"/>
    <w:link w:val="7"/>
    <w:uiPriority w:val="99"/>
    <w:rsid w:val="003403BD"/>
    <w:rPr>
      <w:sz w:val="24"/>
      <w:szCs w:val="24"/>
    </w:rPr>
  </w:style>
  <w:style w:type="character" w:styleId="ae">
    <w:name w:val="Hyperlink"/>
    <w:uiPriority w:val="99"/>
    <w:rsid w:val="003403BD"/>
    <w:rPr>
      <w:color w:val="0000FF"/>
      <w:u w:val="single"/>
    </w:rPr>
  </w:style>
  <w:style w:type="character" w:styleId="af">
    <w:name w:val="FollowedHyperlink"/>
    <w:uiPriority w:val="99"/>
    <w:rsid w:val="003403BD"/>
    <w:rPr>
      <w:color w:val="800080"/>
      <w:u w:val="single"/>
    </w:rPr>
  </w:style>
  <w:style w:type="paragraph" w:customStyle="1" w:styleId="11">
    <w:name w:val="Название1"/>
    <w:basedOn w:val="a"/>
    <w:link w:val="af0"/>
    <w:uiPriority w:val="99"/>
    <w:qFormat/>
    <w:rsid w:val="003403BD"/>
    <w:pPr>
      <w:jc w:val="center"/>
    </w:pPr>
    <w:rPr>
      <w:b/>
      <w:bCs/>
      <w:szCs w:val="24"/>
      <w:lang w:val="x-none" w:eastAsia="x-none"/>
    </w:rPr>
  </w:style>
  <w:style w:type="character" w:customStyle="1" w:styleId="af0">
    <w:name w:val="Название Знак"/>
    <w:link w:val="11"/>
    <w:uiPriority w:val="99"/>
    <w:rsid w:val="003403BD"/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3403BD"/>
    <w:rPr>
      <w:sz w:val="28"/>
    </w:rPr>
  </w:style>
  <w:style w:type="paragraph" w:styleId="23">
    <w:name w:val="Body Text Indent 2"/>
    <w:basedOn w:val="a"/>
    <w:link w:val="24"/>
    <w:uiPriority w:val="99"/>
    <w:rsid w:val="003403BD"/>
    <w:pPr>
      <w:ind w:left="708"/>
      <w:jc w:val="both"/>
    </w:pPr>
    <w:rPr>
      <w:w w:val="90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403BD"/>
    <w:rPr>
      <w:w w:val="90"/>
      <w:sz w:val="28"/>
      <w:szCs w:val="28"/>
    </w:rPr>
  </w:style>
  <w:style w:type="paragraph" w:styleId="32">
    <w:name w:val="Body Text Indent 3"/>
    <w:basedOn w:val="a"/>
    <w:link w:val="33"/>
    <w:uiPriority w:val="99"/>
    <w:rsid w:val="003403BD"/>
    <w:pPr>
      <w:ind w:left="708" w:firstLine="709"/>
      <w:jc w:val="both"/>
    </w:pPr>
    <w:rPr>
      <w:w w:val="90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3403BD"/>
    <w:rPr>
      <w:w w:val="90"/>
      <w:sz w:val="28"/>
      <w:szCs w:val="28"/>
    </w:rPr>
  </w:style>
  <w:style w:type="paragraph" w:styleId="HTML">
    <w:name w:val="HTML Preformatted"/>
    <w:basedOn w:val="a"/>
    <w:link w:val="HTML0"/>
    <w:rsid w:val="00EC5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EC57F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EC57F0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rsid w:val="002876A5"/>
    <w:pPr>
      <w:widowControl w:val="0"/>
      <w:ind w:right="19772" w:firstLine="720"/>
    </w:pPr>
    <w:rPr>
      <w:rFonts w:ascii="Arial" w:hAnsi="Arial"/>
      <w:snapToGrid w:val="0"/>
    </w:rPr>
  </w:style>
  <w:style w:type="paragraph" w:styleId="af2">
    <w:name w:val="List Paragraph"/>
    <w:basedOn w:val="a"/>
    <w:uiPriority w:val="1"/>
    <w:qFormat/>
    <w:rsid w:val="007109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Strong"/>
    <w:qFormat/>
    <w:rsid w:val="007109C6"/>
    <w:rPr>
      <w:b/>
      <w:bCs/>
    </w:rPr>
  </w:style>
  <w:style w:type="character" w:styleId="af4">
    <w:name w:val="Emphasis"/>
    <w:qFormat/>
    <w:rsid w:val="00DD6C00"/>
    <w:rPr>
      <w:i/>
      <w:iCs/>
    </w:rPr>
  </w:style>
  <w:style w:type="paragraph" w:customStyle="1" w:styleId="12">
    <w:name w:val="Название1"/>
    <w:basedOn w:val="a"/>
    <w:uiPriority w:val="99"/>
    <w:qFormat/>
    <w:rsid w:val="00AB1571"/>
    <w:pPr>
      <w:jc w:val="center"/>
    </w:pPr>
    <w:rPr>
      <w:b/>
      <w:b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4DCCE-A3C8-4871-AF1B-B25BC5702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12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Metkab2</cp:lastModifiedBy>
  <cp:revision>9</cp:revision>
  <cp:lastPrinted>2024-09-04T07:51:00Z</cp:lastPrinted>
  <dcterms:created xsi:type="dcterms:W3CDTF">2024-09-04T08:40:00Z</dcterms:created>
  <dcterms:modified xsi:type="dcterms:W3CDTF">2025-09-02T12:15:00Z</dcterms:modified>
</cp:coreProperties>
</file>