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B5" w:rsidRDefault="00BA67B5" w:rsidP="00974987">
      <w:pPr>
        <w:widowControl w:val="0"/>
        <w:shd w:val="clear" w:color="auto" w:fill="FFFFFF"/>
        <w:autoSpaceDE w:val="0"/>
        <w:autoSpaceDN w:val="0"/>
        <w:adjustRightInd w:val="0"/>
        <w:spacing w:before="528" w:after="0" w:line="322" w:lineRule="exact"/>
        <w:ind w:right="34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A675D" w:rsidRPr="00CF6D07" w:rsidRDefault="001573EE" w:rsidP="001573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3A675D" w:rsidRPr="003A6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1</w:t>
      </w:r>
      <w:r w:rsidR="00CF6D07" w:rsidRPr="00CF6D07">
        <w:t xml:space="preserve"> </w:t>
      </w:r>
      <w:r w:rsidR="00CF6D07" w:rsidRPr="00CF6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приказу</w:t>
      </w:r>
    </w:p>
    <w:p w:rsidR="00CF6D07" w:rsidRDefault="00CF6D07" w:rsidP="003A675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73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Управления образования</w:t>
      </w:r>
    </w:p>
    <w:p w:rsidR="0077384A" w:rsidRPr="003A675D" w:rsidRDefault="00211E51" w:rsidP="00211E5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34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3A675D" w:rsidRPr="003A6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16</w:t>
      </w:r>
      <w:r w:rsidR="00CA5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114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A5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A55A7" w:rsidRPr="00DC6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CA55A7" w:rsidRPr="00DC6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219</w:t>
      </w:r>
    </w:p>
    <w:p w:rsidR="0068155B" w:rsidRPr="00CF6D07" w:rsidRDefault="0068155B" w:rsidP="0068155B">
      <w:pPr>
        <w:widowControl w:val="0"/>
        <w:shd w:val="clear" w:color="auto" w:fill="FFFFFF"/>
        <w:autoSpaceDE w:val="0"/>
        <w:autoSpaceDN w:val="0"/>
        <w:adjustRightInd w:val="0"/>
        <w:spacing w:before="528" w:after="0" w:line="322" w:lineRule="exact"/>
        <w:ind w:right="341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ПОЛОЖЕНИЕ</w:t>
      </w:r>
      <w:bookmarkStart w:id="0" w:name="_GoBack"/>
      <w:bookmarkEnd w:id="0"/>
    </w:p>
    <w:p w:rsidR="008E0D9B" w:rsidRPr="00CF6D07" w:rsidRDefault="0068155B" w:rsidP="000629C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8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</w:t>
      </w:r>
      <w:r w:rsidR="00CA55A7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проведении школьного и</w:t>
      </w:r>
      <w:r w:rsidR="003A675D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муниципального</w:t>
      </w:r>
      <w:r w:rsidR="00CD2557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этапов</w:t>
      </w:r>
      <w:r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629C4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давности» среди обучающихся образовательных организаций</w:t>
      </w:r>
    </w:p>
    <w:p w:rsidR="000629C4" w:rsidRDefault="000629C4" w:rsidP="000629C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88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68155B" w:rsidRPr="00415C06" w:rsidRDefault="0068155B" w:rsidP="008E0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415C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I. </w:t>
      </w:r>
      <w:r w:rsidRPr="00415C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Общие положения</w:t>
      </w:r>
    </w:p>
    <w:p w:rsidR="0068155B" w:rsidRPr="009738F0" w:rsidRDefault="0068155B" w:rsidP="002C20AB">
      <w:pPr>
        <w:widowControl w:val="0"/>
        <w:numPr>
          <w:ilvl w:val="0"/>
          <w:numId w:val="4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Положение определяет порядок организации и проведения</w:t>
      </w:r>
      <w:r w:rsidR="00CD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школьного и </w:t>
      </w:r>
      <w:r w:rsidR="003A6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</w:t>
      </w:r>
      <w:r w:rsidR="00CD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этапов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</w:t>
      </w:r>
      <w:r w:rsidR="00062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обучающихся </w:t>
      </w:r>
      <w:r w:rsidR="00CD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="00371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организаций</w:t>
      </w:r>
      <w:r w:rsidR="007640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Конкурс), порядок участия в Конкурсе и определения победителей Конкурса.</w:t>
      </w:r>
    </w:p>
    <w:p w:rsidR="0068155B" w:rsidRPr="008E0D9B" w:rsidRDefault="0068155B" w:rsidP="002C20AB">
      <w:pPr>
        <w:widowControl w:val="0"/>
        <w:numPr>
          <w:ilvl w:val="0"/>
          <w:numId w:val="4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проводится 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r w:rsidR="002C20AB" w:rsidRPr="006B7173">
        <w:rPr>
          <w:rFonts w:ascii="Times New Roman" w:hAnsi="Times New Roman" w:cs="Times New Roman"/>
          <w:sz w:val="28"/>
        </w:rPr>
        <w:t xml:space="preserve">Положением о проведении 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</w:t>
      </w:r>
      <w:r w:rsidR="00062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утвержденным 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Министерства просвещения Российской Федерации от</w:t>
      </w:r>
      <w:r w:rsidR="00211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29.10.2025 г. №791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</w:p>
    <w:p w:rsidR="0068155B" w:rsidRPr="009738F0" w:rsidRDefault="001573EE" w:rsidP="002C20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</w:t>
      </w:r>
      <w:r w:rsidR="003A675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куратором</w:t>
      </w:r>
      <w:r w:rsidR="00F70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 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675D">
        <w:rPr>
          <w:rFonts w:ascii="Times New Roman" w:hAnsi="Times New Roman"/>
          <w:sz w:val="28"/>
          <w:szCs w:val="28"/>
        </w:rPr>
        <w:t>муниципальный</w:t>
      </w:r>
      <w:r w:rsidR="00F70943">
        <w:rPr>
          <w:rFonts w:ascii="Times New Roman" w:hAnsi="Times New Roman"/>
          <w:sz w:val="28"/>
          <w:szCs w:val="28"/>
        </w:rPr>
        <w:t xml:space="preserve"> </w:t>
      </w:r>
      <w:r w:rsidR="003A675D">
        <w:rPr>
          <w:rFonts w:ascii="Times New Roman" w:hAnsi="Times New Roman"/>
          <w:sz w:val="28"/>
          <w:szCs w:val="28"/>
        </w:rPr>
        <w:t>м</w:t>
      </w:r>
      <w:r w:rsidR="00CA55A7">
        <w:rPr>
          <w:rFonts w:ascii="Times New Roman" w:hAnsi="Times New Roman"/>
          <w:sz w:val="28"/>
          <w:szCs w:val="28"/>
        </w:rPr>
        <w:t>етодический центр (</w:t>
      </w:r>
      <w:proofErr w:type="spellStart"/>
      <w:r w:rsidR="003114BB">
        <w:rPr>
          <w:rFonts w:ascii="Times New Roman" w:hAnsi="Times New Roman"/>
          <w:sz w:val="28"/>
          <w:szCs w:val="28"/>
        </w:rPr>
        <w:t>Трохачева</w:t>
      </w:r>
      <w:proofErr w:type="spellEnd"/>
      <w:r w:rsidR="00CA55A7">
        <w:rPr>
          <w:rFonts w:ascii="Times New Roman" w:hAnsi="Times New Roman"/>
          <w:sz w:val="28"/>
          <w:szCs w:val="28"/>
        </w:rPr>
        <w:t xml:space="preserve"> </w:t>
      </w:r>
      <w:r w:rsidR="003114BB">
        <w:rPr>
          <w:rFonts w:ascii="Times New Roman" w:hAnsi="Times New Roman"/>
          <w:sz w:val="28"/>
          <w:szCs w:val="28"/>
        </w:rPr>
        <w:t>С</w:t>
      </w:r>
      <w:r w:rsidR="00CA55A7">
        <w:rPr>
          <w:rFonts w:ascii="Times New Roman" w:hAnsi="Times New Roman"/>
          <w:sz w:val="28"/>
          <w:szCs w:val="28"/>
        </w:rPr>
        <w:t>.С</w:t>
      </w:r>
      <w:r w:rsidR="003A675D">
        <w:rPr>
          <w:rFonts w:ascii="Times New Roman" w:hAnsi="Times New Roman"/>
          <w:sz w:val="28"/>
          <w:szCs w:val="28"/>
        </w:rPr>
        <w:t>.),</w:t>
      </w:r>
      <w:r w:rsidR="003A67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осуществляющий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организационно-техническое и организационно-методическое сопровождение </w:t>
      </w:r>
      <w:r w:rsidR="00CD25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школьного и 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CD2557">
        <w:rPr>
          <w:rFonts w:ascii="Times New Roman" w:hAnsi="Times New Roman" w:cs="Times New Roman"/>
          <w:color w:val="000000" w:themeColor="text1"/>
          <w:sz w:val="28"/>
          <w:szCs w:val="28"/>
        </w:rPr>
        <w:t>этапов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Конкурса.       </w:t>
      </w:r>
    </w:p>
    <w:p w:rsidR="007640B2" w:rsidRPr="009738F0" w:rsidRDefault="00781419" w:rsidP="007640B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157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проведении Кон</w:t>
      </w:r>
      <w:r w:rsidR="00DD0093">
        <w:rPr>
          <w:rFonts w:ascii="Times New Roman" w:hAnsi="Times New Roman" w:cs="Times New Roman"/>
          <w:color w:val="000000" w:themeColor="text1"/>
          <w:sz w:val="28"/>
          <w:szCs w:val="28"/>
        </w:rPr>
        <w:t>курса размещается на официальном сайте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009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</w:t>
      </w:r>
      <w:r w:rsidR="00DD0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</w:t>
      </w:r>
      <w:r w:rsidR="00DD0093">
        <w:rPr>
          <w:rFonts w:ascii="Times New Roman" w:hAnsi="Times New Roman" w:cs="Times New Roman"/>
          <w:color w:val="000000" w:themeColor="text1"/>
          <w:sz w:val="28"/>
          <w:szCs w:val="28"/>
        </w:rPr>
        <w:t>вского муниципального района.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0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640B2" w:rsidRPr="007640B2" w:rsidRDefault="00781419" w:rsidP="007640B2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>1.5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>.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Конкурсе м</w:t>
      </w:r>
      <w:r w:rsidR="007640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огут принять участие:</w:t>
      </w:r>
    </w:p>
    <w:p w:rsidR="007640B2" w:rsidRPr="00371A08" w:rsidRDefault="007640B2" w:rsidP="009310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0B2">
        <w:rPr>
          <w:rFonts w:ascii="Times New Roman" w:eastAsia="Times New Roman" w:hAnsi="Times New Roman" w:cs="Times New Roman"/>
          <w:sz w:val="28"/>
          <w:szCs w:val="28"/>
        </w:rPr>
        <w:t>обучающиеся 5-7 классов общеобразовательных организаций</w:t>
      </w:r>
      <w:r w:rsidR="00371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(категория 1); </w:t>
      </w:r>
    </w:p>
    <w:p w:rsidR="007640B2" w:rsidRPr="00371A08" w:rsidRDefault="007640B2" w:rsidP="009310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обучающиеся </w:t>
      </w:r>
      <w:r w:rsidR="00F70943">
        <w:rPr>
          <w:rFonts w:ascii="Times New Roman" w:eastAsia="Times New Roman" w:hAnsi="Times New Roman" w:cs="Times New Roman"/>
          <w:sz w:val="28"/>
          <w:szCs w:val="28"/>
        </w:rPr>
        <w:t xml:space="preserve">8-9 классов общеобразовательных </w:t>
      </w:r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организаций (категория 2); </w:t>
      </w:r>
    </w:p>
    <w:p w:rsidR="007640B2" w:rsidRPr="007640B2" w:rsidRDefault="00CD2557" w:rsidP="009310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10-11</w:t>
      </w:r>
      <w:r w:rsidR="007640B2" w:rsidRPr="007640B2">
        <w:rPr>
          <w:rFonts w:ascii="Times New Roman" w:eastAsia="Times New Roman" w:hAnsi="Times New Roman" w:cs="Times New Roman"/>
          <w:sz w:val="28"/>
          <w:szCs w:val="28"/>
        </w:rPr>
        <w:t xml:space="preserve"> классов о</w:t>
      </w:r>
      <w:r w:rsidR="00931078"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бщеобразовательных организаций </w:t>
      </w:r>
      <w:r w:rsidR="00DD0093">
        <w:rPr>
          <w:rFonts w:ascii="Times New Roman" w:eastAsia="Times New Roman" w:hAnsi="Times New Roman" w:cs="Times New Roman"/>
          <w:sz w:val="28"/>
          <w:szCs w:val="28"/>
        </w:rPr>
        <w:t>(категория 3).</w:t>
      </w:r>
    </w:p>
    <w:p w:rsidR="007640B2" w:rsidRDefault="00DD0093" w:rsidP="00DD00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814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Конкурсе добровольное.</w:t>
      </w:r>
    </w:p>
    <w:p w:rsidR="00931078" w:rsidRDefault="00DD0093" w:rsidP="00DD0093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1.7. </w:t>
      </w:r>
      <w:r w:rsidR="00CD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 проведения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школьного и муниципального этапов Конкурса</w:t>
      </w:r>
      <w:r w:rsidR="00CD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школьный этап – </w:t>
      </w:r>
      <w:r w:rsidR="00BA67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16.12.2025 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.01.</w:t>
      </w:r>
      <w:r w:rsidR="001F4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BA67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18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муниципальный этап –</w:t>
      </w:r>
      <w:r w:rsidR="00BA67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20.01.2026</w:t>
      </w:r>
      <w:r w:rsidR="0018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18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.02.202</w:t>
      </w:r>
      <w:r w:rsidR="00BA67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12046" w:rsidRPr="009738F0" w:rsidRDefault="00312046" w:rsidP="001573EE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40B2" w:rsidRPr="00415C06" w:rsidRDefault="007640B2" w:rsidP="007640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415C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II</w:t>
      </w:r>
      <w:r w:rsidRPr="00415C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Тематика Конкурса и жанры конкурсных сочинений</w:t>
      </w:r>
    </w:p>
    <w:p w:rsidR="0080167B" w:rsidRDefault="007640B2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2.1.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0167B">
        <w:rPr>
          <w:rFonts w:eastAsia="Times New Roman"/>
          <w:szCs w:val="28"/>
        </w:rPr>
        <w:t xml:space="preserve">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В конкурсных сочинениях участники Конкурса рассматривают по своему выбору следующие вопросы, связанные с сохр</w:t>
      </w:r>
      <w:r w:rsidR="00371A08">
        <w:rPr>
          <w:rFonts w:ascii="Times New Roman" w:eastAsia="Times New Roman" w:hAnsi="Times New Roman" w:cs="Times New Roman"/>
          <w:sz w:val="28"/>
          <w:szCs w:val="28"/>
        </w:rPr>
        <w:t>анением и увековечением памяти</w:t>
      </w:r>
      <w:r w:rsidR="00F45D10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 xml:space="preserve">трагедии мирного населения СССР, жертвах военных преступлений нацистов и их пособников в период Великой Отечественной войны </w:t>
      </w:r>
      <w:bookmarkStart w:id="1" w:name="_Hlk77688656"/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 xml:space="preserve">1941-1945 годов </w:t>
      </w:r>
      <w:bookmarkEnd w:id="1"/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(далее – тематические направления):</w:t>
      </w:r>
    </w:p>
    <w:p w:rsidR="00BA67B5" w:rsidRPr="00BA67B5" w:rsidRDefault="00BA67B5" w:rsidP="00BA67B5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67B5">
        <w:rPr>
          <w:rFonts w:ascii="Times New Roman" w:hAnsi="Times New Roman"/>
          <w:sz w:val="28"/>
          <w:szCs w:val="28"/>
        </w:rPr>
        <w:t>преступления</w:t>
      </w:r>
      <w:r w:rsidRPr="00BA67B5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BA67B5">
        <w:rPr>
          <w:rFonts w:ascii="Times New Roman" w:hAnsi="Times New Roman"/>
          <w:sz w:val="28"/>
          <w:szCs w:val="28"/>
        </w:rPr>
        <w:t>против</w:t>
      </w:r>
      <w:r w:rsidRPr="00BA67B5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BA67B5">
        <w:rPr>
          <w:rFonts w:ascii="Times New Roman" w:hAnsi="Times New Roman"/>
          <w:spacing w:val="-2"/>
          <w:sz w:val="28"/>
          <w:szCs w:val="28"/>
        </w:rPr>
        <w:t>детства;</w:t>
      </w:r>
    </w:p>
    <w:p w:rsidR="00BA67B5" w:rsidRPr="00BA67B5" w:rsidRDefault="00BA67B5" w:rsidP="00BA67B5">
      <w:pPr>
        <w:pStyle w:val="a7"/>
        <w:ind w:left="200" w:right="5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       </w:t>
      </w:r>
      <w:r w:rsidRPr="00BA67B5">
        <w:rPr>
          <w:rFonts w:ascii="Times New Roman" w:hAnsi="Times New Roman"/>
          <w:w w:val="105"/>
          <w:sz w:val="28"/>
          <w:szCs w:val="28"/>
        </w:rPr>
        <w:t>карательные операции, направленные на централизованное уничтожение мирного населения;</w:t>
      </w:r>
    </w:p>
    <w:p w:rsidR="00BA67B5" w:rsidRPr="00BA67B5" w:rsidRDefault="00BA67B5" w:rsidP="00BA67B5">
      <w:pPr>
        <w:pStyle w:val="a7"/>
        <w:jc w:val="both"/>
        <w:rPr>
          <w:rFonts w:ascii="Times New Roman" w:hAnsi="Times New Roman"/>
          <w:sz w:val="28"/>
          <w:szCs w:val="28"/>
        </w:rPr>
        <w:sectPr w:rsidR="00BA67B5" w:rsidRPr="00BA67B5">
          <w:headerReference w:type="default" r:id="rId8"/>
          <w:pgSz w:w="12240" w:h="16700"/>
          <w:pgMar w:top="640" w:right="1080" w:bottom="280" w:left="1800" w:header="0" w:footer="0" w:gutter="0"/>
          <w:cols w:space="720"/>
        </w:sectPr>
      </w:pPr>
    </w:p>
    <w:p w:rsidR="00BA67B5" w:rsidRPr="00BA67B5" w:rsidRDefault="00BA67B5" w:rsidP="00BA67B5">
      <w:pPr>
        <w:spacing w:line="240" w:lineRule="auto"/>
        <w:ind w:right="342"/>
        <w:jc w:val="right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pacing w:val="-10"/>
          <w:sz w:val="28"/>
          <w:szCs w:val="28"/>
        </w:rPr>
        <w:lastRenderedPageBreak/>
        <w:t>5</w:t>
      </w:r>
    </w:p>
    <w:p w:rsidR="00BA67B5" w:rsidRDefault="00BA67B5" w:rsidP="00BA67B5">
      <w:pPr>
        <w:spacing w:line="240" w:lineRule="auto"/>
        <w:ind w:left="120" w:right="584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уничтожение голодом</w:t>
      </w:r>
      <w:r w:rsidRPr="00BA67B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и</w:t>
      </w:r>
      <w:r w:rsidRPr="00BA67B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создание</w:t>
      </w:r>
      <w:r w:rsidRPr="00BA67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заведомо</w:t>
      </w:r>
      <w:r w:rsidRPr="00BA67B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 xml:space="preserve">невыносимых условий </w:t>
      </w:r>
      <w:r w:rsidRPr="00BA67B5">
        <w:rPr>
          <w:rFonts w:ascii="Times New Roman" w:hAnsi="Times New Roman" w:cs="Times New Roman"/>
          <w:spacing w:val="-2"/>
          <w:sz w:val="28"/>
          <w:szCs w:val="28"/>
        </w:rPr>
        <w:t>существования;</w:t>
      </w:r>
    </w:p>
    <w:p w:rsidR="00BA67B5" w:rsidRPr="00BA67B5" w:rsidRDefault="00BA67B5" w:rsidP="00BA67B5">
      <w:pPr>
        <w:spacing w:line="240" w:lineRule="auto"/>
        <w:ind w:left="120" w:right="584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угон</w:t>
      </w:r>
      <w:r w:rsidRPr="00BA67B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на</w:t>
      </w:r>
      <w:r w:rsidRPr="00BA67B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принудительные</w:t>
      </w:r>
      <w:r w:rsidRPr="00BA67B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pacing w:val="-2"/>
          <w:sz w:val="28"/>
          <w:szCs w:val="28"/>
        </w:rPr>
        <w:t>работы;</w:t>
      </w:r>
    </w:p>
    <w:p w:rsidR="00BA67B5" w:rsidRDefault="00BA67B5" w:rsidP="00BA67B5">
      <w:pPr>
        <w:spacing w:line="240" w:lineRule="auto"/>
        <w:ind w:left="828" w:right="596" w:hanging="10"/>
        <w:jc w:val="both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трагедия и подвиг советского народа в произведениях искусства; военные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преступления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японских</w:t>
      </w:r>
      <w:r w:rsidR="00803DF4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proofErr w:type="gramStart"/>
      <w:r w:rsidRPr="00BA67B5">
        <w:rPr>
          <w:rFonts w:ascii="Times New Roman" w:hAnsi="Times New Roman" w:cs="Times New Roman"/>
          <w:sz w:val="28"/>
          <w:szCs w:val="28"/>
        </w:rPr>
        <w:t>милитаристов</w:t>
      </w:r>
      <w:r w:rsidRPr="00BA67B5">
        <w:rPr>
          <w:rFonts w:ascii="Times New Roman" w:hAnsi="Times New Roman" w:cs="Times New Roman"/>
          <w:spacing w:val="52"/>
          <w:sz w:val="28"/>
          <w:szCs w:val="28"/>
        </w:rPr>
        <w:t xml:space="preserve">  </w:t>
      </w:r>
      <w:r w:rsidRPr="00BA67B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A67B5">
        <w:rPr>
          <w:rFonts w:ascii="Times New Roman" w:hAnsi="Times New Roman" w:cs="Times New Roman"/>
          <w:sz w:val="28"/>
          <w:szCs w:val="28"/>
        </w:rPr>
        <w:t>к</w:t>
      </w:r>
      <w:r w:rsidRPr="00BA67B5">
        <w:rPr>
          <w:rFonts w:ascii="Times New Roman" w:hAnsi="Times New Roman" w:cs="Times New Roman"/>
          <w:spacing w:val="32"/>
          <w:sz w:val="28"/>
          <w:szCs w:val="28"/>
        </w:rPr>
        <w:t xml:space="preserve">  </w:t>
      </w:r>
      <w:r w:rsidRPr="00BA67B5">
        <w:rPr>
          <w:rFonts w:ascii="Times New Roman" w:hAnsi="Times New Roman" w:cs="Times New Roman"/>
          <w:sz w:val="28"/>
          <w:szCs w:val="28"/>
        </w:rPr>
        <w:t>80-</w:t>
      </w:r>
      <w:r w:rsidRPr="00BA67B5">
        <w:rPr>
          <w:rFonts w:ascii="Times New Roman" w:hAnsi="Times New Roman" w:cs="Times New Roman"/>
          <w:spacing w:val="-2"/>
          <w:sz w:val="28"/>
          <w:szCs w:val="28"/>
        </w:rPr>
        <w:t>летию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 xml:space="preserve">победы над милитаристской Японией и окончания Второй мировой </w:t>
      </w:r>
      <w:r w:rsidRPr="00BA67B5">
        <w:rPr>
          <w:rFonts w:ascii="Times New Roman" w:hAnsi="Times New Roman" w:cs="Times New Roman"/>
          <w:spacing w:val="-2"/>
          <w:sz w:val="28"/>
          <w:szCs w:val="28"/>
        </w:rPr>
        <w:t>войны);</w:t>
      </w:r>
    </w:p>
    <w:p w:rsidR="00BA67B5" w:rsidRPr="00BA67B5" w:rsidRDefault="00BA67B5" w:rsidP="00BA67B5">
      <w:pPr>
        <w:spacing w:line="240" w:lineRule="auto"/>
        <w:ind w:right="596" w:firstLine="818"/>
        <w:jc w:val="both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деятельность поисковых отрядов, общественных организаций и движений молодежи по</w:t>
      </w:r>
      <w:r w:rsidRPr="00BA67B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сохранению и</w:t>
      </w:r>
      <w:r w:rsidRPr="00BA67B5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увековечению памяти о</w:t>
      </w:r>
      <w:r w:rsidRPr="00BA67B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геноциде советского народа в</w:t>
      </w:r>
      <w:r w:rsidRPr="00BA67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период Великой Отечественной</w:t>
      </w:r>
      <w:r w:rsidRPr="00BA67B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войны;</w:t>
      </w:r>
    </w:p>
    <w:p w:rsidR="00BA67B5" w:rsidRPr="00BA67B5" w:rsidRDefault="00BA67B5" w:rsidP="00BA67B5">
      <w:pPr>
        <w:spacing w:line="240" w:lineRule="auto"/>
        <w:ind w:right="57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участие в образовательно-просветительских мероприятиях проекта «Без срока давности» как личный опыт сохранения исторической памяти о трагедии мирного населения в годы Великой Отечественной войны;</w:t>
      </w:r>
    </w:p>
    <w:p w:rsidR="00BA67B5" w:rsidRPr="00BA67B5" w:rsidRDefault="00BA67B5" w:rsidP="00BA67B5">
      <w:pPr>
        <w:spacing w:line="240" w:lineRule="auto"/>
        <w:ind w:left="843" w:right="1281" w:firstLine="4"/>
        <w:jc w:val="both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трагедия</w:t>
      </w:r>
      <w:r w:rsidRPr="00BA67B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моей</w:t>
      </w:r>
      <w:r w:rsidRPr="00BA67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семьи</w:t>
      </w:r>
      <w:r w:rsidRPr="00BA67B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в</w:t>
      </w:r>
      <w:r w:rsidRPr="00BA67B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годы</w:t>
      </w:r>
      <w:r w:rsidRPr="00BA67B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A67B5">
        <w:rPr>
          <w:rFonts w:ascii="Times New Roman" w:hAnsi="Times New Roman" w:cs="Times New Roman"/>
          <w:sz w:val="28"/>
          <w:szCs w:val="28"/>
        </w:rPr>
        <w:t>Великой Отечественной войны; нацизм и неонацизм: история и современность.</w:t>
      </w:r>
    </w:p>
    <w:p w:rsidR="0080167B" w:rsidRPr="00787004" w:rsidRDefault="00BA67B5" w:rsidP="00BA67B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8016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 xml:space="preserve">Конкурсное сочинение представляется участником Конкурса в прозе в жанре рассказа, притчи, письма, сказки, дневника, очерка, репортажа, интервью, эссе, заочной экскурсии, рецензии, </w:t>
      </w:r>
      <w:r w:rsidR="0080167B" w:rsidRPr="0080167B">
        <w:rPr>
          <w:rFonts w:ascii="Times New Roman" w:eastAsia="Times New Roman" w:hAnsi="Times New Roman" w:cs="Times New Roman"/>
          <w:iCs/>
          <w:sz w:val="28"/>
          <w:szCs w:val="28"/>
        </w:rPr>
        <w:t>путевых заметок</w:t>
      </w:r>
      <w:r w:rsidR="0080167B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787004" w:rsidRPr="007870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7004" w:rsidRPr="0080167B">
        <w:rPr>
          <w:rFonts w:ascii="Times New Roman" w:eastAsia="Times New Roman" w:hAnsi="Times New Roman" w:cs="Times New Roman"/>
          <w:sz w:val="28"/>
          <w:szCs w:val="28"/>
        </w:rPr>
        <w:t>Поэтические тексты конкурсных сочинений не рассматриваются.</w:t>
      </w:r>
    </w:p>
    <w:p w:rsidR="0080167B" w:rsidRPr="0080167B" w:rsidRDefault="001573EE" w:rsidP="00BA67B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BA6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Выбор тематического направления, жанра и названия работы участниками Конкурса осуществляется самостоятельно.</w:t>
      </w:r>
    </w:p>
    <w:p w:rsidR="0080167B" w:rsidRPr="00787004" w:rsidRDefault="001573EE" w:rsidP="00BA67B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BA6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для учас</w:t>
      </w:r>
      <w:r w:rsidR="00D94B4C">
        <w:rPr>
          <w:rFonts w:ascii="Times New Roman" w:eastAsia="Times New Roman" w:hAnsi="Times New Roman" w:cs="Times New Roman"/>
          <w:sz w:val="28"/>
          <w:szCs w:val="28"/>
        </w:rPr>
        <w:t xml:space="preserve">тников Конкурса по организации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и проведению Конкурса размещаютс</w:t>
      </w:r>
      <w:r w:rsidR="00D94B4C">
        <w:rPr>
          <w:rFonts w:ascii="Times New Roman" w:eastAsia="Times New Roman" w:hAnsi="Times New Roman" w:cs="Times New Roman"/>
          <w:sz w:val="28"/>
          <w:szCs w:val="28"/>
        </w:rPr>
        <w:t>я на официальном сайте Конкурса.</w:t>
      </w:r>
    </w:p>
    <w:p w:rsidR="007640B2" w:rsidRPr="00415C06" w:rsidRDefault="007640B2" w:rsidP="00371A08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5C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III. Сроки и организация проведения Конкурса</w:t>
      </w:r>
    </w:p>
    <w:p w:rsidR="00D94B4C" w:rsidRPr="00D94B4C" w:rsidRDefault="00D94B4C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sz w:val="28"/>
          <w:szCs w:val="28"/>
        </w:rPr>
        <w:t xml:space="preserve">3.1. Конкурс проводится в 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четыре</w:t>
      </w:r>
      <w:r w:rsidRPr="00D94B4C">
        <w:rPr>
          <w:rFonts w:ascii="Times New Roman" w:eastAsia="Times New Roman" w:hAnsi="Times New Roman" w:cs="Times New Roman"/>
          <w:sz w:val="28"/>
          <w:szCs w:val="28"/>
        </w:rPr>
        <w:t xml:space="preserve"> этапа:</w:t>
      </w:r>
    </w:p>
    <w:p w:rsidR="00D94B4C" w:rsidRPr="00D94B4C" w:rsidRDefault="00D94B4C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школьный эт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ап Конкурса ‒ </w:t>
      </w:r>
      <w:r w:rsidR="00BA67B5">
        <w:rPr>
          <w:rFonts w:ascii="Times New Roman" w:eastAsia="Times New Roman" w:hAnsi="Times New Roman" w:cs="Times New Roman"/>
          <w:iCs/>
          <w:sz w:val="28"/>
          <w:szCs w:val="28"/>
        </w:rPr>
        <w:t xml:space="preserve">с 16 января 2025 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по 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19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 января 202</w:t>
      </w:r>
      <w:r w:rsidR="00BA67B5">
        <w:rPr>
          <w:rFonts w:ascii="Times New Roman" w:eastAsia="Times New Roman" w:hAnsi="Times New Roman" w:cs="Times New Roman"/>
          <w:iCs/>
          <w:sz w:val="28"/>
          <w:szCs w:val="28"/>
        </w:rPr>
        <w:t>6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 г.;</w:t>
      </w:r>
    </w:p>
    <w:p w:rsidR="00D94B4C" w:rsidRPr="00D94B4C" w:rsidRDefault="00D94B4C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муниципальный этап Конкурса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‒ 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с 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20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 января</w:t>
      </w:r>
      <w:r w:rsidR="00BA67B5">
        <w:rPr>
          <w:rFonts w:ascii="Times New Roman" w:eastAsia="Times New Roman" w:hAnsi="Times New Roman" w:cs="Times New Roman"/>
          <w:iCs/>
          <w:sz w:val="28"/>
          <w:szCs w:val="28"/>
        </w:rPr>
        <w:t xml:space="preserve"> 2026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 февраля 202</w:t>
      </w:r>
      <w:r w:rsidR="00BA67B5">
        <w:rPr>
          <w:rFonts w:ascii="Times New Roman" w:eastAsia="Times New Roman" w:hAnsi="Times New Roman" w:cs="Times New Roman"/>
          <w:iCs/>
          <w:sz w:val="28"/>
          <w:szCs w:val="28"/>
        </w:rPr>
        <w:t>6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 г.;</w:t>
      </w:r>
    </w:p>
    <w:p w:rsidR="007640B2" w:rsidRDefault="0018402F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региональный этап Конкурса</w:t>
      </w:r>
      <w:r w:rsidR="00D94B4C"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 ‒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 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февраля </w:t>
      </w:r>
      <w:r w:rsidR="00BA67B5">
        <w:rPr>
          <w:rFonts w:ascii="Times New Roman" w:eastAsia="Times New Roman" w:hAnsi="Times New Roman" w:cs="Times New Roman"/>
          <w:iCs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по 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февраля 202</w:t>
      </w:r>
      <w:r w:rsidR="00BA67B5">
        <w:rPr>
          <w:rFonts w:ascii="Times New Roman" w:eastAsia="Times New Roman" w:hAnsi="Times New Roman" w:cs="Times New Roman"/>
          <w:iCs/>
          <w:sz w:val="28"/>
          <w:szCs w:val="28"/>
        </w:rPr>
        <w:t>6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 xml:space="preserve"> г.;</w:t>
      </w:r>
    </w:p>
    <w:p w:rsidR="00E01065" w:rsidRPr="00D94B4C" w:rsidRDefault="00E01065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федеральный этап Конкурса – с 18 февраля </w:t>
      </w:r>
      <w:r w:rsidR="00BA67B5">
        <w:rPr>
          <w:rFonts w:ascii="Times New Roman" w:eastAsia="Times New Roman" w:hAnsi="Times New Roman" w:cs="Times New Roman"/>
          <w:iCs/>
          <w:sz w:val="28"/>
          <w:szCs w:val="28"/>
        </w:rPr>
        <w:t>2026 по 17 марта 2026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г.</w:t>
      </w:r>
    </w:p>
    <w:p w:rsidR="0026095F" w:rsidRPr="005B3D8B" w:rsidRDefault="00D94B4C" w:rsidP="005B3D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3.2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По итогам очного</w:t>
      </w:r>
      <w:r w:rsidR="005B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школьного</w:t>
      </w:r>
      <w:r w:rsidR="005B3D8B" w:rsidRPr="005B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3D8B">
        <w:rPr>
          <w:rFonts w:ascii="Times New Roman" w:hAnsi="Times New Roman" w:cs="Times New Roman"/>
          <w:color w:val="000000" w:themeColor="text1"/>
          <w:sz w:val="28"/>
          <w:szCs w:val="28"/>
        </w:rPr>
        <w:t>передается по одному конкурсному сочинению от каждой категории обучающихся, указанной в п.1.5. настоящего Положения, набравшего по результатам оценивания  максимальное количество баллов на  муниципальный этап,  по результатам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отборочного тура 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передается </w:t>
      </w:r>
      <w:r w:rsidR="0026095F">
        <w:rPr>
          <w:rFonts w:ascii="Times New Roman" w:hAnsi="Times New Roman" w:cs="Times New Roman"/>
          <w:color w:val="000000" w:themeColor="text1"/>
          <w:sz w:val="28"/>
          <w:szCs w:val="28"/>
        </w:rPr>
        <w:t>по одному конкурсному сочинению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каждой категори</w:t>
      </w:r>
      <w:r w:rsidR="00781419">
        <w:rPr>
          <w:rFonts w:ascii="Times New Roman" w:hAnsi="Times New Roman" w:cs="Times New Roman"/>
          <w:color w:val="000000" w:themeColor="text1"/>
          <w:sz w:val="28"/>
          <w:szCs w:val="28"/>
        </w:rPr>
        <w:t>и обучающихся, указанной в п.1.5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настоящего Полож</w:t>
      </w:r>
      <w:r w:rsidR="0026095F">
        <w:rPr>
          <w:rFonts w:ascii="Times New Roman" w:hAnsi="Times New Roman" w:cs="Times New Roman"/>
          <w:color w:val="000000" w:themeColor="text1"/>
          <w:sz w:val="28"/>
          <w:szCs w:val="28"/>
        </w:rPr>
        <w:t>ения, набравшего по результатам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оценивания </w:t>
      </w:r>
      <w:r w:rsidR="005B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максимальное количество баллов,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3D8B" w:rsidRPr="005B3D8B">
        <w:rPr>
          <w:rFonts w:ascii="Times New Roman" w:hAnsi="Times New Roman" w:cs="Times New Roman"/>
          <w:color w:val="000000" w:themeColor="text1"/>
          <w:sz w:val="28"/>
          <w:szCs w:val="28"/>
        </w:rPr>
        <w:t>на региональный этап Конкурса</w:t>
      </w:r>
    </w:p>
    <w:p w:rsidR="00385258" w:rsidRPr="00385258" w:rsidRDefault="0018402F" w:rsidP="002609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Работы на</w:t>
      </w:r>
      <w:r w:rsidR="005B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 передаются </w:t>
      </w:r>
      <w:r w:rsidR="007640B2"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срок до </w:t>
      </w:r>
      <w:r w:rsidR="00E01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</w:t>
      </w:r>
      <w:r w:rsidR="001E4C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</w:t>
      </w:r>
      <w:r w:rsidR="00E01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7640B2"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803D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</w:t>
      </w:r>
      <w:r w:rsidR="007640B2"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электронному адресу:</w:t>
      </w:r>
      <w:r w:rsidR="003852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8525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metkab</w:t>
      </w:r>
      <w:proofErr w:type="spellEnd"/>
      <w:r w:rsidR="00385258" w:rsidRPr="003852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@</w:t>
      </w:r>
      <w:proofErr w:type="spellStart"/>
      <w:r w:rsidR="0077384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</w:t>
      </w:r>
      <w:r w:rsidR="0038525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andex</w:t>
      </w:r>
      <w:proofErr w:type="spellEnd"/>
      <w:r w:rsidR="00385258" w:rsidRPr="003852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spellStart"/>
      <w:r w:rsidR="0038525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ru</w:t>
      </w:r>
      <w:proofErr w:type="spellEnd"/>
      <w:r w:rsidR="00385258" w:rsidRPr="003852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640B2" w:rsidRPr="008E0D9B" w:rsidRDefault="007640B2" w:rsidP="003852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  <w:r w:rsidR="00781419">
        <w:rPr>
          <w:rFonts w:ascii="Times New Roman" w:hAnsi="Times New Roman" w:cs="Times New Roman"/>
          <w:color w:val="000000" w:themeColor="text1"/>
          <w:sz w:val="28"/>
          <w:szCs w:val="28"/>
        </w:rPr>
        <w:t>3.3</w:t>
      </w: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Оценка конкурсных работ проводится жюри в соответствии с критериями и методикой оценки, данных в методических рекомендациях по подготовке и проведению Конкурса.</w:t>
      </w:r>
    </w:p>
    <w:p w:rsidR="007640B2" w:rsidRPr="009738F0" w:rsidRDefault="00781419" w:rsidP="00371A0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3.4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Для оценки работ участников Конкурса и определения победителей и призеров Конкурса создается жюри.</w:t>
      </w:r>
    </w:p>
    <w:p w:rsidR="007640B2" w:rsidRPr="009738F0" w:rsidRDefault="00781419" w:rsidP="0037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3.5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Победители и призеры Конкурса определяются на основании результатов оценивания конкурсных работ жюри.</w:t>
      </w:r>
    </w:p>
    <w:p w:rsidR="007640B2" w:rsidRDefault="00781419" w:rsidP="00371A08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3.6</w:t>
      </w:r>
      <w:r w:rsidR="007640B2" w:rsidRPr="009738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7640B2"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сопроводительным документам относятся:</w:t>
      </w:r>
    </w:p>
    <w:p w:rsidR="007640B2" w:rsidRPr="00F1224B" w:rsidRDefault="00E01065" w:rsidP="00371A08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40B2"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7640B2" w:rsidRPr="00F1224B" w:rsidRDefault="00E01065" w:rsidP="00371A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      </w:t>
      </w:r>
      <w:r w:rsidR="007640B2" w:rsidRPr="00F1224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согласие родителей (законных представителей) участника Конкурса на обработку </w:t>
      </w:r>
      <w:r w:rsidR="007640B2" w:rsidRPr="00F122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персональных данных, фото- и видеосъемку несовершен</w:t>
      </w:r>
      <w:r w:rsidR="00CF6D07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нолетнего, использование фото-, </w:t>
      </w:r>
      <w:r w:rsidR="007640B2" w:rsidRPr="00F1224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видеоматериала, конкурсного сочинения в некоммерческих целях.</w:t>
      </w:r>
    </w:p>
    <w:p w:rsidR="007640B2" w:rsidRPr="00F1224B" w:rsidRDefault="007640B2" w:rsidP="00371A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сопроводительных документов размещаются на сайте Конкурса.</w:t>
      </w:r>
    </w:p>
    <w:p w:rsidR="00385258" w:rsidRPr="00CA55A7" w:rsidRDefault="00385258" w:rsidP="007640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0B2" w:rsidRPr="00415C06" w:rsidRDefault="007640B2" w:rsidP="007640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C0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415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конкурсным сочинениям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C6E">
        <w:rPr>
          <w:rFonts w:ascii="Times New Roman" w:eastAsia="Times New Roman" w:hAnsi="Times New Roman" w:cs="Times New Roman"/>
          <w:sz w:val="28"/>
          <w:szCs w:val="28"/>
        </w:rPr>
        <w:t>4.1. Все конкурсные сочинения выполняются участниками Конкурса в письменном виде на согласованном учредителем Конкурса и утвержденном Оператором бланке Конкурса. Образец оформления конкурсного сочинения и бланк Конкурса размещаются на официальном сайте Конкурса.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.2. На всех этапах Конкурса не подлежат оценке жюри конкурсные сочинения, подготовленные с нарушением требований к их оформлению 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br/>
        <w:t>или с нарушением сроков представления сочинений, установленных учредителем Конкурса.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.3. Каждый участник Конкурса имеет право представить на Конкурс одно конкурсное сочинение.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.4. Участники Конкурса выполняют конкурсное сочинение самостоятельно.</w:t>
      </w:r>
    </w:p>
    <w:p w:rsidR="00256C6E" w:rsidRPr="0026095F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.5. На</w:t>
      </w:r>
      <w:r w:rsidR="0038525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и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5258"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этап Конкурса конкурсные сочинения принимаются в сканированном виде (в формате PDF, тип изображения ЧБ, разрешение 600 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>, объемом не более 3 МБ). К отсканированному конкурсному сочинению участника Конкурса прилагается копия, набранная на компьютере и сохраненная в формате .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 или .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>. При отсутствии одного из указанных вариантов представления конкурсное сочинение не принимается.</w:t>
      </w:r>
    </w:p>
    <w:p w:rsidR="007640B2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6C6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4.6. На всех этапах Конкурса жюри Конкурса проверяет конкурсные</w:t>
      </w:r>
      <w:r w:rsidRPr="00310C5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сочинения на </w:t>
      </w:r>
      <w:r w:rsidRPr="00310C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наличие некорректных заимствований. В случае выявления </w:t>
      </w:r>
      <w:r w:rsidR="0038525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</w:t>
      </w:r>
      <w:r w:rsidRPr="00310C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10C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высокого процента некорректных заимствований в конкурсном сочинении (более 25%) </w:t>
      </w:r>
      <w:r w:rsidRPr="00310C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участник Конкурса лишается права на дальнейшее участие в Конкурсе и не включается </w:t>
      </w:r>
      <w:r w:rsidRPr="00310C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список финалистов.</w:t>
      </w:r>
    </w:p>
    <w:p w:rsidR="007640B2" w:rsidRPr="00F57B64" w:rsidRDefault="007640B2" w:rsidP="0026095F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4.7.</w:t>
      </w:r>
      <w:r w:rsidRPr="00F57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сопроводительным документам относятся:</w:t>
      </w:r>
    </w:p>
    <w:p w:rsidR="007640B2" w:rsidRPr="00E27DA3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7640B2" w:rsidRPr="00E27DA3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29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 xml:space="preserve">согласие родителей (законных представителей) участника Конкурса на обработку </w:t>
      </w:r>
      <w:r w:rsidRPr="00E27DA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персональных данных, фото- и видеосъемку несовершеннолетнего, использование фото-, </w:t>
      </w:r>
      <w:r w:rsidRPr="00E27D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видеоматериала, конкурсного сочинения в некоммерческих целях.</w:t>
      </w:r>
    </w:p>
    <w:p w:rsidR="007640B2" w:rsidRPr="00E27DA3" w:rsidRDefault="007640B2" w:rsidP="00E010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сопроводительных документов размещаются на сайте Конкурса.</w:t>
      </w:r>
    </w:p>
    <w:p w:rsidR="007640B2" w:rsidRPr="00720595" w:rsidRDefault="007640B2" w:rsidP="007640B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15C06" w:rsidRDefault="00415C06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03DF4" w:rsidRDefault="00803DF4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03DF4" w:rsidRDefault="00803DF4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03DF4" w:rsidRDefault="00803DF4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03DF4" w:rsidRDefault="00803DF4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F6D07" w:rsidRPr="00CF6D07" w:rsidRDefault="00803DF4" w:rsidP="00803D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="00CF6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2</w:t>
      </w:r>
      <w:r w:rsidR="00CF6D07" w:rsidRPr="00CF6D07">
        <w:t xml:space="preserve"> </w:t>
      </w:r>
      <w:r w:rsidR="00CF6D07" w:rsidRPr="00CF6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приказу</w:t>
      </w:r>
    </w:p>
    <w:p w:rsidR="00CF6D07" w:rsidRDefault="00803DF4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CF6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Управления образования</w:t>
      </w:r>
    </w:p>
    <w:p w:rsidR="00CF6D07" w:rsidRPr="003A675D" w:rsidRDefault="00803DF4" w:rsidP="00803DF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34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CF6D07" w:rsidRPr="003A6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16</w:t>
      </w:r>
      <w:r w:rsidR="00CF6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010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F6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CF6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219 </w:t>
      </w:r>
    </w:p>
    <w:p w:rsidR="0026095F" w:rsidRDefault="0026095F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07" w:rsidRDefault="00CF6D07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95F" w:rsidRPr="0026095F" w:rsidRDefault="0026095F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 С Т А В</w:t>
      </w:r>
      <w:r w:rsidR="00773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85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0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 Ю Р И</w:t>
      </w:r>
      <w:r w:rsidR="007640B2"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</w:p>
    <w:p w:rsidR="007640B2" w:rsidRPr="0026095F" w:rsidRDefault="00312046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по проведению муниципального</w:t>
      </w:r>
      <w:r w:rsidR="007640B2"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этапа </w:t>
      </w:r>
    </w:p>
    <w:p w:rsidR="007640B2" w:rsidRDefault="007640B2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Всероссийского конкурса сочинений «Без срока давности»</w:t>
      </w:r>
      <w:r w:rsidRPr="00BD640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7640B2" w:rsidRDefault="007640B2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85258" w:rsidRPr="00385258" w:rsidRDefault="00E01065" w:rsidP="00385258">
      <w:pPr>
        <w:pStyle w:val="ad"/>
        <w:numPr>
          <w:ilvl w:val="0"/>
          <w:numId w:val="10"/>
        </w:num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Трохачева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С.С</w:t>
      </w:r>
      <w:r w:rsidR="0082565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="00803DF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заведующий МЦ;</w:t>
      </w:r>
    </w:p>
    <w:p w:rsidR="00385258" w:rsidRPr="00385258" w:rsidRDefault="00385258" w:rsidP="00385258">
      <w:pPr>
        <w:pStyle w:val="ad"/>
        <w:numPr>
          <w:ilvl w:val="0"/>
          <w:numId w:val="10"/>
        </w:num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Бякова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Анна Владимировна, руководитель РМО учителей русского языка и литературы</w:t>
      </w:r>
      <w:r w:rsidR="00803DF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385258" w:rsidRPr="00385258" w:rsidRDefault="00385258" w:rsidP="00385258">
      <w:pPr>
        <w:pStyle w:val="ad"/>
        <w:numPr>
          <w:ilvl w:val="0"/>
          <w:numId w:val="10"/>
        </w:num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5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Тихонова Ольга Ивановна, учитель русского языка и литературы МБОУ «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Богородская</w:t>
      </w:r>
      <w:r w:rsidRPr="00385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СШ»</w:t>
      </w:r>
      <w:r w:rsidR="00803DF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3E53DF" w:rsidRPr="00803DF4" w:rsidRDefault="00385258" w:rsidP="00FB73FD">
      <w:pPr>
        <w:pStyle w:val="ad"/>
        <w:widowControl w:val="0"/>
        <w:numPr>
          <w:ilvl w:val="0"/>
          <w:numId w:val="10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010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Земскова Елена Юрьевна, учитель русского языка и литературы МБОУ «</w:t>
      </w:r>
      <w:proofErr w:type="spellStart"/>
      <w:r w:rsidR="00825652" w:rsidRPr="00E010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Михалевская</w:t>
      </w:r>
      <w:proofErr w:type="spellEnd"/>
      <w:r w:rsidR="00CF6D07" w:rsidRPr="00E010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СШ»</w:t>
      </w:r>
      <w:r w:rsidR="00803DF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803DF4" w:rsidRPr="00803DF4" w:rsidRDefault="00803DF4" w:rsidP="00FB73FD">
      <w:pPr>
        <w:pStyle w:val="ad"/>
        <w:widowControl w:val="0"/>
        <w:numPr>
          <w:ilvl w:val="0"/>
          <w:numId w:val="10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Кочеткова Ольга Николаевна, учитель русского языка и литературы МБОУ «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Новоталицкая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СШ»;</w:t>
      </w:r>
    </w:p>
    <w:p w:rsidR="00803DF4" w:rsidRPr="00803DF4" w:rsidRDefault="00803DF4" w:rsidP="00803DF4">
      <w:pPr>
        <w:pStyle w:val="ad"/>
        <w:widowControl w:val="0"/>
        <w:numPr>
          <w:ilvl w:val="0"/>
          <w:numId w:val="10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Малышева Татьяна Александровна,</w:t>
      </w:r>
      <w:r w:rsidRPr="00803DF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учитель русского языка и литературы МБОУ «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Богданихская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СШ».</w:t>
      </w:r>
    </w:p>
    <w:p w:rsidR="00803DF4" w:rsidRPr="00E01065" w:rsidRDefault="00803DF4" w:rsidP="00803DF4">
      <w:pPr>
        <w:pStyle w:val="ad"/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before="5" w:after="0" w:line="240" w:lineRule="auto"/>
        <w:ind w:left="1069"/>
        <w:jc w:val="both"/>
        <w:rPr>
          <w:rFonts w:ascii="Times New Roman" w:hAnsi="Times New Roman" w:cs="Times New Roman"/>
          <w:b/>
          <w:sz w:val="28"/>
        </w:rPr>
      </w:pPr>
    </w:p>
    <w:sectPr w:rsidR="00803DF4" w:rsidRPr="00E01065" w:rsidSect="00BA67B5">
      <w:headerReference w:type="default" r:id="rId9"/>
      <w:pgSz w:w="11906" w:h="16838"/>
      <w:pgMar w:top="1134" w:right="70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68D" w:rsidRDefault="004F068D" w:rsidP="00CE0494">
      <w:pPr>
        <w:spacing w:after="0" w:line="240" w:lineRule="auto"/>
      </w:pPr>
      <w:r>
        <w:separator/>
      </w:r>
    </w:p>
  </w:endnote>
  <w:endnote w:type="continuationSeparator" w:id="0">
    <w:p w:rsidR="004F068D" w:rsidRDefault="004F068D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68D" w:rsidRDefault="004F068D" w:rsidP="00CE0494">
      <w:pPr>
        <w:spacing w:after="0" w:line="240" w:lineRule="auto"/>
      </w:pPr>
      <w:r>
        <w:separator/>
      </w:r>
    </w:p>
  </w:footnote>
  <w:footnote w:type="continuationSeparator" w:id="0">
    <w:p w:rsidR="004F068D" w:rsidRDefault="004F068D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7B5" w:rsidRDefault="00BA67B5">
    <w:pPr>
      <w:pStyle w:val="a7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1A5" w:rsidRDefault="006A3988" w:rsidP="00CE049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74987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25D34"/>
    <w:multiLevelType w:val="hybridMultilevel"/>
    <w:tmpl w:val="D534DACC"/>
    <w:lvl w:ilvl="0" w:tplc="06F074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87124"/>
    <w:multiLevelType w:val="hybridMultilevel"/>
    <w:tmpl w:val="737CF3A0"/>
    <w:lvl w:ilvl="0" w:tplc="3B9E9F5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DF18AE"/>
    <w:multiLevelType w:val="hybridMultilevel"/>
    <w:tmpl w:val="92E4B930"/>
    <w:lvl w:ilvl="0" w:tplc="E67A8B5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4961128"/>
    <w:multiLevelType w:val="singleLevel"/>
    <w:tmpl w:val="9CE81E74"/>
    <w:lvl w:ilvl="0">
      <w:start w:val="1"/>
      <w:numFmt w:val="decimal"/>
      <w:lvlText w:val="4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C91B33"/>
    <w:multiLevelType w:val="singleLevel"/>
    <w:tmpl w:val="63263102"/>
    <w:lvl w:ilvl="0">
      <w:start w:val="2"/>
      <w:numFmt w:val="decimal"/>
      <w:lvlText w:val="2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D04D17"/>
    <w:multiLevelType w:val="singleLevel"/>
    <w:tmpl w:val="51D27DBE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4"/>
    <w:lvlOverride w:ilvl="0">
      <w:lvl w:ilvl="0">
        <w:start w:val="1"/>
        <w:numFmt w:val="decimal"/>
        <w:lvlText w:val="4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D3"/>
    <w:rsid w:val="00023856"/>
    <w:rsid w:val="000629C4"/>
    <w:rsid w:val="00076551"/>
    <w:rsid w:val="00095D7C"/>
    <w:rsid w:val="000B7BBA"/>
    <w:rsid w:val="001137E6"/>
    <w:rsid w:val="00143695"/>
    <w:rsid w:val="001573EE"/>
    <w:rsid w:val="0018402F"/>
    <w:rsid w:val="001B2ED5"/>
    <w:rsid w:val="001D0B4B"/>
    <w:rsid w:val="001E4CFF"/>
    <w:rsid w:val="001F49C4"/>
    <w:rsid w:val="00211E51"/>
    <w:rsid w:val="002542EF"/>
    <w:rsid w:val="00256C6E"/>
    <w:rsid w:val="0026095F"/>
    <w:rsid w:val="00286F06"/>
    <w:rsid w:val="0029096E"/>
    <w:rsid w:val="002B0FAC"/>
    <w:rsid w:val="002C20AB"/>
    <w:rsid w:val="003114BB"/>
    <w:rsid w:val="00312046"/>
    <w:rsid w:val="0033479A"/>
    <w:rsid w:val="00371A08"/>
    <w:rsid w:val="00372245"/>
    <w:rsid w:val="00372C37"/>
    <w:rsid w:val="00375E82"/>
    <w:rsid w:val="00385258"/>
    <w:rsid w:val="003904C0"/>
    <w:rsid w:val="003A0B50"/>
    <w:rsid w:val="003A675D"/>
    <w:rsid w:val="003B09C5"/>
    <w:rsid w:val="003E53DF"/>
    <w:rsid w:val="00411830"/>
    <w:rsid w:val="00415C06"/>
    <w:rsid w:val="00420B2D"/>
    <w:rsid w:val="00423EA3"/>
    <w:rsid w:val="004A193E"/>
    <w:rsid w:val="004F068D"/>
    <w:rsid w:val="00520C42"/>
    <w:rsid w:val="00532294"/>
    <w:rsid w:val="0059639E"/>
    <w:rsid w:val="00597F7E"/>
    <w:rsid w:val="005B3D8B"/>
    <w:rsid w:val="005D42FB"/>
    <w:rsid w:val="005F6A5F"/>
    <w:rsid w:val="00602952"/>
    <w:rsid w:val="00671F41"/>
    <w:rsid w:val="0068155B"/>
    <w:rsid w:val="006A3988"/>
    <w:rsid w:val="006A6FFD"/>
    <w:rsid w:val="007305CC"/>
    <w:rsid w:val="0075227E"/>
    <w:rsid w:val="007640B2"/>
    <w:rsid w:val="0077384A"/>
    <w:rsid w:val="00781419"/>
    <w:rsid w:val="00787004"/>
    <w:rsid w:val="007B0A5A"/>
    <w:rsid w:val="007D77C0"/>
    <w:rsid w:val="0080167B"/>
    <w:rsid w:val="00803DF4"/>
    <w:rsid w:val="00825652"/>
    <w:rsid w:val="0083177C"/>
    <w:rsid w:val="00871D6E"/>
    <w:rsid w:val="008A02AE"/>
    <w:rsid w:val="008B3513"/>
    <w:rsid w:val="008E0D9B"/>
    <w:rsid w:val="008E277D"/>
    <w:rsid w:val="008F23DF"/>
    <w:rsid w:val="008F5F0B"/>
    <w:rsid w:val="00931078"/>
    <w:rsid w:val="00952192"/>
    <w:rsid w:val="00962E48"/>
    <w:rsid w:val="00974987"/>
    <w:rsid w:val="00982A30"/>
    <w:rsid w:val="0099089F"/>
    <w:rsid w:val="00993B20"/>
    <w:rsid w:val="00996857"/>
    <w:rsid w:val="00A4102A"/>
    <w:rsid w:val="00A93F08"/>
    <w:rsid w:val="00A9781B"/>
    <w:rsid w:val="00AF63D3"/>
    <w:rsid w:val="00B0560E"/>
    <w:rsid w:val="00B06CC3"/>
    <w:rsid w:val="00B62576"/>
    <w:rsid w:val="00B66913"/>
    <w:rsid w:val="00BA67B5"/>
    <w:rsid w:val="00BC1372"/>
    <w:rsid w:val="00BC41BB"/>
    <w:rsid w:val="00BC6D24"/>
    <w:rsid w:val="00BD0249"/>
    <w:rsid w:val="00BD04F2"/>
    <w:rsid w:val="00BD640C"/>
    <w:rsid w:val="00BE51D8"/>
    <w:rsid w:val="00C24472"/>
    <w:rsid w:val="00CA55A7"/>
    <w:rsid w:val="00CB3724"/>
    <w:rsid w:val="00CC51A5"/>
    <w:rsid w:val="00CD2557"/>
    <w:rsid w:val="00CE0494"/>
    <w:rsid w:val="00CF6D07"/>
    <w:rsid w:val="00D32D24"/>
    <w:rsid w:val="00D81165"/>
    <w:rsid w:val="00D94B4C"/>
    <w:rsid w:val="00DB60F7"/>
    <w:rsid w:val="00DC6955"/>
    <w:rsid w:val="00DC79C1"/>
    <w:rsid w:val="00DD0093"/>
    <w:rsid w:val="00E01065"/>
    <w:rsid w:val="00E25405"/>
    <w:rsid w:val="00E33B2C"/>
    <w:rsid w:val="00E553AD"/>
    <w:rsid w:val="00E658F4"/>
    <w:rsid w:val="00E97E5F"/>
    <w:rsid w:val="00F0599E"/>
    <w:rsid w:val="00F10DDF"/>
    <w:rsid w:val="00F40159"/>
    <w:rsid w:val="00F45D10"/>
    <w:rsid w:val="00F702D1"/>
    <w:rsid w:val="00F70943"/>
    <w:rsid w:val="00FB2667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8D98F"/>
  <w15:docId w15:val="{33EB4ADE-BC59-434F-849F-0F5306F4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fremova\Desktop\&#1096;&#1072;&#1073;&#1083;&#1086;&#1085;&#1099;\&#1064;&#1040;&#1041;&#1051;&#1054;&#1053;-&#1055;&#1056;&#1048;&#1050;&#1040;&#104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8A613-653F-4514-8FDB-EF52DF66F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ШАБЛОН-ПРИКАЗ</Template>
  <TotalTime>141</TotalTime>
  <Pages>1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Ксенофонтовна Ефремова</dc:creator>
  <cp:lastModifiedBy>User</cp:lastModifiedBy>
  <cp:revision>8</cp:revision>
  <cp:lastPrinted>2025-12-18T07:47:00Z</cp:lastPrinted>
  <dcterms:created xsi:type="dcterms:W3CDTF">2024-11-25T10:03:00Z</dcterms:created>
  <dcterms:modified xsi:type="dcterms:W3CDTF">2025-12-18T10:26:00Z</dcterms:modified>
</cp:coreProperties>
</file>