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571" w:rsidRPr="00EB1BF2" w:rsidRDefault="00720662" w:rsidP="00720662">
      <w:pPr>
        <w:ind w:left="8692" w:firstLine="668"/>
        <w:contextualSpacing/>
        <w:rPr>
          <w:szCs w:val="24"/>
        </w:rPr>
      </w:pPr>
      <w:bookmarkStart w:id="0" w:name="_GoBack"/>
      <w:bookmarkEnd w:id="0"/>
      <w:r>
        <w:rPr>
          <w:szCs w:val="24"/>
        </w:rPr>
        <w:t xml:space="preserve">                             </w:t>
      </w:r>
      <w:r w:rsidR="00AB1571">
        <w:rPr>
          <w:szCs w:val="24"/>
        </w:rPr>
        <w:t>Приложение 2</w:t>
      </w:r>
    </w:p>
    <w:p w:rsidR="00AB1571" w:rsidRPr="00EB1BF2" w:rsidRDefault="00720662" w:rsidP="00720662">
      <w:pPr>
        <w:ind w:left="7252" w:firstLine="668"/>
        <w:contextualSpacing/>
        <w:jc w:val="right"/>
        <w:rPr>
          <w:szCs w:val="24"/>
        </w:rPr>
      </w:pPr>
      <w:r>
        <w:rPr>
          <w:szCs w:val="24"/>
        </w:rPr>
        <w:t xml:space="preserve">     </w:t>
      </w:r>
      <w:r w:rsidR="00AB1571" w:rsidRPr="00EB1BF2">
        <w:rPr>
          <w:szCs w:val="24"/>
        </w:rPr>
        <w:t>к приказу Управления образования</w:t>
      </w:r>
    </w:p>
    <w:p w:rsidR="00AB1571" w:rsidRDefault="00720662" w:rsidP="00720662">
      <w:pPr>
        <w:ind w:left="9412"/>
        <w:contextualSpacing/>
        <w:jc w:val="center"/>
        <w:rPr>
          <w:szCs w:val="24"/>
        </w:rPr>
      </w:pPr>
      <w:r>
        <w:rPr>
          <w:szCs w:val="24"/>
        </w:rPr>
        <w:t xml:space="preserve">       </w:t>
      </w:r>
      <w:r w:rsidR="00AB1571">
        <w:rPr>
          <w:szCs w:val="24"/>
        </w:rPr>
        <w:t>№</w:t>
      </w:r>
      <w:r>
        <w:rPr>
          <w:szCs w:val="24"/>
        </w:rPr>
        <w:t xml:space="preserve"> 161</w:t>
      </w:r>
      <w:r w:rsidR="00582A5F">
        <w:rPr>
          <w:szCs w:val="24"/>
        </w:rPr>
        <w:t xml:space="preserve"> </w:t>
      </w:r>
      <w:r w:rsidR="00CC7B61">
        <w:rPr>
          <w:szCs w:val="24"/>
        </w:rPr>
        <w:t>от 30.08.2024</w:t>
      </w:r>
      <w:r w:rsidR="00AB1571">
        <w:rPr>
          <w:szCs w:val="24"/>
        </w:rPr>
        <w:t xml:space="preserve"> </w:t>
      </w:r>
      <w:r w:rsidR="00AB1571" w:rsidRPr="00EB1BF2">
        <w:rPr>
          <w:szCs w:val="24"/>
        </w:rPr>
        <w:t>г.</w:t>
      </w:r>
    </w:p>
    <w:p w:rsidR="00E255F6" w:rsidRDefault="00E255F6" w:rsidP="00E255F6">
      <w:pPr>
        <w:contextualSpacing/>
        <w:jc w:val="center"/>
        <w:rPr>
          <w:szCs w:val="24"/>
        </w:rPr>
      </w:pPr>
    </w:p>
    <w:p w:rsidR="00E255F6" w:rsidRPr="00E255F6" w:rsidRDefault="00E255F6" w:rsidP="00E255F6">
      <w:pPr>
        <w:tabs>
          <w:tab w:val="left" w:pos="4200"/>
        </w:tabs>
        <w:contextualSpacing/>
        <w:jc w:val="center"/>
        <w:rPr>
          <w:b/>
          <w:sz w:val="28"/>
          <w:szCs w:val="28"/>
        </w:rPr>
      </w:pPr>
      <w:r w:rsidRPr="00E255F6">
        <w:rPr>
          <w:b/>
          <w:sz w:val="28"/>
          <w:szCs w:val="28"/>
        </w:rPr>
        <w:t>График проведения</w:t>
      </w:r>
      <w:r w:rsidR="00720662">
        <w:rPr>
          <w:b/>
          <w:sz w:val="28"/>
          <w:szCs w:val="28"/>
        </w:rPr>
        <w:t>, разбора заданий, показа работ и подачи апелляций</w:t>
      </w:r>
      <w:r w:rsidRPr="00E255F6">
        <w:rPr>
          <w:b/>
          <w:sz w:val="28"/>
          <w:szCs w:val="28"/>
        </w:rPr>
        <w:t xml:space="preserve"> школьного этапа</w:t>
      </w:r>
    </w:p>
    <w:p w:rsidR="00E255F6" w:rsidRPr="00E255F6" w:rsidRDefault="00E255F6" w:rsidP="00E255F6">
      <w:pPr>
        <w:contextualSpacing/>
        <w:jc w:val="center"/>
        <w:rPr>
          <w:b/>
          <w:sz w:val="28"/>
          <w:szCs w:val="28"/>
        </w:rPr>
      </w:pPr>
      <w:r w:rsidRPr="00E255F6">
        <w:rPr>
          <w:b/>
          <w:sz w:val="28"/>
          <w:szCs w:val="28"/>
        </w:rPr>
        <w:t>всероссийской олимпиады школьников</w:t>
      </w:r>
    </w:p>
    <w:p w:rsidR="00E255F6" w:rsidRPr="00E255F6" w:rsidRDefault="00CC7B61" w:rsidP="00E255F6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2024-2025</w:t>
      </w:r>
      <w:r w:rsidR="00E255F6" w:rsidRPr="00E255F6">
        <w:rPr>
          <w:b/>
          <w:sz w:val="28"/>
          <w:szCs w:val="28"/>
        </w:rPr>
        <w:t xml:space="preserve"> учебном году</w:t>
      </w:r>
    </w:p>
    <w:p w:rsidR="00E255F6" w:rsidRPr="00E255F6" w:rsidRDefault="00E255F6" w:rsidP="00E255F6">
      <w:pPr>
        <w:contextualSpacing/>
        <w:jc w:val="center"/>
        <w:rPr>
          <w:b/>
          <w:sz w:val="28"/>
          <w:szCs w:val="28"/>
        </w:rPr>
      </w:pPr>
    </w:p>
    <w:p w:rsidR="00E255F6" w:rsidRPr="00E255F6" w:rsidRDefault="00E255F6" w:rsidP="00E255F6">
      <w:pPr>
        <w:contextualSpacing/>
        <w:jc w:val="center"/>
        <w:rPr>
          <w:b/>
          <w:sz w:val="28"/>
          <w:szCs w:val="28"/>
        </w:rPr>
      </w:pPr>
      <w:r w:rsidRPr="00E255F6">
        <w:rPr>
          <w:b/>
          <w:sz w:val="28"/>
          <w:szCs w:val="28"/>
        </w:rPr>
        <w:t>Время проведения: 4 классы</w:t>
      </w:r>
      <w:r w:rsidR="00E56D7F">
        <w:rPr>
          <w:b/>
          <w:sz w:val="28"/>
          <w:szCs w:val="28"/>
        </w:rPr>
        <w:t xml:space="preserve"> </w:t>
      </w:r>
      <w:r w:rsidRPr="00E255F6">
        <w:rPr>
          <w:b/>
          <w:sz w:val="28"/>
          <w:szCs w:val="28"/>
        </w:rPr>
        <w:t>- 12.00; 5-11 классы</w:t>
      </w:r>
      <w:r w:rsidR="00E56D7F">
        <w:rPr>
          <w:b/>
          <w:sz w:val="28"/>
          <w:szCs w:val="28"/>
        </w:rPr>
        <w:t xml:space="preserve"> </w:t>
      </w:r>
      <w:r w:rsidRPr="00E255F6">
        <w:rPr>
          <w:b/>
          <w:sz w:val="28"/>
          <w:szCs w:val="28"/>
        </w:rPr>
        <w:t xml:space="preserve">- 13.00   </w:t>
      </w:r>
    </w:p>
    <w:p w:rsidR="00E255F6" w:rsidRPr="00E255F6" w:rsidRDefault="00E255F6" w:rsidP="00E255F6">
      <w:pPr>
        <w:contextualSpacing/>
        <w:jc w:val="center"/>
        <w:rPr>
          <w:b/>
          <w:sz w:val="28"/>
          <w:szCs w:val="28"/>
        </w:rPr>
      </w:pPr>
    </w:p>
    <w:tbl>
      <w:tblPr>
        <w:tblW w:w="161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30"/>
        <w:gridCol w:w="1156"/>
        <w:gridCol w:w="1843"/>
        <w:gridCol w:w="2574"/>
        <w:gridCol w:w="1859"/>
        <w:gridCol w:w="1945"/>
        <w:gridCol w:w="1773"/>
        <w:gridCol w:w="1859"/>
      </w:tblGrid>
      <w:tr w:rsidR="00AD4CC6" w:rsidRPr="00E255F6" w:rsidTr="00A72295">
        <w:trPr>
          <w:trHeight w:val="836"/>
          <w:tblHeader/>
        </w:trPr>
        <w:tc>
          <w:tcPr>
            <w:tcW w:w="567" w:type="dxa"/>
          </w:tcPr>
          <w:p w:rsidR="00AD4CC6" w:rsidRPr="00E255F6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№ п/п</w:t>
            </w:r>
          </w:p>
        </w:tc>
        <w:tc>
          <w:tcPr>
            <w:tcW w:w="2530" w:type="dxa"/>
          </w:tcPr>
          <w:p w:rsidR="00AD4CC6" w:rsidRPr="003B34B3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3B34B3">
              <w:rPr>
                <w:b/>
                <w:szCs w:val="24"/>
              </w:rPr>
              <w:t>Предмет</w:t>
            </w:r>
          </w:p>
        </w:tc>
        <w:tc>
          <w:tcPr>
            <w:tcW w:w="1156" w:type="dxa"/>
          </w:tcPr>
          <w:p w:rsidR="00AD4CC6" w:rsidRPr="003B34B3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3B34B3">
              <w:rPr>
                <w:b/>
                <w:szCs w:val="24"/>
              </w:rPr>
              <w:t>Классы</w:t>
            </w:r>
          </w:p>
        </w:tc>
        <w:tc>
          <w:tcPr>
            <w:tcW w:w="1843" w:type="dxa"/>
          </w:tcPr>
          <w:p w:rsidR="00AD4CC6" w:rsidRPr="003B34B3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3B34B3">
              <w:rPr>
                <w:b/>
                <w:szCs w:val="24"/>
              </w:rPr>
              <w:t>Дата проведения</w:t>
            </w:r>
          </w:p>
          <w:p w:rsidR="00AD4CC6" w:rsidRPr="003B34B3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3B34B3">
              <w:rPr>
                <w:b/>
                <w:szCs w:val="24"/>
              </w:rPr>
              <w:t>олимпиады</w:t>
            </w:r>
          </w:p>
        </w:tc>
        <w:tc>
          <w:tcPr>
            <w:tcW w:w="2574" w:type="dxa"/>
          </w:tcPr>
          <w:p w:rsidR="00AD4CC6" w:rsidRPr="003B34B3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3B34B3">
              <w:rPr>
                <w:b/>
                <w:szCs w:val="24"/>
              </w:rPr>
              <w:t>Последний день приёма итогового протокола</w:t>
            </w:r>
          </w:p>
        </w:tc>
        <w:tc>
          <w:tcPr>
            <w:tcW w:w="1859" w:type="dxa"/>
          </w:tcPr>
          <w:p w:rsidR="00AD4CC6" w:rsidRPr="003B34B3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3B34B3">
              <w:rPr>
                <w:b/>
                <w:szCs w:val="24"/>
              </w:rPr>
              <w:t>Дата показа и разбора заданий</w:t>
            </w:r>
          </w:p>
        </w:tc>
        <w:tc>
          <w:tcPr>
            <w:tcW w:w="1945" w:type="dxa"/>
          </w:tcPr>
          <w:p w:rsidR="00AD4CC6" w:rsidRPr="003B34B3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3B34B3">
              <w:rPr>
                <w:b/>
                <w:szCs w:val="24"/>
              </w:rPr>
              <w:t>Дата предварительного ознакомления с результатами и подачи заявлений на апелляцию</w:t>
            </w:r>
          </w:p>
        </w:tc>
        <w:tc>
          <w:tcPr>
            <w:tcW w:w="1773" w:type="dxa"/>
          </w:tcPr>
          <w:p w:rsidR="00AD4CC6" w:rsidRPr="003B34B3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3B34B3">
              <w:rPr>
                <w:b/>
                <w:szCs w:val="24"/>
              </w:rPr>
              <w:t>Дата рассмотрения апелляции</w:t>
            </w:r>
          </w:p>
        </w:tc>
        <w:tc>
          <w:tcPr>
            <w:tcW w:w="1859" w:type="dxa"/>
          </w:tcPr>
          <w:p w:rsidR="00AD4CC6" w:rsidRPr="003B34B3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3B34B3">
              <w:rPr>
                <w:b/>
                <w:szCs w:val="24"/>
              </w:rPr>
              <w:t>Подготовка итогового протокола с результатами олимпиады по предмету</w:t>
            </w:r>
          </w:p>
        </w:tc>
      </w:tr>
      <w:tr w:rsidR="00AD4CC6" w:rsidRPr="00E255F6" w:rsidTr="00A72295">
        <w:trPr>
          <w:trHeight w:val="488"/>
        </w:trPr>
        <w:tc>
          <w:tcPr>
            <w:tcW w:w="567" w:type="dxa"/>
          </w:tcPr>
          <w:p w:rsidR="00AD4CC6" w:rsidRPr="00630090" w:rsidRDefault="00AD4CC6" w:rsidP="00AD4CC6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</w:tcPr>
          <w:p w:rsidR="00AD4CC6" w:rsidRPr="00E255F6" w:rsidRDefault="00AD4CC6" w:rsidP="00AD4CC6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Литература</w:t>
            </w:r>
          </w:p>
        </w:tc>
        <w:tc>
          <w:tcPr>
            <w:tcW w:w="1156" w:type="dxa"/>
          </w:tcPr>
          <w:p w:rsidR="00AD4CC6" w:rsidRPr="00E255F6" w:rsidRDefault="00AD4CC6" w:rsidP="00AD4CC6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AD4CC6" w:rsidRPr="00E255F6" w:rsidRDefault="00AD4CC6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24.09.2024 (вторник)</w:t>
            </w:r>
          </w:p>
        </w:tc>
        <w:tc>
          <w:tcPr>
            <w:tcW w:w="2574" w:type="dxa"/>
          </w:tcPr>
          <w:p w:rsidR="00AD4CC6" w:rsidRPr="00E255F6" w:rsidRDefault="00AD4CC6" w:rsidP="00AD4CC6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27.09.2024 (пятница</w:t>
            </w:r>
            <w:r w:rsidRPr="00E255F6">
              <w:rPr>
                <w:szCs w:val="24"/>
              </w:rPr>
              <w:t>)</w:t>
            </w:r>
          </w:p>
        </w:tc>
        <w:tc>
          <w:tcPr>
            <w:tcW w:w="1859" w:type="dxa"/>
          </w:tcPr>
          <w:p w:rsidR="00AD4CC6" w:rsidRDefault="00AD4CC6" w:rsidP="00AD4CC6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27.09.2024 (понедельник)</w:t>
            </w:r>
          </w:p>
        </w:tc>
        <w:tc>
          <w:tcPr>
            <w:tcW w:w="1945" w:type="dxa"/>
          </w:tcPr>
          <w:p w:rsidR="00AD4CC6" w:rsidRDefault="00AD4CC6" w:rsidP="00AD4CC6">
            <w:pPr>
              <w:contextualSpacing/>
              <w:jc w:val="center"/>
              <w:rPr>
                <w:szCs w:val="24"/>
              </w:rPr>
            </w:pPr>
            <w:r w:rsidRPr="006862C7">
              <w:rPr>
                <w:szCs w:val="24"/>
              </w:rPr>
              <w:t>30.09.2024 (понедельник)</w:t>
            </w:r>
          </w:p>
        </w:tc>
        <w:tc>
          <w:tcPr>
            <w:tcW w:w="1773" w:type="dxa"/>
          </w:tcPr>
          <w:p w:rsidR="00AD4CC6" w:rsidRDefault="00AD4CC6" w:rsidP="00AD4CC6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30.09.2024 (понедельник)</w:t>
            </w:r>
          </w:p>
        </w:tc>
        <w:tc>
          <w:tcPr>
            <w:tcW w:w="1859" w:type="dxa"/>
          </w:tcPr>
          <w:p w:rsidR="00AD4CC6" w:rsidRPr="003B34B3" w:rsidRDefault="00AD4CC6" w:rsidP="00AD4CC6">
            <w:pPr>
              <w:contextualSpacing/>
              <w:jc w:val="center"/>
              <w:rPr>
                <w:szCs w:val="24"/>
              </w:rPr>
            </w:pPr>
            <w:r w:rsidRPr="003B34B3">
              <w:rPr>
                <w:szCs w:val="24"/>
              </w:rPr>
              <w:t>01.10.2024 (вторник)</w:t>
            </w:r>
          </w:p>
        </w:tc>
      </w:tr>
      <w:tr w:rsidR="00AD4CC6" w:rsidRPr="00E255F6" w:rsidTr="00A72295">
        <w:trPr>
          <w:trHeight w:val="488"/>
        </w:trPr>
        <w:tc>
          <w:tcPr>
            <w:tcW w:w="567" w:type="dxa"/>
          </w:tcPr>
          <w:p w:rsidR="00AD4CC6" w:rsidRPr="00630090" w:rsidRDefault="00AD4CC6" w:rsidP="00AD4CC6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AD4CC6" w:rsidRDefault="00AD4CC6" w:rsidP="00AD4CC6">
            <w:pPr>
              <w:contextualSpacing/>
              <w:rPr>
                <w:szCs w:val="24"/>
              </w:rPr>
            </w:pPr>
            <w:r>
              <w:rPr>
                <w:b/>
                <w:szCs w:val="24"/>
              </w:rPr>
              <w:t>Астрономия</w:t>
            </w:r>
            <w:r w:rsidRPr="00E255F6">
              <w:rPr>
                <w:szCs w:val="24"/>
              </w:rPr>
              <w:t xml:space="preserve"> </w:t>
            </w:r>
          </w:p>
          <w:p w:rsidR="00AD4CC6" w:rsidRPr="00E255F6" w:rsidRDefault="00AD4CC6" w:rsidP="00AD4CC6">
            <w:pPr>
              <w:contextualSpacing/>
              <w:rPr>
                <w:szCs w:val="24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D4CC6" w:rsidRDefault="00AD4CC6" w:rsidP="004110BB">
            <w:pPr>
              <w:contextualSpacing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25.09.2024 (среда</w:t>
            </w:r>
            <w:r w:rsidRPr="00E255F6">
              <w:rPr>
                <w:b/>
                <w:szCs w:val="24"/>
              </w:rPr>
              <w:t>)</w:t>
            </w:r>
          </w:p>
          <w:p w:rsidR="00AD4CC6" w:rsidRPr="00E255F6" w:rsidRDefault="00AD4CC6" w:rsidP="004110BB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b/>
                <w:szCs w:val="24"/>
              </w:rPr>
              <w:t>На платформе «Сириус. Курсы»</w:t>
            </w:r>
            <w:r w:rsidR="004110BB">
              <w:t xml:space="preserve"> </w:t>
            </w:r>
            <w:r w:rsidR="004110BB" w:rsidRPr="004110BB">
              <w:rPr>
                <w:b/>
                <w:szCs w:val="24"/>
              </w:rPr>
              <w:t>https://siriusolymp.ru/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3B34B3">
              <w:rPr>
                <w:b/>
                <w:szCs w:val="24"/>
              </w:rPr>
              <w:t>В соответствии с инструкцией</w:t>
            </w: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AD4CC6" w:rsidRPr="003B34B3" w:rsidRDefault="00AD4CC6" w:rsidP="00AD4CC6">
            <w:pPr>
              <w:contextualSpacing/>
              <w:jc w:val="center"/>
              <w:rPr>
                <w:b/>
                <w:szCs w:val="24"/>
              </w:rPr>
            </w:pPr>
          </w:p>
        </w:tc>
      </w:tr>
      <w:tr w:rsidR="00AD4CC6" w:rsidRPr="00E255F6" w:rsidTr="00A72295">
        <w:trPr>
          <w:trHeight w:val="488"/>
        </w:trPr>
        <w:tc>
          <w:tcPr>
            <w:tcW w:w="567" w:type="dxa"/>
          </w:tcPr>
          <w:p w:rsidR="00AD4CC6" w:rsidRPr="00630090" w:rsidRDefault="00AD4CC6" w:rsidP="00AD4CC6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</w:tcPr>
          <w:p w:rsidR="00AD4CC6" w:rsidRPr="00E255F6" w:rsidRDefault="00AD4CC6" w:rsidP="00AD4CC6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Обществознание</w:t>
            </w:r>
          </w:p>
        </w:tc>
        <w:tc>
          <w:tcPr>
            <w:tcW w:w="1156" w:type="dxa"/>
          </w:tcPr>
          <w:p w:rsidR="00AD4CC6" w:rsidRPr="00E255F6" w:rsidRDefault="00AD4CC6" w:rsidP="00AD4CC6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AD4CC6" w:rsidRPr="00E255F6" w:rsidRDefault="00AD4CC6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26.09.2024</w:t>
            </w:r>
            <w:r w:rsidRPr="00E255F6">
              <w:rPr>
                <w:szCs w:val="24"/>
              </w:rPr>
              <w:t xml:space="preserve"> (</w:t>
            </w:r>
            <w:r>
              <w:rPr>
                <w:szCs w:val="24"/>
              </w:rPr>
              <w:t>четверг</w:t>
            </w:r>
            <w:r w:rsidRPr="00E255F6">
              <w:rPr>
                <w:szCs w:val="24"/>
              </w:rPr>
              <w:t>)</w:t>
            </w:r>
          </w:p>
        </w:tc>
        <w:tc>
          <w:tcPr>
            <w:tcW w:w="2574" w:type="dxa"/>
          </w:tcPr>
          <w:p w:rsidR="00AD4CC6" w:rsidRPr="00E255F6" w:rsidRDefault="00AD4CC6" w:rsidP="00AD4CC6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  <w:r w:rsidRPr="00E255F6">
              <w:rPr>
                <w:szCs w:val="24"/>
              </w:rPr>
              <w:t>.</w:t>
            </w:r>
            <w:r>
              <w:rPr>
                <w:szCs w:val="24"/>
              </w:rPr>
              <w:t>10.2024 (вторник</w:t>
            </w:r>
            <w:r w:rsidRPr="00E255F6">
              <w:rPr>
                <w:szCs w:val="24"/>
              </w:rPr>
              <w:t>)</w:t>
            </w:r>
          </w:p>
        </w:tc>
        <w:tc>
          <w:tcPr>
            <w:tcW w:w="1859" w:type="dxa"/>
          </w:tcPr>
          <w:p w:rsidR="00AD4CC6" w:rsidRDefault="00AD4CC6" w:rsidP="00AD4CC6">
            <w:pPr>
              <w:contextualSpacing/>
              <w:jc w:val="center"/>
              <w:rPr>
                <w:szCs w:val="24"/>
              </w:rPr>
            </w:pPr>
            <w:r w:rsidRPr="00DA696E">
              <w:rPr>
                <w:szCs w:val="24"/>
              </w:rPr>
              <w:t>01.10.2024 (вторник)</w:t>
            </w:r>
          </w:p>
        </w:tc>
        <w:tc>
          <w:tcPr>
            <w:tcW w:w="1945" w:type="dxa"/>
          </w:tcPr>
          <w:p w:rsidR="00AD4CC6" w:rsidRDefault="00AD4CC6" w:rsidP="00AD4CC6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  <w:r w:rsidRPr="006862C7">
              <w:rPr>
                <w:szCs w:val="24"/>
              </w:rPr>
              <w:t>.</w:t>
            </w:r>
            <w:r>
              <w:rPr>
                <w:szCs w:val="24"/>
              </w:rPr>
              <w:t>10</w:t>
            </w:r>
            <w:r w:rsidRPr="006862C7">
              <w:rPr>
                <w:szCs w:val="24"/>
              </w:rPr>
              <w:t>.2024 (</w:t>
            </w:r>
            <w:r>
              <w:rPr>
                <w:szCs w:val="24"/>
              </w:rPr>
              <w:t>среда</w:t>
            </w:r>
            <w:r w:rsidRPr="006862C7">
              <w:rPr>
                <w:szCs w:val="24"/>
              </w:rPr>
              <w:t>)</w:t>
            </w:r>
          </w:p>
        </w:tc>
        <w:tc>
          <w:tcPr>
            <w:tcW w:w="1773" w:type="dxa"/>
          </w:tcPr>
          <w:p w:rsidR="00AD4CC6" w:rsidRDefault="00AD4CC6" w:rsidP="00AD4CC6">
            <w:pPr>
              <w:contextualSpacing/>
              <w:jc w:val="center"/>
              <w:rPr>
                <w:szCs w:val="24"/>
              </w:rPr>
            </w:pPr>
            <w:r w:rsidRPr="00AD4CC6">
              <w:rPr>
                <w:szCs w:val="24"/>
              </w:rPr>
              <w:t>02.10.2024 (среда)</w:t>
            </w:r>
          </w:p>
        </w:tc>
        <w:tc>
          <w:tcPr>
            <w:tcW w:w="1859" w:type="dxa"/>
          </w:tcPr>
          <w:p w:rsidR="00AD4CC6" w:rsidRPr="003B34B3" w:rsidRDefault="00AD4CC6" w:rsidP="00AD4CC6">
            <w:pPr>
              <w:contextualSpacing/>
              <w:jc w:val="center"/>
              <w:rPr>
                <w:szCs w:val="24"/>
              </w:rPr>
            </w:pPr>
            <w:r w:rsidRPr="003B34B3">
              <w:rPr>
                <w:szCs w:val="24"/>
              </w:rPr>
              <w:t>03.10.2024 (четверг)</w:t>
            </w:r>
          </w:p>
        </w:tc>
      </w:tr>
      <w:tr w:rsidR="00AD4CC6" w:rsidRPr="00E255F6" w:rsidTr="00A72295">
        <w:trPr>
          <w:trHeight w:val="488"/>
        </w:trPr>
        <w:tc>
          <w:tcPr>
            <w:tcW w:w="567" w:type="dxa"/>
          </w:tcPr>
          <w:p w:rsidR="00AD4CC6" w:rsidRPr="00630090" w:rsidRDefault="00AD4CC6" w:rsidP="00AD4CC6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Физическая культура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D4CC6" w:rsidRPr="00E255F6" w:rsidRDefault="00AD4CC6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27.09.2024</w:t>
            </w:r>
            <w:r w:rsidRPr="00E255F6">
              <w:rPr>
                <w:szCs w:val="24"/>
              </w:rPr>
              <w:t xml:space="preserve"> (пятница)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01.10.2024 (вторник</w:t>
            </w:r>
            <w:r w:rsidRPr="00E255F6">
              <w:rPr>
                <w:szCs w:val="24"/>
              </w:rPr>
              <w:t>)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AD4CC6" w:rsidRDefault="00AD4CC6" w:rsidP="00AD4CC6">
            <w:pPr>
              <w:jc w:val="center"/>
            </w:pPr>
            <w:r w:rsidRPr="00574118">
              <w:rPr>
                <w:szCs w:val="24"/>
              </w:rPr>
              <w:t>01.10.2024 (вторник)</w:t>
            </w: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:rsidR="00AD4CC6" w:rsidRDefault="00AD4CC6" w:rsidP="00AD4CC6">
            <w:pPr>
              <w:jc w:val="center"/>
            </w:pPr>
            <w:r w:rsidRPr="00574118">
              <w:rPr>
                <w:szCs w:val="24"/>
              </w:rPr>
              <w:t>01.10.2024 (вторник)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AD4CC6" w:rsidRDefault="00AD4CC6" w:rsidP="00AD4CC6">
            <w:pPr>
              <w:contextualSpacing/>
              <w:jc w:val="center"/>
              <w:rPr>
                <w:szCs w:val="24"/>
              </w:rPr>
            </w:pPr>
            <w:r w:rsidRPr="00AD4CC6">
              <w:rPr>
                <w:szCs w:val="24"/>
              </w:rPr>
              <w:t>02.10.2024 (среда)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AD4CC6" w:rsidRPr="003B34B3" w:rsidRDefault="00AD4CC6" w:rsidP="00AD4CC6">
            <w:pPr>
              <w:contextualSpacing/>
              <w:jc w:val="center"/>
              <w:rPr>
                <w:szCs w:val="24"/>
              </w:rPr>
            </w:pPr>
            <w:r w:rsidRPr="003B34B3">
              <w:rPr>
                <w:szCs w:val="24"/>
              </w:rPr>
              <w:t>04.10.2024 (пятница)</w:t>
            </w:r>
          </w:p>
        </w:tc>
      </w:tr>
      <w:tr w:rsidR="00AD4CC6" w:rsidRPr="00E255F6" w:rsidTr="00A72295">
        <w:trPr>
          <w:trHeight w:val="488"/>
        </w:trPr>
        <w:tc>
          <w:tcPr>
            <w:tcW w:w="567" w:type="dxa"/>
          </w:tcPr>
          <w:p w:rsidR="00AD4CC6" w:rsidRPr="00630090" w:rsidRDefault="00AD4CC6" w:rsidP="00AD4CC6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</w:tcPr>
          <w:p w:rsidR="00AD4CC6" w:rsidRPr="00E255F6" w:rsidRDefault="00AD4CC6" w:rsidP="00AD4CC6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Английский язык</w:t>
            </w:r>
          </w:p>
        </w:tc>
        <w:tc>
          <w:tcPr>
            <w:tcW w:w="1156" w:type="dxa"/>
          </w:tcPr>
          <w:p w:rsidR="00AD4CC6" w:rsidRPr="00E255F6" w:rsidRDefault="00AD4CC6" w:rsidP="00AD4CC6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AD4CC6" w:rsidRPr="00E255F6" w:rsidRDefault="00AD4CC6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30.09.2024</w:t>
            </w:r>
            <w:r w:rsidRPr="00E255F6">
              <w:rPr>
                <w:szCs w:val="24"/>
              </w:rPr>
              <w:t xml:space="preserve">  (</w:t>
            </w:r>
            <w:r>
              <w:rPr>
                <w:szCs w:val="24"/>
              </w:rPr>
              <w:t>понедельник</w:t>
            </w:r>
            <w:r w:rsidRPr="00E255F6">
              <w:rPr>
                <w:szCs w:val="24"/>
              </w:rPr>
              <w:t>)</w:t>
            </w:r>
          </w:p>
        </w:tc>
        <w:tc>
          <w:tcPr>
            <w:tcW w:w="2574" w:type="dxa"/>
          </w:tcPr>
          <w:p w:rsidR="00AD4CC6" w:rsidRPr="00E255F6" w:rsidRDefault="00AD4CC6" w:rsidP="00AD4CC6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03.10.2024 (четверг</w:t>
            </w:r>
            <w:r w:rsidRPr="00E255F6">
              <w:rPr>
                <w:szCs w:val="24"/>
              </w:rPr>
              <w:t>)</w:t>
            </w:r>
          </w:p>
        </w:tc>
        <w:tc>
          <w:tcPr>
            <w:tcW w:w="1859" w:type="dxa"/>
          </w:tcPr>
          <w:p w:rsidR="00AD4CC6" w:rsidRDefault="00AD4CC6" w:rsidP="00AD4CC6">
            <w:r w:rsidRPr="00246581">
              <w:rPr>
                <w:szCs w:val="24"/>
              </w:rPr>
              <w:t>03.10.2024 (четверг)</w:t>
            </w:r>
          </w:p>
        </w:tc>
        <w:tc>
          <w:tcPr>
            <w:tcW w:w="1945" w:type="dxa"/>
          </w:tcPr>
          <w:p w:rsidR="00AD4CC6" w:rsidRDefault="00AD4CC6" w:rsidP="00AD4CC6">
            <w:r w:rsidRPr="00246581">
              <w:rPr>
                <w:szCs w:val="24"/>
              </w:rPr>
              <w:t>03.10.2024 (четверг)</w:t>
            </w:r>
          </w:p>
        </w:tc>
        <w:tc>
          <w:tcPr>
            <w:tcW w:w="1773" w:type="dxa"/>
          </w:tcPr>
          <w:p w:rsidR="00AD4CC6" w:rsidRDefault="00AD4CC6" w:rsidP="00AD4CC6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04.10.2024 (пятница)</w:t>
            </w:r>
          </w:p>
        </w:tc>
        <w:tc>
          <w:tcPr>
            <w:tcW w:w="1859" w:type="dxa"/>
          </w:tcPr>
          <w:p w:rsidR="00AD4CC6" w:rsidRDefault="00AD4CC6" w:rsidP="00AD4CC6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07.10.2024 (понедельник)</w:t>
            </w:r>
          </w:p>
        </w:tc>
      </w:tr>
      <w:tr w:rsidR="00711D58" w:rsidRPr="00E255F6" w:rsidTr="00A72295">
        <w:trPr>
          <w:trHeight w:val="488"/>
        </w:trPr>
        <w:tc>
          <w:tcPr>
            <w:tcW w:w="567" w:type="dxa"/>
          </w:tcPr>
          <w:p w:rsidR="00711D58" w:rsidRPr="00630090" w:rsidRDefault="00711D58" w:rsidP="00711D58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</w:tcPr>
          <w:p w:rsidR="00711D58" w:rsidRPr="00E255F6" w:rsidRDefault="00711D58" w:rsidP="00711D58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Немецкий язык</w:t>
            </w:r>
          </w:p>
        </w:tc>
        <w:tc>
          <w:tcPr>
            <w:tcW w:w="1156" w:type="dxa"/>
          </w:tcPr>
          <w:p w:rsidR="00711D58" w:rsidRPr="00E255F6" w:rsidRDefault="00711D58" w:rsidP="00711D58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711D58" w:rsidRPr="00E255F6" w:rsidRDefault="00711D58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30.09.2023</w:t>
            </w:r>
            <w:r w:rsidRPr="00E255F6">
              <w:rPr>
                <w:szCs w:val="24"/>
              </w:rPr>
              <w:t xml:space="preserve">  (</w:t>
            </w:r>
            <w:r>
              <w:rPr>
                <w:szCs w:val="24"/>
              </w:rPr>
              <w:t>понедельник</w:t>
            </w:r>
            <w:r w:rsidRPr="00E255F6">
              <w:rPr>
                <w:szCs w:val="24"/>
              </w:rPr>
              <w:t>)</w:t>
            </w:r>
          </w:p>
        </w:tc>
        <w:tc>
          <w:tcPr>
            <w:tcW w:w="2574" w:type="dxa"/>
          </w:tcPr>
          <w:p w:rsidR="00711D58" w:rsidRPr="00805ADD" w:rsidRDefault="00711D58" w:rsidP="004110BB">
            <w:pPr>
              <w:jc w:val="center"/>
            </w:pPr>
            <w:r w:rsidRPr="00805ADD">
              <w:t>03.10.2024 (четверг)</w:t>
            </w:r>
          </w:p>
        </w:tc>
        <w:tc>
          <w:tcPr>
            <w:tcW w:w="1859" w:type="dxa"/>
          </w:tcPr>
          <w:p w:rsidR="00711D58" w:rsidRPr="00805ADD" w:rsidRDefault="00711D58" w:rsidP="004110BB">
            <w:pPr>
              <w:jc w:val="center"/>
            </w:pPr>
            <w:r w:rsidRPr="00805ADD">
              <w:t>03.10.2024 (четверг)</w:t>
            </w:r>
          </w:p>
        </w:tc>
        <w:tc>
          <w:tcPr>
            <w:tcW w:w="1945" w:type="dxa"/>
          </w:tcPr>
          <w:p w:rsidR="00711D58" w:rsidRPr="00805ADD" w:rsidRDefault="00711D58" w:rsidP="004110BB">
            <w:pPr>
              <w:jc w:val="center"/>
            </w:pPr>
            <w:r w:rsidRPr="00805ADD">
              <w:t>03.10.2024 (четверг)</w:t>
            </w:r>
          </w:p>
        </w:tc>
        <w:tc>
          <w:tcPr>
            <w:tcW w:w="1773" w:type="dxa"/>
          </w:tcPr>
          <w:p w:rsidR="00711D58" w:rsidRPr="00805ADD" w:rsidRDefault="00711D58" w:rsidP="004110BB">
            <w:pPr>
              <w:jc w:val="center"/>
            </w:pPr>
            <w:r w:rsidRPr="00805ADD">
              <w:t>04.10.2024 (пятница)</w:t>
            </w:r>
          </w:p>
        </w:tc>
        <w:tc>
          <w:tcPr>
            <w:tcW w:w="1859" w:type="dxa"/>
          </w:tcPr>
          <w:p w:rsidR="00711D58" w:rsidRDefault="00711D58" w:rsidP="004110BB">
            <w:pPr>
              <w:jc w:val="center"/>
            </w:pPr>
            <w:r w:rsidRPr="00805ADD">
              <w:t>07.10.2024 (понедельник)</w:t>
            </w:r>
          </w:p>
        </w:tc>
      </w:tr>
      <w:tr w:rsidR="00711D58" w:rsidRPr="00E255F6" w:rsidTr="00A72295">
        <w:trPr>
          <w:trHeight w:val="488"/>
        </w:trPr>
        <w:tc>
          <w:tcPr>
            <w:tcW w:w="567" w:type="dxa"/>
          </w:tcPr>
          <w:p w:rsidR="00711D58" w:rsidRPr="00630090" w:rsidRDefault="00711D58" w:rsidP="00711D58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</w:tcPr>
          <w:p w:rsidR="00711D58" w:rsidRPr="00E255F6" w:rsidRDefault="00711D58" w:rsidP="00711D5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Русский язык</w:t>
            </w:r>
          </w:p>
        </w:tc>
        <w:tc>
          <w:tcPr>
            <w:tcW w:w="1156" w:type="dxa"/>
          </w:tcPr>
          <w:p w:rsidR="00711D58" w:rsidRPr="00E255F6" w:rsidRDefault="00711D58" w:rsidP="00711D58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4-11</w:t>
            </w:r>
          </w:p>
        </w:tc>
        <w:tc>
          <w:tcPr>
            <w:tcW w:w="1843" w:type="dxa"/>
          </w:tcPr>
          <w:p w:rsidR="00711D58" w:rsidRDefault="00711D58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01.10.2024 (вторник)</w:t>
            </w:r>
          </w:p>
        </w:tc>
        <w:tc>
          <w:tcPr>
            <w:tcW w:w="2574" w:type="dxa"/>
          </w:tcPr>
          <w:p w:rsidR="00711D58" w:rsidRDefault="00711D58" w:rsidP="00711D58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04.10.2024 (пятница)</w:t>
            </w:r>
          </w:p>
        </w:tc>
        <w:tc>
          <w:tcPr>
            <w:tcW w:w="1859" w:type="dxa"/>
          </w:tcPr>
          <w:p w:rsidR="00711D58" w:rsidRDefault="00711D58" w:rsidP="00711D58">
            <w:r w:rsidRPr="008E3D1C">
              <w:rPr>
                <w:szCs w:val="24"/>
              </w:rPr>
              <w:t>04.10.2024 (пятница)</w:t>
            </w:r>
          </w:p>
        </w:tc>
        <w:tc>
          <w:tcPr>
            <w:tcW w:w="1945" w:type="dxa"/>
          </w:tcPr>
          <w:p w:rsidR="00711D58" w:rsidRDefault="00711D58" w:rsidP="00711D58">
            <w:r w:rsidRPr="008E3D1C">
              <w:rPr>
                <w:szCs w:val="24"/>
              </w:rPr>
              <w:t>04.10.2024 (пятница)</w:t>
            </w:r>
          </w:p>
        </w:tc>
        <w:tc>
          <w:tcPr>
            <w:tcW w:w="1773" w:type="dxa"/>
          </w:tcPr>
          <w:p w:rsidR="00711D58" w:rsidRDefault="00711D58" w:rsidP="00711D58">
            <w:pPr>
              <w:contextualSpacing/>
              <w:jc w:val="center"/>
              <w:rPr>
                <w:szCs w:val="24"/>
              </w:rPr>
            </w:pPr>
            <w:r w:rsidRPr="00711D58">
              <w:rPr>
                <w:szCs w:val="24"/>
              </w:rPr>
              <w:t>07.10.2024 (понедельник)</w:t>
            </w:r>
          </w:p>
        </w:tc>
        <w:tc>
          <w:tcPr>
            <w:tcW w:w="1859" w:type="dxa"/>
          </w:tcPr>
          <w:p w:rsidR="00711D58" w:rsidRDefault="00711D58" w:rsidP="00711D58">
            <w:pPr>
              <w:contextualSpacing/>
              <w:jc w:val="center"/>
              <w:rPr>
                <w:szCs w:val="24"/>
              </w:rPr>
            </w:pPr>
            <w:r w:rsidRPr="00711D58">
              <w:rPr>
                <w:szCs w:val="24"/>
              </w:rPr>
              <w:t>0</w:t>
            </w:r>
            <w:r>
              <w:rPr>
                <w:szCs w:val="24"/>
              </w:rPr>
              <w:t>8</w:t>
            </w:r>
            <w:r w:rsidRPr="00711D58">
              <w:rPr>
                <w:szCs w:val="24"/>
              </w:rPr>
              <w:t>.10.2024 (</w:t>
            </w:r>
            <w:r>
              <w:rPr>
                <w:szCs w:val="24"/>
              </w:rPr>
              <w:t>вторник</w:t>
            </w:r>
            <w:r w:rsidRPr="00711D58">
              <w:rPr>
                <w:szCs w:val="24"/>
              </w:rPr>
              <w:t>)</w:t>
            </w:r>
          </w:p>
        </w:tc>
      </w:tr>
      <w:tr w:rsidR="00AD4CC6" w:rsidRPr="00E255F6" w:rsidTr="00A72295">
        <w:trPr>
          <w:trHeight w:val="488"/>
        </w:trPr>
        <w:tc>
          <w:tcPr>
            <w:tcW w:w="567" w:type="dxa"/>
          </w:tcPr>
          <w:p w:rsidR="00AD4CC6" w:rsidRPr="00630090" w:rsidRDefault="00AD4CC6" w:rsidP="00AD4CC6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</w:tcPr>
          <w:p w:rsidR="00AD4CC6" w:rsidRPr="00E255F6" w:rsidRDefault="00AD4CC6" w:rsidP="00AD4CC6">
            <w:pPr>
              <w:contextualSpacing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Физика</w:t>
            </w:r>
          </w:p>
        </w:tc>
        <w:tc>
          <w:tcPr>
            <w:tcW w:w="1156" w:type="dxa"/>
          </w:tcPr>
          <w:p w:rsidR="00AD4CC6" w:rsidRPr="00E255F6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7-11</w:t>
            </w:r>
          </w:p>
        </w:tc>
        <w:tc>
          <w:tcPr>
            <w:tcW w:w="1843" w:type="dxa"/>
          </w:tcPr>
          <w:p w:rsidR="00AD4CC6" w:rsidRPr="00E255F6" w:rsidRDefault="00AD4CC6" w:rsidP="004110BB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02.10.2024 (среда</w:t>
            </w:r>
            <w:r w:rsidRPr="00E255F6">
              <w:rPr>
                <w:b/>
                <w:szCs w:val="24"/>
              </w:rPr>
              <w:t>)</w:t>
            </w:r>
          </w:p>
        </w:tc>
        <w:tc>
          <w:tcPr>
            <w:tcW w:w="2574" w:type="dxa"/>
          </w:tcPr>
          <w:p w:rsidR="00AD4CC6" w:rsidRPr="00E255F6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На платформе «Сириус. Курсы»</w:t>
            </w:r>
            <w:r w:rsidR="004110BB">
              <w:t xml:space="preserve"> </w:t>
            </w:r>
            <w:r w:rsidR="004110BB" w:rsidRPr="004110BB">
              <w:rPr>
                <w:b/>
                <w:szCs w:val="24"/>
              </w:rPr>
              <w:t>https://siriusolymp.ru/</w:t>
            </w:r>
          </w:p>
        </w:tc>
        <w:tc>
          <w:tcPr>
            <w:tcW w:w="1859" w:type="dxa"/>
          </w:tcPr>
          <w:p w:rsidR="00AD4CC6" w:rsidRPr="003B34B3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3B34B3">
              <w:rPr>
                <w:b/>
                <w:szCs w:val="24"/>
              </w:rPr>
              <w:t>В соответствии с инструкцией</w:t>
            </w:r>
          </w:p>
        </w:tc>
        <w:tc>
          <w:tcPr>
            <w:tcW w:w="1945" w:type="dxa"/>
          </w:tcPr>
          <w:p w:rsidR="00AD4CC6" w:rsidRPr="003B34B3" w:rsidRDefault="00AD4CC6" w:rsidP="00AD4CC6">
            <w:pPr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773" w:type="dxa"/>
          </w:tcPr>
          <w:p w:rsidR="00AD4CC6" w:rsidRPr="00E255F6" w:rsidRDefault="00AD4CC6" w:rsidP="00AD4CC6">
            <w:pPr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859" w:type="dxa"/>
          </w:tcPr>
          <w:p w:rsidR="00AD4CC6" w:rsidRPr="00E255F6" w:rsidRDefault="00AD4CC6" w:rsidP="00AD4CC6">
            <w:pPr>
              <w:contextualSpacing/>
              <w:jc w:val="center"/>
              <w:rPr>
                <w:b/>
                <w:szCs w:val="24"/>
              </w:rPr>
            </w:pPr>
          </w:p>
        </w:tc>
      </w:tr>
      <w:tr w:rsidR="00711D58" w:rsidRPr="00E255F6" w:rsidTr="00A72295">
        <w:trPr>
          <w:trHeight w:val="488"/>
        </w:trPr>
        <w:tc>
          <w:tcPr>
            <w:tcW w:w="567" w:type="dxa"/>
          </w:tcPr>
          <w:p w:rsidR="00711D58" w:rsidRPr="00630090" w:rsidRDefault="00711D58" w:rsidP="00711D58">
            <w:pPr>
              <w:pStyle w:val="af2"/>
              <w:numPr>
                <w:ilvl w:val="0"/>
                <w:numId w:val="34"/>
              </w:numPr>
              <w:rPr>
                <w:b/>
                <w:szCs w:val="24"/>
              </w:rPr>
            </w:pPr>
          </w:p>
        </w:tc>
        <w:tc>
          <w:tcPr>
            <w:tcW w:w="2530" w:type="dxa"/>
          </w:tcPr>
          <w:p w:rsidR="00711D58" w:rsidRPr="00E255F6" w:rsidRDefault="00711D58" w:rsidP="00711D58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География</w:t>
            </w:r>
          </w:p>
        </w:tc>
        <w:tc>
          <w:tcPr>
            <w:tcW w:w="1156" w:type="dxa"/>
          </w:tcPr>
          <w:p w:rsidR="00711D58" w:rsidRPr="00E255F6" w:rsidRDefault="00711D58" w:rsidP="00711D58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711D58" w:rsidRPr="00E255F6" w:rsidRDefault="00711D58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07.10.2024 (понедельник</w:t>
            </w:r>
            <w:r w:rsidRPr="00E255F6">
              <w:rPr>
                <w:szCs w:val="24"/>
              </w:rPr>
              <w:t>)</w:t>
            </w:r>
          </w:p>
        </w:tc>
        <w:tc>
          <w:tcPr>
            <w:tcW w:w="2574" w:type="dxa"/>
          </w:tcPr>
          <w:p w:rsidR="00711D58" w:rsidRPr="00E255F6" w:rsidRDefault="00711D58" w:rsidP="00711D58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10.10.2024 (четверг</w:t>
            </w:r>
            <w:r w:rsidRPr="00E255F6">
              <w:rPr>
                <w:szCs w:val="24"/>
              </w:rPr>
              <w:t>)</w:t>
            </w:r>
          </w:p>
        </w:tc>
        <w:tc>
          <w:tcPr>
            <w:tcW w:w="1859" w:type="dxa"/>
          </w:tcPr>
          <w:p w:rsidR="00711D58" w:rsidRDefault="00711D58" w:rsidP="00711D58">
            <w:r w:rsidRPr="006E32BA">
              <w:rPr>
                <w:szCs w:val="24"/>
              </w:rPr>
              <w:t>10.10.2024 (четверг)</w:t>
            </w:r>
          </w:p>
        </w:tc>
        <w:tc>
          <w:tcPr>
            <w:tcW w:w="1945" w:type="dxa"/>
          </w:tcPr>
          <w:p w:rsidR="00711D58" w:rsidRDefault="00711D58" w:rsidP="00711D58">
            <w:r w:rsidRPr="006E32BA">
              <w:rPr>
                <w:szCs w:val="24"/>
              </w:rPr>
              <w:t>10.10.2024 (четверг)</w:t>
            </w:r>
          </w:p>
        </w:tc>
        <w:tc>
          <w:tcPr>
            <w:tcW w:w="1773" w:type="dxa"/>
          </w:tcPr>
          <w:p w:rsidR="00711D58" w:rsidRDefault="00711D58" w:rsidP="00711D58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11.10.2024 (пятница)</w:t>
            </w:r>
          </w:p>
        </w:tc>
        <w:tc>
          <w:tcPr>
            <w:tcW w:w="1859" w:type="dxa"/>
          </w:tcPr>
          <w:p w:rsidR="00711D58" w:rsidRDefault="00711D58" w:rsidP="00711D58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14.10.2024 (понедельник)</w:t>
            </w:r>
          </w:p>
        </w:tc>
      </w:tr>
      <w:tr w:rsidR="00AD4CC6" w:rsidRPr="00E255F6" w:rsidTr="00A72295">
        <w:trPr>
          <w:trHeight w:val="488"/>
        </w:trPr>
        <w:tc>
          <w:tcPr>
            <w:tcW w:w="567" w:type="dxa"/>
            <w:tcBorders>
              <w:bottom w:val="single" w:sz="4" w:space="0" w:color="auto"/>
            </w:tcBorders>
          </w:tcPr>
          <w:p w:rsidR="00AD4CC6" w:rsidRPr="00630090" w:rsidRDefault="00AD4CC6" w:rsidP="00AD4CC6">
            <w:pPr>
              <w:pStyle w:val="af2"/>
              <w:numPr>
                <w:ilvl w:val="0"/>
                <w:numId w:val="34"/>
              </w:numPr>
              <w:rPr>
                <w:b/>
                <w:szCs w:val="24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AD4CC6" w:rsidRPr="00A56FFD" w:rsidRDefault="00AD4CC6" w:rsidP="00AD4CC6">
            <w:pPr>
              <w:contextualSpacing/>
              <w:rPr>
                <w:b/>
                <w:szCs w:val="24"/>
              </w:rPr>
            </w:pPr>
            <w:r w:rsidRPr="00A56FFD">
              <w:rPr>
                <w:b/>
                <w:szCs w:val="24"/>
              </w:rPr>
              <w:t>Биология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AD4CC6" w:rsidRPr="00A56FFD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A56FFD">
              <w:rPr>
                <w:b/>
                <w:szCs w:val="24"/>
              </w:rPr>
              <w:t>7-11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D4CC6" w:rsidRPr="00A56FFD" w:rsidRDefault="00AD4CC6" w:rsidP="004110BB">
            <w:pPr>
              <w:contextualSpacing/>
              <w:jc w:val="center"/>
              <w:rPr>
                <w:b/>
                <w:szCs w:val="24"/>
              </w:rPr>
            </w:pPr>
            <w:r w:rsidRPr="00A56FFD">
              <w:rPr>
                <w:b/>
                <w:szCs w:val="24"/>
              </w:rPr>
              <w:t>08.10.2024 (вторник)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AD4CC6" w:rsidRPr="000E75B0" w:rsidRDefault="00AD4CC6" w:rsidP="00AD4CC6">
            <w:pPr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На платформе «Сириус. Курсы»</w:t>
            </w:r>
            <w:r w:rsidR="004110BB">
              <w:t xml:space="preserve"> </w:t>
            </w:r>
            <w:r w:rsidR="004110BB" w:rsidRPr="004110BB">
              <w:rPr>
                <w:b/>
                <w:szCs w:val="24"/>
              </w:rPr>
              <w:t>https://siriusolymp.ru/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  <w:r w:rsidRPr="000371CB">
              <w:rPr>
                <w:b/>
                <w:szCs w:val="24"/>
              </w:rPr>
              <w:t>В соответствии с инструкцией</w:t>
            </w: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</w:p>
        </w:tc>
      </w:tr>
      <w:tr w:rsidR="00AD4CC6" w:rsidRPr="00E255F6" w:rsidTr="00A72295">
        <w:trPr>
          <w:trHeight w:val="790"/>
        </w:trPr>
        <w:tc>
          <w:tcPr>
            <w:tcW w:w="567" w:type="dxa"/>
            <w:tcBorders>
              <w:bottom w:val="single" w:sz="4" w:space="0" w:color="auto"/>
            </w:tcBorders>
          </w:tcPr>
          <w:p w:rsidR="00AD4CC6" w:rsidRPr="00630090" w:rsidRDefault="00AD4CC6" w:rsidP="00AD4CC6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AD4CC6" w:rsidRPr="00A56FFD" w:rsidRDefault="00AD4CC6" w:rsidP="00AD4CC6">
            <w:pPr>
              <w:contextualSpacing/>
              <w:rPr>
                <w:b/>
                <w:szCs w:val="24"/>
              </w:rPr>
            </w:pPr>
            <w:r w:rsidRPr="00A56FFD">
              <w:rPr>
                <w:b/>
                <w:szCs w:val="24"/>
              </w:rPr>
              <w:t>Биология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AD4CC6" w:rsidRPr="00A56FFD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A56FFD">
              <w:rPr>
                <w:b/>
                <w:szCs w:val="24"/>
              </w:rPr>
              <w:t>5-6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D4CC6" w:rsidRPr="00A56FFD" w:rsidRDefault="00AD4CC6" w:rsidP="004110BB">
            <w:pPr>
              <w:contextualSpacing/>
              <w:jc w:val="center"/>
              <w:rPr>
                <w:b/>
                <w:szCs w:val="24"/>
              </w:rPr>
            </w:pPr>
            <w:r w:rsidRPr="00A56FFD">
              <w:rPr>
                <w:b/>
                <w:szCs w:val="24"/>
              </w:rPr>
              <w:t>09.10.2024 (среда)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AD4CC6" w:rsidRPr="00A56FFD" w:rsidRDefault="00AD4CC6" w:rsidP="00AD4CC6">
            <w:pPr>
              <w:jc w:val="center"/>
              <w:rPr>
                <w:b/>
                <w:szCs w:val="24"/>
              </w:rPr>
            </w:pPr>
            <w:r w:rsidRPr="00A56FFD">
              <w:rPr>
                <w:b/>
                <w:szCs w:val="24"/>
              </w:rPr>
              <w:t>На платформе «Сириус. Курсы»</w:t>
            </w:r>
            <w:r w:rsidR="004110BB">
              <w:t xml:space="preserve"> </w:t>
            </w:r>
            <w:r w:rsidR="004110BB" w:rsidRPr="004110BB">
              <w:rPr>
                <w:b/>
                <w:szCs w:val="24"/>
              </w:rPr>
              <w:t>https://siriusolymp.ru/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AD4CC6" w:rsidRPr="00A56FFD" w:rsidRDefault="00AD4CC6" w:rsidP="00AD4CC6">
            <w:pPr>
              <w:jc w:val="center"/>
              <w:rPr>
                <w:b/>
                <w:szCs w:val="24"/>
              </w:rPr>
            </w:pPr>
            <w:r w:rsidRPr="000371CB">
              <w:rPr>
                <w:b/>
                <w:szCs w:val="24"/>
              </w:rPr>
              <w:t>В соответствии с инструкцией</w:t>
            </w: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:rsidR="00AD4CC6" w:rsidRPr="00A56FFD" w:rsidRDefault="00AD4CC6" w:rsidP="00AD4CC6">
            <w:pPr>
              <w:jc w:val="center"/>
              <w:rPr>
                <w:b/>
                <w:szCs w:val="24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AD4CC6" w:rsidRPr="00A56FFD" w:rsidRDefault="00AD4CC6" w:rsidP="00AD4CC6">
            <w:pPr>
              <w:jc w:val="center"/>
              <w:rPr>
                <w:b/>
                <w:szCs w:val="24"/>
              </w:rPr>
            </w:pP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AD4CC6" w:rsidRPr="00A56FFD" w:rsidRDefault="00AD4CC6" w:rsidP="00AD4CC6">
            <w:pPr>
              <w:jc w:val="center"/>
              <w:rPr>
                <w:b/>
                <w:szCs w:val="24"/>
              </w:rPr>
            </w:pPr>
          </w:p>
        </w:tc>
      </w:tr>
      <w:tr w:rsidR="00711D58" w:rsidRPr="00E255F6" w:rsidTr="00A72295">
        <w:trPr>
          <w:trHeight w:val="581"/>
        </w:trPr>
        <w:tc>
          <w:tcPr>
            <w:tcW w:w="567" w:type="dxa"/>
            <w:tcBorders>
              <w:bottom w:val="single" w:sz="4" w:space="0" w:color="auto"/>
            </w:tcBorders>
          </w:tcPr>
          <w:p w:rsidR="00711D58" w:rsidRPr="00630090" w:rsidRDefault="00711D58" w:rsidP="00711D58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711D58" w:rsidRPr="00A56FFD" w:rsidRDefault="00711D58" w:rsidP="00711D58">
            <w:pPr>
              <w:contextualSpacing/>
              <w:rPr>
                <w:szCs w:val="24"/>
              </w:rPr>
            </w:pPr>
            <w:r w:rsidRPr="00A56FFD">
              <w:rPr>
                <w:szCs w:val="24"/>
              </w:rPr>
              <w:t>ОБЗР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711D58" w:rsidRPr="00A56FFD" w:rsidRDefault="00711D58" w:rsidP="00711D58">
            <w:pPr>
              <w:contextualSpacing/>
              <w:jc w:val="center"/>
              <w:rPr>
                <w:szCs w:val="24"/>
              </w:rPr>
            </w:pPr>
            <w:r w:rsidRPr="00A56FFD">
              <w:rPr>
                <w:szCs w:val="24"/>
              </w:rPr>
              <w:t>5-11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1D58" w:rsidRPr="00A56FFD" w:rsidRDefault="00711D58" w:rsidP="004110BB">
            <w:pPr>
              <w:contextualSpacing/>
              <w:jc w:val="center"/>
              <w:rPr>
                <w:szCs w:val="24"/>
              </w:rPr>
            </w:pPr>
            <w:r w:rsidRPr="00A56FFD">
              <w:rPr>
                <w:szCs w:val="24"/>
              </w:rPr>
              <w:t>10.10.2024 (четверг)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711D58" w:rsidRPr="00A56FFD" w:rsidRDefault="00711D58" w:rsidP="00711D58">
            <w:pPr>
              <w:jc w:val="center"/>
              <w:rPr>
                <w:szCs w:val="24"/>
              </w:rPr>
            </w:pPr>
            <w:r w:rsidRPr="00A56FFD">
              <w:rPr>
                <w:szCs w:val="24"/>
              </w:rPr>
              <w:t>1</w:t>
            </w:r>
            <w:r>
              <w:rPr>
                <w:szCs w:val="24"/>
              </w:rPr>
              <w:t>5</w:t>
            </w:r>
            <w:r w:rsidRPr="00A56FFD">
              <w:rPr>
                <w:szCs w:val="24"/>
              </w:rPr>
              <w:t>.10.2024 (</w:t>
            </w:r>
            <w:r>
              <w:rPr>
                <w:szCs w:val="24"/>
              </w:rPr>
              <w:t>вторник</w:t>
            </w:r>
            <w:r w:rsidRPr="00A56FFD">
              <w:rPr>
                <w:szCs w:val="24"/>
              </w:rPr>
              <w:t>)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711D58" w:rsidRPr="00A56FFD" w:rsidRDefault="00711D58" w:rsidP="00711D58">
            <w:pPr>
              <w:jc w:val="center"/>
              <w:rPr>
                <w:szCs w:val="24"/>
              </w:rPr>
            </w:pPr>
            <w:r w:rsidRPr="00A56FFD">
              <w:rPr>
                <w:szCs w:val="24"/>
              </w:rPr>
              <w:t>1</w:t>
            </w:r>
            <w:r>
              <w:rPr>
                <w:szCs w:val="24"/>
              </w:rPr>
              <w:t>5</w:t>
            </w:r>
            <w:r w:rsidRPr="00A56FFD">
              <w:rPr>
                <w:szCs w:val="24"/>
              </w:rPr>
              <w:t>.10.2024 (</w:t>
            </w:r>
            <w:r>
              <w:rPr>
                <w:szCs w:val="24"/>
              </w:rPr>
              <w:t>вторник</w:t>
            </w:r>
            <w:r w:rsidRPr="00A56FFD">
              <w:rPr>
                <w:szCs w:val="24"/>
              </w:rPr>
              <w:t>)</w:t>
            </w: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:rsidR="00711D58" w:rsidRPr="00A56FFD" w:rsidRDefault="00711D58" w:rsidP="00711D58">
            <w:pPr>
              <w:jc w:val="center"/>
              <w:rPr>
                <w:szCs w:val="24"/>
              </w:rPr>
            </w:pPr>
            <w:r w:rsidRPr="00A56FFD">
              <w:rPr>
                <w:szCs w:val="24"/>
              </w:rPr>
              <w:t>1</w:t>
            </w:r>
            <w:r>
              <w:rPr>
                <w:szCs w:val="24"/>
              </w:rPr>
              <w:t>5</w:t>
            </w:r>
            <w:r w:rsidRPr="00A56FFD">
              <w:rPr>
                <w:szCs w:val="24"/>
              </w:rPr>
              <w:t>.10.2024 (</w:t>
            </w:r>
            <w:r>
              <w:rPr>
                <w:szCs w:val="24"/>
              </w:rPr>
              <w:t>вторник</w:t>
            </w:r>
            <w:r w:rsidRPr="00A56FFD">
              <w:rPr>
                <w:szCs w:val="24"/>
              </w:rPr>
              <w:t>)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711D58" w:rsidRPr="00A56FFD" w:rsidRDefault="00711D58" w:rsidP="00711D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16.10.2024 (среда)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711D58" w:rsidRPr="00A56FFD" w:rsidRDefault="00711D58" w:rsidP="00711D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17.10.2024 (четверг)</w:t>
            </w:r>
          </w:p>
        </w:tc>
      </w:tr>
      <w:tr w:rsidR="00711D58" w:rsidRPr="00E255F6" w:rsidTr="00A72295">
        <w:trPr>
          <w:trHeight w:val="581"/>
        </w:trPr>
        <w:tc>
          <w:tcPr>
            <w:tcW w:w="567" w:type="dxa"/>
            <w:tcBorders>
              <w:bottom w:val="single" w:sz="4" w:space="0" w:color="auto"/>
            </w:tcBorders>
          </w:tcPr>
          <w:p w:rsidR="00711D58" w:rsidRPr="00630090" w:rsidRDefault="00711D58" w:rsidP="00711D58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711D58" w:rsidRPr="00A56FFD" w:rsidRDefault="00711D58" w:rsidP="00711D5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История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711D58" w:rsidRPr="00A56FFD" w:rsidRDefault="00711D58" w:rsidP="00711D58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1D58" w:rsidRPr="00A56FFD" w:rsidRDefault="00711D58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11.10.2024 (пятница)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711D58" w:rsidRPr="00A56FFD" w:rsidRDefault="00711D58" w:rsidP="00711D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16.10.2024 (среда)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711D58" w:rsidRDefault="00711D58" w:rsidP="00711D58">
            <w:r w:rsidRPr="007842E9">
              <w:rPr>
                <w:szCs w:val="24"/>
              </w:rPr>
              <w:t>16.10.2024 (среда)</w:t>
            </w: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:rsidR="00711D58" w:rsidRDefault="00711D58" w:rsidP="00711D58">
            <w:r w:rsidRPr="007842E9">
              <w:rPr>
                <w:szCs w:val="24"/>
              </w:rPr>
              <w:t>16.10.2024 (среда)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711D58" w:rsidRDefault="00711D58" w:rsidP="00711D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17.10.2024 (четверг)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711D58" w:rsidRDefault="00711D58" w:rsidP="00711D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18.10.2024 (пятница)</w:t>
            </w:r>
          </w:p>
        </w:tc>
      </w:tr>
      <w:tr w:rsidR="00711D58" w:rsidRPr="00E255F6" w:rsidTr="00A72295">
        <w:trPr>
          <w:trHeight w:val="581"/>
        </w:trPr>
        <w:tc>
          <w:tcPr>
            <w:tcW w:w="567" w:type="dxa"/>
            <w:tcBorders>
              <w:bottom w:val="single" w:sz="4" w:space="0" w:color="auto"/>
            </w:tcBorders>
          </w:tcPr>
          <w:p w:rsidR="00711D58" w:rsidRPr="00630090" w:rsidRDefault="00711D58" w:rsidP="00711D58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711D58" w:rsidRPr="00E255F6" w:rsidRDefault="00711D58" w:rsidP="00711D58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Искусство (МХК)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711D58" w:rsidRPr="00E255F6" w:rsidRDefault="00711D58" w:rsidP="00711D58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11D58" w:rsidRDefault="00711D58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14.10.2024 (понедельник)</w:t>
            </w:r>
          </w:p>
        </w:tc>
        <w:tc>
          <w:tcPr>
            <w:tcW w:w="2574" w:type="dxa"/>
            <w:tcBorders>
              <w:top w:val="single" w:sz="4" w:space="0" w:color="auto"/>
            </w:tcBorders>
          </w:tcPr>
          <w:p w:rsidR="00711D58" w:rsidRDefault="00711D58" w:rsidP="00711D58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17.10.2024 (четверг)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711D58" w:rsidRDefault="00711D58" w:rsidP="00711D58">
            <w:r w:rsidRPr="00896F73">
              <w:rPr>
                <w:szCs w:val="24"/>
              </w:rPr>
              <w:t>17.10.2024 (четверг)</w:t>
            </w:r>
          </w:p>
        </w:tc>
        <w:tc>
          <w:tcPr>
            <w:tcW w:w="1945" w:type="dxa"/>
            <w:tcBorders>
              <w:top w:val="single" w:sz="4" w:space="0" w:color="auto"/>
            </w:tcBorders>
          </w:tcPr>
          <w:p w:rsidR="00711D58" w:rsidRDefault="00711D58" w:rsidP="00711D58">
            <w:r w:rsidRPr="00896F73">
              <w:rPr>
                <w:szCs w:val="24"/>
              </w:rPr>
              <w:t>17.10.2024 (четверг)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711D58" w:rsidRDefault="00711D58" w:rsidP="00711D5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18.10.2024 (пятница)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711D58" w:rsidRDefault="00711D58" w:rsidP="00711D5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21.10.2024 (понедельник)</w:t>
            </w:r>
          </w:p>
        </w:tc>
      </w:tr>
      <w:tr w:rsidR="00AD4CC6" w:rsidRPr="00E255F6" w:rsidTr="00A72295">
        <w:trPr>
          <w:trHeight w:val="581"/>
        </w:trPr>
        <w:tc>
          <w:tcPr>
            <w:tcW w:w="567" w:type="dxa"/>
            <w:tcBorders>
              <w:bottom w:val="single" w:sz="4" w:space="0" w:color="auto"/>
            </w:tcBorders>
          </w:tcPr>
          <w:p w:rsidR="00AD4CC6" w:rsidRPr="00630090" w:rsidRDefault="00AD4CC6" w:rsidP="00AD4CC6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contextualSpacing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Математика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D4CC6" w:rsidRPr="00E255F6" w:rsidRDefault="00AD4CC6" w:rsidP="004110BB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15.10.2024 (вторник</w:t>
            </w:r>
            <w:r w:rsidRPr="00E255F6">
              <w:rPr>
                <w:b/>
                <w:szCs w:val="24"/>
              </w:rPr>
              <w:t>)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AD4CC6" w:rsidRPr="0031340B" w:rsidRDefault="00AD4CC6" w:rsidP="00AD4CC6">
            <w:pPr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На платформе «Сириус. Курсы»</w:t>
            </w:r>
            <w:r w:rsidR="004110BB">
              <w:t xml:space="preserve"> </w:t>
            </w:r>
            <w:r w:rsidR="004110BB" w:rsidRPr="004110BB">
              <w:rPr>
                <w:b/>
                <w:szCs w:val="24"/>
              </w:rPr>
              <w:t>https://siriusolymp.ru/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  <w:r w:rsidRPr="000371CB">
              <w:rPr>
                <w:b/>
                <w:szCs w:val="24"/>
              </w:rPr>
              <w:t>В соответствии с инструкцией</w:t>
            </w: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</w:p>
        </w:tc>
      </w:tr>
      <w:tr w:rsidR="00AD4CC6" w:rsidRPr="00E255F6" w:rsidTr="00A72295">
        <w:trPr>
          <w:trHeight w:val="581"/>
        </w:trPr>
        <w:tc>
          <w:tcPr>
            <w:tcW w:w="567" w:type="dxa"/>
            <w:tcBorders>
              <w:bottom w:val="single" w:sz="4" w:space="0" w:color="auto"/>
            </w:tcBorders>
          </w:tcPr>
          <w:p w:rsidR="00AD4CC6" w:rsidRPr="00630090" w:rsidRDefault="00AD4CC6" w:rsidP="00AD4CC6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AD4CC6" w:rsidRPr="00E255F6" w:rsidRDefault="00AD4CC6" w:rsidP="00AD4CC6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AD4CC6" w:rsidRPr="00E255F6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4-6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D4CC6" w:rsidRPr="00E255F6" w:rsidRDefault="00AD4CC6" w:rsidP="004110BB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16.10.2024 (среда)</w:t>
            </w:r>
          </w:p>
        </w:tc>
        <w:tc>
          <w:tcPr>
            <w:tcW w:w="2574" w:type="dxa"/>
            <w:tcBorders>
              <w:top w:val="single" w:sz="4" w:space="0" w:color="auto"/>
            </w:tcBorders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На платформе «Сириус. Курсы»</w:t>
            </w:r>
            <w:r w:rsidR="004110BB">
              <w:t xml:space="preserve"> </w:t>
            </w:r>
            <w:r w:rsidR="004110BB" w:rsidRPr="004110BB">
              <w:rPr>
                <w:b/>
                <w:szCs w:val="24"/>
              </w:rPr>
              <w:t>https://siriusolymp.ru/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  <w:r w:rsidRPr="000371CB">
              <w:rPr>
                <w:b/>
                <w:szCs w:val="24"/>
              </w:rPr>
              <w:t>В соответствии с инструкцией</w:t>
            </w:r>
          </w:p>
        </w:tc>
        <w:tc>
          <w:tcPr>
            <w:tcW w:w="1945" w:type="dxa"/>
            <w:tcBorders>
              <w:top w:val="single" w:sz="4" w:space="0" w:color="auto"/>
            </w:tcBorders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</w:p>
        </w:tc>
      </w:tr>
      <w:tr w:rsidR="00711D58" w:rsidRPr="00E255F6" w:rsidTr="00A72295">
        <w:trPr>
          <w:trHeight w:val="581"/>
        </w:trPr>
        <w:tc>
          <w:tcPr>
            <w:tcW w:w="567" w:type="dxa"/>
            <w:tcBorders>
              <w:bottom w:val="single" w:sz="4" w:space="0" w:color="auto"/>
            </w:tcBorders>
          </w:tcPr>
          <w:p w:rsidR="00711D58" w:rsidRPr="00630090" w:rsidRDefault="00711D58" w:rsidP="00711D58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711D58" w:rsidRPr="00303876" w:rsidRDefault="00711D58" w:rsidP="00711D58">
            <w:pPr>
              <w:contextualSpacing/>
              <w:rPr>
                <w:szCs w:val="24"/>
              </w:rPr>
            </w:pPr>
            <w:r w:rsidRPr="00303876">
              <w:rPr>
                <w:szCs w:val="24"/>
              </w:rPr>
              <w:t>Экономика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711D58" w:rsidRPr="00303876" w:rsidRDefault="00711D58" w:rsidP="00711D58">
            <w:pPr>
              <w:contextualSpacing/>
              <w:jc w:val="center"/>
              <w:rPr>
                <w:szCs w:val="24"/>
              </w:rPr>
            </w:pPr>
            <w:r w:rsidRPr="00303876">
              <w:rPr>
                <w:szCs w:val="24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11D58" w:rsidRPr="00303876" w:rsidRDefault="00711D58" w:rsidP="004110BB">
            <w:pPr>
              <w:contextualSpacing/>
              <w:jc w:val="center"/>
              <w:rPr>
                <w:szCs w:val="24"/>
              </w:rPr>
            </w:pPr>
            <w:r w:rsidRPr="00303876">
              <w:rPr>
                <w:szCs w:val="24"/>
              </w:rPr>
              <w:t>17.10.2024 (четверг)</w:t>
            </w:r>
          </w:p>
        </w:tc>
        <w:tc>
          <w:tcPr>
            <w:tcW w:w="2574" w:type="dxa"/>
            <w:tcBorders>
              <w:top w:val="single" w:sz="4" w:space="0" w:color="auto"/>
            </w:tcBorders>
          </w:tcPr>
          <w:p w:rsidR="00711D58" w:rsidRPr="00303876" w:rsidRDefault="00711D58" w:rsidP="00711D58">
            <w:pPr>
              <w:jc w:val="center"/>
              <w:rPr>
                <w:szCs w:val="24"/>
              </w:rPr>
            </w:pPr>
            <w:r w:rsidRPr="00303876">
              <w:rPr>
                <w:szCs w:val="24"/>
              </w:rPr>
              <w:t>2</w:t>
            </w:r>
            <w:r>
              <w:rPr>
                <w:szCs w:val="24"/>
              </w:rPr>
              <w:t>2</w:t>
            </w:r>
            <w:r w:rsidRPr="00303876">
              <w:rPr>
                <w:szCs w:val="24"/>
              </w:rPr>
              <w:t>.10.2024</w:t>
            </w:r>
            <w:r>
              <w:rPr>
                <w:szCs w:val="24"/>
              </w:rPr>
              <w:t xml:space="preserve"> (вторник)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711D58" w:rsidRDefault="00711D58" w:rsidP="00711D58">
            <w:r w:rsidRPr="007561D8">
              <w:rPr>
                <w:szCs w:val="24"/>
              </w:rPr>
              <w:t>22.10.2024 (вторник)</w:t>
            </w:r>
          </w:p>
        </w:tc>
        <w:tc>
          <w:tcPr>
            <w:tcW w:w="1945" w:type="dxa"/>
            <w:tcBorders>
              <w:top w:val="single" w:sz="4" w:space="0" w:color="auto"/>
            </w:tcBorders>
          </w:tcPr>
          <w:p w:rsidR="00711D58" w:rsidRDefault="00711D58" w:rsidP="00711D58">
            <w:r w:rsidRPr="007561D8">
              <w:rPr>
                <w:szCs w:val="24"/>
              </w:rPr>
              <w:t>22.10.2024 (вторник)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711D58" w:rsidRPr="00303876" w:rsidRDefault="00711D58" w:rsidP="00711D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23.10.2024 (среда)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711D58" w:rsidRPr="00303876" w:rsidRDefault="00711D58" w:rsidP="00711D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24.10.2024 (четверг)</w:t>
            </w:r>
          </w:p>
        </w:tc>
      </w:tr>
      <w:tr w:rsidR="00AD4CC6" w:rsidRPr="00E255F6" w:rsidTr="00A72295">
        <w:trPr>
          <w:trHeight w:val="581"/>
        </w:trPr>
        <w:tc>
          <w:tcPr>
            <w:tcW w:w="567" w:type="dxa"/>
            <w:tcBorders>
              <w:bottom w:val="single" w:sz="4" w:space="0" w:color="auto"/>
            </w:tcBorders>
          </w:tcPr>
          <w:p w:rsidR="00AD4CC6" w:rsidRPr="00630090" w:rsidRDefault="00AD4CC6" w:rsidP="00AD4CC6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</w:tcPr>
          <w:p w:rsidR="00AD4CC6" w:rsidRPr="00E255F6" w:rsidRDefault="00AD4CC6" w:rsidP="00AD4CC6">
            <w:pPr>
              <w:contextualSpacing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Химия</w:t>
            </w:r>
          </w:p>
        </w:tc>
        <w:tc>
          <w:tcPr>
            <w:tcW w:w="1156" w:type="dxa"/>
          </w:tcPr>
          <w:p w:rsidR="00AD4CC6" w:rsidRPr="00E255F6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7-11</w:t>
            </w:r>
          </w:p>
        </w:tc>
        <w:tc>
          <w:tcPr>
            <w:tcW w:w="1843" w:type="dxa"/>
          </w:tcPr>
          <w:p w:rsidR="00AD4CC6" w:rsidRPr="00E255F6" w:rsidRDefault="00AD4CC6" w:rsidP="004110BB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18.10.2024 (пятница</w:t>
            </w:r>
            <w:r w:rsidRPr="00E255F6">
              <w:rPr>
                <w:b/>
                <w:szCs w:val="24"/>
              </w:rPr>
              <w:t>)</w:t>
            </w:r>
          </w:p>
        </w:tc>
        <w:tc>
          <w:tcPr>
            <w:tcW w:w="2574" w:type="dxa"/>
          </w:tcPr>
          <w:p w:rsidR="00AD4CC6" w:rsidRPr="00E255F6" w:rsidRDefault="00AD4CC6" w:rsidP="00AD4CC6">
            <w:pPr>
              <w:jc w:val="center"/>
              <w:rPr>
                <w:b/>
              </w:rPr>
            </w:pPr>
            <w:r w:rsidRPr="00E255F6">
              <w:rPr>
                <w:b/>
                <w:szCs w:val="24"/>
              </w:rPr>
              <w:t>На платформе «Сириус. Курсы»</w:t>
            </w:r>
            <w:r w:rsidR="004110BB">
              <w:t xml:space="preserve"> </w:t>
            </w:r>
            <w:r w:rsidR="004110BB" w:rsidRPr="004110BB">
              <w:rPr>
                <w:b/>
                <w:szCs w:val="24"/>
              </w:rPr>
              <w:t>https://siriusolymp.ru/</w:t>
            </w:r>
          </w:p>
        </w:tc>
        <w:tc>
          <w:tcPr>
            <w:tcW w:w="1859" w:type="dxa"/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  <w:r w:rsidRPr="000371CB">
              <w:rPr>
                <w:b/>
                <w:szCs w:val="24"/>
              </w:rPr>
              <w:t>В соответствии с инструкцией</w:t>
            </w:r>
          </w:p>
        </w:tc>
        <w:tc>
          <w:tcPr>
            <w:tcW w:w="1945" w:type="dxa"/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</w:p>
        </w:tc>
        <w:tc>
          <w:tcPr>
            <w:tcW w:w="1773" w:type="dxa"/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</w:p>
        </w:tc>
        <w:tc>
          <w:tcPr>
            <w:tcW w:w="1859" w:type="dxa"/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</w:p>
        </w:tc>
      </w:tr>
      <w:tr w:rsidR="00711D58" w:rsidRPr="00E255F6" w:rsidTr="00A72295">
        <w:trPr>
          <w:trHeight w:val="579"/>
        </w:trPr>
        <w:tc>
          <w:tcPr>
            <w:tcW w:w="567" w:type="dxa"/>
            <w:tcBorders>
              <w:top w:val="single" w:sz="4" w:space="0" w:color="auto"/>
            </w:tcBorders>
          </w:tcPr>
          <w:p w:rsidR="00711D58" w:rsidRPr="00630090" w:rsidRDefault="00711D58" w:rsidP="00711D58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711D58" w:rsidRPr="00E255F6" w:rsidRDefault="00711D58" w:rsidP="00711D5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Экология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711D58" w:rsidRPr="00E255F6" w:rsidRDefault="00711D58" w:rsidP="00711D58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11D58" w:rsidRDefault="00711D58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21.10.2024 (понедельник)</w:t>
            </w:r>
          </w:p>
        </w:tc>
        <w:tc>
          <w:tcPr>
            <w:tcW w:w="2574" w:type="dxa"/>
            <w:tcBorders>
              <w:top w:val="single" w:sz="4" w:space="0" w:color="auto"/>
            </w:tcBorders>
          </w:tcPr>
          <w:p w:rsidR="00711D58" w:rsidRDefault="00711D58" w:rsidP="00711D58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24.10.2024 (четверг)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711D58" w:rsidRDefault="00711D58" w:rsidP="00711D58">
            <w:r w:rsidRPr="00E361D9">
              <w:rPr>
                <w:szCs w:val="24"/>
              </w:rPr>
              <w:t>24.10.2024 (четверг)</w:t>
            </w:r>
          </w:p>
        </w:tc>
        <w:tc>
          <w:tcPr>
            <w:tcW w:w="1945" w:type="dxa"/>
            <w:tcBorders>
              <w:top w:val="single" w:sz="4" w:space="0" w:color="auto"/>
            </w:tcBorders>
          </w:tcPr>
          <w:p w:rsidR="00711D58" w:rsidRDefault="00711D58" w:rsidP="00711D58">
            <w:r w:rsidRPr="00E361D9">
              <w:rPr>
                <w:szCs w:val="24"/>
              </w:rPr>
              <w:t>24.10.2024 (четверг)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711D58" w:rsidRDefault="00711D58" w:rsidP="00711D58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25.10.2024 (пятница)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711D58" w:rsidRDefault="00711D58" w:rsidP="00711D58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28.10.2024 (</w:t>
            </w:r>
            <w:r w:rsidR="003B34B3">
              <w:rPr>
                <w:szCs w:val="24"/>
              </w:rPr>
              <w:t>понедельник</w:t>
            </w:r>
            <w:r>
              <w:rPr>
                <w:szCs w:val="24"/>
              </w:rPr>
              <w:t>)</w:t>
            </w:r>
          </w:p>
        </w:tc>
      </w:tr>
      <w:tr w:rsidR="003B34B3" w:rsidRPr="00E255F6" w:rsidTr="00A72295">
        <w:trPr>
          <w:trHeight w:val="488"/>
        </w:trPr>
        <w:tc>
          <w:tcPr>
            <w:tcW w:w="567" w:type="dxa"/>
          </w:tcPr>
          <w:p w:rsidR="003B34B3" w:rsidRPr="00630090" w:rsidRDefault="003B34B3" w:rsidP="003B34B3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3B34B3" w:rsidRDefault="003B34B3" w:rsidP="003B34B3">
            <w:pPr>
              <w:contextualSpacing/>
              <w:rPr>
                <w:b/>
                <w:szCs w:val="24"/>
              </w:rPr>
            </w:pPr>
            <w:r w:rsidRPr="00E255F6">
              <w:rPr>
                <w:szCs w:val="24"/>
              </w:rPr>
              <w:t>Технология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3B34B3" w:rsidRPr="0000646C" w:rsidRDefault="003B34B3" w:rsidP="003B34B3">
            <w:pPr>
              <w:contextualSpacing/>
              <w:jc w:val="center"/>
              <w:rPr>
                <w:szCs w:val="24"/>
              </w:rPr>
            </w:pPr>
            <w:r w:rsidRPr="0000646C">
              <w:rPr>
                <w:szCs w:val="24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B34B3" w:rsidRPr="00E36C06" w:rsidRDefault="003B34B3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22.10.2024</w:t>
            </w:r>
            <w:r w:rsidRPr="00E36C06">
              <w:rPr>
                <w:szCs w:val="24"/>
              </w:rPr>
              <w:t xml:space="preserve"> (</w:t>
            </w:r>
            <w:r>
              <w:rPr>
                <w:szCs w:val="24"/>
              </w:rPr>
              <w:t>вторник</w:t>
            </w:r>
            <w:r w:rsidRPr="00E36C06">
              <w:rPr>
                <w:szCs w:val="24"/>
              </w:rPr>
              <w:t>)</w:t>
            </w:r>
          </w:p>
        </w:tc>
        <w:tc>
          <w:tcPr>
            <w:tcW w:w="2574" w:type="dxa"/>
            <w:tcBorders>
              <w:top w:val="single" w:sz="4" w:space="0" w:color="auto"/>
            </w:tcBorders>
          </w:tcPr>
          <w:p w:rsidR="003B34B3" w:rsidRPr="00DA186C" w:rsidRDefault="003B34B3" w:rsidP="003B34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25.10.2024 (пятница</w:t>
            </w:r>
            <w:r w:rsidRPr="00DA186C">
              <w:rPr>
                <w:szCs w:val="24"/>
              </w:rPr>
              <w:t>)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3B34B3" w:rsidRPr="00DA186C" w:rsidRDefault="003B34B3" w:rsidP="003B34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25.10.2024 (пятница</w:t>
            </w:r>
            <w:r w:rsidRPr="00DA186C">
              <w:rPr>
                <w:szCs w:val="24"/>
              </w:rPr>
              <w:t>)</w:t>
            </w:r>
          </w:p>
        </w:tc>
        <w:tc>
          <w:tcPr>
            <w:tcW w:w="1945" w:type="dxa"/>
            <w:tcBorders>
              <w:top w:val="single" w:sz="4" w:space="0" w:color="auto"/>
            </w:tcBorders>
          </w:tcPr>
          <w:p w:rsidR="003B34B3" w:rsidRPr="00DA186C" w:rsidRDefault="003B34B3" w:rsidP="003B34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25.10.2024 (пятница</w:t>
            </w:r>
            <w:r w:rsidRPr="00DA186C">
              <w:rPr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3B34B3" w:rsidRDefault="003B34B3" w:rsidP="003B34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28.10.2024 (понедельник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3B34B3" w:rsidRDefault="003B34B3" w:rsidP="003B34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29.10.2024 (вторник)</w:t>
            </w:r>
          </w:p>
        </w:tc>
      </w:tr>
      <w:tr w:rsidR="00AD4CC6" w:rsidRPr="00E255F6" w:rsidTr="00A72295">
        <w:trPr>
          <w:trHeight w:val="488"/>
        </w:trPr>
        <w:tc>
          <w:tcPr>
            <w:tcW w:w="567" w:type="dxa"/>
          </w:tcPr>
          <w:p w:rsidR="00AD4CC6" w:rsidRPr="00630090" w:rsidRDefault="00AD4CC6" w:rsidP="00AD4CC6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</w:tcPr>
          <w:p w:rsidR="00AD4CC6" w:rsidRPr="00E255F6" w:rsidRDefault="00AD4CC6" w:rsidP="00AD4CC6">
            <w:pPr>
              <w:contextualSpacing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Информатика</w:t>
            </w:r>
          </w:p>
        </w:tc>
        <w:tc>
          <w:tcPr>
            <w:tcW w:w="1156" w:type="dxa"/>
          </w:tcPr>
          <w:p w:rsidR="00AD4CC6" w:rsidRPr="00E255F6" w:rsidRDefault="00AD4CC6" w:rsidP="00AD4CC6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5-11</w:t>
            </w:r>
          </w:p>
        </w:tc>
        <w:tc>
          <w:tcPr>
            <w:tcW w:w="1843" w:type="dxa"/>
          </w:tcPr>
          <w:p w:rsidR="00AD4CC6" w:rsidRPr="00E255F6" w:rsidRDefault="00AD4CC6" w:rsidP="004110BB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23.10.2024</w:t>
            </w:r>
            <w:r w:rsidRPr="00E255F6">
              <w:rPr>
                <w:b/>
                <w:szCs w:val="24"/>
              </w:rPr>
              <w:t xml:space="preserve"> (среда)</w:t>
            </w:r>
          </w:p>
        </w:tc>
        <w:tc>
          <w:tcPr>
            <w:tcW w:w="2574" w:type="dxa"/>
          </w:tcPr>
          <w:p w:rsidR="00AD4CC6" w:rsidRPr="00E255F6" w:rsidRDefault="00AD4CC6" w:rsidP="00AD4CC6">
            <w:pPr>
              <w:jc w:val="center"/>
              <w:rPr>
                <w:b/>
              </w:rPr>
            </w:pPr>
            <w:r w:rsidRPr="00E255F6">
              <w:rPr>
                <w:b/>
                <w:szCs w:val="24"/>
              </w:rPr>
              <w:t>На платформе «Сириус. Курсы»</w:t>
            </w:r>
            <w:r w:rsidR="004110BB">
              <w:t xml:space="preserve"> </w:t>
            </w:r>
            <w:r w:rsidR="004110BB" w:rsidRPr="004110BB">
              <w:rPr>
                <w:b/>
                <w:szCs w:val="24"/>
              </w:rPr>
              <w:t>https://siriusolymp.ru/</w:t>
            </w:r>
          </w:p>
        </w:tc>
        <w:tc>
          <w:tcPr>
            <w:tcW w:w="1859" w:type="dxa"/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  <w:r w:rsidRPr="000371CB">
              <w:rPr>
                <w:b/>
                <w:szCs w:val="24"/>
              </w:rPr>
              <w:t>В соответствии с инструкцией</w:t>
            </w:r>
          </w:p>
        </w:tc>
        <w:tc>
          <w:tcPr>
            <w:tcW w:w="1945" w:type="dxa"/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</w:p>
        </w:tc>
        <w:tc>
          <w:tcPr>
            <w:tcW w:w="1773" w:type="dxa"/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</w:p>
        </w:tc>
        <w:tc>
          <w:tcPr>
            <w:tcW w:w="1859" w:type="dxa"/>
          </w:tcPr>
          <w:p w:rsidR="00AD4CC6" w:rsidRPr="00E255F6" w:rsidRDefault="00AD4CC6" w:rsidP="00AD4CC6">
            <w:pPr>
              <w:jc w:val="center"/>
              <w:rPr>
                <w:b/>
                <w:szCs w:val="24"/>
              </w:rPr>
            </w:pPr>
          </w:p>
        </w:tc>
      </w:tr>
      <w:tr w:rsidR="003B34B3" w:rsidRPr="00E255F6" w:rsidTr="00A72295">
        <w:trPr>
          <w:trHeight w:val="635"/>
        </w:trPr>
        <w:tc>
          <w:tcPr>
            <w:tcW w:w="567" w:type="dxa"/>
            <w:tcBorders>
              <w:bottom w:val="single" w:sz="4" w:space="0" w:color="auto"/>
            </w:tcBorders>
          </w:tcPr>
          <w:p w:rsidR="003B34B3" w:rsidRPr="00630090" w:rsidRDefault="003B34B3" w:rsidP="003B34B3">
            <w:pPr>
              <w:pStyle w:val="af2"/>
              <w:numPr>
                <w:ilvl w:val="0"/>
                <w:numId w:val="34"/>
              </w:numPr>
              <w:rPr>
                <w:szCs w:val="24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3B34B3" w:rsidRPr="00E255F6" w:rsidRDefault="003B34B3" w:rsidP="003B34B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Право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3B34B3" w:rsidRPr="00E255F6" w:rsidRDefault="003B34B3" w:rsidP="003B34B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B34B3" w:rsidRPr="00E255F6" w:rsidRDefault="003B34B3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24.10.2024 (четверг</w:t>
            </w:r>
            <w:r w:rsidRPr="00E255F6">
              <w:rPr>
                <w:szCs w:val="24"/>
              </w:rPr>
              <w:t>)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3B34B3" w:rsidRPr="00E255F6" w:rsidRDefault="003B34B3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29.10.2024 (вторник</w:t>
            </w:r>
            <w:r w:rsidRPr="00E255F6">
              <w:rPr>
                <w:szCs w:val="24"/>
              </w:rPr>
              <w:t>)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3B34B3" w:rsidRPr="00E255F6" w:rsidRDefault="003B34B3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29.10.2024 (вторник</w:t>
            </w:r>
            <w:r w:rsidRPr="00E255F6">
              <w:rPr>
                <w:szCs w:val="24"/>
              </w:rPr>
              <w:t>)</w:t>
            </w: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:rsidR="003B34B3" w:rsidRPr="00E255F6" w:rsidRDefault="003B34B3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29.10.2024 (вторник</w:t>
            </w:r>
            <w:r w:rsidRPr="00E255F6">
              <w:rPr>
                <w:szCs w:val="24"/>
              </w:rPr>
              <w:t>)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3B34B3" w:rsidRDefault="003B34B3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30.10.24 (среда)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3B34B3" w:rsidRDefault="003B34B3" w:rsidP="004110B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31.10.2024 (четверг)</w:t>
            </w:r>
          </w:p>
        </w:tc>
      </w:tr>
    </w:tbl>
    <w:p w:rsidR="00127158" w:rsidRDefault="00127158">
      <w:pPr>
        <w:rPr>
          <w:szCs w:val="24"/>
        </w:rPr>
      </w:pPr>
    </w:p>
    <w:p w:rsidR="00630090" w:rsidRDefault="00630090" w:rsidP="000371CB">
      <w:pPr>
        <w:contextualSpacing/>
        <w:rPr>
          <w:szCs w:val="24"/>
        </w:rPr>
      </w:pPr>
    </w:p>
    <w:p w:rsidR="00630090" w:rsidRDefault="00630090" w:rsidP="00C82C5E">
      <w:pPr>
        <w:contextualSpacing/>
        <w:rPr>
          <w:szCs w:val="24"/>
        </w:rPr>
      </w:pPr>
    </w:p>
    <w:p w:rsidR="003B34B3" w:rsidRDefault="003B34B3" w:rsidP="00C82C5E">
      <w:pPr>
        <w:contextualSpacing/>
        <w:rPr>
          <w:szCs w:val="24"/>
        </w:rPr>
      </w:pPr>
    </w:p>
    <w:p w:rsidR="003B34B3" w:rsidRDefault="003B34B3" w:rsidP="00C82C5E">
      <w:pPr>
        <w:contextualSpacing/>
        <w:rPr>
          <w:szCs w:val="24"/>
        </w:rPr>
      </w:pPr>
    </w:p>
    <w:p w:rsidR="003B34B3" w:rsidRDefault="003B34B3" w:rsidP="00C82C5E">
      <w:pPr>
        <w:contextualSpacing/>
        <w:rPr>
          <w:szCs w:val="24"/>
        </w:rPr>
      </w:pPr>
    </w:p>
    <w:p w:rsidR="003B34B3" w:rsidRDefault="003B34B3" w:rsidP="00C82C5E">
      <w:pPr>
        <w:contextualSpacing/>
        <w:rPr>
          <w:szCs w:val="24"/>
        </w:rPr>
      </w:pPr>
    </w:p>
    <w:p w:rsidR="003B34B3" w:rsidRDefault="003B34B3" w:rsidP="00C82C5E">
      <w:pPr>
        <w:contextualSpacing/>
        <w:rPr>
          <w:szCs w:val="24"/>
        </w:rPr>
      </w:pPr>
    </w:p>
    <w:p w:rsidR="003B34B3" w:rsidRDefault="003B34B3" w:rsidP="00C82C5E">
      <w:pPr>
        <w:contextualSpacing/>
        <w:rPr>
          <w:szCs w:val="24"/>
        </w:rPr>
      </w:pPr>
    </w:p>
    <w:p w:rsidR="003B34B3" w:rsidRDefault="003B34B3" w:rsidP="00C82C5E">
      <w:pPr>
        <w:contextualSpacing/>
        <w:rPr>
          <w:szCs w:val="24"/>
        </w:rPr>
      </w:pPr>
    </w:p>
    <w:p w:rsidR="003B34B3" w:rsidRDefault="003B34B3" w:rsidP="00C82C5E">
      <w:pPr>
        <w:contextualSpacing/>
        <w:rPr>
          <w:szCs w:val="24"/>
        </w:rPr>
      </w:pPr>
    </w:p>
    <w:sectPr w:rsidR="003B34B3" w:rsidSect="004110BB">
      <w:pgSz w:w="16838" w:h="11906" w:orient="landscape"/>
      <w:pgMar w:top="1134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C00" w:rsidRDefault="00A66C00">
      <w:r>
        <w:separator/>
      </w:r>
    </w:p>
  </w:endnote>
  <w:endnote w:type="continuationSeparator" w:id="0">
    <w:p w:rsidR="00A66C00" w:rsidRDefault="00A66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C00" w:rsidRDefault="00A66C00">
      <w:r>
        <w:separator/>
      </w:r>
    </w:p>
  </w:footnote>
  <w:footnote w:type="continuationSeparator" w:id="0">
    <w:p w:rsidR="00A66C00" w:rsidRDefault="00A66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C4E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5F0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7780834"/>
    <w:multiLevelType w:val="multilevel"/>
    <w:tmpl w:val="317A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E9B5A79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29B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D55C2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E647D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11C"/>
    <w:multiLevelType w:val="hybridMultilevel"/>
    <w:tmpl w:val="149E558C"/>
    <w:lvl w:ilvl="0" w:tplc="3FCCCC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13D5"/>
    <w:multiLevelType w:val="hybridMultilevel"/>
    <w:tmpl w:val="3C02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1" w15:restartNumberingAfterBreak="0">
    <w:nsid w:val="378A7539"/>
    <w:multiLevelType w:val="hybridMultilevel"/>
    <w:tmpl w:val="3920D062"/>
    <w:lvl w:ilvl="0" w:tplc="538CB87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39733A7E"/>
    <w:multiLevelType w:val="hybridMultilevel"/>
    <w:tmpl w:val="1326E44C"/>
    <w:lvl w:ilvl="0" w:tplc="DB4A3B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4684"/>
    <w:multiLevelType w:val="hybridMultilevel"/>
    <w:tmpl w:val="9E62A480"/>
    <w:lvl w:ilvl="0" w:tplc="63E0FA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E3676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52473"/>
    <w:multiLevelType w:val="hybridMultilevel"/>
    <w:tmpl w:val="FC7EFBD6"/>
    <w:lvl w:ilvl="0" w:tplc="E77C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FC9"/>
    <w:multiLevelType w:val="multilevel"/>
    <w:tmpl w:val="4318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F327D6"/>
    <w:multiLevelType w:val="hybridMultilevel"/>
    <w:tmpl w:val="ABDA763E"/>
    <w:lvl w:ilvl="0" w:tplc="B720CB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AF268E"/>
    <w:multiLevelType w:val="hybridMultilevel"/>
    <w:tmpl w:val="2E9ED916"/>
    <w:lvl w:ilvl="0" w:tplc="E3CA3B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654AF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6599B"/>
    <w:multiLevelType w:val="hybridMultilevel"/>
    <w:tmpl w:val="D688C234"/>
    <w:lvl w:ilvl="0" w:tplc="F84033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B38D3"/>
    <w:multiLevelType w:val="multilevel"/>
    <w:tmpl w:val="8C041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4E6E8A"/>
    <w:multiLevelType w:val="hybridMultilevel"/>
    <w:tmpl w:val="904E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393B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81DFB"/>
    <w:multiLevelType w:val="multilevel"/>
    <w:tmpl w:val="D826E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0F1B60"/>
    <w:multiLevelType w:val="hybridMultilevel"/>
    <w:tmpl w:val="01CC4EA4"/>
    <w:lvl w:ilvl="0" w:tplc="81C4B1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0925B9"/>
    <w:multiLevelType w:val="hybridMultilevel"/>
    <w:tmpl w:val="81144400"/>
    <w:lvl w:ilvl="0" w:tplc="0A9C50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55027"/>
    <w:multiLevelType w:val="multilevel"/>
    <w:tmpl w:val="B02057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5F7B60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864D0"/>
    <w:multiLevelType w:val="multilevel"/>
    <w:tmpl w:val="A606B7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28"/>
  </w:num>
  <w:num w:numId="6">
    <w:abstractNumId w:val="13"/>
  </w:num>
  <w:num w:numId="7">
    <w:abstractNumId w:val="15"/>
  </w:num>
  <w:num w:numId="8">
    <w:abstractNumId w:val="8"/>
  </w:num>
  <w:num w:numId="9">
    <w:abstractNumId w:val="18"/>
  </w:num>
  <w:num w:numId="10">
    <w:abstractNumId w:val="21"/>
  </w:num>
  <w:num w:numId="11">
    <w:abstractNumId w:val="12"/>
  </w:num>
  <w:num w:numId="12">
    <w:abstractNumId w:val="14"/>
  </w:num>
  <w:num w:numId="13">
    <w:abstractNumId w:val="26"/>
  </w:num>
  <w:num w:numId="14">
    <w:abstractNumId w:val="23"/>
  </w:num>
  <w:num w:numId="15">
    <w:abstractNumId w:val="7"/>
  </w:num>
  <w:num w:numId="16">
    <w:abstractNumId w:val="0"/>
  </w:num>
  <w:num w:numId="17">
    <w:abstractNumId w:val="6"/>
  </w:num>
  <w:num w:numId="18">
    <w:abstractNumId w:val="1"/>
  </w:num>
  <w:num w:numId="19">
    <w:abstractNumId w:val="5"/>
  </w:num>
  <w:num w:numId="20">
    <w:abstractNumId w:val="19"/>
  </w:num>
  <w:num w:numId="21">
    <w:abstractNumId w:val="30"/>
  </w:num>
  <w:num w:numId="22">
    <w:abstractNumId w:val="24"/>
  </w:num>
  <w:num w:numId="23">
    <w:abstractNumId w:val="11"/>
  </w:num>
  <w:num w:numId="24">
    <w:abstractNumId w:val="27"/>
  </w:num>
  <w:num w:numId="25">
    <w:abstractNumId w:val="10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2"/>
    <w:lvlOverride w:ilvl="0">
      <w:lvl w:ilvl="0">
        <w:numFmt w:val="decimal"/>
        <w:lvlText w:val="%1."/>
        <w:lvlJc w:val="left"/>
      </w:lvl>
    </w:lvlOverride>
  </w:num>
  <w:num w:numId="29">
    <w:abstractNumId w:val="22"/>
    <w:lvlOverride w:ilvl="0">
      <w:lvl w:ilvl="0">
        <w:numFmt w:val="decimal"/>
        <w:lvlText w:val="%1."/>
        <w:lvlJc w:val="left"/>
      </w:lvl>
    </w:lvlOverride>
  </w:num>
  <w:num w:numId="30">
    <w:abstractNumId w:val="22"/>
    <w:lvlOverride w:ilvl="0">
      <w:lvl w:ilvl="0">
        <w:numFmt w:val="decimal"/>
        <w:lvlText w:val="%1."/>
        <w:lvlJc w:val="left"/>
      </w:lvl>
    </w:lvlOverride>
  </w:num>
  <w:num w:numId="31">
    <w:abstractNumId w:val="16"/>
  </w:num>
  <w:num w:numId="32">
    <w:abstractNumId w:val="29"/>
  </w:num>
  <w:num w:numId="33">
    <w:abstractNumId w:val="31"/>
  </w:num>
  <w:num w:numId="34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1C"/>
    <w:rsid w:val="00001070"/>
    <w:rsid w:val="00002447"/>
    <w:rsid w:val="0000646C"/>
    <w:rsid w:val="00006CD2"/>
    <w:rsid w:val="00014286"/>
    <w:rsid w:val="00014466"/>
    <w:rsid w:val="00016403"/>
    <w:rsid w:val="0002004E"/>
    <w:rsid w:val="000209D1"/>
    <w:rsid w:val="00023025"/>
    <w:rsid w:val="00024358"/>
    <w:rsid w:val="000247C8"/>
    <w:rsid w:val="00035F99"/>
    <w:rsid w:val="000364A2"/>
    <w:rsid w:val="000371CB"/>
    <w:rsid w:val="0004129E"/>
    <w:rsid w:val="00046CDC"/>
    <w:rsid w:val="000503D2"/>
    <w:rsid w:val="00050916"/>
    <w:rsid w:val="00053C41"/>
    <w:rsid w:val="00054433"/>
    <w:rsid w:val="000569D6"/>
    <w:rsid w:val="000655BC"/>
    <w:rsid w:val="00070B41"/>
    <w:rsid w:val="00071C93"/>
    <w:rsid w:val="00073CC7"/>
    <w:rsid w:val="00076CE4"/>
    <w:rsid w:val="00085CE4"/>
    <w:rsid w:val="00093EA6"/>
    <w:rsid w:val="00096340"/>
    <w:rsid w:val="000A0243"/>
    <w:rsid w:val="000A3AF7"/>
    <w:rsid w:val="000A6A65"/>
    <w:rsid w:val="000A77C1"/>
    <w:rsid w:val="000B1EF4"/>
    <w:rsid w:val="000B21E9"/>
    <w:rsid w:val="000B534E"/>
    <w:rsid w:val="000C5715"/>
    <w:rsid w:val="000C7C52"/>
    <w:rsid w:val="000D5DFE"/>
    <w:rsid w:val="000D6F88"/>
    <w:rsid w:val="000E00CA"/>
    <w:rsid w:val="000E6DC2"/>
    <w:rsid w:val="000E75B0"/>
    <w:rsid w:val="000E79B7"/>
    <w:rsid w:val="000F0B4A"/>
    <w:rsid w:val="000F63DB"/>
    <w:rsid w:val="0010446C"/>
    <w:rsid w:val="00105BCE"/>
    <w:rsid w:val="00107E8D"/>
    <w:rsid w:val="0011126B"/>
    <w:rsid w:val="00112C15"/>
    <w:rsid w:val="00114B33"/>
    <w:rsid w:val="00121D53"/>
    <w:rsid w:val="00125BA8"/>
    <w:rsid w:val="00127158"/>
    <w:rsid w:val="00130573"/>
    <w:rsid w:val="001379DF"/>
    <w:rsid w:val="00137DBD"/>
    <w:rsid w:val="00140726"/>
    <w:rsid w:val="001412CB"/>
    <w:rsid w:val="001457F7"/>
    <w:rsid w:val="00145976"/>
    <w:rsid w:val="00146B08"/>
    <w:rsid w:val="00152C34"/>
    <w:rsid w:val="00153F91"/>
    <w:rsid w:val="00155B4C"/>
    <w:rsid w:val="001604A7"/>
    <w:rsid w:val="00160E82"/>
    <w:rsid w:val="00163248"/>
    <w:rsid w:val="0017504F"/>
    <w:rsid w:val="001771B4"/>
    <w:rsid w:val="001817F8"/>
    <w:rsid w:val="001838EC"/>
    <w:rsid w:val="00183CA1"/>
    <w:rsid w:val="0018623A"/>
    <w:rsid w:val="00186BE5"/>
    <w:rsid w:val="00195CA8"/>
    <w:rsid w:val="0019683E"/>
    <w:rsid w:val="001A5979"/>
    <w:rsid w:val="001A618A"/>
    <w:rsid w:val="001B15CF"/>
    <w:rsid w:val="001C009D"/>
    <w:rsid w:val="001C1CF0"/>
    <w:rsid w:val="001C455B"/>
    <w:rsid w:val="001C4609"/>
    <w:rsid w:val="001C59F3"/>
    <w:rsid w:val="001C5F5D"/>
    <w:rsid w:val="001C66A3"/>
    <w:rsid w:val="001C6E15"/>
    <w:rsid w:val="001D434C"/>
    <w:rsid w:val="001D52E9"/>
    <w:rsid w:val="001D69A4"/>
    <w:rsid w:val="001E2415"/>
    <w:rsid w:val="001E7248"/>
    <w:rsid w:val="001F498F"/>
    <w:rsid w:val="001F67BA"/>
    <w:rsid w:val="001F7AA7"/>
    <w:rsid w:val="00202C04"/>
    <w:rsid w:val="00210BB6"/>
    <w:rsid w:val="00210BD5"/>
    <w:rsid w:val="00214515"/>
    <w:rsid w:val="0021647A"/>
    <w:rsid w:val="00223D03"/>
    <w:rsid w:val="00227AA8"/>
    <w:rsid w:val="00232709"/>
    <w:rsid w:val="00235477"/>
    <w:rsid w:val="00237CE9"/>
    <w:rsid w:val="00241B97"/>
    <w:rsid w:val="002449D7"/>
    <w:rsid w:val="00244C64"/>
    <w:rsid w:val="00247878"/>
    <w:rsid w:val="00266A37"/>
    <w:rsid w:val="00275C89"/>
    <w:rsid w:val="00276E65"/>
    <w:rsid w:val="00277BEC"/>
    <w:rsid w:val="002850E8"/>
    <w:rsid w:val="00285778"/>
    <w:rsid w:val="00285E89"/>
    <w:rsid w:val="00286BDD"/>
    <w:rsid w:val="002876A5"/>
    <w:rsid w:val="0029144D"/>
    <w:rsid w:val="002A3CF7"/>
    <w:rsid w:val="002B1305"/>
    <w:rsid w:val="002B5562"/>
    <w:rsid w:val="002B6458"/>
    <w:rsid w:val="002C5BD2"/>
    <w:rsid w:val="002D4E80"/>
    <w:rsid w:val="002D4EFA"/>
    <w:rsid w:val="002D5542"/>
    <w:rsid w:val="002E43C0"/>
    <w:rsid w:val="002E4527"/>
    <w:rsid w:val="002E5C2F"/>
    <w:rsid w:val="002F0528"/>
    <w:rsid w:val="002F2272"/>
    <w:rsid w:val="002F6B33"/>
    <w:rsid w:val="00300096"/>
    <w:rsid w:val="00303876"/>
    <w:rsid w:val="003047C4"/>
    <w:rsid w:val="00312DB3"/>
    <w:rsid w:val="00312ECE"/>
    <w:rsid w:val="0031340B"/>
    <w:rsid w:val="003176B4"/>
    <w:rsid w:val="00317DFD"/>
    <w:rsid w:val="0032282F"/>
    <w:rsid w:val="00330077"/>
    <w:rsid w:val="00330203"/>
    <w:rsid w:val="0033734A"/>
    <w:rsid w:val="00337611"/>
    <w:rsid w:val="00337630"/>
    <w:rsid w:val="003403BD"/>
    <w:rsid w:val="00340469"/>
    <w:rsid w:val="00341243"/>
    <w:rsid w:val="00351E15"/>
    <w:rsid w:val="00355F0C"/>
    <w:rsid w:val="00367006"/>
    <w:rsid w:val="00372079"/>
    <w:rsid w:val="00373B15"/>
    <w:rsid w:val="003760CB"/>
    <w:rsid w:val="003804E4"/>
    <w:rsid w:val="00382E15"/>
    <w:rsid w:val="00396F0E"/>
    <w:rsid w:val="003A3A1C"/>
    <w:rsid w:val="003B29E5"/>
    <w:rsid w:val="003B34B3"/>
    <w:rsid w:val="003B5ABE"/>
    <w:rsid w:val="003C01B3"/>
    <w:rsid w:val="003C3392"/>
    <w:rsid w:val="003C6773"/>
    <w:rsid w:val="003D003A"/>
    <w:rsid w:val="003D1945"/>
    <w:rsid w:val="003E1721"/>
    <w:rsid w:val="003F4DDC"/>
    <w:rsid w:val="00401392"/>
    <w:rsid w:val="0040236F"/>
    <w:rsid w:val="0041016D"/>
    <w:rsid w:val="004110BB"/>
    <w:rsid w:val="00415851"/>
    <w:rsid w:val="00421C3A"/>
    <w:rsid w:val="004267BF"/>
    <w:rsid w:val="004312B0"/>
    <w:rsid w:val="00431E50"/>
    <w:rsid w:val="00441528"/>
    <w:rsid w:val="004418A6"/>
    <w:rsid w:val="00442B26"/>
    <w:rsid w:val="00445311"/>
    <w:rsid w:val="00446936"/>
    <w:rsid w:val="00456C8B"/>
    <w:rsid w:val="00460811"/>
    <w:rsid w:val="00462473"/>
    <w:rsid w:val="00462648"/>
    <w:rsid w:val="004626F3"/>
    <w:rsid w:val="004643C6"/>
    <w:rsid w:val="00471C2C"/>
    <w:rsid w:val="00473276"/>
    <w:rsid w:val="00474945"/>
    <w:rsid w:val="00476D58"/>
    <w:rsid w:val="0048023E"/>
    <w:rsid w:val="0048664A"/>
    <w:rsid w:val="0048799E"/>
    <w:rsid w:val="00490847"/>
    <w:rsid w:val="004970FE"/>
    <w:rsid w:val="004A0D4A"/>
    <w:rsid w:val="004A4BF2"/>
    <w:rsid w:val="004B051C"/>
    <w:rsid w:val="004B6FD5"/>
    <w:rsid w:val="004C2EEB"/>
    <w:rsid w:val="004C704B"/>
    <w:rsid w:val="004D037C"/>
    <w:rsid w:val="004D1BBC"/>
    <w:rsid w:val="004D3134"/>
    <w:rsid w:val="004D4D2E"/>
    <w:rsid w:val="004D5062"/>
    <w:rsid w:val="004E0D78"/>
    <w:rsid w:val="004F0453"/>
    <w:rsid w:val="004F31B6"/>
    <w:rsid w:val="004F5C6E"/>
    <w:rsid w:val="004F717A"/>
    <w:rsid w:val="005012E6"/>
    <w:rsid w:val="005038D1"/>
    <w:rsid w:val="00503A4C"/>
    <w:rsid w:val="005107E9"/>
    <w:rsid w:val="00512161"/>
    <w:rsid w:val="00523367"/>
    <w:rsid w:val="00524F32"/>
    <w:rsid w:val="00532304"/>
    <w:rsid w:val="00543DB5"/>
    <w:rsid w:val="005458D1"/>
    <w:rsid w:val="00546AB4"/>
    <w:rsid w:val="005521F4"/>
    <w:rsid w:val="005523B1"/>
    <w:rsid w:val="005549F0"/>
    <w:rsid w:val="00562E08"/>
    <w:rsid w:val="005632EC"/>
    <w:rsid w:val="00566B3D"/>
    <w:rsid w:val="00570C98"/>
    <w:rsid w:val="005740D8"/>
    <w:rsid w:val="005768C6"/>
    <w:rsid w:val="00582A5F"/>
    <w:rsid w:val="005854F5"/>
    <w:rsid w:val="00586616"/>
    <w:rsid w:val="005913E6"/>
    <w:rsid w:val="0059327F"/>
    <w:rsid w:val="005935DF"/>
    <w:rsid w:val="005A030A"/>
    <w:rsid w:val="005A0615"/>
    <w:rsid w:val="005A1DA5"/>
    <w:rsid w:val="005B4B47"/>
    <w:rsid w:val="005B6388"/>
    <w:rsid w:val="005C33BF"/>
    <w:rsid w:val="005C7924"/>
    <w:rsid w:val="005D2B20"/>
    <w:rsid w:val="005E4089"/>
    <w:rsid w:val="005E6EC1"/>
    <w:rsid w:val="005F0A1D"/>
    <w:rsid w:val="005F2FA3"/>
    <w:rsid w:val="005F3126"/>
    <w:rsid w:val="005F7E86"/>
    <w:rsid w:val="00606D4B"/>
    <w:rsid w:val="006135C1"/>
    <w:rsid w:val="006214F6"/>
    <w:rsid w:val="006256F2"/>
    <w:rsid w:val="0062652F"/>
    <w:rsid w:val="00630090"/>
    <w:rsid w:val="00630430"/>
    <w:rsid w:val="006317B3"/>
    <w:rsid w:val="0063507D"/>
    <w:rsid w:val="006431A9"/>
    <w:rsid w:val="00647134"/>
    <w:rsid w:val="0065044C"/>
    <w:rsid w:val="00664C08"/>
    <w:rsid w:val="00665F0F"/>
    <w:rsid w:val="006660CF"/>
    <w:rsid w:val="00667536"/>
    <w:rsid w:val="00671275"/>
    <w:rsid w:val="00671DBF"/>
    <w:rsid w:val="006736E6"/>
    <w:rsid w:val="00674B62"/>
    <w:rsid w:val="006806DA"/>
    <w:rsid w:val="006858CD"/>
    <w:rsid w:val="006862C7"/>
    <w:rsid w:val="00686A8F"/>
    <w:rsid w:val="00690A19"/>
    <w:rsid w:val="006914CD"/>
    <w:rsid w:val="0069227C"/>
    <w:rsid w:val="00693D8E"/>
    <w:rsid w:val="00694288"/>
    <w:rsid w:val="0069629D"/>
    <w:rsid w:val="00697F84"/>
    <w:rsid w:val="006A0262"/>
    <w:rsid w:val="006A0CDF"/>
    <w:rsid w:val="006C5264"/>
    <w:rsid w:val="006C7A45"/>
    <w:rsid w:val="006D3AB1"/>
    <w:rsid w:val="006D5408"/>
    <w:rsid w:val="006E6538"/>
    <w:rsid w:val="006F6A90"/>
    <w:rsid w:val="007061D5"/>
    <w:rsid w:val="007069C3"/>
    <w:rsid w:val="00707CE8"/>
    <w:rsid w:val="007109C6"/>
    <w:rsid w:val="007113F8"/>
    <w:rsid w:val="00711C7C"/>
    <w:rsid w:val="00711D58"/>
    <w:rsid w:val="007121D0"/>
    <w:rsid w:val="00712A33"/>
    <w:rsid w:val="007152DD"/>
    <w:rsid w:val="007178F1"/>
    <w:rsid w:val="00720662"/>
    <w:rsid w:val="00721302"/>
    <w:rsid w:val="007252BF"/>
    <w:rsid w:val="0072683C"/>
    <w:rsid w:val="00727EC5"/>
    <w:rsid w:val="00743B82"/>
    <w:rsid w:val="00751181"/>
    <w:rsid w:val="007556B0"/>
    <w:rsid w:val="007712AC"/>
    <w:rsid w:val="00772736"/>
    <w:rsid w:val="00774587"/>
    <w:rsid w:val="00776CF8"/>
    <w:rsid w:val="0078083A"/>
    <w:rsid w:val="00783BC3"/>
    <w:rsid w:val="00786C12"/>
    <w:rsid w:val="00787BA8"/>
    <w:rsid w:val="007934D1"/>
    <w:rsid w:val="00793B1F"/>
    <w:rsid w:val="00796F90"/>
    <w:rsid w:val="007A221C"/>
    <w:rsid w:val="007A4F2C"/>
    <w:rsid w:val="007B34CD"/>
    <w:rsid w:val="007B3794"/>
    <w:rsid w:val="007B4CF1"/>
    <w:rsid w:val="007B6916"/>
    <w:rsid w:val="007D4A93"/>
    <w:rsid w:val="007D6A63"/>
    <w:rsid w:val="007E1EC9"/>
    <w:rsid w:val="007E31E8"/>
    <w:rsid w:val="007E56E0"/>
    <w:rsid w:val="007E6902"/>
    <w:rsid w:val="00801863"/>
    <w:rsid w:val="00802804"/>
    <w:rsid w:val="008119C4"/>
    <w:rsid w:val="00811D19"/>
    <w:rsid w:val="00812754"/>
    <w:rsid w:val="00813890"/>
    <w:rsid w:val="0081634C"/>
    <w:rsid w:val="00816C2A"/>
    <w:rsid w:val="00816DE7"/>
    <w:rsid w:val="008205FC"/>
    <w:rsid w:val="00820D7F"/>
    <w:rsid w:val="00833D5E"/>
    <w:rsid w:val="00835D78"/>
    <w:rsid w:val="008455AC"/>
    <w:rsid w:val="0084764E"/>
    <w:rsid w:val="00850A20"/>
    <w:rsid w:val="00860048"/>
    <w:rsid w:val="00861E27"/>
    <w:rsid w:val="00870C38"/>
    <w:rsid w:val="00871884"/>
    <w:rsid w:val="00877579"/>
    <w:rsid w:val="008822CC"/>
    <w:rsid w:val="008851AD"/>
    <w:rsid w:val="00885B19"/>
    <w:rsid w:val="00896AE2"/>
    <w:rsid w:val="008A3755"/>
    <w:rsid w:val="008B0975"/>
    <w:rsid w:val="008B615A"/>
    <w:rsid w:val="008B6FBC"/>
    <w:rsid w:val="008C0666"/>
    <w:rsid w:val="008C081D"/>
    <w:rsid w:val="008C75AC"/>
    <w:rsid w:val="008D0057"/>
    <w:rsid w:val="008D069B"/>
    <w:rsid w:val="008D1297"/>
    <w:rsid w:val="008D12B6"/>
    <w:rsid w:val="008D29BA"/>
    <w:rsid w:val="008E2107"/>
    <w:rsid w:val="008E3D80"/>
    <w:rsid w:val="008E563A"/>
    <w:rsid w:val="008F04E1"/>
    <w:rsid w:val="008F22AD"/>
    <w:rsid w:val="008F7DC8"/>
    <w:rsid w:val="00900DFA"/>
    <w:rsid w:val="00903E5B"/>
    <w:rsid w:val="0090670B"/>
    <w:rsid w:val="00913A0C"/>
    <w:rsid w:val="00914DF9"/>
    <w:rsid w:val="00916B03"/>
    <w:rsid w:val="00920964"/>
    <w:rsid w:val="0092141D"/>
    <w:rsid w:val="009255BC"/>
    <w:rsid w:val="00935C71"/>
    <w:rsid w:val="00937C41"/>
    <w:rsid w:val="00941E32"/>
    <w:rsid w:val="009455B0"/>
    <w:rsid w:val="00951903"/>
    <w:rsid w:val="00966346"/>
    <w:rsid w:val="00970A6E"/>
    <w:rsid w:val="00974287"/>
    <w:rsid w:val="009742E2"/>
    <w:rsid w:val="00984579"/>
    <w:rsid w:val="00985583"/>
    <w:rsid w:val="00985EFA"/>
    <w:rsid w:val="009870D5"/>
    <w:rsid w:val="0099303B"/>
    <w:rsid w:val="00994C6F"/>
    <w:rsid w:val="00996B9C"/>
    <w:rsid w:val="009A31D5"/>
    <w:rsid w:val="009A39DB"/>
    <w:rsid w:val="009A5530"/>
    <w:rsid w:val="009B0209"/>
    <w:rsid w:val="009B4666"/>
    <w:rsid w:val="009B61C6"/>
    <w:rsid w:val="009B7631"/>
    <w:rsid w:val="009C63DC"/>
    <w:rsid w:val="009D0BEE"/>
    <w:rsid w:val="009D2421"/>
    <w:rsid w:val="009D28B4"/>
    <w:rsid w:val="009D7434"/>
    <w:rsid w:val="009E44AF"/>
    <w:rsid w:val="009F34E3"/>
    <w:rsid w:val="009F5487"/>
    <w:rsid w:val="00A01F46"/>
    <w:rsid w:val="00A02B9F"/>
    <w:rsid w:val="00A03F95"/>
    <w:rsid w:val="00A03FA7"/>
    <w:rsid w:val="00A0737D"/>
    <w:rsid w:val="00A10157"/>
    <w:rsid w:val="00A14D55"/>
    <w:rsid w:val="00A20E9A"/>
    <w:rsid w:val="00A25438"/>
    <w:rsid w:val="00A25BCE"/>
    <w:rsid w:val="00A31CB3"/>
    <w:rsid w:val="00A34C17"/>
    <w:rsid w:val="00A54D9F"/>
    <w:rsid w:val="00A56FFD"/>
    <w:rsid w:val="00A5778D"/>
    <w:rsid w:val="00A62FAE"/>
    <w:rsid w:val="00A63336"/>
    <w:rsid w:val="00A63D4D"/>
    <w:rsid w:val="00A64DC2"/>
    <w:rsid w:val="00A66C00"/>
    <w:rsid w:val="00A72295"/>
    <w:rsid w:val="00A82D9D"/>
    <w:rsid w:val="00A83556"/>
    <w:rsid w:val="00A84778"/>
    <w:rsid w:val="00A865C7"/>
    <w:rsid w:val="00A87E9A"/>
    <w:rsid w:val="00A95E55"/>
    <w:rsid w:val="00A971EA"/>
    <w:rsid w:val="00A97B30"/>
    <w:rsid w:val="00AA1B4F"/>
    <w:rsid w:val="00AA363A"/>
    <w:rsid w:val="00AA552A"/>
    <w:rsid w:val="00AB1571"/>
    <w:rsid w:val="00AB4ADD"/>
    <w:rsid w:val="00AB7824"/>
    <w:rsid w:val="00AC64FA"/>
    <w:rsid w:val="00AC7F16"/>
    <w:rsid w:val="00AD34D5"/>
    <w:rsid w:val="00AD36A0"/>
    <w:rsid w:val="00AD4CC6"/>
    <w:rsid w:val="00AD6A54"/>
    <w:rsid w:val="00AE1087"/>
    <w:rsid w:val="00AE11A7"/>
    <w:rsid w:val="00AE45D9"/>
    <w:rsid w:val="00AE64FB"/>
    <w:rsid w:val="00AE70C0"/>
    <w:rsid w:val="00AF2FDD"/>
    <w:rsid w:val="00AF4698"/>
    <w:rsid w:val="00AF476C"/>
    <w:rsid w:val="00AF557C"/>
    <w:rsid w:val="00AF6CB0"/>
    <w:rsid w:val="00B2138C"/>
    <w:rsid w:val="00B214DB"/>
    <w:rsid w:val="00B2364C"/>
    <w:rsid w:val="00B26103"/>
    <w:rsid w:val="00B371C1"/>
    <w:rsid w:val="00B40C51"/>
    <w:rsid w:val="00B426AC"/>
    <w:rsid w:val="00B42DF5"/>
    <w:rsid w:val="00B45ADF"/>
    <w:rsid w:val="00B535C9"/>
    <w:rsid w:val="00B53F57"/>
    <w:rsid w:val="00B554EA"/>
    <w:rsid w:val="00B56ED0"/>
    <w:rsid w:val="00B57F84"/>
    <w:rsid w:val="00B61CA2"/>
    <w:rsid w:val="00B61E21"/>
    <w:rsid w:val="00B71065"/>
    <w:rsid w:val="00B72576"/>
    <w:rsid w:val="00B73564"/>
    <w:rsid w:val="00B750C5"/>
    <w:rsid w:val="00B823FA"/>
    <w:rsid w:val="00B83B09"/>
    <w:rsid w:val="00B8788F"/>
    <w:rsid w:val="00B91BB4"/>
    <w:rsid w:val="00B93BF6"/>
    <w:rsid w:val="00B93DE6"/>
    <w:rsid w:val="00B94B73"/>
    <w:rsid w:val="00BA15E6"/>
    <w:rsid w:val="00BA6346"/>
    <w:rsid w:val="00BB3355"/>
    <w:rsid w:val="00BB3E29"/>
    <w:rsid w:val="00BB7933"/>
    <w:rsid w:val="00BC0E39"/>
    <w:rsid w:val="00BC6F21"/>
    <w:rsid w:val="00BD6CC0"/>
    <w:rsid w:val="00BE1692"/>
    <w:rsid w:val="00C029F6"/>
    <w:rsid w:val="00C049F1"/>
    <w:rsid w:val="00C10390"/>
    <w:rsid w:val="00C115CF"/>
    <w:rsid w:val="00C13785"/>
    <w:rsid w:val="00C15492"/>
    <w:rsid w:val="00C16553"/>
    <w:rsid w:val="00C21FC6"/>
    <w:rsid w:val="00C26D10"/>
    <w:rsid w:val="00C315C9"/>
    <w:rsid w:val="00C5209E"/>
    <w:rsid w:val="00C539C9"/>
    <w:rsid w:val="00C5438E"/>
    <w:rsid w:val="00C57608"/>
    <w:rsid w:val="00C616D9"/>
    <w:rsid w:val="00C622EA"/>
    <w:rsid w:val="00C63206"/>
    <w:rsid w:val="00C640BF"/>
    <w:rsid w:val="00C65A6C"/>
    <w:rsid w:val="00C70982"/>
    <w:rsid w:val="00C70FEF"/>
    <w:rsid w:val="00C74A16"/>
    <w:rsid w:val="00C752DF"/>
    <w:rsid w:val="00C75510"/>
    <w:rsid w:val="00C81819"/>
    <w:rsid w:val="00C82C5E"/>
    <w:rsid w:val="00C85612"/>
    <w:rsid w:val="00C864F3"/>
    <w:rsid w:val="00C86CF2"/>
    <w:rsid w:val="00C91D60"/>
    <w:rsid w:val="00C93386"/>
    <w:rsid w:val="00C941B4"/>
    <w:rsid w:val="00CA7086"/>
    <w:rsid w:val="00CB00E1"/>
    <w:rsid w:val="00CB4005"/>
    <w:rsid w:val="00CB525E"/>
    <w:rsid w:val="00CB68FB"/>
    <w:rsid w:val="00CC22CB"/>
    <w:rsid w:val="00CC4DB1"/>
    <w:rsid w:val="00CC7B61"/>
    <w:rsid w:val="00CD2335"/>
    <w:rsid w:val="00CD3272"/>
    <w:rsid w:val="00CD6524"/>
    <w:rsid w:val="00CE0127"/>
    <w:rsid w:val="00CE0529"/>
    <w:rsid w:val="00CE0FAB"/>
    <w:rsid w:val="00CF3652"/>
    <w:rsid w:val="00CF551F"/>
    <w:rsid w:val="00D03570"/>
    <w:rsid w:val="00D1083F"/>
    <w:rsid w:val="00D15864"/>
    <w:rsid w:val="00D163CF"/>
    <w:rsid w:val="00D168ED"/>
    <w:rsid w:val="00D16EAD"/>
    <w:rsid w:val="00D16EF9"/>
    <w:rsid w:val="00D17E38"/>
    <w:rsid w:val="00D24939"/>
    <w:rsid w:val="00D276F2"/>
    <w:rsid w:val="00D343A6"/>
    <w:rsid w:val="00D35A31"/>
    <w:rsid w:val="00D3707D"/>
    <w:rsid w:val="00D41331"/>
    <w:rsid w:val="00D417F8"/>
    <w:rsid w:val="00D44714"/>
    <w:rsid w:val="00D44DBC"/>
    <w:rsid w:val="00D50DFE"/>
    <w:rsid w:val="00D573EA"/>
    <w:rsid w:val="00D71A31"/>
    <w:rsid w:val="00D71D72"/>
    <w:rsid w:val="00D73C5D"/>
    <w:rsid w:val="00D833CF"/>
    <w:rsid w:val="00D85749"/>
    <w:rsid w:val="00D85D37"/>
    <w:rsid w:val="00D9206B"/>
    <w:rsid w:val="00D92F78"/>
    <w:rsid w:val="00D9371F"/>
    <w:rsid w:val="00DA186C"/>
    <w:rsid w:val="00DA3D0B"/>
    <w:rsid w:val="00DA57EF"/>
    <w:rsid w:val="00DA696E"/>
    <w:rsid w:val="00DA7D0A"/>
    <w:rsid w:val="00DB4932"/>
    <w:rsid w:val="00DB7F8E"/>
    <w:rsid w:val="00DC6F4A"/>
    <w:rsid w:val="00DC755B"/>
    <w:rsid w:val="00DC7777"/>
    <w:rsid w:val="00DD1834"/>
    <w:rsid w:val="00DD2D94"/>
    <w:rsid w:val="00DD533F"/>
    <w:rsid w:val="00DD6C00"/>
    <w:rsid w:val="00DE245E"/>
    <w:rsid w:val="00DE42F8"/>
    <w:rsid w:val="00DE5A41"/>
    <w:rsid w:val="00DF431A"/>
    <w:rsid w:val="00DF438A"/>
    <w:rsid w:val="00DF561A"/>
    <w:rsid w:val="00E01C6F"/>
    <w:rsid w:val="00E058FD"/>
    <w:rsid w:val="00E13D89"/>
    <w:rsid w:val="00E22E95"/>
    <w:rsid w:val="00E255F6"/>
    <w:rsid w:val="00E33500"/>
    <w:rsid w:val="00E35498"/>
    <w:rsid w:val="00E35682"/>
    <w:rsid w:val="00E36C06"/>
    <w:rsid w:val="00E36EC8"/>
    <w:rsid w:val="00E424ED"/>
    <w:rsid w:val="00E50D65"/>
    <w:rsid w:val="00E56B82"/>
    <w:rsid w:val="00E56D7F"/>
    <w:rsid w:val="00E644B8"/>
    <w:rsid w:val="00E65F93"/>
    <w:rsid w:val="00E72CF2"/>
    <w:rsid w:val="00E822F9"/>
    <w:rsid w:val="00E82427"/>
    <w:rsid w:val="00E85806"/>
    <w:rsid w:val="00E9125E"/>
    <w:rsid w:val="00E95130"/>
    <w:rsid w:val="00E96CD4"/>
    <w:rsid w:val="00EA07A2"/>
    <w:rsid w:val="00EA564A"/>
    <w:rsid w:val="00EA57C0"/>
    <w:rsid w:val="00EA694D"/>
    <w:rsid w:val="00EB1485"/>
    <w:rsid w:val="00EB1575"/>
    <w:rsid w:val="00EB1BF2"/>
    <w:rsid w:val="00EB206E"/>
    <w:rsid w:val="00EB21B4"/>
    <w:rsid w:val="00EB3579"/>
    <w:rsid w:val="00EB5ECD"/>
    <w:rsid w:val="00EB7765"/>
    <w:rsid w:val="00EB7A31"/>
    <w:rsid w:val="00EC436C"/>
    <w:rsid w:val="00EC57F0"/>
    <w:rsid w:val="00ED44DD"/>
    <w:rsid w:val="00ED59BF"/>
    <w:rsid w:val="00ED759B"/>
    <w:rsid w:val="00EE0015"/>
    <w:rsid w:val="00EE46D6"/>
    <w:rsid w:val="00EE63AC"/>
    <w:rsid w:val="00EF4B08"/>
    <w:rsid w:val="00EF4E3F"/>
    <w:rsid w:val="00EF7B75"/>
    <w:rsid w:val="00F00990"/>
    <w:rsid w:val="00F01854"/>
    <w:rsid w:val="00F0597B"/>
    <w:rsid w:val="00F06EB8"/>
    <w:rsid w:val="00F10572"/>
    <w:rsid w:val="00F10CB2"/>
    <w:rsid w:val="00F12556"/>
    <w:rsid w:val="00F12A5B"/>
    <w:rsid w:val="00F20189"/>
    <w:rsid w:val="00F20A3D"/>
    <w:rsid w:val="00F217D2"/>
    <w:rsid w:val="00F2283D"/>
    <w:rsid w:val="00F22AAE"/>
    <w:rsid w:val="00F2370A"/>
    <w:rsid w:val="00F24A33"/>
    <w:rsid w:val="00F3144D"/>
    <w:rsid w:val="00F4054A"/>
    <w:rsid w:val="00F4224A"/>
    <w:rsid w:val="00F44D73"/>
    <w:rsid w:val="00F46072"/>
    <w:rsid w:val="00F46194"/>
    <w:rsid w:val="00F50C0A"/>
    <w:rsid w:val="00F566B9"/>
    <w:rsid w:val="00F56B1D"/>
    <w:rsid w:val="00F61BF5"/>
    <w:rsid w:val="00F65B76"/>
    <w:rsid w:val="00F77506"/>
    <w:rsid w:val="00F777E1"/>
    <w:rsid w:val="00F810A5"/>
    <w:rsid w:val="00F825D3"/>
    <w:rsid w:val="00F9225B"/>
    <w:rsid w:val="00F93A12"/>
    <w:rsid w:val="00FA2F93"/>
    <w:rsid w:val="00FA56E7"/>
    <w:rsid w:val="00FA6C4D"/>
    <w:rsid w:val="00FA72D4"/>
    <w:rsid w:val="00FB0796"/>
    <w:rsid w:val="00FB54A3"/>
    <w:rsid w:val="00FB65B2"/>
    <w:rsid w:val="00FC7E03"/>
    <w:rsid w:val="00FD0121"/>
    <w:rsid w:val="00FE0E6B"/>
    <w:rsid w:val="00FE5192"/>
    <w:rsid w:val="00FF0402"/>
    <w:rsid w:val="00FF1A05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E4976F-82E0-465E-B6CB-FBFDB3A3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335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60"/>
      <w:jc w:val="righ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qFormat/>
    <w:pPr>
      <w:keepNext/>
      <w:ind w:left="360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65044C"/>
    <w:pPr>
      <w:spacing w:before="240" w:after="60"/>
      <w:outlineLvl w:val="6"/>
    </w:pPr>
    <w:rPr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iPriority w:val="99"/>
    <w:rPr>
      <w:sz w:val="44"/>
      <w:lang w:val="x-none" w:eastAsia="x-none"/>
    </w:rPr>
  </w:style>
  <w:style w:type="paragraph" w:styleId="a8">
    <w:name w:val="Body Text Indent"/>
    <w:basedOn w:val="a"/>
    <w:link w:val="a9"/>
    <w:uiPriority w:val="99"/>
    <w:pPr>
      <w:ind w:firstLine="720"/>
      <w:jc w:val="both"/>
    </w:pPr>
    <w:rPr>
      <w:sz w:val="28"/>
      <w:lang w:val="x-none" w:eastAsia="x-none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sz w:val="28"/>
      <w:lang w:val="x-none" w:eastAsia="x-none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pPr>
      <w:jc w:val="both"/>
    </w:pPr>
    <w:rPr>
      <w:sz w:val="28"/>
    </w:rPr>
  </w:style>
  <w:style w:type="paragraph" w:styleId="ab">
    <w:name w:val="Balloon Text"/>
    <w:basedOn w:val="a"/>
    <w:link w:val="ac"/>
    <w:uiPriority w:val="99"/>
    <w:rsid w:val="00B535C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B535C9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817F8"/>
    <w:rPr>
      <w:sz w:val="24"/>
    </w:rPr>
  </w:style>
  <w:style w:type="table" w:styleId="ad">
    <w:name w:val="Table Grid"/>
    <w:basedOn w:val="a1"/>
    <w:uiPriority w:val="99"/>
    <w:rsid w:val="009742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6"/>
    <w:uiPriority w:val="99"/>
    <w:rsid w:val="007061D5"/>
    <w:rPr>
      <w:sz w:val="44"/>
    </w:rPr>
  </w:style>
  <w:style w:type="character" w:customStyle="1" w:styleId="20">
    <w:name w:val="Заголовок 2 Знак"/>
    <w:link w:val="2"/>
    <w:uiPriority w:val="99"/>
    <w:rsid w:val="007061D5"/>
    <w:rPr>
      <w:sz w:val="28"/>
    </w:rPr>
  </w:style>
  <w:style w:type="character" w:customStyle="1" w:styleId="40">
    <w:name w:val="Заголовок 4 Знак"/>
    <w:link w:val="4"/>
    <w:uiPriority w:val="99"/>
    <w:rsid w:val="007061D5"/>
    <w:rPr>
      <w:b/>
      <w:bCs/>
      <w:sz w:val="28"/>
    </w:rPr>
  </w:style>
  <w:style w:type="character" w:customStyle="1" w:styleId="22">
    <w:name w:val="Основной текст 2 Знак"/>
    <w:link w:val="21"/>
    <w:uiPriority w:val="99"/>
    <w:rsid w:val="007061D5"/>
    <w:rPr>
      <w:b/>
      <w:sz w:val="28"/>
    </w:rPr>
  </w:style>
  <w:style w:type="character" w:customStyle="1" w:styleId="10">
    <w:name w:val="Заголовок 1 Знак"/>
    <w:link w:val="1"/>
    <w:uiPriority w:val="99"/>
    <w:rsid w:val="003403BD"/>
    <w:rPr>
      <w:sz w:val="24"/>
    </w:rPr>
  </w:style>
  <w:style w:type="character" w:customStyle="1" w:styleId="30">
    <w:name w:val="Заголовок 3 Знак"/>
    <w:link w:val="3"/>
    <w:uiPriority w:val="99"/>
    <w:rsid w:val="003403BD"/>
    <w:rPr>
      <w:b/>
      <w:sz w:val="28"/>
    </w:rPr>
  </w:style>
  <w:style w:type="character" w:customStyle="1" w:styleId="50">
    <w:name w:val="Заголовок 5 Знак"/>
    <w:link w:val="5"/>
    <w:uiPriority w:val="99"/>
    <w:rsid w:val="003403BD"/>
    <w:rPr>
      <w:sz w:val="28"/>
    </w:rPr>
  </w:style>
  <w:style w:type="character" w:customStyle="1" w:styleId="70">
    <w:name w:val="Заголовок 7 Знак"/>
    <w:link w:val="7"/>
    <w:uiPriority w:val="99"/>
    <w:rsid w:val="003403BD"/>
    <w:rPr>
      <w:sz w:val="24"/>
      <w:szCs w:val="24"/>
    </w:rPr>
  </w:style>
  <w:style w:type="character" w:styleId="ae">
    <w:name w:val="Hyperlink"/>
    <w:uiPriority w:val="99"/>
    <w:rsid w:val="003403BD"/>
    <w:rPr>
      <w:color w:val="0000FF"/>
      <w:u w:val="single"/>
    </w:rPr>
  </w:style>
  <w:style w:type="character" w:styleId="af">
    <w:name w:val="FollowedHyperlink"/>
    <w:uiPriority w:val="99"/>
    <w:rsid w:val="003403BD"/>
    <w:rPr>
      <w:color w:val="800080"/>
      <w:u w:val="single"/>
    </w:rPr>
  </w:style>
  <w:style w:type="paragraph" w:customStyle="1" w:styleId="11">
    <w:name w:val="Название1"/>
    <w:basedOn w:val="a"/>
    <w:link w:val="af0"/>
    <w:uiPriority w:val="99"/>
    <w:qFormat/>
    <w:rsid w:val="003403BD"/>
    <w:pPr>
      <w:jc w:val="center"/>
    </w:pPr>
    <w:rPr>
      <w:b/>
      <w:bCs/>
      <w:szCs w:val="24"/>
      <w:lang w:val="x-none" w:eastAsia="x-none"/>
    </w:rPr>
  </w:style>
  <w:style w:type="character" w:customStyle="1" w:styleId="af0">
    <w:name w:val="Название Знак"/>
    <w:link w:val="11"/>
    <w:uiPriority w:val="99"/>
    <w:rsid w:val="003403BD"/>
    <w:rPr>
      <w:b/>
      <w:bCs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3403BD"/>
    <w:rPr>
      <w:sz w:val="28"/>
    </w:rPr>
  </w:style>
  <w:style w:type="paragraph" w:styleId="23">
    <w:name w:val="Body Text Indent 2"/>
    <w:basedOn w:val="a"/>
    <w:link w:val="24"/>
    <w:uiPriority w:val="99"/>
    <w:rsid w:val="003403BD"/>
    <w:pPr>
      <w:ind w:left="708"/>
      <w:jc w:val="both"/>
    </w:pPr>
    <w:rPr>
      <w:w w:val="90"/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3403BD"/>
    <w:rPr>
      <w:w w:val="90"/>
      <w:sz w:val="28"/>
      <w:szCs w:val="28"/>
    </w:rPr>
  </w:style>
  <w:style w:type="paragraph" w:styleId="32">
    <w:name w:val="Body Text Indent 3"/>
    <w:basedOn w:val="a"/>
    <w:link w:val="33"/>
    <w:uiPriority w:val="99"/>
    <w:rsid w:val="003403BD"/>
    <w:pPr>
      <w:ind w:left="708" w:firstLine="709"/>
      <w:jc w:val="both"/>
    </w:pPr>
    <w:rPr>
      <w:w w:val="90"/>
      <w:sz w:val="28"/>
      <w:szCs w:val="28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rsid w:val="003403BD"/>
    <w:rPr>
      <w:w w:val="90"/>
      <w:sz w:val="28"/>
      <w:szCs w:val="28"/>
    </w:rPr>
  </w:style>
  <w:style w:type="paragraph" w:styleId="HTML">
    <w:name w:val="HTML Preformatted"/>
    <w:basedOn w:val="a"/>
    <w:link w:val="HTML0"/>
    <w:rsid w:val="00EC5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rsid w:val="00EC57F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EC57F0"/>
    <w:pPr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rsid w:val="002876A5"/>
    <w:pPr>
      <w:widowControl w:val="0"/>
      <w:ind w:right="19772" w:firstLine="720"/>
    </w:pPr>
    <w:rPr>
      <w:rFonts w:ascii="Arial" w:hAnsi="Arial"/>
      <w:snapToGrid w:val="0"/>
    </w:rPr>
  </w:style>
  <w:style w:type="paragraph" w:styleId="af2">
    <w:name w:val="List Paragraph"/>
    <w:basedOn w:val="a"/>
    <w:uiPriority w:val="1"/>
    <w:qFormat/>
    <w:rsid w:val="007109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Strong"/>
    <w:qFormat/>
    <w:rsid w:val="007109C6"/>
    <w:rPr>
      <w:b/>
      <w:bCs/>
    </w:rPr>
  </w:style>
  <w:style w:type="character" w:styleId="af4">
    <w:name w:val="Emphasis"/>
    <w:qFormat/>
    <w:rsid w:val="00DD6C00"/>
    <w:rPr>
      <w:i/>
      <w:iCs/>
    </w:rPr>
  </w:style>
  <w:style w:type="paragraph" w:customStyle="1" w:styleId="12">
    <w:name w:val="Название1"/>
    <w:basedOn w:val="a"/>
    <w:uiPriority w:val="99"/>
    <w:qFormat/>
    <w:rsid w:val="00AB1571"/>
    <w:pPr>
      <w:jc w:val="center"/>
    </w:pPr>
    <w:rPr>
      <w:b/>
      <w:bCs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w\Templates\IRArule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F38A9-9B27-445E-9D4D-379D4E370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IRArule3</Template>
  <TotalTime>11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образования Ивановской области</Company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Борзукова</dc:creator>
  <cp:keywords/>
  <cp:lastModifiedBy>Metkab2</cp:lastModifiedBy>
  <cp:revision>12</cp:revision>
  <cp:lastPrinted>2024-09-10T07:24:00Z</cp:lastPrinted>
  <dcterms:created xsi:type="dcterms:W3CDTF">2024-09-04T08:38:00Z</dcterms:created>
  <dcterms:modified xsi:type="dcterms:W3CDTF">2024-09-10T07:25:00Z</dcterms:modified>
</cp:coreProperties>
</file>