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3DF" w:rsidRPr="008F23DF" w:rsidRDefault="008F23DF" w:rsidP="008F23DF">
      <w:pPr>
        <w:widowControl w:val="0"/>
        <w:suppressAutoHyphens/>
        <w:spacing w:after="0" w:line="240" w:lineRule="auto"/>
        <w:jc w:val="center"/>
        <w:rPr>
          <w:rFonts w:ascii="Liberation Serif" w:eastAsia="Calibri" w:hAnsi="Liberation Serif" w:cs="Arial"/>
          <w:b/>
          <w:bCs/>
          <w:sz w:val="24"/>
          <w:szCs w:val="24"/>
          <w:lang w:bidi="hi-IN"/>
        </w:rPr>
      </w:pPr>
      <w:r w:rsidRPr="008F23DF">
        <w:rPr>
          <w:rFonts w:ascii="Liberation Serif" w:eastAsia="SimSun" w:hAnsi="Liberation Serif" w:cs="Arial"/>
          <w:noProof/>
          <w:sz w:val="24"/>
          <w:szCs w:val="24"/>
          <w:lang w:eastAsia="ru-RU"/>
        </w:rPr>
        <w:drawing>
          <wp:inline distT="0" distB="0" distL="0" distR="0" wp14:anchorId="0DC536CA" wp14:editId="61D3A3BF">
            <wp:extent cx="517525" cy="5607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2" t="-113" r="-122" b="-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5607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3DF" w:rsidRPr="008F23DF" w:rsidRDefault="008F23DF" w:rsidP="008F23DF">
      <w:pPr>
        <w:widowControl w:val="0"/>
        <w:suppressAutoHyphens/>
        <w:spacing w:after="0" w:line="240" w:lineRule="auto"/>
        <w:jc w:val="center"/>
        <w:rPr>
          <w:rFonts w:ascii="Liberation Serif" w:eastAsia="SimSun" w:hAnsi="Liberation Serif" w:cs="Arial" w:hint="eastAsia"/>
          <w:sz w:val="24"/>
          <w:szCs w:val="24"/>
          <w:lang w:eastAsia="zh-CN" w:bidi="hi-IN"/>
        </w:rPr>
      </w:pPr>
      <w:r w:rsidRPr="008F23DF">
        <w:rPr>
          <w:rFonts w:ascii="Liberation Serif" w:eastAsia="Calibri" w:hAnsi="Liberation Serif" w:cs="Arial"/>
          <w:b/>
          <w:bCs/>
          <w:sz w:val="24"/>
          <w:szCs w:val="24"/>
          <w:lang w:bidi="hi-IN"/>
        </w:rPr>
        <w:t>Ивановский муниципальный район</w:t>
      </w:r>
    </w:p>
    <w:p w:rsidR="008F23DF" w:rsidRPr="008F23DF" w:rsidRDefault="008F23DF" w:rsidP="008F23DF">
      <w:pPr>
        <w:widowControl w:val="0"/>
        <w:suppressAutoHyphens/>
        <w:spacing w:after="0" w:line="240" w:lineRule="auto"/>
        <w:jc w:val="center"/>
        <w:rPr>
          <w:rFonts w:ascii="Liberation Serif" w:eastAsia="SimSun" w:hAnsi="Liberation Serif" w:cs="Arial" w:hint="eastAsia"/>
          <w:sz w:val="24"/>
          <w:szCs w:val="24"/>
          <w:lang w:eastAsia="zh-CN" w:bidi="hi-IN"/>
        </w:rPr>
      </w:pPr>
      <w:r w:rsidRPr="008F23DF">
        <w:rPr>
          <w:rFonts w:ascii="Liberation Serif" w:eastAsia="Calibri" w:hAnsi="Liberation Serif" w:cs="Arial"/>
          <w:b/>
          <w:bCs/>
          <w:sz w:val="24"/>
          <w:szCs w:val="24"/>
          <w:lang w:bidi="hi-IN"/>
        </w:rPr>
        <w:t>Ивановской области</w:t>
      </w:r>
    </w:p>
    <w:p w:rsidR="008F23DF" w:rsidRPr="008F23DF" w:rsidRDefault="008F23DF" w:rsidP="008F23DF">
      <w:pPr>
        <w:widowControl w:val="0"/>
        <w:suppressAutoHyphens/>
        <w:spacing w:after="0" w:line="240" w:lineRule="auto"/>
        <w:jc w:val="center"/>
        <w:rPr>
          <w:rFonts w:ascii="Liberation Serif" w:eastAsia="SimSun" w:hAnsi="Liberation Serif" w:cs="Arial" w:hint="eastAsia"/>
          <w:sz w:val="24"/>
          <w:szCs w:val="24"/>
          <w:lang w:eastAsia="zh-CN" w:bidi="hi-IN"/>
        </w:rPr>
      </w:pPr>
      <w:r w:rsidRPr="008F23DF">
        <w:rPr>
          <w:rFonts w:ascii="Liberation Serif" w:eastAsia="Calibri" w:hAnsi="Liberation Serif" w:cs="Arial"/>
          <w:b/>
          <w:bCs/>
          <w:sz w:val="24"/>
          <w:szCs w:val="24"/>
          <w:lang w:bidi="hi-IN"/>
        </w:rPr>
        <w:t>Администрация Ивановского муниципального района</w:t>
      </w:r>
    </w:p>
    <w:p w:rsidR="008F23DF" w:rsidRPr="008F23DF" w:rsidRDefault="008F23DF" w:rsidP="008F23DF">
      <w:pPr>
        <w:widowControl w:val="0"/>
        <w:suppressAutoHyphens/>
        <w:spacing w:after="0" w:line="240" w:lineRule="auto"/>
        <w:jc w:val="center"/>
        <w:rPr>
          <w:rFonts w:ascii="Liberation Serif" w:eastAsia="SimSun" w:hAnsi="Liberation Serif" w:cs="Arial" w:hint="eastAsia"/>
          <w:sz w:val="24"/>
          <w:szCs w:val="24"/>
          <w:lang w:eastAsia="zh-CN" w:bidi="hi-IN"/>
        </w:rPr>
      </w:pPr>
      <w:r w:rsidRPr="008F23DF">
        <w:rPr>
          <w:rFonts w:ascii="Liberation Serif" w:eastAsia="Calibri" w:hAnsi="Liberation Serif" w:cs="Arial"/>
          <w:b/>
          <w:bCs/>
          <w:sz w:val="24"/>
          <w:szCs w:val="24"/>
          <w:lang w:bidi="hi-IN"/>
        </w:rPr>
        <w:t>Управление образования</w:t>
      </w:r>
    </w:p>
    <w:p w:rsidR="008F23DF" w:rsidRPr="008F23DF" w:rsidRDefault="008F23DF" w:rsidP="008F23DF">
      <w:pPr>
        <w:widowControl w:val="0"/>
        <w:suppressAutoHyphens/>
        <w:spacing w:after="0" w:line="240" w:lineRule="auto"/>
        <w:jc w:val="center"/>
        <w:rPr>
          <w:rFonts w:ascii="Liberation Serif" w:eastAsia="Calibri" w:hAnsi="Liberation Serif" w:cs="Arial"/>
          <w:b/>
          <w:bCs/>
          <w:szCs w:val="29"/>
          <w:lang w:bidi="hi-IN"/>
        </w:rPr>
      </w:pPr>
    </w:p>
    <w:p w:rsidR="008F23DF" w:rsidRPr="008F23DF" w:rsidRDefault="008F23DF" w:rsidP="008F23DF">
      <w:pPr>
        <w:widowControl w:val="0"/>
        <w:pBdr>
          <w:bottom w:val="single" w:sz="8" w:space="2" w:color="000000"/>
        </w:pBdr>
        <w:suppressAutoHyphens/>
        <w:spacing w:after="0" w:line="240" w:lineRule="auto"/>
        <w:rPr>
          <w:rFonts w:ascii="Liberation Serif" w:eastAsia="SimSun" w:hAnsi="Liberation Serif" w:cs="Arial" w:hint="eastAsia"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sz w:val="24"/>
          <w:szCs w:val="24"/>
          <w:lang w:bidi="hi-IN"/>
        </w:rPr>
        <w:t>153000</w:t>
      </w:r>
      <w:r w:rsidRPr="008F23DF">
        <w:rPr>
          <w:rFonts w:ascii="Times New Roman" w:eastAsia="Calibri" w:hAnsi="Times New Roman" w:cs="Times New Roman"/>
          <w:sz w:val="24"/>
          <w:szCs w:val="24"/>
          <w:lang w:bidi="hi-IN"/>
        </w:rPr>
        <w:t xml:space="preserve">, г. Иваново, ул.  Степанова, 28а                          </w:t>
      </w:r>
      <w:r>
        <w:rPr>
          <w:rFonts w:ascii="Times New Roman" w:eastAsia="Calibri" w:hAnsi="Times New Roman" w:cs="Times New Roman"/>
          <w:sz w:val="24"/>
          <w:szCs w:val="24"/>
          <w:lang w:bidi="hi-IN"/>
        </w:rPr>
        <w:t xml:space="preserve">  </w:t>
      </w:r>
      <w:r w:rsidR="00CA55A7">
        <w:rPr>
          <w:rFonts w:ascii="Times New Roman" w:eastAsia="Calibri" w:hAnsi="Times New Roman" w:cs="Times New Roman"/>
          <w:sz w:val="24"/>
          <w:szCs w:val="24"/>
          <w:lang w:bidi="hi-IN"/>
        </w:rPr>
        <w:t xml:space="preserve">                        </w:t>
      </w:r>
      <w:r w:rsidRPr="008F23DF">
        <w:rPr>
          <w:rFonts w:ascii="Times New Roman" w:eastAsia="Calibri" w:hAnsi="Times New Roman" w:cs="Times New Roman"/>
          <w:sz w:val="24"/>
          <w:szCs w:val="24"/>
          <w:lang w:bidi="hi-IN"/>
        </w:rPr>
        <w:t xml:space="preserve"> тел./факс 30-05-21</w:t>
      </w:r>
    </w:p>
    <w:p w:rsidR="008F23DF" w:rsidRPr="008F23DF" w:rsidRDefault="008F23DF" w:rsidP="008F23DF">
      <w:pPr>
        <w:widowControl w:val="0"/>
        <w:suppressAutoHyphens/>
        <w:spacing w:after="0" w:line="240" w:lineRule="auto"/>
        <w:rPr>
          <w:rFonts w:ascii="Liberation Serif" w:eastAsia="SimSun" w:hAnsi="Liberation Serif" w:cs="Arial" w:hint="eastAsia"/>
          <w:sz w:val="24"/>
          <w:szCs w:val="24"/>
          <w:lang w:eastAsia="zh-CN" w:bidi="hi-IN"/>
        </w:rPr>
      </w:pPr>
      <w:r w:rsidRPr="008F23DF">
        <w:rPr>
          <w:rFonts w:ascii="Times New Roman" w:eastAsia="Calibri" w:hAnsi="Times New Roman" w:cs="Times New Roman"/>
          <w:sz w:val="24"/>
          <w:szCs w:val="24"/>
          <w:lang w:bidi="hi-IN"/>
        </w:rPr>
        <w:t>«</w:t>
      </w:r>
      <w:r w:rsidR="00DC6955">
        <w:rPr>
          <w:rFonts w:ascii="Times New Roman" w:eastAsia="Calibri" w:hAnsi="Times New Roman" w:cs="Times New Roman"/>
          <w:sz w:val="24"/>
          <w:szCs w:val="24"/>
          <w:lang w:bidi="hi-IN"/>
        </w:rPr>
        <w:t>25</w:t>
      </w:r>
      <w:r w:rsidR="00CA55A7">
        <w:rPr>
          <w:rFonts w:ascii="Times New Roman" w:eastAsia="Calibri" w:hAnsi="Times New Roman" w:cs="Times New Roman"/>
          <w:sz w:val="24"/>
          <w:szCs w:val="24"/>
          <w:lang w:bidi="hi-IN"/>
        </w:rPr>
        <w:t xml:space="preserve">» </w:t>
      </w:r>
      <w:r w:rsidR="003114BB">
        <w:rPr>
          <w:rFonts w:ascii="Times New Roman" w:eastAsia="Calibri" w:hAnsi="Times New Roman" w:cs="Times New Roman"/>
          <w:sz w:val="24"/>
          <w:szCs w:val="24"/>
          <w:lang w:bidi="hi-IN"/>
        </w:rPr>
        <w:t>ноября</w:t>
      </w:r>
      <w:r w:rsidR="00CA55A7">
        <w:rPr>
          <w:rFonts w:ascii="Times New Roman" w:eastAsia="Calibri" w:hAnsi="Times New Roman" w:cs="Times New Roman"/>
          <w:sz w:val="24"/>
          <w:szCs w:val="24"/>
          <w:lang w:bidi="hi-IN"/>
        </w:rPr>
        <w:t xml:space="preserve"> 202</w:t>
      </w:r>
      <w:r w:rsidR="003114BB">
        <w:rPr>
          <w:rFonts w:ascii="Times New Roman" w:eastAsia="Calibri" w:hAnsi="Times New Roman" w:cs="Times New Roman"/>
          <w:sz w:val="24"/>
          <w:szCs w:val="24"/>
          <w:lang w:bidi="hi-IN"/>
        </w:rPr>
        <w:t>4</w:t>
      </w:r>
      <w:r w:rsidRPr="008F23DF">
        <w:rPr>
          <w:rFonts w:ascii="Times New Roman" w:eastAsia="Calibri" w:hAnsi="Times New Roman" w:cs="Times New Roman"/>
          <w:sz w:val="24"/>
          <w:szCs w:val="24"/>
          <w:lang w:bidi="hi-IN"/>
        </w:rPr>
        <w:t xml:space="preserve"> г.                                                                            </w:t>
      </w:r>
      <w:r w:rsidR="00CA55A7">
        <w:rPr>
          <w:rFonts w:ascii="Times New Roman" w:eastAsia="Calibri" w:hAnsi="Times New Roman" w:cs="Times New Roman"/>
          <w:sz w:val="24"/>
          <w:szCs w:val="24"/>
          <w:lang w:bidi="hi-IN"/>
        </w:rPr>
        <w:t xml:space="preserve">        </w:t>
      </w:r>
      <w:r w:rsidRPr="008F23DF">
        <w:rPr>
          <w:rFonts w:ascii="Times New Roman" w:eastAsia="Calibri" w:hAnsi="Times New Roman" w:cs="Times New Roman"/>
          <w:sz w:val="24"/>
          <w:szCs w:val="24"/>
          <w:lang w:bidi="hi-IN"/>
        </w:rPr>
        <w:t xml:space="preserve"> </w:t>
      </w:r>
      <w:r w:rsidR="00CA55A7">
        <w:rPr>
          <w:rFonts w:ascii="Times New Roman" w:eastAsia="Calibri" w:hAnsi="Times New Roman" w:cs="Times New Roman"/>
          <w:sz w:val="24"/>
          <w:szCs w:val="24"/>
          <w:lang w:bidi="hi-IN"/>
        </w:rPr>
        <w:t xml:space="preserve"> № </w:t>
      </w:r>
      <w:r w:rsidR="00DC6955" w:rsidRPr="00DC6955">
        <w:rPr>
          <w:rFonts w:ascii="Times New Roman" w:eastAsia="Calibri" w:hAnsi="Times New Roman" w:cs="Times New Roman"/>
          <w:sz w:val="24"/>
          <w:szCs w:val="24"/>
          <w:lang w:bidi="hi-IN"/>
        </w:rPr>
        <w:t>223</w:t>
      </w:r>
    </w:p>
    <w:p w:rsidR="008F23DF" w:rsidRPr="00CF6D07" w:rsidRDefault="00CF6D07" w:rsidP="008F23D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ПРИКАЗ</w:t>
      </w:r>
    </w:p>
    <w:p w:rsidR="008F23DF" w:rsidRPr="00CF6D07" w:rsidRDefault="00CF6D07" w:rsidP="008F23DF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</w:t>
      </w:r>
      <w:r w:rsidR="008F23DF" w:rsidRPr="00CF6D0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проведении </w:t>
      </w:r>
      <w:r w:rsidR="00CD2557" w:rsidRPr="00CF6D0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школьного и </w:t>
      </w:r>
      <w:r w:rsidR="008F23DF" w:rsidRPr="00CF6D0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муниципального этапа Всероссийского конкурса сочинений «Без срока давности» среди обучающихся </w:t>
      </w:r>
      <w:r w:rsidR="00DD0093" w:rsidRPr="00CF6D0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обще</w:t>
      </w:r>
      <w:r w:rsidR="008F23DF" w:rsidRPr="00CF6D0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образовательных организаций</w:t>
      </w:r>
    </w:p>
    <w:p w:rsidR="003E53DF" w:rsidRDefault="008F23DF" w:rsidP="008F23DF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F23DF">
        <w:rPr>
          <w:rFonts w:ascii="Times New Roman" w:hAnsi="Times New Roman" w:cs="Times New Roman"/>
          <w:sz w:val="28"/>
          <w:szCs w:val="28"/>
        </w:rPr>
        <w:t>В соответствии с Положением</w:t>
      </w:r>
      <w:r>
        <w:rPr>
          <w:rFonts w:ascii="Times New Roman" w:hAnsi="Times New Roman" w:cs="Times New Roman"/>
          <w:sz w:val="28"/>
          <w:szCs w:val="28"/>
        </w:rPr>
        <w:t xml:space="preserve"> о проведении </w:t>
      </w:r>
      <w:r w:rsidRPr="008F23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Всероссийского конкурса сочинений «Без срока давности» среди обучающихся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</w:t>
      </w:r>
      <w:r w:rsidRPr="008F23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образовательных организаций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реализующих основные </w:t>
      </w:r>
      <w:r w:rsidR="008E2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образовательные программы</w:t>
      </w:r>
      <w:r w:rsidR="008E2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утверждённым Приказом Министерства просвещения Ро</w:t>
      </w:r>
      <w:r w:rsidR="00CA55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ссийской Федерации от </w:t>
      </w:r>
      <w:r w:rsidR="003114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</w:t>
      </w:r>
      <w:r w:rsidR="00CA55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</w:t>
      </w:r>
      <w:r w:rsidR="003114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CA55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</w:t>
      </w:r>
      <w:r w:rsidR="003114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CA55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E2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r w:rsidR="00CA55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8E2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</w:t>
      </w:r>
      <w:r w:rsidR="003114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745</w:t>
      </w:r>
      <w:r w:rsidR="008E2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приказом Департамента образования Ивановской области «О проведении регионального этапа Всероссийского конкурса сочинений «Б</w:t>
      </w:r>
      <w:r w:rsidR="00CA55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ез срока давности» от 1</w:t>
      </w:r>
      <w:r w:rsidR="003114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4.1</w:t>
      </w:r>
      <w:r w:rsidR="00CA55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1.202</w:t>
      </w:r>
      <w:r w:rsidR="003114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CA55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 № </w:t>
      </w:r>
      <w:r w:rsidR="003114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1301</w:t>
      </w:r>
      <w:r w:rsidR="008E27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-о,</w:t>
      </w:r>
    </w:p>
    <w:p w:rsidR="008E277D" w:rsidRDefault="008E277D" w:rsidP="008F23DF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</w:t>
      </w:r>
      <w:r w:rsidR="001573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ПРИКАЗЫВАЮ</w:t>
      </w:r>
    </w:p>
    <w:p w:rsidR="003A675D" w:rsidRPr="003A675D" w:rsidRDefault="003A675D" w:rsidP="003A675D">
      <w:pPr>
        <w:pStyle w:val="ad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Муниципальному методическому центру организовать и провести </w:t>
      </w:r>
      <w:r w:rsidR="00CD2557">
        <w:rPr>
          <w:rFonts w:ascii="Times New Roman" w:hAnsi="Times New Roman" w:cs="Times New Roman"/>
          <w:sz w:val="28"/>
          <w:szCs w:val="28"/>
        </w:rPr>
        <w:t xml:space="preserve">школьный и </w:t>
      </w:r>
      <w:r>
        <w:rPr>
          <w:rFonts w:ascii="Times New Roman" w:hAnsi="Times New Roman" w:cs="Times New Roman"/>
          <w:sz w:val="28"/>
          <w:szCs w:val="28"/>
        </w:rPr>
        <w:t>муниципальный этап</w:t>
      </w:r>
      <w:r w:rsidR="00CD2557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23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Всероссийского конкурса сочинений «Без срока давности» среди обучающихся </w:t>
      </w:r>
      <w:r w:rsidR="00DD009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</w:t>
      </w:r>
      <w:r w:rsidRPr="008F23D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образовательных организаций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A675D" w:rsidRDefault="003A675D" w:rsidP="003A675D">
      <w:pPr>
        <w:pStyle w:val="ad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Положение о проведении</w:t>
      </w:r>
      <w:r w:rsidR="00CD2557">
        <w:rPr>
          <w:rFonts w:ascii="Times New Roman" w:hAnsi="Times New Roman" w:cs="Times New Roman"/>
          <w:sz w:val="28"/>
          <w:szCs w:val="28"/>
        </w:rPr>
        <w:t xml:space="preserve"> школьного и</w:t>
      </w:r>
      <w:r w:rsidRPr="003A675D">
        <w:t xml:space="preserve"> </w:t>
      </w:r>
      <w:r w:rsidR="00CD2557">
        <w:rPr>
          <w:rFonts w:ascii="Times New Roman" w:hAnsi="Times New Roman" w:cs="Times New Roman"/>
          <w:sz w:val="28"/>
          <w:szCs w:val="28"/>
        </w:rPr>
        <w:t>муниципального этапов</w:t>
      </w:r>
      <w:r w:rsidRPr="003A675D">
        <w:rPr>
          <w:rFonts w:ascii="Times New Roman" w:hAnsi="Times New Roman" w:cs="Times New Roman"/>
          <w:sz w:val="28"/>
          <w:szCs w:val="28"/>
        </w:rPr>
        <w:t xml:space="preserve"> Всероссийского конкурса сочинений «Без срока давности» среди обучающихся </w:t>
      </w:r>
      <w:r w:rsidR="00DD0093">
        <w:rPr>
          <w:rFonts w:ascii="Times New Roman" w:hAnsi="Times New Roman" w:cs="Times New Roman"/>
          <w:sz w:val="28"/>
          <w:szCs w:val="28"/>
        </w:rPr>
        <w:t>обще</w:t>
      </w:r>
      <w:r w:rsidRPr="003A675D"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(Приложение 1)</w:t>
      </w:r>
    </w:p>
    <w:p w:rsidR="003A675D" w:rsidRPr="003A675D" w:rsidRDefault="003A675D" w:rsidP="003114BB">
      <w:pPr>
        <w:pStyle w:val="ad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A675D">
        <w:rPr>
          <w:rFonts w:ascii="Times New Roman" w:hAnsi="Times New Roman" w:cs="Times New Roman"/>
          <w:sz w:val="28"/>
          <w:szCs w:val="28"/>
        </w:rPr>
        <w:t>Утвердить состав жюри</w:t>
      </w:r>
      <w:r w:rsidRPr="003A675D">
        <w:t xml:space="preserve"> </w:t>
      </w:r>
      <w:r w:rsidRPr="003A675D">
        <w:rPr>
          <w:rFonts w:ascii="Times New Roman" w:hAnsi="Times New Roman" w:cs="Times New Roman"/>
          <w:sz w:val="28"/>
          <w:szCs w:val="28"/>
        </w:rPr>
        <w:t xml:space="preserve">муниципального этапа Всероссийского конкурса сочинений «Без срока давности» среди обучающихся </w:t>
      </w:r>
      <w:r w:rsidR="00DD0093">
        <w:rPr>
          <w:rFonts w:ascii="Times New Roman" w:hAnsi="Times New Roman" w:cs="Times New Roman"/>
          <w:sz w:val="28"/>
          <w:szCs w:val="28"/>
        </w:rPr>
        <w:t>обще</w:t>
      </w:r>
      <w:r w:rsidRPr="003A675D">
        <w:rPr>
          <w:rFonts w:ascii="Times New Roman" w:hAnsi="Times New Roman" w:cs="Times New Roman"/>
          <w:sz w:val="28"/>
          <w:szCs w:val="28"/>
        </w:rPr>
        <w:t>образоват</w:t>
      </w:r>
      <w:r>
        <w:rPr>
          <w:rFonts w:ascii="Times New Roman" w:hAnsi="Times New Roman" w:cs="Times New Roman"/>
          <w:sz w:val="28"/>
          <w:szCs w:val="28"/>
        </w:rPr>
        <w:t>ельных организаций (Приложение 2</w:t>
      </w:r>
      <w:r w:rsidRPr="003A675D">
        <w:rPr>
          <w:rFonts w:ascii="Times New Roman" w:hAnsi="Times New Roman" w:cs="Times New Roman"/>
          <w:sz w:val="28"/>
          <w:szCs w:val="28"/>
        </w:rPr>
        <w:t>)</w:t>
      </w:r>
    </w:p>
    <w:p w:rsidR="003A675D" w:rsidRDefault="003A675D" w:rsidP="003A675D">
      <w:pPr>
        <w:pStyle w:val="ad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приказа возложить на замес</w:t>
      </w:r>
      <w:r w:rsidR="00CF6D07">
        <w:rPr>
          <w:rFonts w:ascii="Times New Roman" w:hAnsi="Times New Roman" w:cs="Times New Roman"/>
          <w:sz w:val="28"/>
          <w:szCs w:val="28"/>
        </w:rPr>
        <w:t>тителя начальника У</w:t>
      </w:r>
      <w:r>
        <w:rPr>
          <w:rFonts w:ascii="Times New Roman" w:hAnsi="Times New Roman" w:cs="Times New Roman"/>
          <w:sz w:val="28"/>
          <w:szCs w:val="28"/>
        </w:rPr>
        <w:t>прав</w:t>
      </w:r>
      <w:r w:rsidR="00CF6D07">
        <w:rPr>
          <w:rFonts w:ascii="Times New Roman" w:hAnsi="Times New Roman" w:cs="Times New Roman"/>
          <w:sz w:val="28"/>
          <w:szCs w:val="28"/>
        </w:rPr>
        <w:t>ления образования</w:t>
      </w:r>
      <w:r w:rsidR="00CA55A7">
        <w:rPr>
          <w:rFonts w:ascii="Times New Roman" w:hAnsi="Times New Roman" w:cs="Times New Roman"/>
          <w:sz w:val="28"/>
          <w:szCs w:val="28"/>
        </w:rPr>
        <w:t xml:space="preserve"> Чистякову М.А.</w:t>
      </w:r>
    </w:p>
    <w:p w:rsidR="003A675D" w:rsidRDefault="003A675D" w:rsidP="003A675D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1573EE" w:rsidRDefault="001573EE" w:rsidP="003A675D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1573EE" w:rsidRDefault="001573EE" w:rsidP="003A675D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3A675D" w:rsidRPr="003A675D" w:rsidRDefault="00CF6D07" w:rsidP="003A675D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образования</w:t>
      </w:r>
      <w:r w:rsidR="003A675D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114BB">
        <w:rPr>
          <w:rFonts w:ascii="Times New Roman" w:hAnsi="Times New Roman" w:cs="Times New Roman"/>
          <w:sz w:val="28"/>
          <w:szCs w:val="28"/>
        </w:rPr>
        <w:t>Е.С</w:t>
      </w:r>
      <w:r w:rsidR="003A675D">
        <w:rPr>
          <w:rFonts w:ascii="Times New Roman" w:hAnsi="Times New Roman" w:cs="Times New Roman"/>
          <w:sz w:val="28"/>
          <w:szCs w:val="28"/>
        </w:rPr>
        <w:t>.</w:t>
      </w:r>
      <w:r w:rsidR="00CA55A7">
        <w:rPr>
          <w:rFonts w:ascii="Times New Roman" w:hAnsi="Times New Roman" w:cs="Times New Roman"/>
          <w:sz w:val="28"/>
          <w:szCs w:val="28"/>
        </w:rPr>
        <w:t xml:space="preserve"> </w:t>
      </w:r>
      <w:r w:rsidR="003114BB">
        <w:rPr>
          <w:rFonts w:ascii="Times New Roman" w:hAnsi="Times New Roman" w:cs="Times New Roman"/>
          <w:sz w:val="28"/>
          <w:szCs w:val="28"/>
        </w:rPr>
        <w:t>Шибанова</w:t>
      </w:r>
    </w:p>
    <w:p w:rsidR="003A675D" w:rsidRDefault="003A675D" w:rsidP="0068155B">
      <w:pPr>
        <w:widowControl w:val="0"/>
        <w:shd w:val="clear" w:color="auto" w:fill="FFFFFF"/>
        <w:autoSpaceDE w:val="0"/>
        <w:autoSpaceDN w:val="0"/>
        <w:adjustRightInd w:val="0"/>
        <w:spacing w:before="528" w:after="0" w:line="322" w:lineRule="exact"/>
        <w:ind w:right="34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A675D" w:rsidRPr="00CF6D07" w:rsidRDefault="001573EE" w:rsidP="001573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</w:t>
      </w:r>
      <w:r w:rsidR="003A675D" w:rsidRPr="003A6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1</w:t>
      </w:r>
      <w:r w:rsidR="00CF6D07" w:rsidRPr="00CF6D07">
        <w:t xml:space="preserve"> </w:t>
      </w:r>
      <w:r w:rsidR="00CF6D07" w:rsidRPr="00CF6D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приказу</w:t>
      </w:r>
    </w:p>
    <w:p w:rsidR="00CF6D07" w:rsidRDefault="00CF6D07" w:rsidP="003A675D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573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Управления образования</w:t>
      </w:r>
    </w:p>
    <w:p w:rsidR="0077384A" w:rsidRPr="003A675D" w:rsidRDefault="003A675D" w:rsidP="003A675D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6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</w:t>
      </w:r>
      <w:r w:rsidR="00CA5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</w:t>
      </w:r>
      <w:r w:rsidR="00DC69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="00CA5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3114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CA5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</w:t>
      </w:r>
      <w:r w:rsidR="00CA55A7" w:rsidRPr="00DC69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202</w:t>
      </w:r>
      <w:r w:rsidR="003114BB" w:rsidRPr="00DC69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="00CA55A7" w:rsidRPr="00DC69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 № </w:t>
      </w:r>
      <w:r w:rsidR="00DC6955" w:rsidRPr="00DC69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223</w:t>
      </w:r>
    </w:p>
    <w:p w:rsidR="0068155B" w:rsidRPr="00CF6D07" w:rsidRDefault="0068155B" w:rsidP="0068155B">
      <w:pPr>
        <w:widowControl w:val="0"/>
        <w:shd w:val="clear" w:color="auto" w:fill="FFFFFF"/>
        <w:autoSpaceDE w:val="0"/>
        <w:autoSpaceDN w:val="0"/>
        <w:adjustRightInd w:val="0"/>
        <w:spacing w:before="528" w:after="0" w:line="322" w:lineRule="exact"/>
        <w:ind w:right="341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CF6D0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ПОЛОЖЕНИЕ</w:t>
      </w:r>
    </w:p>
    <w:p w:rsidR="008E0D9B" w:rsidRPr="00CF6D07" w:rsidRDefault="0068155B" w:rsidP="000629C4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288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F6D0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 </w:t>
      </w:r>
      <w:r w:rsidR="00CA55A7" w:rsidRPr="00CF6D0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проведении школьного и</w:t>
      </w:r>
      <w:r w:rsidR="003A675D" w:rsidRPr="00CF6D0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муниципального</w:t>
      </w:r>
      <w:r w:rsidR="00CD2557" w:rsidRPr="00CF6D0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этапов</w:t>
      </w:r>
      <w:r w:rsidRPr="00CF6D0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0629C4" w:rsidRPr="00CF6D0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Всероссийского конкурса сочинений «Без срока давности» среди обучающихся образовательных организаций</w:t>
      </w:r>
    </w:p>
    <w:p w:rsidR="000629C4" w:rsidRDefault="000629C4" w:rsidP="000629C4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288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68155B" w:rsidRPr="00415C06" w:rsidRDefault="0068155B" w:rsidP="008E0D9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415C0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 xml:space="preserve">I. </w:t>
      </w:r>
      <w:r w:rsidRPr="00415C0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Общие положения</w:t>
      </w:r>
    </w:p>
    <w:p w:rsidR="0068155B" w:rsidRPr="009738F0" w:rsidRDefault="0068155B" w:rsidP="002C20AB">
      <w:pPr>
        <w:widowControl w:val="0"/>
        <w:numPr>
          <w:ilvl w:val="0"/>
          <w:numId w:val="4"/>
        </w:numPr>
        <w:shd w:val="clear" w:color="auto" w:fill="FFFFFF"/>
        <w:tabs>
          <w:tab w:val="left" w:pos="122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8"/>
          <w:lang w:eastAsia="ru-RU"/>
        </w:rPr>
      </w:pPr>
      <w:r w:rsidRPr="00973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Настоящее Положение определяет порядок организации и проведения</w:t>
      </w:r>
      <w:r w:rsidR="00CD25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школьного и </w:t>
      </w:r>
      <w:r w:rsidR="003A675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</w:t>
      </w:r>
      <w:r w:rsidR="00CD25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этапов</w:t>
      </w:r>
      <w:r w:rsidRPr="00973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629C4" w:rsidRPr="006B7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Всероссийского конкурса сочинений «Без срока давности</w:t>
      </w:r>
      <w:r w:rsidR="000629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0629C4" w:rsidRPr="006B7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среди обучающихся </w:t>
      </w:r>
      <w:r w:rsidR="00CD25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</w:t>
      </w:r>
      <w:r w:rsidR="00371A0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образовательных организаций</w:t>
      </w:r>
      <w:r w:rsidR="007640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73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(далее - Конкурс), порядок участия в Конкурсе и определения победителей Конкурса.</w:t>
      </w:r>
    </w:p>
    <w:p w:rsidR="0068155B" w:rsidRPr="008E0D9B" w:rsidRDefault="0068155B" w:rsidP="002C20AB">
      <w:pPr>
        <w:widowControl w:val="0"/>
        <w:numPr>
          <w:ilvl w:val="0"/>
          <w:numId w:val="4"/>
        </w:numPr>
        <w:shd w:val="clear" w:color="auto" w:fill="FFFFFF"/>
        <w:tabs>
          <w:tab w:val="left" w:pos="1224"/>
        </w:tabs>
        <w:autoSpaceDE w:val="0"/>
        <w:autoSpaceDN w:val="0"/>
        <w:adjustRightInd w:val="0"/>
        <w:spacing w:before="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8"/>
          <w:lang w:eastAsia="ru-RU"/>
        </w:rPr>
      </w:pPr>
      <w:r w:rsidRPr="00973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Конкурс проводится </w:t>
      </w:r>
      <w:r w:rsidR="002C20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</w:t>
      </w:r>
      <w:r w:rsidR="002C20AB" w:rsidRPr="006B7173">
        <w:rPr>
          <w:rFonts w:ascii="Times New Roman" w:hAnsi="Times New Roman" w:cs="Times New Roman"/>
          <w:sz w:val="28"/>
        </w:rPr>
        <w:t xml:space="preserve">Положением о проведении </w:t>
      </w:r>
      <w:r w:rsidR="000629C4" w:rsidRPr="006B71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Всероссийского конкурса сочинений «Без срока давности</w:t>
      </w:r>
      <w:r w:rsidR="000629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CA55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утвержденным </w:t>
      </w:r>
      <w:r w:rsidR="002C20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приказом Министерства просвещения Российской Федерации от</w:t>
      </w:r>
      <w:r w:rsidR="003114BB" w:rsidRPr="003114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25.10.2024 г. №745</w:t>
      </w:r>
      <w:r w:rsidR="00CA55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г. </w:t>
      </w:r>
    </w:p>
    <w:p w:rsidR="0068155B" w:rsidRPr="009738F0" w:rsidRDefault="001573EE" w:rsidP="002C20AB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1.3. </w:t>
      </w:r>
      <w:r w:rsidR="003A675D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куратором</w:t>
      </w:r>
      <w:r w:rsidR="00F709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Конкурса </w:t>
      </w:r>
      <w:r w:rsidR="0068155B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>является</w:t>
      </w:r>
      <w:r w:rsidR="007640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A675D">
        <w:rPr>
          <w:rFonts w:ascii="Times New Roman" w:hAnsi="Times New Roman"/>
          <w:sz w:val="28"/>
          <w:szCs w:val="28"/>
        </w:rPr>
        <w:t>муниципальный</w:t>
      </w:r>
      <w:r w:rsidR="00F70943">
        <w:rPr>
          <w:rFonts w:ascii="Times New Roman" w:hAnsi="Times New Roman"/>
          <w:sz w:val="28"/>
          <w:szCs w:val="28"/>
        </w:rPr>
        <w:t xml:space="preserve"> </w:t>
      </w:r>
      <w:r w:rsidR="003A675D">
        <w:rPr>
          <w:rFonts w:ascii="Times New Roman" w:hAnsi="Times New Roman"/>
          <w:sz w:val="28"/>
          <w:szCs w:val="28"/>
        </w:rPr>
        <w:t>м</w:t>
      </w:r>
      <w:r w:rsidR="00CA55A7">
        <w:rPr>
          <w:rFonts w:ascii="Times New Roman" w:hAnsi="Times New Roman"/>
          <w:sz w:val="28"/>
          <w:szCs w:val="28"/>
        </w:rPr>
        <w:t>етодический центр (</w:t>
      </w:r>
      <w:proofErr w:type="spellStart"/>
      <w:r w:rsidR="003114BB">
        <w:rPr>
          <w:rFonts w:ascii="Times New Roman" w:hAnsi="Times New Roman"/>
          <w:sz w:val="28"/>
          <w:szCs w:val="28"/>
        </w:rPr>
        <w:t>Трохачева</w:t>
      </w:r>
      <w:proofErr w:type="spellEnd"/>
      <w:r w:rsidR="00CA55A7">
        <w:rPr>
          <w:rFonts w:ascii="Times New Roman" w:hAnsi="Times New Roman"/>
          <w:sz w:val="28"/>
          <w:szCs w:val="28"/>
        </w:rPr>
        <w:t xml:space="preserve"> </w:t>
      </w:r>
      <w:r w:rsidR="003114BB">
        <w:rPr>
          <w:rFonts w:ascii="Times New Roman" w:hAnsi="Times New Roman"/>
          <w:sz w:val="28"/>
          <w:szCs w:val="28"/>
        </w:rPr>
        <w:t>С</w:t>
      </w:r>
      <w:r w:rsidR="00CA55A7">
        <w:rPr>
          <w:rFonts w:ascii="Times New Roman" w:hAnsi="Times New Roman"/>
          <w:sz w:val="28"/>
          <w:szCs w:val="28"/>
        </w:rPr>
        <w:t>.С</w:t>
      </w:r>
      <w:r w:rsidR="003A675D">
        <w:rPr>
          <w:rFonts w:ascii="Times New Roman" w:hAnsi="Times New Roman"/>
          <w:sz w:val="28"/>
          <w:szCs w:val="28"/>
        </w:rPr>
        <w:t>.),</w:t>
      </w:r>
      <w:r w:rsidR="003A67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осуществляющий</w:t>
      </w:r>
      <w:r w:rsidR="0068155B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организационно-техническое и организационно-методическое сопровождение </w:t>
      </w:r>
      <w:r w:rsidR="00CD25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школьного и </w:t>
      </w:r>
      <w:r w:rsidR="0068155B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</w:t>
      </w:r>
      <w:r w:rsidR="00CD2557">
        <w:rPr>
          <w:rFonts w:ascii="Times New Roman" w:hAnsi="Times New Roman" w:cs="Times New Roman"/>
          <w:color w:val="000000" w:themeColor="text1"/>
          <w:sz w:val="28"/>
          <w:szCs w:val="28"/>
        </w:rPr>
        <w:t>этапов</w:t>
      </w:r>
      <w:r w:rsidR="0068155B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Конкурса.       </w:t>
      </w:r>
    </w:p>
    <w:p w:rsidR="007640B2" w:rsidRPr="009738F0" w:rsidRDefault="00781419" w:rsidP="007640B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1.4</w:t>
      </w:r>
      <w:r w:rsidR="001573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 </w:t>
      </w:r>
      <w:r w:rsidR="0068155B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 проведении Кон</w:t>
      </w:r>
      <w:r w:rsidR="00DD0093">
        <w:rPr>
          <w:rFonts w:ascii="Times New Roman" w:hAnsi="Times New Roman" w:cs="Times New Roman"/>
          <w:color w:val="000000" w:themeColor="text1"/>
          <w:sz w:val="28"/>
          <w:szCs w:val="28"/>
        </w:rPr>
        <w:t>курса размещается на официальном сайте</w:t>
      </w:r>
      <w:r w:rsidR="0068155B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D0093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</w:t>
      </w:r>
      <w:r w:rsidR="0068155B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образования</w:t>
      </w:r>
      <w:r w:rsidR="00DD00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</w:t>
      </w:r>
      <w:r w:rsidR="0068155B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Ивано</w:t>
      </w:r>
      <w:r w:rsidR="00DD0093">
        <w:rPr>
          <w:rFonts w:ascii="Times New Roman" w:hAnsi="Times New Roman" w:cs="Times New Roman"/>
          <w:color w:val="000000" w:themeColor="text1"/>
          <w:sz w:val="28"/>
          <w:szCs w:val="28"/>
        </w:rPr>
        <w:t>вского муниципального района.</w:t>
      </w:r>
      <w:r w:rsidR="0068155B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D00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640B2" w:rsidRPr="007640B2" w:rsidRDefault="00781419" w:rsidP="007640B2">
      <w:pPr>
        <w:widowControl w:val="0"/>
        <w:shd w:val="clear" w:color="auto" w:fill="FFFFFF"/>
        <w:tabs>
          <w:tab w:val="left" w:pos="1392"/>
        </w:tabs>
        <w:autoSpaceDE w:val="0"/>
        <w:autoSpaceDN w:val="0"/>
        <w:adjustRightInd w:val="0"/>
        <w:spacing w:before="5" w:after="0" w:line="240" w:lineRule="auto"/>
        <w:ind w:left="14" w:firstLine="5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  <w:lang w:eastAsia="ru-RU"/>
        </w:rPr>
        <w:t>1.5</w:t>
      </w:r>
      <w:r w:rsidR="007640B2" w:rsidRPr="009738F0">
        <w:rPr>
          <w:rFonts w:ascii="Times New Roman" w:eastAsia="Times New Roman" w:hAnsi="Times New Roman" w:cs="Times New Roman"/>
          <w:color w:val="000000" w:themeColor="text1"/>
          <w:spacing w:val="-14"/>
          <w:sz w:val="28"/>
          <w:szCs w:val="28"/>
          <w:lang w:eastAsia="ru-RU"/>
        </w:rPr>
        <w:t>.</w:t>
      </w:r>
      <w:r w:rsidR="007640B2" w:rsidRPr="00973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Конкурсе м</w:t>
      </w:r>
      <w:r w:rsidR="007640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огут принять участие:</w:t>
      </w:r>
    </w:p>
    <w:p w:rsidR="007640B2" w:rsidRPr="00371A08" w:rsidRDefault="007640B2" w:rsidP="009310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0B2">
        <w:rPr>
          <w:rFonts w:ascii="Times New Roman" w:eastAsia="Times New Roman" w:hAnsi="Times New Roman" w:cs="Times New Roman"/>
          <w:sz w:val="28"/>
          <w:szCs w:val="28"/>
        </w:rPr>
        <w:t>обучающиеся 5-7 классов общеобразовательных организаций</w:t>
      </w:r>
      <w:r w:rsidR="00371A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40B2">
        <w:rPr>
          <w:rFonts w:ascii="Times New Roman" w:eastAsia="Times New Roman" w:hAnsi="Times New Roman" w:cs="Times New Roman"/>
          <w:sz w:val="28"/>
          <w:szCs w:val="28"/>
        </w:rPr>
        <w:t xml:space="preserve">(категория 1); </w:t>
      </w:r>
    </w:p>
    <w:p w:rsidR="007640B2" w:rsidRPr="00371A08" w:rsidRDefault="007640B2" w:rsidP="009310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0B2">
        <w:rPr>
          <w:rFonts w:ascii="Times New Roman" w:eastAsia="Times New Roman" w:hAnsi="Times New Roman" w:cs="Times New Roman"/>
          <w:sz w:val="28"/>
          <w:szCs w:val="28"/>
        </w:rPr>
        <w:t xml:space="preserve">обучающиеся </w:t>
      </w:r>
      <w:r w:rsidR="00F70943">
        <w:rPr>
          <w:rFonts w:ascii="Times New Roman" w:eastAsia="Times New Roman" w:hAnsi="Times New Roman" w:cs="Times New Roman"/>
          <w:sz w:val="28"/>
          <w:szCs w:val="28"/>
        </w:rPr>
        <w:t xml:space="preserve">8-9 классов общеобразовательных </w:t>
      </w:r>
      <w:r w:rsidRPr="007640B2">
        <w:rPr>
          <w:rFonts w:ascii="Times New Roman" w:eastAsia="Times New Roman" w:hAnsi="Times New Roman" w:cs="Times New Roman"/>
          <w:sz w:val="28"/>
          <w:szCs w:val="28"/>
        </w:rPr>
        <w:t xml:space="preserve">организаций (категория 2); </w:t>
      </w:r>
    </w:p>
    <w:p w:rsidR="007640B2" w:rsidRPr="007640B2" w:rsidRDefault="00CD2557" w:rsidP="0093107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обучающиеся 10-11</w:t>
      </w:r>
      <w:r w:rsidR="007640B2" w:rsidRPr="007640B2">
        <w:rPr>
          <w:rFonts w:ascii="Times New Roman" w:eastAsia="Times New Roman" w:hAnsi="Times New Roman" w:cs="Times New Roman"/>
          <w:sz w:val="28"/>
          <w:szCs w:val="28"/>
        </w:rPr>
        <w:t xml:space="preserve"> классов о</w:t>
      </w:r>
      <w:r w:rsidR="00931078">
        <w:rPr>
          <w:rFonts w:ascii="Times New Roman" w:eastAsia="Times New Roman" w:hAnsi="Times New Roman" w:cs="Times New Roman"/>
          <w:sz w:val="28"/>
          <w:szCs w:val="28"/>
        </w:rPr>
        <w:t xml:space="preserve">бщеобразовательных организаций </w:t>
      </w:r>
      <w:r w:rsidR="00DD0093">
        <w:rPr>
          <w:rFonts w:ascii="Times New Roman" w:eastAsia="Times New Roman" w:hAnsi="Times New Roman" w:cs="Times New Roman"/>
          <w:sz w:val="28"/>
          <w:szCs w:val="28"/>
        </w:rPr>
        <w:t>(категория 3).</w:t>
      </w:r>
    </w:p>
    <w:p w:rsidR="007640B2" w:rsidRDefault="00DD0093" w:rsidP="00DD009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7814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1.6</w:t>
      </w:r>
      <w:r w:rsidR="007640B2" w:rsidRPr="00973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7640B2" w:rsidRPr="00973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Участие в Конкурсе добровольное.</w:t>
      </w:r>
    </w:p>
    <w:p w:rsidR="00931078" w:rsidRDefault="00DD0093" w:rsidP="00DD0093">
      <w:pPr>
        <w:widowControl w:val="0"/>
        <w:shd w:val="clear" w:color="auto" w:fill="FFFFFF"/>
        <w:tabs>
          <w:tab w:val="left" w:pos="1392"/>
        </w:tabs>
        <w:autoSpaceDE w:val="0"/>
        <w:autoSpaceDN w:val="0"/>
        <w:adjustRightInd w:val="0"/>
        <w:spacing w:before="5" w:after="0" w:line="240" w:lineRule="auto"/>
        <w:ind w:left="1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="009310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1.7. </w:t>
      </w:r>
      <w:r w:rsidR="00CD25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Сроки проведения</w:t>
      </w:r>
      <w:r w:rsidR="009310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школьного и муниципального этапов Конкурса</w:t>
      </w:r>
      <w:r w:rsidR="00CD25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9310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школьный этап – по </w:t>
      </w:r>
      <w:r w:rsidR="003114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19</w:t>
      </w:r>
      <w:r w:rsidR="009310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.01.</w:t>
      </w:r>
      <w:r w:rsidR="001F49C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</w:t>
      </w:r>
      <w:r w:rsidR="003114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1840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муниципальный этап – по </w:t>
      </w:r>
      <w:r w:rsidR="003114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05</w:t>
      </w:r>
      <w:r w:rsidR="001840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.02.202</w:t>
      </w:r>
      <w:r w:rsidR="003114B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9310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12046" w:rsidRPr="009738F0" w:rsidRDefault="00312046" w:rsidP="001573EE">
      <w:pPr>
        <w:widowControl w:val="0"/>
        <w:shd w:val="clear" w:color="auto" w:fill="FFFFFF"/>
        <w:tabs>
          <w:tab w:val="left" w:pos="1392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640B2" w:rsidRPr="00415C06" w:rsidRDefault="007640B2" w:rsidP="007640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415C0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II</w:t>
      </w:r>
      <w:r w:rsidRPr="00415C0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 Тематика Конкурса и жанры конкурсных сочинений</w:t>
      </w:r>
    </w:p>
    <w:p w:rsidR="0080167B" w:rsidRDefault="007640B2" w:rsidP="00371A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38F0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2.1.</w:t>
      </w:r>
      <w:r w:rsidRPr="00973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80167B">
        <w:rPr>
          <w:rFonts w:eastAsia="Times New Roman"/>
          <w:szCs w:val="28"/>
        </w:rPr>
        <w:t xml:space="preserve"> </w:t>
      </w:r>
      <w:r w:rsidR="0080167B" w:rsidRPr="0080167B">
        <w:rPr>
          <w:rFonts w:ascii="Times New Roman" w:eastAsia="Times New Roman" w:hAnsi="Times New Roman" w:cs="Times New Roman"/>
          <w:sz w:val="28"/>
          <w:szCs w:val="28"/>
        </w:rPr>
        <w:t>В конкурсных сочинениях участники Конкурса рассматривают по своему выбору следующие вопросы, связанные с сохр</w:t>
      </w:r>
      <w:r w:rsidR="00371A08">
        <w:rPr>
          <w:rFonts w:ascii="Times New Roman" w:eastAsia="Times New Roman" w:hAnsi="Times New Roman" w:cs="Times New Roman"/>
          <w:sz w:val="28"/>
          <w:szCs w:val="28"/>
        </w:rPr>
        <w:t>анением и увековечением памяти</w:t>
      </w:r>
      <w:r w:rsidR="00F45D10">
        <w:rPr>
          <w:rFonts w:ascii="Times New Roman" w:eastAsia="Times New Roman" w:hAnsi="Times New Roman" w:cs="Times New Roman"/>
          <w:sz w:val="28"/>
          <w:szCs w:val="28"/>
        </w:rPr>
        <w:t xml:space="preserve"> о </w:t>
      </w:r>
      <w:r w:rsidR="0080167B" w:rsidRPr="0080167B">
        <w:rPr>
          <w:rFonts w:ascii="Times New Roman" w:eastAsia="Times New Roman" w:hAnsi="Times New Roman" w:cs="Times New Roman"/>
          <w:sz w:val="28"/>
          <w:szCs w:val="28"/>
        </w:rPr>
        <w:t xml:space="preserve">трагедии мирного населения СССР, жертвах военных преступлений нацистов и их пособников в период Великой Отечественной войны </w:t>
      </w:r>
      <w:bookmarkStart w:id="0" w:name="_Hlk77688656"/>
      <w:r w:rsidR="0080167B" w:rsidRPr="0080167B">
        <w:rPr>
          <w:rFonts w:ascii="Times New Roman" w:eastAsia="Times New Roman" w:hAnsi="Times New Roman" w:cs="Times New Roman"/>
          <w:sz w:val="28"/>
          <w:szCs w:val="28"/>
        </w:rPr>
        <w:t xml:space="preserve">1941-1945 годов </w:t>
      </w:r>
      <w:bookmarkEnd w:id="0"/>
      <w:r w:rsidR="0080167B" w:rsidRPr="0080167B">
        <w:rPr>
          <w:rFonts w:ascii="Times New Roman" w:eastAsia="Times New Roman" w:hAnsi="Times New Roman" w:cs="Times New Roman"/>
          <w:sz w:val="28"/>
          <w:szCs w:val="28"/>
        </w:rPr>
        <w:t>(далее – тематические направления):</w:t>
      </w:r>
    </w:p>
    <w:p w:rsidR="00F45D10" w:rsidRDefault="00F45D10" w:rsidP="00371A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преступления против детства;</w:t>
      </w:r>
    </w:p>
    <w:p w:rsidR="00F45D10" w:rsidRDefault="00F45D10" w:rsidP="00371A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уничтожение душевнобольных и иных категорий населения, находящихся в больницах и других лечебных учреждениях;</w:t>
      </w:r>
    </w:p>
    <w:p w:rsidR="00F45D10" w:rsidRDefault="00F45D10" w:rsidP="00371A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карательные операции, направленные на централизованное уничтожение мирного населения;</w:t>
      </w:r>
    </w:p>
    <w:p w:rsidR="00F45D10" w:rsidRDefault="00F45D10" w:rsidP="00371A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уничтожение голодом и создание заведомо невыносимых условий существования;</w:t>
      </w:r>
    </w:p>
    <w:p w:rsidR="00F45D10" w:rsidRPr="00F45D10" w:rsidRDefault="00F45D10" w:rsidP="00F45D1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10">
        <w:rPr>
          <w:rFonts w:ascii="Times New Roman" w:eastAsia="Times New Roman" w:hAnsi="Times New Roman" w:cs="Times New Roman"/>
          <w:sz w:val="28"/>
          <w:szCs w:val="28"/>
        </w:rPr>
        <w:t xml:space="preserve">угон на принудительные </w:t>
      </w:r>
      <w:r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F45D1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45D10" w:rsidRPr="00F45D10" w:rsidRDefault="00F45D10" w:rsidP="00F45D1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10">
        <w:rPr>
          <w:rFonts w:ascii="Times New Roman" w:eastAsia="Times New Roman" w:hAnsi="Times New Roman" w:cs="Times New Roman"/>
          <w:sz w:val="28"/>
          <w:szCs w:val="28"/>
        </w:rPr>
        <w:t>уничтожение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мирных жите</w:t>
      </w:r>
      <w:r w:rsidRPr="00F45D10">
        <w:rPr>
          <w:rFonts w:ascii="Times New Roman" w:eastAsia="Times New Roman" w:hAnsi="Times New Roman" w:cs="Times New Roman"/>
          <w:sz w:val="28"/>
          <w:szCs w:val="28"/>
        </w:rPr>
        <w:t>лей в среде обитания;</w:t>
      </w:r>
    </w:p>
    <w:p w:rsidR="00F45D10" w:rsidRPr="00787004" w:rsidRDefault="00787004" w:rsidP="00787004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нацисты и их пособники, преступления против человечности</w:t>
      </w:r>
      <w:r w:rsidR="00F45D10" w:rsidRPr="00787004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по материа</w:t>
      </w:r>
      <w:r w:rsidRPr="00787004">
        <w:rPr>
          <w:rFonts w:ascii="Times New Roman" w:hAnsi="Times New Roman" w:cs="Times New Roman"/>
          <w:sz w:val="28"/>
          <w:szCs w:val="28"/>
        </w:rPr>
        <w:t>лам</w:t>
      </w:r>
      <w:r w:rsidR="00F45D10" w:rsidRPr="00787004">
        <w:rPr>
          <w:rFonts w:ascii="Times New Roman" w:hAnsi="Times New Roman" w:cs="Times New Roman"/>
          <w:sz w:val="28"/>
          <w:szCs w:val="28"/>
        </w:rPr>
        <w:t xml:space="preserve"> следственных дел);</w:t>
      </w:r>
    </w:p>
    <w:p w:rsidR="00F45D10" w:rsidRPr="00F45D10" w:rsidRDefault="00787004" w:rsidP="0078700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наци</w:t>
      </w:r>
      <w:r w:rsidR="00F45D10" w:rsidRPr="00F45D10">
        <w:rPr>
          <w:rFonts w:ascii="Times New Roman" w:eastAsia="Times New Roman" w:hAnsi="Times New Roman" w:cs="Times New Roman"/>
          <w:sz w:val="28"/>
          <w:szCs w:val="28"/>
        </w:rPr>
        <w:t xml:space="preserve">зм и неонацизм: история и </w:t>
      </w:r>
      <w:r w:rsidRPr="00F45D10">
        <w:rPr>
          <w:rFonts w:ascii="Times New Roman" w:eastAsia="Times New Roman" w:hAnsi="Times New Roman" w:cs="Times New Roman"/>
          <w:sz w:val="28"/>
          <w:szCs w:val="28"/>
        </w:rPr>
        <w:t>современност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 w:rsidR="00F45D10" w:rsidRPr="00F45D1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45D10" w:rsidRPr="00F45D10" w:rsidRDefault="00787004" w:rsidP="0078700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трагедия</w:t>
      </w:r>
      <w:r w:rsidR="00F45D10" w:rsidRPr="00F45D10">
        <w:rPr>
          <w:rFonts w:ascii="Times New Roman" w:eastAsia="Times New Roman" w:hAnsi="Times New Roman" w:cs="Times New Roman"/>
          <w:sz w:val="28"/>
          <w:szCs w:val="28"/>
        </w:rPr>
        <w:t xml:space="preserve"> и подвиг мирного населения в </w:t>
      </w:r>
      <w:r w:rsidRPr="00F45D10">
        <w:rPr>
          <w:rFonts w:ascii="Times New Roman" w:eastAsia="Times New Roman" w:hAnsi="Times New Roman" w:cs="Times New Roman"/>
          <w:sz w:val="28"/>
          <w:szCs w:val="28"/>
        </w:rPr>
        <w:t>произведениях</w:t>
      </w:r>
      <w:r w:rsidR="00F45D10" w:rsidRPr="00F45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искусств</w:t>
      </w:r>
      <w:r w:rsidR="00F45D10" w:rsidRPr="00F45D10">
        <w:rPr>
          <w:rFonts w:ascii="Times New Roman" w:eastAsia="Times New Roman" w:hAnsi="Times New Roman" w:cs="Times New Roman"/>
          <w:sz w:val="28"/>
          <w:szCs w:val="28"/>
        </w:rPr>
        <w:t>а;</w:t>
      </w:r>
    </w:p>
    <w:p w:rsidR="00F45D10" w:rsidRPr="00F45D10" w:rsidRDefault="00787004" w:rsidP="0078700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«Артек» в годы Великой Отечественной войны (к 100-летию Международног</w:t>
      </w:r>
      <w:r w:rsidR="00F45D10" w:rsidRPr="00F45D10">
        <w:rPr>
          <w:rFonts w:ascii="Times New Roman" w:eastAsia="Times New Roman" w:hAnsi="Times New Roman" w:cs="Times New Roman"/>
          <w:sz w:val="28"/>
          <w:szCs w:val="28"/>
        </w:rPr>
        <w:t>о детского центра);</w:t>
      </w:r>
    </w:p>
    <w:p w:rsidR="00F45D10" w:rsidRPr="00F45D10" w:rsidRDefault="00787004" w:rsidP="0078700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Моя семья в годы войны: путь к Победе (к 80-летию Победы в Великой Отечественной войне)</w:t>
      </w:r>
    </w:p>
    <w:p w:rsidR="007640B2" w:rsidRPr="009738F0" w:rsidRDefault="007640B2" w:rsidP="00371A08">
      <w:pPr>
        <w:widowControl w:val="0"/>
        <w:shd w:val="clear" w:color="auto" w:fill="FFFFFF"/>
        <w:tabs>
          <w:tab w:val="left" w:pos="133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</w:pPr>
      <w:r w:rsidRPr="00973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Тему конкурсного сочинения участник Конкурса формулирует самостоятельно.</w:t>
      </w:r>
    </w:p>
    <w:p w:rsidR="0080167B" w:rsidRPr="00787004" w:rsidRDefault="0080167B" w:rsidP="00E0106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2.2. </w:t>
      </w:r>
      <w:r w:rsidRPr="0080167B">
        <w:rPr>
          <w:rFonts w:ascii="Times New Roman" w:eastAsia="Times New Roman" w:hAnsi="Times New Roman" w:cs="Times New Roman"/>
          <w:sz w:val="28"/>
          <w:szCs w:val="28"/>
        </w:rPr>
        <w:t xml:space="preserve">Конкурсное сочинение представляется участником Конкурса в прозе в жанре рассказа, притчи, письма, сказки, дневника, очерка, репортажа, интервью, эссе, заочной экскурсии, рецензии, </w:t>
      </w:r>
      <w:r w:rsidRPr="0080167B">
        <w:rPr>
          <w:rFonts w:ascii="Times New Roman" w:eastAsia="Times New Roman" w:hAnsi="Times New Roman" w:cs="Times New Roman"/>
          <w:iCs/>
          <w:sz w:val="28"/>
          <w:szCs w:val="28"/>
        </w:rPr>
        <w:t>путевых заметок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r w:rsidR="00787004" w:rsidRPr="007870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7004" w:rsidRPr="0080167B">
        <w:rPr>
          <w:rFonts w:ascii="Times New Roman" w:eastAsia="Times New Roman" w:hAnsi="Times New Roman" w:cs="Times New Roman"/>
          <w:sz w:val="28"/>
          <w:szCs w:val="28"/>
        </w:rPr>
        <w:t>Поэтические тексты конкурсных сочинений не рассматриваются.</w:t>
      </w:r>
    </w:p>
    <w:p w:rsidR="0080167B" w:rsidRPr="0080167B" w:rsidRDefault="001573EE" w:rsidP="00371A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80167B" w:rsidRPr="0080167B">
        <w:rPr>
          <w:rFonts w:ascii="Times New Roman" w:eastAsia="Times New Roman" w:hAnsi="Times New Roman" w:cs="Times New Roman"/>
          <w:sz w:val="28"/>
          <w:szCs w:val="28"/>
        </w:rPr>
        <w:t>Выбор</w:t>
      </w:r>
      <w:proofErr w:type="gramEnd"/>
      <w:r w:rsidR="0080167B" w:rsidRPr="0080167B">
        <w:rPr>
          <w:rFonts w:ascii="Times New Roman" w:eastAsia="Times New Roman" w:hAnsi="Times New Roman" w:cs="Times New Roman"/>
          <w:sz w:val="28"/>
          <w:szCs w:val="28"/>
        </w:rPr>
        <w:t xml:space="preserve"> тематического направления, жанра и названия работы участниками Конкурса осуществляется самостоятельно.</w:t>
      </w:r>
    </w:p>
    <w:p w:rsidR="0080167B" w:rsidRPr="00787004" w:rsidRDefault="001573EE" w:rsidP="0078700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80167B" w:rsidRPr="0080167B">
        <w:rPr>
          <w:rFonts w:ascii="Times New Roman" w:eastAsia="Times New Roman" w:hAnsi="Times New Roman" w:cs="Times New Roman"/>
          <w:sz w:val="28"/>
          <w:szCs w:val="28"/>
        </w:rPr>
        <w:t>Методические</w:t>
      </w:r>
      <w:proofErr w:type="gramEnd"/>
      <w:r w:rsidR="0080167B" w:rsidRPr="0080167B">
        <w:rPr>
          <w:rFonts w:ascii="Times New Roman" w:eastAsia="Times New Roman" w:hAnsi="Times New Roman" w:cs="Times New Roman"/>
          <w:sz w:val="28"/>
          <w:szCs w:val="28"/>
        </w:rPr>
        <w:t xml:space="preserve"> рекомендации для учас</w:t>
      </w:r>
      <w:r w:rsidR="00D94B4C">
        <w:rPr>
          <w:rFonts w:ascii="Times New Roman" w:eastAsia="Times New Roman" w:hAnsi="Times New Roman" w:cs="Times New Roman"/>
          <w:sz w:val="28"/>
          <w:szCs w:val="28"/>
        </w:rPr>
        <w:t xml:space="preserve">тников Конкурса по организации </w:t>
      </w:r>
      <w:r w:rsidR="0080167B" w:rsidRPr="0080167B">
        <w:rPr>
          <w:rFonts w:ascii="Times New Roman" w:eastAsia="Times New Roman" w:hAnsi="Times New Roman" w:cs="Times New Roman"/>
          <w:sz w:val="28"/>
          <w:szCs w:val="28"/>
        </w:rPr>
        <w:t>и проведению Конкурса размещаютс</w:t>
      </w:r>
      <w:r w:rsidR="00D94B4C">
        <w:rPr>
          <w:rFonts w:ascii="Times New Roman" w:eastAsia="Times New Roman" w:hAnsi="Times New Roman" w:cs="Times New Roman"/>
          <w:sz w:val="28"/>
          <w:szCs w:val="28"/>
        </w:rPr>
        <w:t>я на официальном сайте Конкурса.</w:t>
      </w:r>
    </w:p>
    <w:p w:rsidR="007640B2" w:rsidRPr="00415C06" w:rsidRDefault="007640B2" w:rsidP="00371A08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15C0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III. Сроки и организация проведения Конкурса</w:t>
      </w:r>
    </w:p>
    <w:p w:rsidR="00D94B4C" w:rsidRPr="00D94B4C" w:rsidRDefault="00D94B4C" w:rsidP="00371A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B4C">
        <w:rPr>
          <w:rFonts w:ascii="Times New Roman" w:eastAsia="Times New Roman" w:hAnsi="Times New Roman" w:cs="Times New Roman"/>
          <w:sz w:val="28"/>
          <w:szCs w:val="28"/>
        </w:rPr>
        <w:t xml:space="preserve">3.1. Конкурс проводится в </w:t>
      </w:r>
      <w:r w:rsidRPr="00D94B4C">
        <w:rPr>
          <w:rFonts w:ascii="Times New Roman" w:eastAsia="Times New Roman" w:hAnsi="Times New Roman" w:cs="Times New Roman"/>
          <w:iCs/>
          <w:sz w:val="28"/>
          <w:szCs w:val="28"/>
        </w:rPr>
        <w:t>четыре</w:t>
      </w:r>
      <w:r w:rsidRPr="00D94B4C">
        <w:rPr>
          <w:rFonts w:ascii="Times New Roman" w:eastAsia="Times New Roman" w:hAnsi="Times New Roman" w:cs="Times New Roman"/>
          <w:sz w:val="28"/>
          <w:szCs w:val="28"/>
        </w:rPr>
        <w:t xml:space="preserve"> этапа:</w:t>
      </w:r>
    </w:p>
    <w:p w:rsidR="00D94B4C" w:rsidRPr="00D94B4C" w:rsidRDefault="00D94B4C" w:rsidP="00371A0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4B4C">
        <w:rPr>
          <w:rFonts w:ascii="Times New Roman" w:eastAsia="Times New Roman" w:hAnsi="Times New Roman" w:cs="Times New Roman"/>
          <w:iCs/>
          <w:sz w:val="28"/>
          <w:szCs w:val="28"/>
        </w:rPr>
        <w:t>школьный эт</w:t>
      </w:r>
      <w:r w:rsidR="0018402F">
        <w:rPr>
          <w:rFonts w:ascii="Times New Roman" w:eastAsia="Times New Roman" w:hAnsi="Times New Roman" w:cs="Times New Roman"/>
          <w:iCs/>
          <w:sz w:val="28"/>
          <w:szCs w:val="28"/>
        </w:rPr>
        <w:t xml:space="preserve">ап Конкурса ‒ по </w:t>
      </w:r>
      <w:r w:rsidR="00E01065">
        <w:rPr>
          <w:rFonts w:ascii="Times New Roman" w:eastAsia="Times New Roman" w:hAnsi="Times New Roman" w:cs="Times New Roman"/>
          <w:iCs/>
          <w:sz w:val="28"/>
          <w:szCs w:val="28"/>
        </w:rPr>
        <w:t>19</w:t>
      </w:r>
      <w:r w:rsidR="0018402F">
        <w:rPr>
          <w:rFonts w:ascii="Times New Roman" w:eastAsia="Times New Roman" w:hAnsi="Times New Roman" w:cs="Times New Roman"/>
          <w:iCs/>
          <w:sz w:val="28"/>
          <w:szCs w:val="28"/>
        </w:rPr>
        <w:t xml:space="preserve"> января 202</w:t>
      </w:r>
      <w:r w:rsidR="00E01065">
        <w:rPr>
          <w:rFonts w:ascii="Times New Roman" w:eastAsia="Times New Roman" w:hAnsi="Times New Roman" w:cs="Times New Roman"/>
          <w:iCs/>
          <w:sz w:val="28"/>
          <w:szCs w:val="28"/>
        </w:rPr>
        <w:t>5</w:t>
      </w:r>
      <w:r w:rsidRPr="00D94B4C">
        <w:rPr>
          <w:rFonts w:ascii="Times New Roman" w:eastAsia="Times New Roman" w:hAnsi="Times New Roman" w:cs="Times New Roman"/>
          <w:iCs/>
          <w:sz w:val="28"/>
          <w:szCs w:val="28"/>
        </w:rPr>
        <w:t xml:space="preserve"> г.;</w:t>
      </w:r>
    </w:p>
    <w:p w:rsidR="00D94B4C" w:rsidRPr="00D94B4C" w:rsidRDefault="00D94B4C" w:rsidP="002609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4B4C">
        <w:rPr>
          <w:rFonts w:ascii="Times New Roman" w:eastAsia="Times New Roman" w:hAnsi="Times New Roman" w:cs="Times New Roman"/>
          <w:iCs/>
          <w:sz w:val="28"/>
          <w:szCs w:val="28"/>
        </w:rPr>
        <w:t xml:space="preserve">муниципальный этап Конкурса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‒ </w:t>
      </w:r>
      <w:r w:rsidR="0018402F">
        <w:rPr>
          <w:rFonts w:ascii="Times New Roman" w:eastAsia="Times New Roman" w:hAnsi="Times New Roman" w:cs="Times New Roman"/>
          <w:iCs/>
          <w:sz w:val="28"/>
          <w:szCs w:val="28"/>
        </w:rPr>
        <w:t xml:space="preserve">с </w:t>
      </w:r>
      <w:r w:rsidR="00E01065">
        <w:rPr>
          <w:rFonts w:ascii="Times New Roman" w:eastAsia="Times New Roman" w:hAnsi="Times New Roman" w:cs="Times New Roman"/>
          <w:iCs/>
          <w:sz w:val="28"/>
          <w:szCs w:val="28"/>
        </w:rPr>
        <w:t>20</w:t>
      </w:r>
      <w:r w:rsidR="0018402F">
        <w:rPr>
          <w:rFonts w:ascii="Times New Roman" w:eastAsia="Times New Roman" w:hAnsi="Times New Roman" w:cs="Times New Roman"/>
          <w:iCs/>
          <w:sz w:val="28"/>
          <w:szCs w:val="28"/>
        </w:rPr>
        <w:t xml:space="preserve"> января по </w:t>
      </w:r>
      <w:r w:rsidR="00E01065">
        <w:rPr>
          <w:rFonts w:ascii="Times New Roman" w:eastAsia="Times New Roman" w:hAnsi="Times New Roman" w:cs="Times New Roman"/>
          <w:iCs/>
          <w:sz w:val="28"/>
          <w:szCs w:val="28"/>
        </w:rPr>
        <w:t>05</w:t>
      </w:r>
      <w:r w:rsidR="0018402F">
        <w:rPr>
          <w:rFonts w:ascii="Times New Roman" w:eastAsia="Times New Roman" w:hAnsi="Times New Roman" w:cs="Times New Roman"/>
          <w:iCs/>
          <w:sz w:val="28"/>
          <w:szCs w:val="28"/>
        </w:rPr>
        <w:t xml:space="preserve"> февраля 202</w:t>
      </w:r>
      <w:r w:rsidR="00E01065">
        <w:rPr>
          <w:rFonts w:ascii="Times New Roman" w:eastAsia="Times New Roman" w:hAnsi="Times New Roman" w:cs="Times New Roman"/>
          <w:iCs/>
          <w:sz w:val="28"/>
          <w:szCs w:val="28"/>
        </w:rPr>
        <w:t>5</w:t>
      </w:r>
      <w:r w:rsidRPr="00D94B4C">
        <w:rPr>
          <w:rFonts w:ascii="Times New Roman" w:eastAsia="Times New Roman" w:hAnsi="Times New Roman" w:cs="Times New Roman"/>
          <w:iCs/>
          <w:sz w:val="28"/>
          <w:szCs w:val="28"/>
        </w:rPr>
        <w:t xml:space="preserve"> г.;</w:t>
      </w:r>
    </w:p>
    <w:p w:rsidR="007640B2" w:rsidRDefault="0018402F" w:rsidP="002609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региональный этап Конкурса</w:t>
      </w:r>
      <w:r w:rsidR="00D94B4C" w:rsidRPr="00D94B4C">
        <w:rPr>
          <w:rFonts w:ascii="Times New Roman" w:eastAsia="Times New Roman" w:hAnsi="Times New Roman" w:cs="Times New Roman"/>
          <w:iCs/>
          <w:sz w:val="28"/>
          <w:szCs w:val="28"/>
        </w:rPr>
        <w:t xml:space="preserve"> ‒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с </w:t>
      </w:r>
      <w:r w:rsidR="00E01065">
        <w:rPr>
          <w:rFonts w:ascii="Times New Roman" w:eastAsia="Times New Roman" w:hAnsi="Times New Roman" w:cs="Times New Roman"/>
          <w:i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февраля по </w:t>
      </w:r>
      <w:r w:rsidR="00E01065">
        <w:rPr>
          <w:rFonts w:ascii="Times New Roman" w:eastAsia="Times New Roman" w:hAnsi="Times New Roman" w:cs="Times New Roman"/>
          <w:iCs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февраля 202</w:t>
      </w:r>
      <w:r w:rsidR="00E01065">
        <w:rPr>
          <w:rFonts w:ascii="Times New Roman" w:eastAsia="Times New Roman" w:hAnsi="Times New Roman" w:cs="Times New Roman"/>
          <w:iCs/>
          <w:sz w:val="28"/>
          <w:szCs w:val="28"/>
        </w:rPr>
        <w:t>5 г.;</w:t>
      </w:r>
    </w:p>
    <w:p w:rsidR="00E01065" w:rsidRPr="00D94B4C" w:rsidRDefault="00E01065" w:rsidP="002609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федеральный этап Конкурса – с 18 февраля по 17 марта 2025 г.</w:t>
      </w:r>
    </w:p>
    <w:p w:rsidR="0026095F" w:rsidRPr="005B3D8B" w:rsidRDefault="00D94B4C" w:rsidP="005B3D8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3.2</w:t>
      </w:r>
      <w:r w:rsidR="007640B2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>. По итогам очного</w:t>
      </w:r>
      <w:r w:rsidR="005B3D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школьного</w:t>
      </w:r>
      <w:r w:rsidR="005B3D8B" w:rsidRPr="005B3D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3D8B">
        <w:rPr>
          <w:rFonts w:ascii="Times New Roman" w:hAnsi="Times New Roman" w:cs="Times New Roman"/>
          <w:color w:val="000000" w:themeColor="text1"/>
          <w:sz w:val="28"/>
          <w:szCs w:val="28"/>
        </w:rPr>
        <w:t>передается по одному конкурсному сочинению от каждой категории обучающихся, указанной в п.1.5. настоящего Положения, набравшего по результатам оценивания  максимальное количество баллов на  муниципальный этап,  по результатам</w:t>
      </w:r>
      <w:r w:rsidR="007640B2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3D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</w:t>
      </w:r>
      <w:r w:rsidR="007640B2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отборочного тура </w:t>
      </w:r>
      <w:r w:rsidR="007640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передается </w:t>
      </w:r>
      <w:r w:rsidR="0026095F">
        <w:rPr>
          <w:rFonts w:ascii="Times New Roman" w:hAnsi="Times New Roman" w:cs="Times New Roman"/>
          <w:color w:val="000000" w:themeColor="text1"/>
          <w:sz w:val="28"/>
          <w:szCs w:val="28"/>
        </w:rPr>
        <w:t>по одному конкурсному сочинению</w:t>
      </w:r>
      <w:r w:rsidR="007640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каждой категори</w:t>
      </w:r>
      <w:r w:rsidR="00781419">
        <w:rPr>
          <w:rFonts w:ascii="Times New Roman" w:hAnsi="Times New Roman" w:cs="Times New Roman"/>
          <w:color w:val="000000" w:themeColor="text1"/>
          <w:sz w:val="28"/>
          <w:szCs w:val="28"/>
        </w:rPr>
        <w:t>и обучающихся, указанной в п.1.5</w:t>
      </w:r>
      <w:r w:rsidR="007640B2">
        <w:rPr>
          <w:rFonts w:ascii="Times New Roman" w:hAnsi="Times New Roman" w:cs="Times New Roman"/>
          <w:color w:val="000000" w:themeColor="text1"/>
          <w:sz w:val="28"/>
          <w:szCs w:val="28"/>
        </w:rPr>
        <w:t>. настоящего Полож</w:t>
      </w:r>
      <w:r w:rsidR="0026095F">
        <w:rPr>
          <w:rFonts w:ascii="Times New Roman" w:hAnsi="Times New Roman" w:cs="Times New Roman"/>
          <w:color w:val="000000" w:themeColor="text1"/>
          <w:sz w:val="28"/>
          <w:szCs w:val="28"/>
        </w:rPr>
        <w:t>ения, набравшего по результатам</w:t>
      </w:r>
      <w:r w:rsidR="007640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оценивания </w:t>
      </w:r>
      <w:r w:rsidR="005B3D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максимальное количество баллов,</w:t>
      </w:r>
      <w:r w:rsidR="007640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3D8B" w:rsidRPr="005B3D8B">
        <w:rPr>
          <w:rFonts w:ascii="Times New Roman" w:hAnsi="Times New Roman" w:cs="Times New Roman"/>
          <w:color w:val="000000" w:themeColor="text1"/>
          <w:sz w:val="28"/>
          <w:szCs w:val="28"/>
        </w:rPr>
        <w:t>на региональный этап Конкурса</w:t>
      </w:r>
    </w:p>
    <w:p w:rsidR="00385258" w:rsidRPr="00385258" w:rsidRDefault="0018402F" w:rsidP="0026095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Работы на</w:t>
      </w:r>
      <w:r w:rsidR="005B3D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муниципальный</w:t>
      </w:r>
      <w:r w:rsidR="007640B2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этап передаются </w:t>
      </w:r>
      <w:r w:rsidR="007640B2" w:rsidRPr="00993B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срок до </w:t>
      </w:r>
      <w:r w:rsidR="00E010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19</w:t>
      </w:r>
      <w:r w:rsidR="001E4CF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.0</w:t>
      </w:r>
      <w:r w:rsidR="00E010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 w:rsidR="007640B2" w:rsidRPr="00993B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</w:t>
      </w:r>
      <w:r w:rsidR="00E010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 </w:t>
      </w:r>
      <w:r w:rsidR="007640B2" w:rsidRPr="00993B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электронному адресу:</w:t>
      </w:r>
      <w:r w:rsidR="003852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385258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metkab</w:t>
      </w:r>
      <w:proofErr w:type="spellEnd"/>
      <w:r w:rsidR="00385258" w:rsidRPr="003852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@</w:t>
      </w:r>
      <w:proofErr w:type="spellStart"/>
      <w:r w:rsidR="0077384A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y</w:t>
      </w:r>
      <w:r w:rsidR="00385258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andex</w:t>
      </w:r>
      <w:proofErr w:type="spellEnd"/>
      <w:r w:rsidR="00385258" w:rsidRPr="003852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proofErr w:type="spellStart"/>
      <w:r w:rsidR="00385258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ru</w:t>
      </w:r>
      <w:proofErr w:type="spellEnd"/>
      <w:r w:rsidR="00385258" w:rsidRPr="003852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7640B2" w:rsidRPr="008E0D9B" w:rsidRDefault="007640B2" w:rsidP="0038525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3B20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 </w:t>
      </w:r>
      <w:r w:rsidR="00781419">
        <w:rPr>
          <w:rFonts w:ascii="Times New Roman" w:hAnsi="Times New Roman" w:cs="Times New Roman"/>
          <w:color w:val="000000" w:themeColor="text1"/>
          <w:sz w:val="28"/>
          <w:szCs w:val="28"/>
        </w:rPr>
        <w:t>3.3</w:t>
      </w:r>
      <w:r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Оценка конкурсных работ проводится жюри в соответствии с критериями и методикой оценки, данных в методических рекомендациях по подготовке и проведению Конкурса.</w:t>
      </w:r>
    </w:p>
    <w:p w:rsidR="007640B2" w:rsidRPr="009738F0" w:rsidRDefault="00781419" w:rsidP="00371A08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3.4</w:t>
      </w:r>
      <w:r w:rsidR="007640B2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>. Для оценки работ участников Конкурса и определения победителей и призеров Конкурса создается жюри.</w:t>
      </w:r>
    </w:p>
    <w:p w:rsidR="007640B2" w:rsidRPr="009738F0" w:rsidRDefault="00781419" w:rsidP="00371A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3.5</w:t>
      </w:r>
      <w:r w:rsidR="007640B2" w:rsidRPr="009738F0">
        <w:rPr>
          <w:rFonts w:ascii="Times New Roman" w:hAnsi="Times New Roman" w:cs="Times New Roman"/>
          <w:color w:val="000000" w:themeColor="text1"/>
          <w:sz w:val="28"/>
          <w:szCs w:val="28"/>
        </w:rPr>
        <w:t>. Победители и призеры Конкурса определяются на основании результатов оценивания конкурсных работ жюри.</w:t>
      </w:r>
    </w:p>
    <w:p w:rsidR="007640B2" w:rsidRDefault="00781419" w:rsidP="00371A08">
      <w:pPr>
        <w:widowControl w:val="0"/>
        <w:shd w:val="clear" w:color="auto" w:fill="FFFFFF"/>
        <w:tabs>
          <w:tab w:val="left" w:pos="12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3.6</w:t>
      </w:r>
      <w:r w:rsidR="007640B2" w:rsidRPr="009738F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  <w:r w:rsidR="007640B2" w:rsidRPr="00F1224B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сопроводительным документам относятся:</w:t>
      </w:r>
    </w:p>
    <w:p w:rsidR="007640B2" w:rsidRPr="00F1224B" w:rsidRDefault="00E01065" w:rsidP="00371A08">
      <w:pPr>
        <w:widowControl w:val="0"/>
        <w:shd w:val="clear" w:color="auto" w:fill="FFFFFF"/>
        <w:tabs>
          <w:tab w:val="left" w:pos="12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640B2" w:rsidRPr="00F122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на участие в Конкурсе. Все поля в заявке обязательны для заполнения. Заявка может быть заполнена от руки или с использованием технических средств;</w:t>
      </w:r>
    </w:p>
    <w:p w:rsidR="007640B2" w:rsidRPr="00F1224B" w:rsidRDefault="00E01065" w:rsidP="00371A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       </w:t>
      </w:r>
      <w:r w:rsidR="007640B2" w:rsidRPr="00F1224B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согласие родителей (законных представителей) участника Конкурса на обработку </w:t>
      </w:r>
      <w:r w:rsidR="007640B2" w:rsidRPr="00F1224B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персональных данных, фото- и видеосъемку несовершен</w:t>
      </w:r>
      <w:r w:rsidR="00CF6D07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нолетнего, использование фото-, </w:t>
      </w:r>
      <w:r w:rsidR="007640B2" w:rsidRPr="00F1224B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видеоматериала, конкурсного сочинения в некоммерческих целях.</w:t>
      </w:r>
    </w:p>
    <w:p w:rsidR="007640B2" w:rsidRPr="00F1224B" w:rsidRDefault="007640B2" w:rsidP="00371A0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224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Бланки сопроводительных документов размещаются на сайте Конкурса.</w:t>
      </w:r>
    </w:p>
    <w:p w:rsidR="00385258" w:rsidRPr="00CA55A7" w:rsidRDefault="00385258" w:rsidP="007640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40B2" w:rsidRPr="00415C06" w:rsidRDefault="007640B2" w:rsidP="007640B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5C0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415C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Требования к конкурсным сочинениям</w:t>
      </w:r>
    </w:p>
    <w:p w:rsidR="00256C6E" w:rsidRPr="00256C6E" w:rsidRDefault="00256C6E" w:rsidP="002609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6C6E">
        <w:rPr>
          <w:rFonts w:ascii="Times New Roman" w:eastAsia="Times New Roman" w:hAnsi="Times New Roman" w:cs="Times New Roman"/>
          <w:sz w:val="28"/>
          <w:szCs w:val="28"/>
        </w:rPr>
        <w:t>4.1. Все конкурсные сочинения выполняются участниками Конкурса в письменном виде на согласованном учредителем Конкурса и утвержденном Оператором бланке Конкурса. Образец оформления конкурсного сочинения и бланк Конкурса размещаются на официальном сайте Конкурса.</w:t>
      </w:r>
    </w:p>
    <w:p w:rsidR="00256C6E" w:rsidRPr="00256C6E" w:rsidRDefault="00256C6E" w:rsidP="002609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56C6E">
        <w:rPr>
          <w:rFonts w:ascii="Times New Roman" w:eastAsia="Times New Roman" w:hAnsi="Times New Roman" w:cs="Times New Roman"/>
          <w:sz w:val="28"/>
          <w:szCs w:val="28"/>
        </w:rPr>
        <w:t xml:space="preserve">.2. На всех этапах Конкурса не подлежат оценке жюри конкурсные сочинения, подготовленные с нарушением требований к их оформлению </w:t>
      </w:r>
      <w:r w:rsidRPr="00256C6E">
        <w:rPr>
          <w:rFonts w:ascii="Times New Roman" w:eastAsia="Times New Roman" w:hAnsi="Times New Roman" w:cs="Times New Roman"/>
          <w:sz w:val="28"/>
          <w:szCs w:val="28"/>
        </w:rPr>
        <w:br/>
        <w:t>или с нарушением сроков представления сочинений, установленных учредителем Конкурса.</w:t>
      </w:r>
    </w:p>
    <w:p w:rsidR="00256C6E" w:rsidRPr="00256C6E" w:rsidRDefault="00256C6E" w:rsidP="002609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56C6E">
        <w:rPr>
          <w:rFonts w:ascii="Times New Roman" w:eastAsia="Times New Roman" w:hAnsi="Times New Roman" w:cs="Times New Roman"/>
          <w:sz w:val="28"/>
          <w:szCs w:val="28"/>
        </w:rPr>
        <w:t>.3. Каждый участник Конкурса имеет право представить на Конкурс одно конкурсное сочинение.</w:t>
      </w:r>
    </w:p>
    <w:p w:rsidR="00256C6E" w:rsidRPr="00256C6E" w:rsidRDefault="00256C6E" w:rsidP="002609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56C6E">
        <w:rPr>
          <w:rFonts w:ascii="Times New Roman" w:eastAsia="Times New Roman" w:hAnsi="Times New Roman" w:cs="Times New Roman"/>
          <w:sz w:val="28"/>
          <w:szCs w:val="28"/>
        </w:rPr>
        <w:t>.4. Участники Конкурса выполняют конкурсное сочинение самостоятельно.</w:t>
      </w:r>
    </w:p>
    <w:p w:rsidR="00256C6E" w:rsidRPr="0026095F" w:rsidRDefault="00256C6E" w:rsidP="0026095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256C6E">
        <w:rPr>
          <w:rFonts w:ascii="Times New Roman" w:eastAsia="Times New Roman" w:hAnsi="Times New Roman" w:cs="Times New Roman"/>
          <w:sz w:val="28"/>
          <w:szCs w:val="28"/>
        </w:rPr>
        <w:t>.5. На</w:t>
      </w:r>
      <w:r w:rsidR="00385258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и</w:t>
      </w:r>
      <w:r w:rsidRPr="00256C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5258">
        <w:rPr>
          <w:rFonts w:ascii="Times New Roman" w:eastAsia="Times New Roman" w:hAnsi="Times New Roman" w:cs="Times New Roman"/>
          <w:sz w:val="28"/>
          <w:szCs w:val="28"/>
        </w:rPr>
        <w:t xml:space="preserve">региональный </w:t>
      </w:r>
      <w:r w:rsidRPr="00256C6E">
        <w:rPr>
          <w:rFonts w:ascii="Times New Roman" w:eastAsia="Times New Roman" w:hAnsi="Times New Roman" w:cs="Times New Roman"/>
          <w:sz w:val="28"/>
          <w:szCs w:val="28"/>
        </w:rPr>
        <w:t xml:space="preserve">этап Конкурса конкурсные сочинения принимаются в сканированном виде (в формате PDF, тип изображения ЧБ, разрешение 600 </w:t>
      </w:r>
      <w:proofErr w:type="spellStart"/>
      <w:r w:rsidRPr="00256C6E">
        <w:rPr>
          <w:rFonts w:ascii="Times New Roman" w:eastAsia="Times New Roman" w:hAnsi="Times New Roman" w:cs="Times New Roman"/>
          <w:sz w:val="28"/>
          <w:szCs w:val="28"/>
        </w:rPr>
        <w:t>dpi</w:t>
      </w:r>
      <w:proofErr w:type="spellEnd"/>
      <w:r w:rsidRPr="00256C6E">
        <w:rPr>
          <w:rFonts w:ascii="Times New Roman" w:eastAsia="Times New Roman" w:hAnsi="Times New Roman" w:cs="Times New Roman"/>
          <w:sz w:val="28"/>
          <w:szCs w:val="28"/>
        </w:rPr>
        <w:t>, объемом не более 3 МБ). К отсканированному конкурсному сочинению участника Конкурса прилагается копия, набранная на компьютере и сохраненная в формате .</w:t>
      </w:r>
      <w:proofErr w:type="spellStart"/>
      <w:r w:rsidRPr="00256C6E">
        <w:rPr>
          <w:rFonts w:ascii="Times New Roman" w:eastAsia="Times New Roman" w:hAnsi="Times New Roman" w:cs="Times New Roman"/>
          <w:sz w:val="28"/>
          <w:szCs w:val="28"/>
        </w:rPr>
        <w:t>doc</w:t>
      </w:r>
      <w:proofErr w:type="spellEnd"/>
      <w:r w:rsidRPr="00256C6E">
        <w:rPr>
          <w:rFonts w:ascii="Times New Roman" w:eastAsia="Times New Roman" w:hAnsi="Times New Roman" w:cs="Times New Roman"/>
          <w:sz w:val="28"/>
          <w:szCs w:val="28"/>
        </w:rPr>
        <w:t xml:space="preserve"> или .</w:t>
      </w:r>
      <w:proofErr w:type="spellStart"/>
      <w:r w:rsidRPr="00256C6E">
        <w:rPr>
          <w:rFonts w:ascii="Times New Roman" w:eastAsia="Times New Roman" w:hAnsi="Times New Roman" w:cs="Times New Roman"/>
          <w:sz w:val="28"/>
          <w:szCs w:val="28"/>
        </w:rPr>
        <w:t>docx</w:t>
      </w:r>
      <w:proofErr w:type="spellEnd"/>
      <w:r w:rsidRPr="00256C6E">
        <w:rPr>
          <w:rFonts w:ascii="Times New Roman" w:eastAsia="Times New Roman" w:hAnsi="Times New Roman" w:cs="Times New Roman"/>
          <w:sz w:val="28"/>
          <w:szCs w:val="28"/>
        </w:rPr>
        <w:t>. При отсутствии одного из указанных вариантов представления конкурсное сочинение не принимается.</w:t>
      </w:r>
    </w:p>
    <w:p w:rsidR="007640B2" w:rsidRDefault="007640B2" w:rsidP="0026095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firstLine="71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56C6E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4.6. На всех этапах Конкурса жюри Конкурса проверяет конкурсные</w:t>
      </w:r>
      <w:r w:rsidRPr="00310C5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сочинения на </w:t>
      </w:r>
      <w:r w:rsidRPr="00310C5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наличие некорректных заимствований. В случае выявления </w:t>
      </w:r>
      <w:r w:rsidR="00385258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 </w:t>
      </w:r>
      <w:r w:rsidRPr="00310C5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310C5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высокого процента некорректных заимствований в конкурсном сочинении (более 25%) </w:t>
      </w:r>
      <w:r w:rsidRPr="00310C5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участник Конкурса лишается права на дальнейшее участие в Конкурсе и не включается </w:t>
      </w:r>
      <w:r w:rsidRPr="00310C5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список финалистов.</w:t>
      </w:r>
    </w:p>
    <w:p w:rsidR="007640B2" w:rsidRPr="00F57B64" w:rsidRDefault="007640B2" w:rsidP="0026095F">
      <w:pPr>
        <w:widowControl w:val="0"/>
        <w:shd w:val="clear" w:color="auto" w:fill="FFFFFF"/>
        <w:tabs>
          <w:tab w:val="left" w:pos="12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4.7.</w:t>
      </w:r>
      <w:r w:rsidRPr="00F57B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сопроводительным документам относятся:</w:t>
      </w:r>
    </w:p>
    <w:p w:rsidR="007640B2" w:rsidRPr="00E27DA3" w:rsidRDefault="007640B2" w:rsidP="002609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7D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заявка на участие в Конкурсе. Все поля в заявке обязательны для заполнения. Заявка может быть заполнена от руки или с использованием технических средств;</w:t>
      </w:r>
    </w:p>
    <w:p w:rsidR="007640B2" w:rsidRPr="00E27DA3" w:rsidRDefault="007640B2" w:rsidP="0026095F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right="29"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7DA3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согласие родителей (законных представителей) участника Конкурса на обработку </w:t>
      </w:r>
      <w:r w:rsidRPr="00E27DA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персональных данных, фото- и видеосъемку несовершеннолетнего, использование фото-, </w:t>
      </w:r>
      <w:r w:rsidRPr="00E27DA3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видеоматериала, конкурсного сочинения в некоммерческих целях.</w:t>
      </w:r>
    </w:p>
    <w:p w:rsidR="007640B2" w:rsidRPr="00E27DA3" w:rsidRDefault="007640B2" w:rsidP="00E0106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7DA3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Бланки сопроводительных документов размещаются на сайте Конкурса.</w:t>
      </w:r>
    </w:p>
    <w:p w:rsidR="007640B2" w:rsidRPr="00720595" w:rsidRDefault="007640B2" w:rsidP="007640B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573EE" w:rsidRDefault="001573EE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573EE" w:rsidRDefault="001573EE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573EE" w:rsidRDefault="001573EE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573EE" w:rsidRDefault="001573EE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573EE" w:rsidRDefault="001573EE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573EE" w:rsidRDefault="001573EE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573EE" w:rsidRDefault="001573EE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573EE" w:rsidRDefault="001573EE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573EE" w:rsidRDefault="001573EE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573EE" w:rsidRDefault="001573EE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573EE" w:rsidRDefault="001573EE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15C06" w:rsidRDefault="00415C06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01065" w:rsidRDefault="00E01065" w:rsidP="00E0106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F6D07" w:rsidRPr="00CF6D07" w:rsidRDefault="00CF6D07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Приложение 2</w:t>
      </w:r>
      <w:r w:rsidRPr="00CF6D07">
        <w:t xml:space="preserve"> </w:t>
      </w:r>
      <w:r w:rsidRPr="00CF6D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приказу</w:t>
      </w:r>
    </w:p>
    <w:p w:rsidR="00CF6D07" w:rsidRDefault="00CF6D07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Управления образования</w:t>
      </w:r>
      <w:bookmarkStart w:id="1" w:name="_GoBack"/>
      <w:bookmarkEnd w:id="1"/>
    </w:p>
    <w:p w:rsidR="00CF6D07" w:rsidRPr="003A675D" w:rsidRDefault="00CF6D07" w:rsidP="00CF6D07">
      <w:pPr>
        <w:widowControl w:val="0"/>
        <w:shd w:val="clear" w:color="auto" w:fill="FFFFFF"/>
        <w:autoSpaceDE w:val="0"/>
        <w:autoSpaceDN w:val="0"/>
        <w:adjustRightInd w:val="0"/>
        <w:spacing w:after="0" w:line="322" w:lineRule="exact"/>
        <w:ind w:right="341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A675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</w:t>
      </w:r>
      <w:r w:rsidR="00DC69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E010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1.202</w:t>
      </w:r>
      <w:r w:rsidR="00E010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 </w:t>
      </w:r>
      <w:r w:rsidRPr="00DC69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 22</w:t>
      </w:r>
      <w:r w:rsidR="00DC6955" w:rsidRPr="00DC69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</w:p>
    <w:p w:rsidR="0026095F" w:rsidRDefault="0026095F" w:rsidP="007640B2">
      <w:pPr>
        <w:tabs>
          <w:tab w:val="left" w:pos="708"/>
          <w:tab w:val="center" w:pos="4153"/>
          <w:tab w:val="right" w:pos="93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6D07" w:rsidRDefault="00CF6D07" w:rsidP="007640B2">
      <w:pPr>
        <w:tabs>
          <w:tab w:val="left" w:pos="708"/>
          <w:tab w:val="center" w:pos="4153"/>
          <w:tab w:val="right" w:pos="93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095F" w:rsidRPr="0026095F" w:rsidRDefault="0026095F" w:rsidP="007640B2">
      <w:pPr>
        <w:tabs>
          <w:tab w:val="left" w:pos="708"/>
          <w:tab w:val="center" w:pos="4153"/>
          <w:tab w:val="right" w:pos="93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 w:rsidRPr="002609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О С Т А В</w:t>
      </w:r>
      <w:r w:rsidR="007738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3852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609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 Ю Р И</w:t>
      </w:r>
      <w:r w:rsidR="007640B2" w:rsidRPr="0026095F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</w:t>
      </w:r>
    </w:p>
    <w:p w:rsidR="007640B2" w:rsidRPr="0026095F" w:rsidRDefault="00312046" w:rsidP="007640B2">
      <w:pPr>
        <w:tabs>
          <w:tab w:val="left" w:pos="708"/>
          <w:tab w:val="center" w:pos="4153"/>
          <w:tab w:val="right" w:pos="93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по проведению муниципального</w:t>
      </w:r>
      <w:r w:rsidR="007640B2" w:rsidRPr="0026095F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 xml:space="preserve"> этапа </w:t>
      </w:r>
    </w:p>
    <w:p w:rsidR="007640B2" w:rsidRDefault="007640B2" w:rsidP="007640B2">
      <w:pPr>
        <w:tabs>
          <w:tab w:val="left" w:pos="708"/>
          <w:tab w:val="center" w:pos="4153"/>
          <w:tab w:val="right" w:pos="93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26095F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ru-RU"/>
        </w:rPr>
        <w:t>Всероссийского конкурса сочинений «Без срока давности»</w:t>
      </w:r>
      <w:r w:rsidRPr="00BD640C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</w:p>
    <w:p w:rsidR="007640B2" w:rsidRDefault="007640B2" w:rsidP="007640B2">
      <w:pPr>
        <w:tabs>
          <w:tab w:val="left" w:pos="708"/>
          <w:tab w:val="center" w:pos="4153"/>
          <w:tab w:val="right" w:pos="93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385258" w:rsidRPr="00385258" w:rsidRDefault="00E01065" w:rsidP="00385258">
      <w:pPr>
        <w:pStyle w:val="ad"/>
        <w:numPr>
          <w:ilvl w:val="0"/>
          <w:numId w:val="10"/>
        </w:numPr>
        <w:autoSpaceDE w:val="0"/>
        <w:autoSpaceDN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Трохачева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С.С</w:t>
      </w:r>
      <w:r w:rsidR="0082565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.</w:t>
      </w:r>
      <w:r w:rsidR="0038525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, заведующий ММЦ.</w:t>
      </w:r>
    </w:p>
    <w:p w:rsidR="00385258" w:rsidRPr="00385258" w:rsidRDefault="00385258" w:rsidP="00385258">
      <w:pPr>
        <w:pStyle w:val="ad"/>
        <w:numPr>
          <w:ilvl w:val="0"/>
          <w:numId w:val="10"/>
        </w:numPr>
        <w:autoSpaceDE w:val="0"/>
        <w:autoSpaceDN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Бякова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Анна Владимировна, руководитель РМО учителей русского языка и литературы</w:t>
      </w:r>
    </w:p>
    <w:p w:rsidR="00385258" w:rsidRPr="00385258" w:rsidRDefault="00385258" w:rsidP="00385258">
      <w:pPr>
        <w:pStyle w:val="ad"/>
        <w:numPr>
          <w:ilvl w:val="0"/>
          <w:numId w:val="10"/>
        </w:numP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38525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Тихонова Ольга Ивановна, учитель русского языка и литературы МБОУ «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Богородская</w:t>
      </w:r>
      <w:r w:rsidRPr="00385258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СШ»</w:t>
      </w:r>
    </w:p>
    <w:p w:rsidR="003E53DF" w:rsidRPr="00E01065" w:rsidRDefault="00385258" w:rsidP="00FB73FD">
      <w:pPr>
        <w:pStyle w:val="ad"/>
        <w:widowControl w:val="0"/>
        <w:numPr>
          <w:ilvl w:val="0"/>
          <w:numId w:val="10"/>
        </w:numPr>
        <w:shd w:val="clear" w:color="auto" w:fill="FFFFFF"/>
        <w:tabs>
          <w:tab w:val="left" w:pos="1219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E0106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Земскова Елена Юрьевна, учитель русского языка и литературы МБОУ «</w:t>
      </w:r>
      <w:proofErr w:type="spellStart"/>
      <w:r w:rsidR="00825652" w:rsidRPr="00E0106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Михалевская</w:t>
      </w:r>
      <w:proofErr w:type="spellEnd"/>
      <w:r w:rsidR="00CF6D07" w:rsidRPr="00E0106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СШ»</w:t>
      </w:r>
    </w:p>
    <w:sectPr w:rsidR="003E53DF" w:rsidRPr="00E01065" w:rsidSect="00415C06">
      <w:headerReference w:type="default" r:id="rId9"/>
      <w:pgSz w:w="11906" w:h="16838"/>
      <w:pgMar w:top="1134" w:right="1276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3AD" w:rsidRDefault="00E553AD" w:rsidP="00CE0494">
      <w:pPr>
        <w:spacing w:after="0" w:line="240" w:lineRule="auto"/>
      </w:pPr>
      <w:r>
        <w:separator/>
      </w:r>
    </w:p>
  </w:endnote>
  <w:endnote w:type="continuationSeparator" w:id="0">
    <w:p w:rsidR="00E553AD" w:rsidRDefault="00E553AD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3AD" w:rsidRDefault="00E553AD" w:rsidP="00CE0494">
      <w:pPr>
        <w:spacing w:after="0" w:line="240" w:lineRule="auto"/>
      </w:pPr>
      <w:r>
        <w:separator/>
      </w:r>
    </w:p>
  </w:footnote>
  <w:footnote w:type="continuationSeparator" w:id="0">
    <w:p w:rsidR="00E553AD" w:rsidRDefault="00E553AD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1A5" w:rsidRDefault="006A3988" w:rsidP="00CE0494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DC6955">
      <w:rPr>
        <w:noProof/>
      </w:rPr>
      <w:t>4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D25D34"/>
    <w:multiLevelType w:val="hybridMultilevel"/>
    <w:tmpl w:val="D534DACC"/>
    <w:lvl w:ilvl="0" w:tplc="06F0743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87124"/>
    <w:multiLevelType w:val="hybridMultilevel"/>
    <w:tmpl w:val="C37C28BC"/>
    <w:lvl w:ilvl="0" w:tplc="3B9E9F5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ADF18AE"/>
    <w:multiLevelType w:val="hybridMultilevel"/>
    <w:tmpl w:val="92E4B930"/>
    <w:lvl w:ilvl="0" w:tplc="E67A8B5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4961128"/>
    <w:multiLevelType w:val="singleLevel"/>
    <w:tmpl w:val="9CE81E74"/>
    <w:lvl w:ilvl="0">
      <w:start w:val="1"/>
      <w:numFmt w:val="decimal"/>
      <w:lvlText w:val="4.%1."/>
      <w:legacy w:legacy="1" w:legacySpace="0" w:legacyIndent="50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0C91B33"/>
    <w:multiLevelType w:val="singleLevel"/>
    <w:tmpl w:val="63263102"/>
    <w:lvl w:ilvl="0">
      <w:start w:val="2"/>
      <w:numFmt w:val="decimal"/>
      <w:lvlText w:val="2.%1."/>
      <w:legacy w:legacy="1" w:legacySpace="0" w:legacyIndent="73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ED04D17"/>
    <w:multiLevelType w:val="singleLevel"/>
    <w:tmpl w:val="51D27DBE"/>
    <w:lvl w:ilvl="0">
      <w:start w:val="1"/>
      <w:numFmt w:val="decimal"/>
      <w:lvlText w:val="1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8"/>
  </w:num>
  <w:num w:numId="5">
    <w:abstractNumId w:val="6"/>
  </w:num>
  <w:num w:numId="6">
    <w:abstractNumId w:val="4"/>
  </w:num>
  <w:num w:numId="7">
    <w:abstractNumId w:val="4"/>
    <w:lvlOverride w:ilvl="0">
      <w:lvl w:ilvl="0">
        <w:start w:val="1"/>
        <w:numFmt w:val="decimal"/>
        <w:lvlText w:val="4.%1."/>
        <w:legacy w:legacy="1" w:legacySpace="0" w:legacyIndent="50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3D3"/>
    <w:rsid w:val="00023856"/>
    <w:rsid w:val="000629C4"/>
    <w:rsid w:val="00076551"/>
    <w:rsid w:val="00095D7C"/>
    <w:rsid w:val="000B7BBA"/>
    <w:rsid w:val="001137E6"/>
    <w:rsid w:val="00143695"/>
    <w:rsid w:val="001573EE"/>
    <w:rsid w:val="0018402F"/>
    <w:rsid w:val="001B2ED5"/>
    <w:rsid w:val="001D0B4B"/>
    <w:rsid w:val="001E4CFF"/>
    <w:rsid w:val="001F49C4"/>
    <w:rsid w:val="002542EF"/>
    <w:rsid w:val="00256C6E"/>
    <w:rsid w:val="0026095F"/>
    <w:rsid w:val="00286F06"/>
    <w:rsid w:val="0029096E"/>
    <w:rsid w:val="002B0FAC"/>
    <w:rsid w:val="002C20AB"/>
    <w:rsid w:val="003114BB"/>
    <w:rsid w:val="00312046"/>
    <w:rsid w:val="0033479A"/>
    <w:rsid w:val="00371A08"/>
    <w:rsid w:val="00372C37"/>
    <w:rsid w:val="00375E82"/>
    <w:rsid w:val="00385258"/>
    <w:rsid w:val="003904C0"/>
    <w:rsid w:val="003A0B50"/>
    <w:rsid w:val="003A675D"/>
    <w:rsid w:val="003B09C5"/>
    <w:rsid w:val="003E53DF"/>
    <w:rsid w:val="00411830"/>
    <w:rsid w:val="00415C06"/>
    <w:rsid w:val="00420B2D"/>
    <w:rsid w:val="00423EA3"/>
    <w:rsid w:val="004A193E"/>
    <w:rsid w:val="00520C42"/>
    <w:rsid w:val="00532294"/>
    <w:rsid w:val="0059639E"/>
    <w:rsid w:val="00597F7E"/>
    <w:rsid w:val="005B3D8B"/>
    <w:rsid w:val="005D42FB"/>
    <w:rsid w:val="005F6A5F"/>
    <w:rsid w:val="00602952"/>
    <w:rsid w:val="00671F41"/>
    <w:rsid w:val="0068155B"/>
    <w:rsid w:val="006A3988"/>
    <w:rsid w:val="006A6FFD"/>
    <w:rsid w:val="007305CC"/>
    <w:rsid w:val="0075227E"/>
    <w:rsid w:val="007640B2"/>
    <w:rsid w:val="0077384A"/>
    <w:rsid w:val="00781419"/>
    <w:rsid w:val="00787004"/>
    <w:rsid w:val="007B0A5A"/>
    <w:rsid w:val="007D77C0"/>
    <w:rsid w:val="0080167B"/>
    <w:rsid w:val="00825652"/>
    <w:rsid w:val="0083177C"/>
    <w:rsid w:val="00871D6E"/>
    <w:rsid w:val="008A02AE"/>
    <w:rsid w:val="008B3513"/>
    <w:rsid w:val="008E0D9B"/>
    <w:rsid w:val="008E277D"/>
    <w:rsid w:val="008F23DF"/>
    <w:rsid w:val="008F5F0B"/>
    <w:rsid w:val="00931078"/>
    <w:rsid w:val="00952192"/>
    <w:rsid w:val="00962E48"/>
    <w:rsid w:val="00982A30"/>
    <w:rsid w:val="0099089F"/>
    <w:rsid w:val="00993B20"/>
    <w:rsid w:val="00996857"/>
    <w:rsid w:val="00A4102A"/>
    <w:rsid w:val="00A93F08"/>
    <w:rsid w:val="00A9781B"/>
    <w:rsid w:val="00AF63D3"/>
    <w:rsid w:val="00B0560E"/>
    <w:rsid w:val="00B06CC3"/>
    <w:rsid w:val="00B62576"/>
    <w:rsid w:val="00B66913"/>
    <w:rsid w:val="00BC1372"/>
    <w:rsid w:val="00BC41BB"/>
    <w:rsid w:val="00BC6D24"/>
    <w:rsid w:val="00BD0249"/>
    <w:rsid w:val="00BD04F2"/>
    <w:rsid w:val="00BD640C"/>
    <w:rsid w:val="00BE51D8"/>
    <w:rsid w:val="00C24472"/>
    <w:rsid w:val="00CA55A7"/>
    <w:rsid w:val="00CB3724"/>
    <w:rsid w:val="00CC51A5"/>
    <w:rsid w:val="00CD2557"/>
    <w:rsid w:val="00CE0494"/>
    <w:rsid w:val="00CF6D07"/>
    <w:rsid w:val="00D32D24"/>
    <w:rsid w:val="00D81165"/>
    <w:rsid w:val="00D94B4C"/>
    <w:rsid w:val="00DB60F7"/>
    <w:rsid w:val="00DC6955"/>
    <w:rsid w:val="00DC79C1"/>
    <w:rsid w:val="00DD0093"/>
    <w:rsid w:val="00E01065"/>
    <w:rsid w:val="00E25405"/>
    <w:rsid w:val="00E553AD"/>
    <w:rsid w:val="00E658F4"/>
    <w:rsid w:val="00E97E5F"/>
    <w:rsid w:val="00F0599E"/>
    <w:rsid w:val="00F10DDF"/>
    <w:rsid w:val="00F40159"/>
    <w:rsid w:val="00F45D10"/>
    <w:rsid w:val="00F702D1"/>
    <w:rsid w:val="00F70943"/>
    <w:rsid w:val="00FB2667"/>
    <w:rsid w:val="00FF1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989984"/>
  <w15:docId w15:val="{33EB4ADE-BC59-434F-849F-0F5306F43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uiPriority w:val="99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5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fremova\Desktop\&#1096;&#1072;&#1073;&#1083;&#1086;&#1085;&#1099;\&#1064;&#1040;&#1041;&#1051;&#1054;&#1053;-&#1055;&#1056;&#1048;&#1050;&#1040;&#104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4BA36-2B35-4D95-944D-5E506AC6C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ШАБЛОН-ПРИКАЗ</Template>
  <TotalTime>15</TotalTime>
  <Pages>1</Pages>
  <Words>1400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9368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Любовь Ксенофонтовна Ефремова</dc:creator>
  <cp:lastModifiedBy>User</cp:lastModifiedBy>
  <cp:revision>4</cp:revision>
  <cp:lastPrinted>2024-11-26T13:45:00Z</cp:lastPrinted>
  <dcterms:created xsi:type="dcterms:W3CDTF">2024-11-25T10:03:00Z</dcterms:created>
  <dcterms:modified xsi:type="dcterms:W3CDTF">2024-11-26T13:48:00Z</dcterms:modified>
</cp:coreProperties>
</file>