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C14" w:rsidRPr="007950EB" w:rsidRDefault="0084505D" w:rsidP="0084505D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  <w:r w:rsidR="00914C14" w:rsidRPr="007950EB">
        <w:rPr>
          <w:sz w:val="28"/>
          <w:szCs w:val="28"/>
        </w:rPr>
        <w:t xml:space="preserve"> </w:t>
      </w:r>
      <w:r w:rsidR="006B5B36" w:rsidRPr="007950EB">
        <w:rPr>
          <w:sz w:val="28"/>
          <w:szCs w:val="28"/>
        </w:rPr>
        <w:t xml:space="preserve">к приказу </w:t>
      </w:r>
    </w:p>
    <w:p w:rsidR="006B5B36" w:rsidRPr="007950EB" w:rsidRDefault="006B5B36" w:rsidP="00914C14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Департамента образования</w:t>
      </w:r>
    </w:p>
    <w:p w:rsidR="00914C14" w:rsidRPr="007950EB" w:rsidRDefault="00914C14" w:rsidP="00914C14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>Ивановской области</w:t>
      </w:r>
    </w:p>
    <w:p w:rsidR="006B5B36" w:rsidRPr="007950EB" w:rsidRDefault="006B5B36" w:rsidP="006B5B36">
      <w:pPr>
        <w:contextualSpacing/>
        <w:jc w:val="right"/>
        <w:rPr>
          <w:sz w:val="28"/>
          <w:szCs w:val="28"/>
        </w:rPr>
      </w:pPr>
      <w:r w:rsidRPr="007950EB">
        <w:rPr>
          <w:sz w:val="28"/>
          <w:szCs w:val="28"/>
        </w:rPr>
        <w:t xml:space="preserve">от </w:t>
      </w:r>
      <w:r w:rsidR="00C01371">
        <w:rPr>
          <w:sz w:val="28"/>
          <w:szCs w:val="28"/>
        </w:rPr>
        <w:t>15.12.2022</w:t>
      </w:r>
      <w:r w:rsidR="004A3FE2">
        <w:rPr>
          <w:sz w:val="28"/>
          <w:szCs w:val="28"/>
        </w:rPr>
        <w:t xml:space="preserve"> </w:t>
      </w:r>
      <w:r w:rsidRPr="007950EB">
        <w:rPr>
          <w:sz w:val="28"/>
          <w:szCs w:val="28"/>
        </w:rPr>
        <w:t xml:space="preserve">№ </w:t>
      </w:r>
      <w:r w:rsidR="00C01371">
        <w:rPr>
          <w:sz w:val="28"/>
          <w:szCs w:val="28"/>
        </w:rPr>
        <w:t>1480</w:t>
      </w:r>
      <w:r w:rsidR="00AF7AD1" w:rsidRPr="007950EB">
        <w:rPr>
          <w:sz w:val="28"/>
          <w:szCs w:val="28"/>
        </w:rPr>
        <w:t>-о</w:t>
      </w:r>
    </w:p>
    <w:p w:rsidR="006B5B36" w:rsidRPr="007950EB" w:rsidRDefault="006B5B36" w:rsidP="007233A8">
      <w:pPr>
        <w:contextualSpacing/>
        <w:jc w:val="center"/>
        <w:rPr>
          <w:sz w:val="28"/>
        </w:rPr>
      </w:pPr>
    </w:p>
    <w:p w:rsidR="006B5B36" w:rsidRPr="007950EB" w:rsidRDefault="006B5B36" w:rsidP="007233A8">
      <w:pPr>
        <w:contextualSpacing/>
        <w:jc w:val="center"/>
        <w:rPr>
          <w:sz w:val="28"/>
        </w:rPr>
      </w:pPr>
    </w:p>
    <w:p w:rsidR="0084505D" w:rsidRDefault="00914C14" w:rsidP="0084505D">
      <w:pPr>
        <w:contextualSpacing/>
        <w:jc w:val="center"/>
        <w:rPr>
          <w:b/>
          <w:sz w:val="28"/>
        </w:rPr>
      </w:pPr>
      <w:r w:rsidRPr="007950EB">
        <w:rPr>
          <w:b/>
          <w:sz w:val="28"/>
        </w:rPr>
        <w:t xml:space="preserve">К О Л И Ч Е С Т В О Б А Л </w:t>
      </w:r>
      <w:proofErr w:type="spellStart"/>
      <w:r w:rsidRPr="007950EB">
        <w:rPr>
          <w:b/>
          <w:sz w:val="28"/>
        </w:rPr>
        <w:t>Л</w:t>
      </w:r>
      <w:proofErr w:type="spellEnd"/>
      <w:r w:rsidRPr="007950EB">
        <w:rPr>
          <w:b/>
          <w:sz w:val="28"/>
        </w:rPr>
        <w:t xml:space="preserve"> О В</w:t>
      </w:r>
      <w:r w:rsidR="0084505D" w:rsidRPr="0084505D">
        <w:rPr>
          <w:b/>
          <w:sz w:val="28"/>
        </w:rPr>
        <w:t xml:space="preserve">, </w:t>
      </w:r>
    </w:p>
    <w:p w:rsidR="00CF02E1" w:rsidRPr="0084505D" w:rsidRDefault="0084505D" w:rsidP="005C7052">
      <w:pPr>
        <w:contextualSpacing/>
        <w:jc w:val="center"/>
        <w:rPr>
          <w:b/>
          <w:sz w:val="28"/>
        </w:rPr>
      </w:pPr>
      <w:r w:rsidRPr="0084505D">
        <w:rPr>
          <w:b/>
          <w:sz w:val="28"/>
        </w:rPr>
        <w:t xml:space="preserve">необходимое для участия в региональном этапе всероссийской олимпиады школьников по </w:t>
      </w:r>
      <w:r w:rsidR="0046060D" w:rsidRPr="0046060D">
        <w:rPr>
          <w:b/>
          <w:sz w:val="28"/>
        </w:rPr>
        <w:t>астрономии, биологии, информатике, итальянскому языку, математике, обществознанию, основам безопасности жизнедеятельности, праву, русскому языку, технологии, французскому языку, химии, экологии</w:t>
      </w:r>
      <w:r w:rsidRPr="0084505D">
        <w:rPr>
          <w:b/>
          <w:sz w:val="28"/>
        </w:rPr>
        <w:t xml:space="preserve"> </w:t>
      </w:r>
      <w:r w:rsidR="0046060D">
        <w:rPr>
          <w:b/>
          <w:sz w:val="28"/>
        </w:rPr>
        <w:t>в 2022-2023</w:t>
      </w:r>
      <w:r w:rsidRPr="0084505D">
        <w:rPr>
          <w:b/>
          <w:sz w:val="28"/>
        </w:rPr>
        <w:t xml:space="preserve"> учебном году</w:t>
      </w:r>
    </w:p>
    <w:p w:rsidR="007D631E" w:rsidRPr="007950EB" w:rsidRDefault="007D631E" w:rsidP="006A51FF">
      <w:pPr>
        <w:jc w:val="both"/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"/>
        <w:gridCol w:w="200"/>
        <w:gridCol w:w="340"/>
        <w:gridCol w:w="2567"/>
        <w:gridCol w:w="308"/>
        <w:gridCol w:w="809"/>
        <w:gridCol w:w="314"/>
        <w:gridCol w:w="779"/>
        <w:gridCol w:w="1382"/>
        <w:gridCol w:w="950"/>
        <w:gridCol w:w="985"/>
        <w:gridCol w:w="212"/>
      </w:tblGrid>
      <w:tr w:rsidR="0046060D" w:rsidRPr="007950EB" w:rsidTr="0046060D">
        <w:trPr>
          <w:gridBefore w:val="1"/>
          <w:wBefore w:w="313" w:type="dxa"/>
          <w:jc w:val="center"/>
        </w:trPr>
        <w:tc>
          <w:tcPr>
            <w:tcW w:w="540" w:type="dxa"/>
            <w:gridSpan w:val="2"/>
          </w:tcPr>
          <w:p w:rsidR="0046060D" w:rsidRPr="007950EB" w:rsidRDefault="0046060D" w:rsidP="00914C14">
            <w:pPr>
              <w:jc w:val="both"/>
              <w:rPr>
                <w:szCs w:val="24"/>
              </w:rPr>
            </w:pPr>
            <w:r w:rsidRPr="007950EB">
              <w:rPr>
                <w:szCs w:val="24"/>
              </w:rPr>
              <w:t>№ п/п</w:t>
            </w:r>
          </w:p>
        </w:tc>
        <w:tc>
          <w:tcPr>
            <w:tcW w:w="2985" w:type="dxa"/>
            <w:gridSpan w:val="2"/>
          </w:tcPr>
          <w:p w:rsidR="0046060D" w:rsidRPr="007950EB" w:rsidRDefault="0046060D" w:rsidP="00914C14">
            <w:pPr>
              <w:jc w:val="both"/>
              <w:rPr>
                <w:szCs w:val="24"/>
              </w:rPr>
            </w:pPr>
            <w:r w:rsidRPr="007950EB">
              <w:rPr>
                <w:szCs w:val="24"/>
              </w:rPr>
              <w:t>Общеобразовательные предметы</w:t>
            </w:r>
          </w:p>
        </w:tc>
        <w:tc>
          <w:tcPr>
            <w:tcW w:w="1351" w:type="dxa"/>
            <w:gridSpan w:val="2"/>
          </w:tcPr>
          <w:p w:rsidR="0046060D" w:rsidRPr="007950EB" w:rsidRDefault="0046060D" w:rsidP="004A3FE2">
            <w:pPr>
              <w:jc w:val="center"/>
              <w:rPr>
                <w:szCs w:val="24"/>
              </w:rPr>
            </w:pPr>
          </w:p>
        </w:tc>
        <w:tc>
          <w:tcPr>
            <w:tcW w:w="4964" w:type="dxa"/>
            <w:gridSpan w:val="5"/>
          </w:tcPr>
          <w:p w:rsidR="0046060D" w:rsidRPr="007950EB" w:rsidRDefault="0046060D" w:rsidP="004A3FE2">
            <w:pPr>
              <w:jc w:val="center"/>
              <w:rPr>
                <w:szCs w:val="24"/>
              </w:rPr>
            </w:pPr>
            <w:r w:rsidRPr="007950EB">
              <w:rPr>
                <w:szCs w:val="24"/>
              </w:rPr>
              <w:t>Необходимое количество баллов по общеобразовательным предметам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10BB6">
            <w:pPr>
              <w:ind w:left="36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</w:p>
        </w:tc>
        <w:tc>
          <w:tcPr>
            <w:tcW w:w="1357" w:type="dxa"/>
            <w:gridSpan w:val="2"/>
          </w:tcPr>
          <w:p w:rsidR="0046060D" w:rsidRDefault="0046060D" w:rsidP="006958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 кл.*</w:t>
            </w:r>
          </w:p>
        </w:tc>
        <w:tc>
          <w:tcPr>
            <w:tcW w:w="1262" w:type="dxa"/>
            <w:gridSpan w:val="2"/>
          </w:tcPr>
          <w:p w:rsidR="0046060D" w:rsidRPr="007950EB" w:rsidRDefault="0046060D" w:rsidP="006958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8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.**</w:t>
            </w:r>
          </w:p>
        </w:tc>
        <w:tc>
          <w:tcPr>
            <w:tcW w:w="1382" w:type="dxa"/>
          </w:tcPr>
          <w:p w:rsidR="0046060D" w:rsidRPr="007950EB" w:rsidRDefault="0046060D" w:rsidP="006958C3">
            <w:pPr>
              <w:jc w:val="center"/>
              <w:rPr>
                <w:szCs w:val="24"/>
              </w:rPr>
            </w:pPr>
            <w:r w:rsidRPr="007950EB">
              <w:rPr>
                <w:szCs w:val="24"/>
              </w:rPr>
              <w:t xml:space="preserve">9 </w:t>
            </w:r>
            <w:proofErr w:type="spellStart"/>
            <w:r w:rsidRPr="007950EB">
              <w:rPr>
                <w:szCs w:val="24"/>
              </w:rPr>
              <w:t>кл</w:t>
            </w:r>
            <w:proofErr w:type="spellEnd"/>
            <w:r w:rsidRPr="007950EB">
              <w:rPr>
                <w:szCs w:val="24"/>
              </w:rPr>
              <w:t>.</w:t>
            </w:r>
          </w:p>
        </w:tc>
        <w:tc>
          <w:tcPr>
            <w:tcW w:w="1167" w:type="dxa"/>
          </w:tcPr>
          <w:p w:rsidR="0046060D" w:rsidRPr="007950EB" w:rsidRDefault="0046060D" w:rsidP="006958C3">
            <w:pPr>
              <w:jc w:val="center"/>
              <w:rPr>
                <w:szCs w:val="24"/>
              </w:rPr>
            </w:pPr>
            <w:r w:rsidRPr="007950EB">
              <w:rPr>
                <w:szCs w:val="24"/>
              </w:rPr>
              <w:t xml:space="preserve">10 </w:t>
            </w:r>
            <w:proofErr w:type="spellStart"/>
            <w:r w:rsidRPr="007950EB">
              <w:rPr>
                <w:szCs w:val="24"/>
              </w:rPr>
              <w:t>кл</w:t>
            </w:r>
            <w:proofErr w:type="spellEnd"/>
            <w:r w:rsidRPr="007950EB">
              <w:rPr>
                <w:szCs w:val="24"/>
              </w:rPr>
              <w:t>.</w:t>
            </w:r>
          </w:p>
        </w:tc>
        <w:tc>
          <w:tcPr>
            <w:tcW w:w="1158" w:type="dxa"/>
          </w:tcPr>
          <w:p w:rsidR="0046060D" w:rsidRPr="007950EB" w:rsidRDefault="0046060D" w:rsidP="006958C3">
            <w:pPr>
              <w:jc w:val="center"/>
              <w:rPr>
                <w:szCs w:val="24"/>
              </w:rPr>
            </w:pPr>
            <w:r w:rsidRPr="007950EB">
              <w:rPr>
                <w:szCs w:val="24"/>
              </w:rPr>
              <w:t xml:space="preserve">11 </w:t>
            </w:r>
            <w:proofErr w:type="spellStart"/>
            <w:r w:rsidRPr="007950EB">
              <w:rPr>
                <w:szCs w:val="24"/>
              </w:rPr>
              <w:t>кл</w:t>
            </w:r>
            <w:proofErr w:type="spellEnd"/>
            <w:r w:rsidRPr="007950EB">
              <w:rPr>
                <w:szCs w:val="24"/>
              </w:rPr>
              <w:t>.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17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Астрономия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Биология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</w:tr>
      <w:tr w:rsidR="00EE28BA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EE28BA" w:rsidRPr="007950EB" w:rsidRDefault="00EE28BA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EE28BA" w:rsidRDefault="00EE28BA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Информатика</w:t>
            </w:r>
          </w:p>
        </w:tc>
        <w:tc>
          <w:tcPr>
            <w:tcW w:w="1357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167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158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46060D" w:rsidRPr="007950EB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Pr="007950EB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Итальянский язык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Pr="007950EB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 было участников</w:t>
            </w:r>
          </w:p>
        </w:tc>
        <w:tc>
          <w:tcPr>
            <w:tcW w:w="2325" w:type="dxa"/>
            <w:gridSpan w:val="2"/>
          </w:tcPr>
          <w:p w:rsidR="0046060D" w:rsidRPr="007950EB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Pr="007950EB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Испанский язык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3707" w:type="dxa"/>
            <w:gridSpan w:val="3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 было участников</w:t>
            </w:r>
          </w:p>
        </w:tc>
      </w:tr>
      <w:tr w:rsidR="0046060D" w:rsidRPr="007950EB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Pr="007950EB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Математика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382" w:type="dxa"/>
          </w:tcPr>
          <w:p w:rsidR="0046060D" w:rsidRPr="007950EB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67" w:type="dxa"/>
          </w:tcPr>
          <w:p w:rsidR="0046060D" w:rsidRPr="007950EB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58" w:type="dxa"/>
          </w:tcPr>
          <w:p w:rsidR="0046060D" w:rsidRPr="007950EB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1167" w:type="dxa"/>
          </w:tcPr>
          <w:p w:rsidR="0046060D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1158" w:type="dxa"/>
          </w:tcPr>
          <w:p w:rsidR="0046060D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Pr="007950EB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Право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EE28BA" w:rsidTr="000063A8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EE28BA" w:rsidRPr="007950EB" w:rsidRDefault="00EE28BA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EE28BA" w:rsidRDefault="00EE28BA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Технология</w:t>
            </w:r>
          </w:p>
        </w:tc>
        <w:tc>
          <w:tcPr>
            <w:tcW w:w="1357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ТТТ – 80, КД - 86</w:t>
            </w:r>
          </w:p>
        </w:tc>
        <w:tc>
          <w:tcPr>
            <w:tcW w:w="2325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ТТТ – 79, КД - 86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Французский язык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46060D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46060D" w:rsidRPr="007950EB" w:rsidRDefault="0046060D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46060D" w:rsidRDefault="0046060D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Химия</w:t>
            </w:r>
          </w:p>
        </w:tc>
        <w:tc>
          <w:tcPr>
            <w:tcW w:w="1357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46060D" w:rsidRDefault="0046060D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15,3</w:t>
            </w:r>
          </w:p>
        </w:tc>
        <w:tc>
          <w:tcPr>
            <w:tcW w:w="1167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158" w:type="dxa"/>
          </w:tcPr>
          <w:p w:rsidR="0046060D" w:rsidRDefault="0046060D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23,4</w:t>
            </w:r>
          </w:p>
        </w:tc>
      </w:tr>
      <w:tr w:rsidR="00EE28BA" w:rsidTr="0046060D">
        <w:trPr>
          <w:gridAfter w:val="1"/>
          <w:wAfter w:w="315" w:type="dxa"/>
          <w:jc w:val="center"/>
        </w:trPr>
        <w:tc>
          <w:tcPr>
            <w:tcW w:w="513" w:type="dxa"/>
            <w:gridSpan w:val="2"/>
          </w:tcPr>
          <w:p w:rsidR="00EE28BA" w:rsidRPr="007950EB" w:rsidRDefault="00EE28BA" w:rsidP="0046060D">
            <w:pPr>
              <w:numPr>
                <w:ilvl w:val="0"/>
                <w:numId w:val="27"/>
              </w:numPr>
              <w:ind w:left="0" w:firstLine="0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:rsidR="00EE28BA" w:rsidRDefault="00EE28BA" w:rsidP="006449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Экология</w:t>
            </w:r>
          </w:p>
        </w:tc>
        <w:tc>
          <w:tcPr>
            <w:tcW w:w="1357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2"/>
          </w:tcPr>
          <w:p w:rsidR="00EE28BA" w:rsidRDefault="00EE28BA" w:rsidP="006449D1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167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158" w:type="dxa"/>
          </w:tcPr>
          <w:p w:rsidR="00EE28BA" w:rsidRDefault="00EE28BA" w:rsidP="006449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</w:tbl>
    <w:p w:rsidR="00A66E3D" w:rsidRDefault="00A66E3D" w:rsidP="005833E3">
      <w:pPr>
        <w:jc w:val="both"/>
        <w:rPr>
          <w:sz w:val="28"/>
        </w:rPr>
      </w:pPr>
    </w:p>
    <w:p w:rsidR="00A66E3D" w:rsidRDefault="00EE28BA" w:rsidP="005833E3">
      <w:pPr>
        <w:jc w:val="both"/>
        <w:rPr>
          <w:sz w:val="28"/>
        </w:rPr>
      </w:pPr>
      <w:r>
        <w:rPr>
          <w:sz w:val="28"/>
        </w:rPr>
        <w:t>* только для астрономии</w:t>
      </w:r>
    </w:p>
    <w:p w:rsidR="00EE28BA" w:rsidRPr="007950EB" w:rsidRDefault="00EE28BA" w:rsidP="005833E3">
      <w:pPr>
        <w:jc w:val="both"/>
        <w:rPr>
          <w:sz w:val="28"/>
        </w:rPr>
      </w:pPr>
      <w:r>
        <w:rPr>
          <w:sz w:val="28"/>
        </w:rPr>
        <w:t>** только для астрономии и математики</w:t>
      </w:r>
    </w:p>
    <w:sectPr w:rsidR="00EE28BA" w:rsidRPr="007950EB" w:rsidSect="00F24F60">
      <w:headerReference w:type="default" r:id="rId8"/>
      <w:pgSz w:w="11906" w:h="16838"/>
      <w:pgMar w:top="1134" w:right="1274" w:bottom="1134" w:left="156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99" w:rsidRDefault="00247699">
      <w:r>
        <w:separator/>
      </w:r>
    </w:p>
  </w:endnote>
  <w:endnote w:type="continuationSeparator" w:id="0">
    <w:p w:rsidR="00247699" w:rsidRDefault="0024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99" w:rsidRDefault="00247699">
      <w:r>
        <w:separator/>
      </w:r>
    </w:p>
  </w:footnote>
  <w:footnote w:type="continuationSeparator" w:id="0">
    <w:p w:rsidR="00247699" w:rsidRDefault="00247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F60" w:rsidRDefault="00F24F6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938B6">
      <w:rPr>
        <w:noProof/>
      </w:rPr>
      <w:t>2</w:t>
    </w:r>
    <w:r>
      <w:fldChar w:fldCharType="end"/>
    </w:r>
  </w:p>
  <w:p w:rsidR="007950EB" w:rsidRDefault="007950E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5A2"/>
    <w:multiLevelType w:val="hybridMultilevel"/>
    <w:tmpl w:val="58E231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DE53743"/>
    <w:multiLevelType w:val="hybridMultilevel"/>
    <w:tmpl w:val="812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376A6"/>
    <w:multiLevelType w:val="hybridMultilevel"/>
    <w:tmpl w:val="29061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42F81"/>
    <w:multiLevelType w:val="hybridMultilevel"/>
    <w:tmpl w:val="72A498FE"/>
    <w:lvl w:ilvl="0" w:tplc="147679A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1591E10"/>
    <w:multiLevelType w:val="hybridMultilevel"/>
    <w:tmpl w:val="137CEDB4"/>
    <w:lvl w:ilvl="0" w:tplc="8CEE2C26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6" w15:restartNumberingAfterBreak="0">
    <w:nsid w:val="230F2ECB"/>
    <w:multiLevelType w:val="hybridMultilevel"/>
    <w:tmpl w:val="A66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23AA5"/>
    <w:multiLevelType w:val="hybridMultilevel"/>
    <w:tmpl w:val="586C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C68E6"/>
    <w:multiLevelType w:val="hybridMultilevel"/>
    <w:tmpl w:val="DE0AAF46"/>
    <w:lvl w:ilvl="0" w:tplc="5220F19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D383D7A"/>
    <w:multiLevelType w:val="hybridMultilevel"/>
    <w:tmpl w:val="514EA326"/>
    <w:lvl w:ilvl="0" w:tplc="027ED84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8C6999"/>
    <w:multiLevelType w:val="singleLevel"/>
    <w:tmpl w:val="9AF06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B430A39"/>
    <w:multiLevelType w:val="hybridMultilevel"/>
    <w:tmpl w:val="AA6094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13D66"/>
    <w:multiLevelType w:val="hybridMultilevel"/>
    <w:tmpl w:val="65109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B93A3C"/>
    <w:multiLevelType w:val="hybridMultilevel"/>
    <w:tmpl w:val="9D6A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171548"/>
    <w:multiLevelType w:val="hybridMultilevel"/>
    <w:tmpl w:val="812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56135"/>
    <w:multiLevelType w:val="hybridMultilevel"/>
    <w:tmpl w:val="57E2D58E"/>
    <w:lvl w:ilvl="0" w:tplc="73445E7C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 w15:restartNumberingAfterBreak="0">
    <w:nsid w:val="6AC37B63"/>
    <w:multiLevelType w:val="hybridMultilevel"/>
    <w:tmpl w:val="B0DEC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EB52C2"/>
    <w:multiLevelType w:val="hybridMultilevel"/>
    <w:tmpl w:val="1FE28A0C"/>
    <w:lvl w:ilvl="0" w:tplc="E19CA472">
      <w:start w:val="3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8" w15:restartNumberingAfterBreak="0">
    <w:nsid w:val="6CFE2BF7"/>
    <w:multiLevelType w:val="hybridMultilevel"/>
    <w:tmpl w:val="DDC2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B4984"/>
    <w:multiLevelType w:val="hybridMultilevel"/>
    <w:tmpl w:val="CCFC6710"/>
    <w:lvl w:ilvl="0" w:tplc="6598057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77DA7CD4">
      <w:numFmt w:val="none"/>
      <w:lvlText w:val=""/>
      <w:lvlJc w:val="left"/>
      <w:pPr>
        <w:tabs>
          <w:tab w:val="num" w:pos="360"/>
        </w:tabs>
      </w:pPr>
    </w:lvl>
    <w:lvl w:ilvl="2" w:tplc="76BEB6D0">
      <w:numFmt w:val="none"/>
      <w:lvlText w:val=""/>
      <w:lvlJc w:val="left"/>
      <w:pPr>
        <w:tabs>
          <w:tab w:val="num" w:pos="360"/>
        </w:tabs>
      </w:pPr>
    </w:lvl>
    <w:lvl w:ilvl="3" w:tplc="FE8A9B36">
      <w:numFmt w:val="none"/>
      <w:lvlText w:val=""/>
      <w:lvlJc w:val="left"/>
      <w:pPr>
        <w:tabs>
          <w:tab w:val="num" w:pos="360"/>
        </w:tabs>
      </w:pPr>
    </w:lvl>
    <w:lvl w:ilvl="4" w:tplc="CF2679A8">
      <w:numFmt w:val="none"/>
      <w:lvlText w:val=""/>
      <w:lvlJc w:val="left"/>
      <w:pPr>
        <w:tabs>
          <w:tab w:val="num" w:pos="360"/>
        </w:tabs>
      </w:pPr>
    </w:lvl>
    <w:lvl w:ilvl="5" w:tplc="8C6C764C">
      <w:numFmt w:val="none"/>
      <w:lvlText w:val=""/>
      <w:lvlJc w:val="left"/>
      <w:pPr>
        <w:tabs>
          <w:tab w:val="num" w:pos="360"/>
        </w:tabs>
      </w:pPr>
    </w:lvl>
    <w:lvl w:ilvl="6" w:tplc="A492F482">
      <w:numFmt w:val="none"/>
      <w:lvlText w:val=""/>
      <w:lvlJc w:val="left"/>
      <w:pPr>
        <w:tabs>
          <w:tab w:val="num" w:pos="360"/>
        </w:tabs>
      </w:pPr>
    </w:lvl>
    <w:lvl w:ilvl="7" w:tplc="B8D8C6DE">
      <w:numFmt w:val="none"/>
      <w:lvlText w:val=""/>
      <w:lvlJc w:val="left"/>
      <w:pPr>
        <w:tabs>
          <w:tab w:val="num" w:pos="360"/>
        </w:tabs>
      </w:pPr>
    </w:lvl>
    <w:lvl w:ilvl="8" w:tplc="E3C20F80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74222042"/>
    <w:multiLevelType w:val="multilevel"/>
    <w:tmpl w:val="B72EF5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1" w15:restartNumberingAfterBreak="0">
    <w:nsid w:val="7531335B"/>
    <w:multiLevelType w:val="hybridMultilevel"/>
    <w:tmpl w:val="812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D2DE1"/>
    <w:multiLevelType w:val="hybridMultilevel"/>
    <w:tmpl w:val="6EC0522E"/>
    <w:lvl w:ilvl="0" w:tplc="18140392">
      <w:start w:val="2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 w15:restartNumberingAfterBreak="0">
    <w:nsid w:val="78C02DED"/>
    <w:multiLevelType w:val="hybridMultilevel"/>
    <w:tmpl w:val="1694A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6B1283"/>
    <w:multiLevelType w:val="hybridMultilevel"/>
    <w:tmpl w:val="E4C262F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9"/>
  </w:num>
  <w:num w:numId="5">
    <w:abstractNumId w:val="22"/>
  </w:num>
  <w:num w:numId="6">
    <w:abstractNumId w:val="5"/>
  </w:num>
  <w:num w:numId="7">
    <w:abstractNumId w:val="15"/>
  </w:num>
  <w:num w:numId="8">
    <w:abstractNumId w:val="18"/>
  </w:num>
  <w:num w:numId="9">
    <w:abstractNumId w:val="7"/>
  </w:num>
  <w:num w:numId="10">
    <w:abstractNumId w:val="9"/>
  </w:num>
  <w:num w:numId="11">
    <w:abstractNumId w:val="8"/>
  </w:num>
  <w:num w:numId="12">
    <w:abstractNumId w:val="3"/>
  </w:num>
  <w:num w:numId="13">
    <w:abstractNumId w:val="11"/>
  </w:num>
  <w:num w:numId="14">
    <w:abstractNumId w:val="1"/>
  </w:num>
  <w:num w:numId="15">
    <w:abstractNumId w:val="12"/>
  </w:num>
  <w:num w:numId="16">
    <w:abstractNumId w:val="23"/>
  </w:num>
  <w:num w:numId="17">
    <w:abstractNumId w:val="16"/>
  </w:num>
  <w:num w:numId="18">
    <w:abstractNumId w:val="6"/>
  </w:num>
  <w:num w:numId="19">
    <w:abstractNumId w:val="24"/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F1"/>
    <w:rsid w:val="00001F62"/>
    <w:rsid w:val="000063A8"/>
    <w:rsid w:val="00016411"/>
    <w:rsid w:val="00020C4B"/>
    <w:rsid w:val="00023EA3"/>
    <w:rsid w:val="00025A54"/>
    <w:rsid w:val="0004220E"/>
    <w:rsid w:val="000429A1"/>
    <w:rsid w:val="0004470A"/>
    <w:rsid w:val="00051518"/>
    <w:rsid w:val="00051775"/>
    <w:rsid w:val="00062E04"/>
    <w:rsid w:val="00066D33"/>
    <w:rsid w:val="00081542"/>
    <w:rsid w:val="00083426"/>
    <w:rsid w:val="00087283"/>
    <w:rsid w:val="00087958"/>
    <w:rsid w:val="0009039A"/>
    <w:rsid w:val="0009045E"/>
    <w:rsid w:val="00091AFE"/>
    <w:rsid w:val="0009250D"/>
    <w:rsid w:val="00092D3D"/>
    <w:rsid w:val="000939A1"/>
    <w:rsid w:val="00094EAB"/>
    <w:rsid w:val="000A0689"/>
    <w:rsid w:val="000B7CB3"/>
    <w:rsid w:val="000B7DFB"/>
    <w:rsid w:val="000C0BDC"/>
    <w:rsid w:val="000C392D"/>
    <w:rsid w:val="000C6F76"/>
    <w:rsid w:val="000D3BD9"/>
    <w:rsid w:val="000D5A8A"/>
    <w:rsid w:val="000E0507"/>
    <w:rsid w:val="000E4493"/>
    <w:rsid w:val="000E53FD"/>
    <w:rsid w:val="000E5CE4"/>
    <w:rsid w:val="000F0182"/>
    <w:rsid w:val="000F74D0"/>
    <w:rsid w:val="00100F7B"/>
    <w:rsid w:val="00101CEE"/>
    <w:rsid w:val="001124FB"/>
    <w:rsid w:val="0012674D"/>
    <w:rsid w:val="0012724E"/>
    <w:rsid w:val="0013716F"/>
    <w:rsid w:val="0014137D"/>
    <w:rsid w:val="0014579E"/>
    <w:rsid w:val="00155815"/>
    <w:rsid w:val="00155BFF"/>
    <w:rsid w:val="00157CC2"/>
    <w:rsid w:val="00162C5D"/>
    <w:rsid w:val="00174987"/>
    <w:rsid w:val="001923EC"/>
    <w:rsid w:val="00193A85"/>
    <w:rsid w:val="001A6653"/>
    <w:rsid w:val="001B200E"/>
    <w:rsid w:val="001B5671"/>
    <w:rsid w:val="001B5793"/>
    <w:rsid w:val="001C4341"/>
    <w:rsid w:val="001C4919"/>
    <w:rsid w:val="001C588F"/>
    <w:rsid w:val="001C5AB7"/>
    <w:rsid w:val="001C5D6E"/>
    <w:rsid w:val="001F2F94"/>
    <w:rsid w:val="001F5823"/>
    <w:rsid w:val="001F5CBC"/>
    <w:rsid w:val="002008F0"/>
    <w:rsid w:val="002015A5"/>
    <w:rsid w:val="0020279C"/>
    <w:rsid w:val="002051D6"/>
    <w:rsid w:val="00206990"/>
    <w:rsid w:val="002221FD"/>
    <w:rsid w:val="00223621"/>
    <w:rsid w:val="00227265"/>
    <w:rsid w:val="002277B4"/>
    <w:rsid w:val="0023026F"/>
    <w:rsid w:val="002321CB"/>
    <w:rsid w:val="00236172"/>
    <w:rsid w:val="0023746D"/>
    <w:rsid w:val="00241FE6"/>
    <w:rsid w:val="00244653"/>
    <w:rsid w:val="00247699"/>
    <w:rsid w:val="00254734"/>
    <w:rsid w:val="0026205F"/>
    <w:rsid w:val="002628FD"/>
    <w:rsid w:val="00262DBE"/>
    <w:rsid w:val="002714DF"/>
    <w:rsid w:val="00286017"/>
    <w:rsid w:val="00292DE3"/>
    <w:rsid w:val="00294DA5"/>
    <w:rsid w:val="00295BAE"/>
    <w:rsid w:val="00295C78"/>
    <w:rsid w:val="002B0488"/>
    <w:rsid w:val="002B272E"/>
    <w:rsid w:val="002C29ED"/>
    <w:rsid w:val="002D50BF"/>
    <w:rsid w:val="002D624B"/>
    <w:rsid w:val="002E37B0"/>
    <w:rsid w:val="002F141D"/>
    <w:rsid w:val="002F56DF"/>
    <w:rsid w:val="003013BA"/>
    <w:rsid w:val="0031027B"/>
    <w:rsid w:val="00316408"/>
    <w:rsid w:val="00320249"/>
    <w:rsid w:val="003205D1"/>
    <w:rsid w:val="003243A5"/>
    <w:rsid w:val="00324B4D"/>
    <w:rsid w:val="003314FE"/>
    <w:rsid w:val="00331580"/>
    <w:rsid w:val="00334CC5"/>
    <w:rsid w:val="00335131"/>
    <w:rsid w:val="003358EF"/>
    <w:rsid w:val="003438BA"/>
    <w:rsid w:val="00344523"/>
    <w:rsid w:val="00346ED4"/>
    <w:rsid w:val="0035027C"/>
    <w:rsid w:val="0035557C"/>
    <w:rsid w:val="003571BA"/>
    <w:rsid w:val="00357957"/>
    <w:rsid w:val="00361BED"/>
    <w:rsid w:val="00365053"/>
    <w:rsid w:val="003655D7"/>
    <w:rsid w:val="00366EE7"/>
    <w:rsid w:val="00371AA5"/>
    <w:rsid w:val="00381820"/>
    <w:rsid w:val="00386D95"/>
    <w:rsid w:val="00393EF3"/>
    <w:rsid w:val="00396E10"/>
    <w:rsid w:val="003B4A61"/>
    <w:rsid w:val="003C18B2"/>
    <w:rsid w:val="003C7BDE"/>
    <w:rsid w:val="003D5CF1"/>
    <w:rsid w:val="003E2BEA"/>
    <w:rsid w:val="003E353C"/>
    <w:rsid w:val="003E4E8D"/>
    <w:rsid w:val="003E5992"/>
    <w:rsid w:val="003F79B9"/>
    <w:rsid w:val="00404532"/>
    <w:rsid w:val="00405021"/>
    <w:rsid w:val="00406C29"/>
    <w:rsid w:val="00410A9E"/>
    <w:rsid w:val="00410BB6"/>
    <w:rsid w:val="00410CC7"/>
    <w:rsid w:val="00411F81"/>
    <w:rsid w:val="00421E0D"/>
    <w:rsid w:val="0042303B"/>
    <w:rsid w:val="004237F5"/>
    <w:rsid w:val="00423977"/>
    <w:rsid w:val="00434C10"/>
    <w:rsid w:val="004363AB"/>
    <w:rsid w:val="004439CD"/>
    <w:rsid w:val="004517A7"/>
    <w:rsid w:val="00451D4F"/>
    <w:rsid w:val="004603E9"/>
    <w:rsid w:val="0046060D"/>
    <w:rsid w:val="00472225"/>
    <w:rsid w:val="004733B8"/>
    <w:rsid w:val="00474878"/>
    <w:rsid w:val="00480916"/>
    <w:rsid w:val="00481DD1"/>
    <w:rsid w:val="00485E13"/>
    <w:rsid w:val="004870C2"/>
    <w:rsid w:val="00487F35"/>
    <w:rsid w:val="00490D8E"/>
    <w:rsid w:val="004912C8"/>
    <w:rsid w:val="00491AA4"/>
    <w:rsid w:val="00496149"/>
    <w:rsid w:val="004A3FE2"/>
    <w:rsid w:val="004A77C5"/>
    <w:rsid w:val="004B1D3A"/>
    <w:rsid w:val="004C4660"/>
    <w:rsid w:val="004D038A"/>
    <w:rsid w:val="004D5347"/>
    <w:rsid w:val="004E15C2"/>
    <w:rsid w:val="004E59F7"/>
    <w:rsid w:val="004F4375"/>
    <w:rsid w:val="004F56BD"/>
    <w:rsid w:val="00505E9B"/>
    <w:rsid w:val="00517C99"/>
    <w:rsid w:val="00527D99"/>
    <w:rsid w:val="005302C8"/>
    <w:rsid w:val="00534B50"/>
    <w:rsid w:val="005404FF"/>
    <w:rsid w:val="00546A1D"/>
    <w:rsid w:val="00550211"/>
    <w:rsid w:val="00552C06"/>
    <w:rsid w:val="005658E1"/>
    <w:rsid w:val="00565A15"/>
    <w:rsid w:val="00580C82"/>
    <w:rsid w:val="005833E3"/>
    <w:rsid w:val="005A2AA6"/>
    <w:rsid w:val="005A5FE5"/>
    <w:rsid w:val="005C434E"/>
    <w:rsid w:val="005C6A42"/>
    <w:rsid w:val="005C7052"/>
    <w:rsid w:val="005D53D2"/>
    <w:rsid w:val="005D6C2D"/>
    <w:rsid w:val="005F3F0F"/>
    <w:rsid w:val="0060005E"/>
    <w:rsid w:val="00601A2D"/>
    <w:rsid w:val="00610A3D"/>
    <w:rsid w:val="00612D25"/>
    <w:rsid w:val="006167D9"/>
    <w:rsid w:val="0064202E"/>
    <w:rsid w:val="006449D1"/>
    <w:rsid w:val="0066467C"/>
    <w:rsid w:val="0066652D"/>
    <w:rsid w:val="00670363"/>
    <w:rsid w:val="006730DC"/>
    <w:rsid w:val="00693995"/>
    <w:rsid w:val="006958C3"/>
    <w:rsid w:val="006969E4"/>
    <w:rsid w:val="006A02ED"/>
    <w:rsid w:val="006A18B9"/>
    <w:rsid w:val="006A2D02"/>
    <w:rsid w:val="006A48ED"/>
    <w:rsid w:val="006A51FF"/>
    <w:rsid w:val="006B5B36"/>
    <w:rsid w:val="006E552E"/>
    <w:rsid w:val="007068CE"/>
    <w:rsid w:val="00716FA5"/>
    <w:rsid w:val="007233A8"/>
    <w:rsid w:val="00727C85"/>
    <w:rsid w:val="00731164"/>
    <w:rsid w:val="00737F50"/>
    <w:rsid w:val="0074010F"/>
    <w:rsid w:val="00745167"/>
    <w:rsid w:val="00753088"/>
    <w:rsid w:val="007545DD"/>
    <w:rsid w:val="0076760A"/>
    <w:rsid w:val="00773F03"/>
    <w:rsid w:val="00776A52"/>
    <w:rsid w:val="0078092B"/>
    <w:rsid w:val="00784E1B"/>
    <w:rsid w:val="007870BD"/>
    <w:rsid w:val="007903D1"/>
    <w:rsid w:val="007938B6"/>
    <w:rsid w:val="007950EB"/>
    <w:rsid w:val="007959A7"/>
    <w:rsid w:val="007A48BB"/>
    <w:rsid w:val="007B2787"/>
    <w:rsid w:val="007B2FB5"/>
    <w:rsid w:val="007D1987"/>
    <w:rsid w:val="007D2344"/>
    <w:rsid w:val="007D631E"/>
    <w:rsid w:val="007F620C"/>
    <w:rsid w:val="00804A0D"/>
    <w:rsid w:val="00810CC2"/>
    <w:rsid w:val="00811138"/>
    <w:rsid w:val="00813F8E"/>
    <w:rsid w:val="00830090"/>
    <w:rsid w:val="0083129E"/>
    <w:rsid w:val="00832947"/>
    <w:rsid w:val="00836376"/>
    <w:rsid w:val="0084505D"/>
    <w:rsid w:val="0085251C"/>
    <w:rsid w:val="008557CD"/>
    <w:rsid w:val="00857856"/>
    <w:rsid w:val="0086105F"/>
    <w:rsid w:val="008747D4"/>
    <w:rsid w:val="008764AB"/>
    <w:rsid w:val="00877DC1"/>
    <w:rsid w:val="008808FD"/>
    <w:rsid w:val="00894B34"/>
    <w:rsid w:val="00895BC3"/>
    <w:rsid w:val="0089792E"/>
    <w:rsid w:val="00897EC8"/>
    <w:rsid w:val="008A2F30"/>
    <w:rsid w:val="008A63C9"/>
    <w:rsid w:val="008B7825"/>
    <w:rsid w:val="008C4FC3"/>
    <w:rsid w:val="008D3767"/>
    <w:rsid w:val="008D3B14"/>
    <w:rsid w:val="008E0AE6"/>
    <w:rsid w:val="008E0C9E"/>
    <w:rsid w:val="008F0D1C"/>
    <w:rsid w:val="008F62C4"/>
    <w:rsid w:val="008F76A7"/>
    <w:rsid w:val="00914C14"/>
    <w:rsid w:val="0093356D"/>
    <w:rsid w:val="00933CD4"/>
    <w:rsid w:val="009351DC"/>
    <w:rsid w:val="00936585"/>
    <w:rsid w:val="00936968"/>
    <w:rsid w:val="009406D4"/>
    <w:rsid w:val="00942613"/>
    <w:rsid w:val="009438B2"/>
    <w:rsid w:val="0094400E"/>
    <w:rsid w:val="009474CF"/>
    <w:rsid w:val="00961219"/>
    <w:rsid w:val="00962274"/>
    <w:rsid w:val="00967375"/>
    <w:rsid w:val="009673A3"/>
    <w:rsid w:val="0097466D"/>
    <w:rsid w:val="00985D71"/>
    <w:rsid w:val="009A253D"/>
    <w:rsid w:val="009A5AD1"/>
    <w:rsid w:val="009B052E"/>
    <w:rsid w:val="009B2366"/>
    <w:rsid w:val="009B571F"/>
    <w:rsid w:val="009B653E"/>
    <w:rsid w:val="009C457A"/>
    <w:rsid w:val="00A010D1"/>
    <w:rsid w:val="00A14712"/>
    <w:rsid w:val="00A14DBD"/>
    <w:rsid w:val="00A153C4"/>
    <w:rsid w:val="00A175B7"/>
    <w:rsid w:val="00A22F7A"/>
    <w:rsid w:val="00A2684A"/>
    <w:rsid w:val="00A317DB"/>
    <w:rsid w:val="00A35BD0"/>
    <w:rsid w:val="00A43235"/>
    <w:rsid w:val="00A52B08"/>
    <w:rsid w:val="00A66E3D"/>
    <w:rsid w:val="00A72E92"/>
    <w:rsid w:val="00A73DF1"/>
    <w:rsid w:val="00A7407A"/>
    <w:rsid w:val="00A845BE"/>
    <w:rsid w:val="00A955F2"/>
    <w:rsid w:val="00A9697E"/>
    <w:rsid w:val="00A96E32"/>
    <w:rsid w:val="00AA1B1D"/>
    <w:rsid w:val="00AA51BC"/>
    <w:rsid w:val="00AB0C3D"/>
    <w:rsid w:val="00AC0967"/>
    <w:rsid w:val="00AC2CE3"/>
    <w:rsid w:val="00AC67CA"/>
    <w:rsid w:val="00AE2BBD"/>
    <w:rsid w:val="00AF0C81"/>
    <w:rsid w:val="00AF4D13"/>
    <w:rsid w:val="00AF6B6B"/>
    <w:rsid w:val="00AF7AD1"/>
    <w:rsid w:val="00B0600B"/>
    <w:rsid w:val="00B071B0"/>
    <w:rsid w:val="00B10F8A"/>
    <w:rsid w:val="00B12EE5"/>
    <w:rsid w:val="00B23736"/>
    <w:rsid w:val="00B23A0E"/>
    <w:rsid w:val="00B2404E"/>
    <w:rsid w:val="00B30C98"/>
    <w:rsid w:val="00B357B7"/>
    <w:rsid w:val="00B4036C"/>
    <w:rsid w:val="00B46E52"/>
    <w:rsid w:val="00B53844"/>
    <w:rsid w:val="00B55E4E"/>
    <w:rsid w:val="00B567DD"/>
    <w:rsid w:val="00B6129A"/>
    <w:rsid w:val="00B618D9"/>
    <w:rsid w:val="00B72FF1"/>
    <w:rsid w:val="00B731F3"/>
    <w:rsid w:val="00B85759"/>
    <w:rsid w:val="00BA51D7"/>
    <w:rsid w:val="00BA5DE5"/>
    <w:rsid w:val="00BA6F46"/>
    <w:rsid w:val="00BB179A"/>
    <w:rsid w:val="00BB48CD"/>
    <w:rsid w:val="00BC6835"/>
    <w:rsid w:val="00BD67D8"/>
    <w:rsid w:val="00BE503C"/>
    <w:rsid w:val="00BF0704"/>
    <w:rsid w:val="00BF0BD9"/>
    <w:rsid w:val="00BF3574"/>
    <w:rsid w:val="00C01371"/>
    <w:rsid w:val="00C06547"/>
    <w:rsid w:val="00C07A97"/>
    <w:rsid w:val="00C1319F"/>
    <w:rsid w:val="00C33AA5"/>
    <w:rsid w:val="00C42BE1"/>
    <w:rsid w:val="00C468C9"/>
    <w:rsid w:val="00C50BC6"/>
    <w:rsid w:val="00C5256E"/>
    <w:rsid w:val="00C53529"/>
    <w:rsid w:val="00C536D9"/>
    <w:rsid w:val="00C57DA4"/>
    <w:rsid w:val="00C6061D"/>
    <w:rsid w:val="00C64323"/>
    <w:rsid w:val="00C71F3E"/>
    <w:rsid w:val="00C73A19"/>
    <w:rsid w:val="00C7669F"/>
    <w:rsid w:val="00C80753"/>
    <w:rsid w:val="00C8636C"/>
    <w:rsid w:val="00C96286"/>
    <w:rsid w:val="00CA05C1"/>
    <w:rsid w:val="00CA6319"/>
    <w:rsid w:val="00CA6581"/>
    <w:rsid w:val="00CB1D92"/>
    <w:rsid w:val="00CB351A"/>
    <w:rsid w:val="00CD2DD4"/>
    <w:rsid w:val="00CD57BD"/>
    <w:rsid w:val="00CE06C0"/>
    <w:rsid w:val="00CE6313"/>
    <w:rsid w:val="00CF025A"/>
    <w:rsid w:val="00CF02E1"/>
    <w:rsid w:val="00CF24AF"/>
    <w:rsid w:val="00D01562"/>
    <w:rsid w:val="00D02FEA"/>
    <w:rsid w:val="00D052CD"/>
    <w:rsid w:val="00D11B29"/>
    <w:rsid w:val="00D15FA6"/>
    <w:rsid w:val="00D216A6"/>
    <w:rsid w:val="00D224BC"/>
    <w:rsid w:val="00D23FAF"/>
    <w:rsid w:val="00D24780"/>
    <w:rsid w:val="00D24E8D"/>
    <w:rsid w:val="00D26919"/>
    <w:rsid w:val="00D40559"/>
    <w:rsid w:val="00D568F7"/>
    <w:rsid w:val="00D60353"/>
    <w:rsid w:val="00D6060A"/>
    <w:rsid w:val="00D6146B"/>
    <w:rsid w:val="00D61BC1"/>
    <w:rsid w:val="00D72E70"/>
    <w:rsid w:val="00D77C89"/>
    <w:rsid w:val="00D9271F"/>
    <w:rsid w:val="00D93201"/>
    <w:rsid w:val="00DA2480"/>
    <w:rsid w:val="00DA2BEC"/>
    <w:rsid w:val="00DA6198"/>
    <w:rsid w:val="00DB1A1A"/>
    <w:rsid w:val="00DB3D24"/>
    <w:rsid w:val="00DB7F0D"/>
    <w:rsid w:val="00DC0BDD"/>
    <w:rsid w:val="00DC23E7"/>
    <w:rsid w:val="00DD5D06"/>
    <w:rsid w:val="00DD7480"/>
    <w:rsid w:val="00DE0421"/>
    <w:rsid w:val="00DE2C39"/>
    <w:rsid w:val="00DE4DDD"/>
    <w:rsid w:val="00DF47D3"/>
    <w:rsid w:val="00E163D5"/>
    <w:rsid w:val="00E23DC0"/>
    <w:rsid w:val="00E31B9B"/>
    <w:rsid w:val="00E42392"/>
    <w:rsid w:val="00E51A93"/>
    <w:rsid w:val="00E56521"/>
    <w:rsid w:val="00E65AD2"/>
    <w:rsid w:val="00E67135"/>
    <w:rsid w:val="00E769F5"/>
    <w:rsid w:val="00E76C79"/>
    <w:rsid w:val="00E77A18"/>
    <w:rsid w:val="00E904E5"/>
    <w:rsid w:val="00E941EC"/>
    <w:rsid w:val="00E9424E"/>
    <w:rsid w:val="00E95687"/>
    <w:rsid w:val="00EA0319"/>
    <w:rsid w:val="00EA39B9"/>
    <w:rsid w:val="00EB2EC0"/>
    <w:rsid w:val="00EB7318"/>
    <w:rsid w:val="00EC090A"/>
    <w:rsid w:val="00ED41E3"/>
    <w:rsid w:val="00EE28BA"/>
    <w:rsid w:val="00EE2962"/>
    <w:rsid w:val="00EE60F8"/>
    <w:rsid w:val="00EF691E"/>
    <w:rsid w:val="00EF6E2A"/>
    <w:rsid w:val="00F125A6"/>
    <w:rsid w:val="00F12AE3"/>
    <w:rsid w:val="00F154C8"/>
    <w:rsid w:val="00F24D9F"/>
    <w:rsid w:val="00F24F2F"/>
    <w:rsid w:val="00F24F60"/>
    <w:rsid w:val="00F253A9"/>
    <w:rsid w:val="00F4106A"/>
    <w:rsid w:val="00F61925"/>
    <w:rsid w:val="00F61C87"/>
    <w:rsid w:val="00F73E27"/>
    <w:rsid w:val="00F93E58"/>
    <w:rsid w:val="00F94A3A"/>
    <w:rsid w:val="00F94B56"/>
    <w:rsid w:val="00F953DE"/>
    <w:rsid w:val="00FA0566"/>
    <w:rsid w:val="00FA19BE"/>
    <w:rsid w:val="00FA39B4"/>
    <w:rsid w:val="00FA74D8"/>
    <w:rsid w:val="00FB04CF"/>
    <w:rsid w:val="00FB65CB"/>
    <w:rsid w:val="00FC7FF0"/>
    <w:rsid w:val="00FE6AC8"/>
    <w:rsid w:val="00FF41A0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5659AC-1D26-4530-88B3-0383AFFD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Pr>
      <w:sz w:val="44"/>
    </w:rPr>
  </w:style>
  <w:style w:type="paragraph" w:styleId="a8">
    <w:name w:val="Body Text Indent"/>
    <w:basedOn w:val="a"/>
    <w:pPr>
      <w:ind w:firstLine="720"/>
      <w:jc w:val="both"/>
    </w:pPr>
    <w:rPr>
      <w:sz w:val="28"/>
    </w:rPr>
  </w:style>
  <w:style w:type="paragraph" w:styleId="21">
    <w:name w:val="Body Text 2"/>
    <w:basedOn w:val="a"/>
    <w:link w:val="22"/>
    <w:pPr>
      <w:jc w:val="center"/>
    </w:pPr>
    <w:rPr>
      <w:b/>
      <w:sz w:val="2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a">
    <w:name w:val="Balloon Text"/>
    <w:basedOn w:val="a"/>
    <w:link w:val="ab"/>
    <w:rsid w:val="00B30C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B30C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254734"/>
    <w:rPr>
      <w:sz w:val="28"/>
    </w:rPr>
  </w:style>
  <w:style w:type="character" w:customStyle="1" w:styleId="40">
    <w:name w:val="Заголовок 4 Знак"/>
    <w:link w:val="4"/>
    <w:rsid w:val="00254734"/>
    <w:rPr>
      <w:b/>
      <w:bCs/>
      <w:sz w:val="28"/>
    </w:rPr>
  </w:style>
  <w:style w:type="character" w:customStyle="1" w:styleId="50">
    <w:name w:val="Заголовок 5 Знак"/>
    <w:link w:val="5"/>
    <w:rsid w:val="00254734"/>
    <w:rPr>
      <w:sz w:val="28"/>
    </w:rPr>
  </w:style>
  <w:style w:type="character" w:customStyle="1" w:styleId="60">
    <w:name w:val="Заголовок 6 Знак"/>
    <w:link w:val="6"/>
    <w:rsid w:val="00254734"/>
    <w:rPr>
      <w:sz w:val="28"/>
    </w:rPr>
  </w:style>
  <w:style w:type="character" w:customStyle="1" w:styleId="22">
    <w:name w:val="Основной текст 2 Знак"/>
    <w:link w:val="21"/>
    <w:rsid w:val="00254734"/>
    <w:rPr>
      <w:b/>
      <w:sz w:val="28"/>
    </w:rPr>
  </w:style>
  <w:style w:type="table" w:styleId="ac">
    <w:name w:val="Table Grid"/>
    <w:basedOn w:val="a1"/>
    <w:rsid w:val="00EB2E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rsid w:val="000D3BD9"/>
    <w:rPr>
      <w:sz w:val="44"/>
    </w:rPr>
  </w:style>
  <w:style w:type="character" w:customStyle="1" w:styleId="a4">
    <w:name w:val="Верхний колонтитул Знак"/>
    <w:link w:val="a3"/>
    <w:uiPriority w:val="99"/>
    <w:rsid w:val="005833E3"/>
    <w:rPr>
      <w:sz w:val="24"/>
    </w:rPr>
  </w:style>
  <w:style w:type="character" w:styleId="ad">
    <w:name w:val="Hyperlink"/>
    <w:rsid w:val="002F56DF"/>
    <w:rPr>
      <w:color w:val="0000FF"/>
      <w:u w:val="single"/>
    </w:rPr>
  </w:style>
  <w:style w:type="table" w:customStyle="1" w:styleId="10">
    <w:name w:val="Сетка таблицы1"/>
    <w:basedOn w:val="a1"/>
    <w:next w:val="ac"/>
    <w:uiPriority w:val="39"/>
    <w:rsid w:val="00C50B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89FB6-65FC-4EE5-84CB-372632B4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0</TotalTime>
  <Pages>1</Pages>
  <Words>174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2</cp:revision>
  <cp:lastPrinted>2022-12-15T14:31:00Z</cp:lastPrinted>
  <dcterms:created xsi:type="dcterms:W3CDTF">2022-12-20T10:18:00Z</dcterms:created>
  <dcterms:modified xsi:type="dcterms:W3CDTF">2022-12-20T10:18:00Z</dcterms:modified>
</cp:coreProperties>
</file>