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A5" w:rsidRPr="00EB1BF2" w:rsidRDefault="00A31CB3" w:rsidP="002876A5">
      <w:pPr>
        <w:jc w:val="center"/>
        <w:rPr>
          <w:sz w:val="28"/>
        </w:rPr>
      </w:pPr>
      <w:r w:rsidRPr="002876A5">
        <w:rPr>
          <w:noProof/>
          <w:szCs w:val="29"/>
        </w:rPr>
        <w:drawing>
          <wp:inline distT="0" distB="0" distL="0" distR="0">
            <wp:extent cx="5238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6A5" w:rsidRDefault="002876A5" w:rsidP="002876A5">
      <w:pPr>
        <w:jc w:val="center"/>
        <w:rPr>
          <w:b/>
          <w:bCs/>
          <w:szCs w:val="29"/>
        </w:rPr>
      </w:pPr>
      <w:r>
        <w:rPr>
          <w:b/>
          <w:bCs/>
          <w:szCs w:val="29"/>
        </w:rPr>
        <w:t>Ивановский муниципальный район</w:t>
      </w:r>
    </w:p>
    <w:p w:rsidR="002876A5" w:rsidRDefault="002876A5" w:rsidP="002876A5">
      <w:pPr>
        <w:jc w:val="center"/>
        <w:rPr>
          <w:b/>
          <w:bCs/>
          <w:szCs w:val="29"/>
        </w:rPr>
      </w:pPr>
      <w:r>
        <w:rPr>
          <w:b/>
          <w:bCs/>
          <w:szCs w:val="29"/>
        </w:rPr>
        <w:t>Ивановской области</w:t>
      </w:r>
    </w:p>
    <w:p w:rsidR="002876A5" w:rsidRDefault="002876A5" w:rsidP="002876A5">
      <w:pPr>
        <w:jc w:val="center"/>
        <w:rPr>
          <w:b/>
          <w:bCs/>
          <w:szCs w:val="29"/>
        </w:rPr>
      </w:pPr>
      <w:r>
        <w:rPr>
          <w:b/>
          <w:bCs/>
          <w:szCs w:val="29"/>
        </w:rPr>
        <w:t>Администрация Ивановского муниципального района</w:t>
      </w:r>
    </w:p>
    <w:p w:rsidR="002876A5" w:rsidRDefault="002876A5" w:rsidP="002876A5">
      <w:pPr>
        <w:jc w:val="center"/>
        <w:rPr>
          <w:b/>
          <w:bCs/>
          <w:szCs w:val="29"/>
        </w:rPr>
      </w:pPr>
      <w:r>
        <w:rPr>
          <w:b/>
          <w:bCs/>
          <w:szCs w:val="29"/>
        </w:rPr>
        <w:t>Управление образования</w:t>
      </w:r>
    </w:p>
    <w:p w:rsidR="002876A5" w:rsidRDefault="002876A5" w:rsidP="002876A5">
      <w:pPr>
        <w:jc w:val="center"/>
        <w:rPr>
          <w:b/>
          <w:bCs/>
          <w:szCs w:val="29"/>
        </w:rPr>
      </w:pPr>
    </w:p>
    <w:p w:rsidR="002876A5" w:rsidRPr="00EB1BF2" w:rsidRDefault="006156AF" w:rsidP="00EB1BF2">
      <w:pPr>
        <w:pBdr>
          <w:bottom w:val="single" w:sz="8" w:space="2" w:color="000000"/>
        </w:pBdr>
        <w:rPr>
          <w:szCs w:val="29"/>
        </w:rPr>
      </w:pPr>
      <w:r>
        <w:rPr>
          <w:szCs w:val="29"/>
        </w:rPr>
        <w:t>153000</w:t>
      </w:r>
      <w:r w:rsidR="002876A5">
        <w:rPr>
          <w:szCs w:val="29"/>
        </w:rPr>
        <w:t xml:space="preserve">, г. Иваново, ул. </w:t>
      </w:r>
      <w:r w:rsidR="00C049F1">
        <w:rPr>
          <w:szCs w:val="29"/>
        </w:rPr>
        <w:t>Степанова, д. 28а</w:t>
      </w:r>
      <w:r w:rsidR="00C049F1">
        <w:rPr>
          <w:szCs w:val="29"/>
        </w:rPr>
        <w:tab/>
      </w:r>
      <w:r w:rsidR="00C049F1">
        <w:rPr>
          <w:szCs w:val="29"/>
        </w:rPr>
        <w:tab/>
      </w:r>
      <w:r w:rsidR="00C049F1">
        <w:rPr>
          <w:szCs w:val="29"/>
        </w:rPr>
        <w:tab/>
      </w:r>
      <w:r w:rsidR="00C049F1">
        <w:rPr>
          <w:szCs w:val="29"/>
        </w:rPr>
        <w:tab/>
      </w:r>
      <w:r w:rsidR="00C049F1">
        <w:rPr>
          <w:szCs w:val="29"/>
        </w:rPr>
        <w:tab/>
      </w:r>
      <w:r w:rsidR="002876A5">
        <w:rPr>
          <w:szCs w:val="29"/>
        </w:rPr>
        <w:t>тел./факс 30-05-21</w:t>
      </w:r>
    </w:p>
    <w:p w:rsidR="002876A5" w:rsidRPr="00641133" w:rsidRDefault="00EB1BF2" w:rsidP="00EB1BF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285E89">
        <w:rPr>
          <w:sz w:val="28"/>
          <w:szCs w:val="28"/>
        </w:rPr>
        <w:t>_</w:t>
      </w:r>
      <w:r w:rsidR="006156AF">
        <w:rPr>
          <w:sz w:val="28"/>
          <w:szCs w:val="28"/>
        </w:rPr>
        <w:t>03</w:t>
      </w:r>
      <w:r w:rsidR="00285E89">
        <w:rPr>
          <w:sz w:val="28"/>
          <w:szCs w:val="28"/>
        </w:rPr>
        <w:t>_</w:t>
      </w:r>
      <w:r>
        <w:rPr>
          <w:sz w:val="28"/>
          <w:szCs w:val="28"/>
        </w:rPr>
        <w:t>».</w:t>
      </w:r>
      <w:r w:rsidR="00E9125E">
        <w:rPr>
          <w:sz w:val="28"/>
          <w:szCs w:val="28"/>
        </w:rPr>
        <w:t>09</w:t>
      </w:r>
      <w:r>
        <w:rPr>
          <w:sz w:val="28"/>
          <w:szCs w:val="28"/>
        </w:rPr>
        <w:t>.20</w:t>
      </w:r>
      <w:r w:rsidR="006156AF">
        <w:rPr>
          <w:sz w:val="28"/>
          <w:szCs w:val="28"/>
        </w:rPr>
        <w:t>21</w:t>
      </w:r>
      <w:r w:rsidR="002876A5" w:rsidRPr="00641133">
        <w:rPr>
          <w:sz w:val="28"/>
          <w:szCs w:val="28"/>
        </w:rPr>
        <w:t xml:space="preserve"> г.</w:t>
      </w:r>
      <w:r w:rsidR="002876A5">
        <w:rPr>
          <w:sz w:val="28"/>
          <w:szCs w:val="28"/>
        </w:rPr>
        <w:t xml:space="preserve">                         </w:t>
      </w:r>
      <w:r w:rsidR="002876A5" w:rsidRPr="00641133">
        <w:rPr>
          <w:sz w:val="28"/>
          <w:szCs w:val="28"/>
        </w:rPr>
        <w:t xml:space="preserve">                     </w:t>
      </w:r>
      <w:r w:rsidR="002876A5">
        <w:rPr>
          <w:sz w:val="28"/>
          <w:szCs w:val="28"/>
        </w:rPr>
        <w:t xml:space="preserve">     </w:t>
      </w:r>
      <w:r w:rsidR="006156A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№ </w:t>
      </w:r>
      <w:r w:rsidR="008B6FBC">
        <w:rPr>
          <w:sz w:val="28"/>
          <w:szCs w:val="28"/>
        </w:rPr>
        <w:t>1</w:t>
      </w:r>
      <w:r w:rsidR="006156AF">
        <w:rPr>
          <w:sz w:val="28"/>
          <w:szCs w:val="28"/>
        </w:rPr>
        <w:t>37</w:t>
      </w:r>
    </w:p>
    <w:p w:rsidR="002876A5" w:rsidRPr="00641133" w:rsidRDefault="002876A5" w:rsidP="002876A5">
      <w:pPr>
        <w:jc w:val="center"/>
        <w:rPr>
          <w:b/>
          <w:sz w:val="28"/>
          <w:szCs w:val="28"/>
        </w:rPr>
      </w:pPr>
      <w:r w:rsidRPr="00641133">
        <w:rPr>
          <w:b/>
          <w:sz w:val="28"/>
          <w:szCs w:val="28"/>
        </w:rPr>
        <w:t>ПРИКАЗ</w:t>
      </w:r>
    </w:p>
    <w:p w:rsidR="00CB4005" w:rsidRPr="00EB1BF2" w:rsidRDefault="009C63DC" w:rsidP="002876A5">
      <w:pPr>
        <w:jc w:val="center"/>
        <w:rPr>
          <w:b/>
          <w:sz w:val="28"/>
          <w:szCs w:val="28"/>
        </w:rPr>
      </w:pPr>
      <w:r w:rsidRPr="00EB1BF2">
        <w:rPr>
          <w:b/>
          <w:sz w:val="28"/>
          <w:szCs w:val="28"/>
        </w:rPr>
        <w:t xml:space="preserve">О проведении </w:t>
      </w:r>
      <w:r w:rsidR="00D71D72" w:rsidRPr="00EB1BF2">
        <w:rPr>
          <w:b/>
          <w:sz w:val="28"/>
          <w:szCs w:val="28"/>
        </w:rPr>
        <w:t>школьного</w:t>
      </w:r>
      <w:r w:rsidR="000A77C1" w:rsidRPr="00EB1BF2">
        <w:rPr>
          <w:b/>
          <w:sz w:val="28"/>
          <w:szCs w:val="28"/>
        </w:rPr>
        <w:t xml:space="preserve"> </w:t>
      </w:r>
      <w:r w:rsidRPr="00EB1BF2">
        <w:rPr>
          <w:b/>
          <w:sz w:val="28"/>
          <w:szCs w:val="28"/>
        </w:rPr>
        <w:t xml:space="preserve">этапа </w:t>
      </w:r>
      <w:r w:rsidR="0092141D" w:rsidRPr="00EB1BF2">
        <w:rPr>
          <w:b/>
          <w:sz w:val="28"/>
          <w:szCs w:val="28"/>
        </w:rPr>
        <w:t>В</w:t>
      </w:r>
      <w:r w:rsidRPr="00EB1BF2">
        <w:rPr>
          <w:b/>
          <w:sz w:val="28"/>
          <w:szCs w:val="28"/>
        </w:rPr>
        <w:t>сероссийской олимпиады школьников</w:t>
      </w:r>
    </w:p>
    <w:p w:rsidR="00EB1BF2" w:rsidRDefault="009C63DC" w:rsidP="002876A5">
      <w:pPr>
        <w:pStyle w:val="4"/>
        <w:rPr>
          <w:szCs w:val="28"/>
          <w:lang w:val="ru-RU"/>
        </w:rPr>
      </w:pPr>
      <w:r w:rsidRPr="00EB1BF2">
        <w:rPr>
          <w:szCs w:val="28"/>
        </w:rPr>
        <w:t>в 20</w:t>
      </w:r>
      <w:r w:rsidR="00E35498">
        <w:rPr>
          <w:szCs w:val="28"/>
          <w:lang w:val="ru-RU"/>
        </w:rPr>
        <w:t>21</w:t>
      </w:r>
      <w:r w:rsidR="002876A5" w:rsidRPr="00EB1BF2">
        <w:rPr>
          <w:szCs w:val="28"/>
          <w:lang w:val="ru-RU"/>
        </w:rPr>
        <w:t xml:space="preserve"> </w:t>
      </w:r>
      <w:r w:rsidR="00671275" w:rsidRPr="00EB1BF2">
        <w:rPr>
          <w:szCs w:val="28"/>
        </w:rPr>
        <w:t>-</w:t>
      </w:r>
      <w:r w:rsidR="002876A5" w:rsidRPr="00EB1BF2">
        <w:rPr>
          <w:szCs w:val="28"/>
          <w:lang w:val="ru-RU"/>
        </w:rPr>
        <w:t xml:space="preserve"> </w:t>
      </w:r>
      <w:r w:rsidRPr="00EB1BF2">
        <w:rPr>
          <w:szCs w:val="28"/>
        </w:rPr>
        <w:t>20</w:t>
      </w:r>
      <w:r w:rsidR="00E35498">
        <w:rPr>
          <w:szCs w:val="28"/>
          <w:lang w:val="ru-RU"/>
        </w:rPr>
        <w:t>22</w:t>
      </w:r>
      <w:r w:rsidRPr="00EB1BF2">
        <w:rPr>
          <w:szCs w:val="28"/>
        </w:rPr>
        <w:t xml:space="preserve"> учебном году</w:t>
      </w:r>
      <w:r w:rsidR="007E31E8" w:rsidRPr="00EB1BF2">
        <w:rPr>
          <w:szCs w:val="28"/>
          <w:lang w:val="ru-RU"/>
        </w:rPr>
        <w:t xml:space="preserve"> на территории </w:t>
      </w:r>
    </w:p>
    <w:p w:rsidR="009C63DC" w:rsidRPr="00EB1BF2" w:rsidRDefault="007E31E8" w:rsidP="002876A5">
      <w:pPr>
        <w:pStyle w:val="4"/>
        <w:rPr>
          <w:szCs w:val="28"/>
          <w:lang w:val="ru-RU"/>
        </w:rPr>
      </w:pPr>
      <w:r w:rsidRPr="00EB1BF2">
        <w:rPr>
          <w:szCs w:val="28"/>
          <w:lang w:val="ru-RU"/>
        </w:rPr>
        <w:t>Ивановского муниципального района</w:t>
      </w:r>
    </w:p>
    <w:p w:rsidR="009C63DC" w:rsidRDefault="009C63DC" w:rsidP="002876A5">
      <w:pPr>
        <w:jc w:val="center"/>
        <w:rPr>
          <w:sz w:val="28"/>
        </w:rPr>
      </w:pPr>
    </w:p>
    <w:p w:rsidR="00EB1BF2" w:rsidRDefault="002876A5" w:rsidP="00EB1B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D3707D">
        <w:rPr>
          <w:rFonts w:ascii="Times New Roman" w:hAnsi="Times New Roman"/>
          <w:sz w:val="28"/>
          <w:szCs w:val="28"/>
        </w:rPr>
        <w:t xml:space="preserve">В соответствии с приказом Министерства </w:t>
      </w:r>
      <w:r w:rsidR="00E35498">
        <w:rPr>
          <w:rFonts w:ascii="Times New Roman" w:hAnsi="Times New Roman"/>
          <w:sz w:val="28"/>
          <w:szCs w:val="28"/>
        </w:rPr>
        <w:t>просвещения Российской Федерации от 27.11.2020 № 678</w:t>
      </w:r>
      <w:r w:rsidRPr="00D3707D">
        <w:rPr>
          <w:rFonts w:ascii="Times New Roman" w:hAnsi="Times New Roman"/>
          <w:sz w:val="28"/>
          <w:szCs w:val="28"/>
        </w:rPr>
        <w:t xml:space="preserve"> «Об утверждении Порядка проведения всероссийской олимпиады школьников»,</w:t>
      </w:r>
      <w:r w:rsidRPr="00D3707D">
        <w:rPr>
          <w:sz w:val="28"/>
          <w:szCs w:val="28"/>
        </w:rPr>
        <w:t xml:space="preserve"> </w:t>
      </w:r>
      <w:r w:rsidR="00476D58" w:rsidRPr="00476D58">
        <w:rPr>
          <w:sz w:val="28"/>
          <w:szCs w:val="28"/>
        </w:rPr>
        <w:t xml:space="preserve"> </w:t>
      </w:r>
      <w:r w:rsidR="00476D58" w:rsidRPr="00476D58">
        <w:rPr>
          <w:rFonts w:ascii="Times New Roman" w:hAnsi="Times New Roman"/>
          <w:sz w:val="28"/>
          <w:szCs w:val="28"/>
        </w:rPr>
        <w:t>Постановлением Главного государственного санитарного врача Российской Федерации от 30.06.2020 г.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молодѐжи в условиях распространения новой коронавирусной инфекции (COVID-19)» (зарегистрир</w:t>
      </w:r>
      <w:r w:rsidR="00476D58">
        <w:rPr>
          <w:rFonts w:ascii="Times New Roman" w:hAnsi="Times New Roman"/>
          <w:sz w:val="28"/>
          <w:szCs w:val="28"/>
        </w:rPr>
        <w:t xml:space="preserve">овано 03.07.2020 г. за № 58824), </w:t>
      </w:r>
      <w:r w:rsidRPr="00D3707D">
        <w:rPr>
          <w:rFonts w:ascii="Times New Roman" w:hAnsi="Times New Roman"/>
          <w:sz w:val="28"/>
          <w:szCs w:val="28"/>
        </w:rPr>
        <w:t>приказом Департамента образования Ивановской области №</w:t>
      </w:r>
      <w:r w:rsidR="00476D58">
        <w:rPr>
          <w:rFonts w:ascii="Times New Roman" w:hAnsi="Times New Roman"/>
          <w:sz w:val="28"/>
          <w:szCs w:val="28"/>
        </w:rPr>
        <w:t xml:space="preserve"> </w:t>
      </w:r>
      <w:r w:rsidR="00D163CF">
        <w:rPr>
          <w:rFonts w:ascii="Times New Roman" w:hAnsi="Times New Roman"/>
          <w:sz w:val="28"/>
          <w:szCs w:val="28"/>
        </w:rPr>
        <w:t>934-о от 30.08</w:t>
      </w:r>
      <w:r w:rsidRPr="00D3707D">
        <w:rPr>
          <w:rFonts w:ascii="Times New Roman" w:hAnsi="Times New Roman"/>
          <w:sz w:val="28"/>
          <w:szCs w:val="28"/>
        </w:rPr>
        <w:t>.20</w:t>
      </w:r>
      <w:r w:rsidR="00E35498">
        <w:rPr>
          <w:rFonts w:ascii="Times New Roman" w:hAnsi="Times New Roman"/>
          <w:sz w:val="28"/>
          <w:szCs w:val="28"/>
        </w:rPr>
        <w:t>21</w:t>
      </w:r>
      <w:r w:rsidRPr="00D3707D">
        <w:rPr>
          <w:rFonts w:ascii="Times New Roman" w:hAnsi="Times New Roman"/>
          <w:sz w:val="28"/>
          <w:szCs w:val="28"/>
        </w:rPr>
        <w:t xml:space="preserve"> «</w:t>
      </w:r>
      <w:r w:rsidRPr="00D3707D">
        <w:rPr>
          <w:rFonts w:ascii="Times New Roman" w:hAnsi="Times New Roman" w:cs="Calibri"/>
          <w:sz w:val="28"/>
          <w:szCs w:val="28"/>
          <w:lang w:eastAsia="ar-SA"/>
        </w:rPr>
        <w:t>О проведении школьного этапа всероссий</w:t>
      </w:r>
      <w:r w:rsidR="00476D58">
        <w:rPr>
          <w:rFonts w:ascii="Times New Roman" w:hAnsi="Times New Roman" w:cs="Calibri"/>
          <w:sz w:val="28"/>
          <w:szCs w:val="28"/>
          <w:lang w:eastAsia="ar-SA"/>
        </w:rPr>
        <w:t xml:space="preserve">ской олимпиады </w:t>
      </w:r>
      <w:r w:rsidR="00D163CF">
        <w:rPr>
          <w:rFonts w:ascii="Times New Roman" w:hAnsi="Times New Roman" w:cs="Calibri"/>
          <w:sz w:val="28"/>
          <w:szCs w:val="28"/>
          <w:lang w:eastAsia="ar-SA"/>
        </w:rPr>
        <w:t>школьников в 2021-</w:t>
      </w:r>
      <w:r w:rsidR="00E35498">
        <w:rPr>
          <w:rFonts w:ascii="Times New Roman" w:hAnsi="Times New Roman" w:cs="Calibri"/>
          <w:sz w:val="28"/>
          <w:szCs w:val="28"/>
          <w:lang w:eastAsia="ar-SA"/>
        </w:rPr>
        <w:t>2022</w:t>
      </w:r>
      <w:r w:rsidR="00B93DE6">
        <w:rPr>
          <w:rFonts w:ascii="Times New Roman" w:hAnsi="Times New Roman" w:cs="Calibri"/>
          <w:sz w:val="28"/>
          <w:szCs w:val="28"/>
          <w:lang w:eastAsia="ar-SA"/>
        </w:rPr>
        <w:t xml:space="preserve"> учебном году»</w:t>
      </w:r>
      <w:r w:rsidRPr="00D3707D">
        <w:rPr>
          <w:rFonts w:ascii="Times New Roman" w:hAnsi="Times New Roman"/>
          <w:sz w:val="28"/>
          <w:szCs w:val="28"/>
        </w:rPr>
        <w:t xml:space="preserve"> с целью выявления и развития творческих способностей и интереса </w:t>
      </w:r>
      <w:r w:rsidR="00D163CF">
        <w:rPr>
          <w:rFonts w:ascii="Times New Roman" w:hAnsi="Times New Roman"/>
          <w:sz w:val="28"/>
          <w:szCs w:val="28"/>
        </w:rPr>
        <w:t xml:space="preserve">обучающихся </w:t>
      </w:r>
      <w:r w:rsidRPr="00D3707D">
        <w:rPr>
          <w:rFonts w:ascii="Times New Roman" w:hAnsi="Times New Roman"/>
          <w:sz w:val="28"/>
          <w:szCs w:val="28"/>
        </w:rPr>
        <w:t>к научно-исследовательской деятельности, создания необходимых условий</w:t>
      </w:r>
      <w:r w:rsidR="00D163CF">
        <w:rPr>
          <w:rFonts w:ascii="Times New Roman" w:hAnsi="Times New Roman"/>
          <w:sz w:val="28"/>
          <w:szCs w:val="28"/>
        </w:rPr>
        <w:t xml:space="preserve"> для поддержки одаренных детей</w:t>
      </w:r>
      <w:r w:rsidR="00A8358F">
        <w:rPr>
          <w:rFonts w:ascii="Times New Roman" w:hAnsi="Times New Roman"/>
          <w:sz w:val="28"/>
          <w:szCs w:val="28"/>
        </w:rPr>
        <w:t>,</w:t>
      </w:r>
    </w:p>
    <w:p w:rsidR="007E31E8" w:rsidRDefault="002876A5" w:rsidP="00EB1B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D3707D">
        <w:rPr>
          <w:rFonts w:ascii="Times New Roman" w:hAnsi="Times New Roman"/>
          <w:sz w:val="28"/>
          <w:szCs w:val="28"/>
        </w:rPr>
        <w:t xml:space="preserve">  </w:t>
      </w:r>
    </w:p>
    <w:p w:rsidR="002876A5" w:rsidRDefault="007E31E8" w:rsidP="007E31E8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EB1BF2">
        <w:rPr>
          <w:rFonts w:ascii="Times New Roman" w:hAnsi="Times New Roman"/>
          <w:b/>
          <w:sz w:val="28"/>
          <w:szCs w:val="28"/>
        </w:rPr>
        <w:t>П Р И К А З Ы В А Ю</w:t>
      </w:r>
      <w:r w:rsidR="002876A5" w:rsidRPr="00EB1BF2">
        <w:rPr>
          <w:rFonts w:ascii="Times New Roman" w:hAnsi="Times New Roman"/>
          <w:b/>
          <w:sz w:val="28"/>
          <w:szCs w:val="28"/>
        </w:rPr>
        <w:t>:</w:t>
      </w:r>
    </w:p>
    <w:p w:rsidR="00EB1BF2" w:rsidRPr="00EB1BF2" w:rsidRDefault="00EB1BF2" w:rsidP="007E31E8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85E89" w:rsidRPr="00AB5993" w:rsidRDefault="002876A5" w:rsidP="00285E89">
      <w:pPr>
        <w:numPr>
          <w:ilvl w:val="0"/>
          <w:numId w:val="24"/>
        </w:numPr>
        <w:spacing w:after="160"/>
        <w:ind w:left="0" w:firstLine="709"/>
        <w:contextualSpacing/>
        <w:jc w:val="both"/>
        <w:rPr>
          <w:sz w:val="28"/>
          <w:szCs w:val="28"/>
        </w:rPr>
      </w:pPr>
      <w:r w:rsidRPr="00D3707D">
        <w:rPr>
          <w:bCs/>
          <w:sz w:val="28"/>
          <w:szCs w:val="28"/>
        </w:rPr>
        <w:t xml:space="preserve"> </w:t>
      </w:r>
      <w:r w:rsidRPr="00D3707D">
        <w:rPr>
          <w:sz w:val="28"/>
          <w:szCs w:val="28"/>
        </w:rPr>
        <w:t>Организовать проведение всероссий</w:t>
      </w:r>
      <w:r w:rsidR="00EE46D6">
        <w:rPr>
          <w:sz w:val="28"/>
          <w:szCs w:val="28"/>
        </w:rPr>
        <w:t>с</w:t>
      </w:r>
      <w:r w:rsidR="00E35498">
        <w:rPr>
          <w:sz w:val="28"/>
          <w:szCs w:val="28"/>
        </w:rPr>
        <w:t>кой олимпиады школьников в 2021</w:t>
      </w:r>
      <w:r w:rsidR="00EB1BF2">
        <w:rPr>
          <w:sz w:val="28"/>
          <w:szCs w:val="28"/>
        </w:rPr>
        <w:t>-</w:t>
      </w:r>
      <w:r w:rsidR="00E35498">
        <w:rPr>
          <w:sz w:val="28"/>
          <w:szCs w:val="28"/>
        </w:rPr>
        <w:t>2022</w:t>
      </w:r>
      <w:r w:rsidRPr="00D3707D">
        <w:rPr>
          <w:sz w:val="28"/>
          <w:szCs w:val="28"/>
        </w:rPr>
        <w:t xml:space="preserve"> учебном году среди учащихся</w:t>
      </w:r>
      <w:r w:rsidR="00476D58">
        <w:rPr>
          <w:sz w:val="28"/>
          <w:szCs w:val="28"/>
        </w:rPr>
        <w:t xml:space="preserve"> </w:t>
      </w:r>
      <w:r w:rsidRPr="00D3707D">
        <w:rPr>
          <w:sz w:val="28"/>
          <w:szCs w:val="28"/>
        </w:rPr>
        <w:t>образовательных организаций</w:t>
      </w:r>
      <w:r w:rsidR="00811D19" w:rsidRPr="00D3707D">
        <w:rPr>
          <w:sz w:val="28"/>
          <w:szCs w:val="28"/>
        </w:rPr>
        <w:t xml:space="preserve"> Ивановского</w:t>
      </w:r>
      <w:r w:rsidRPr="00D3707D">
        <w:rPr>
          <w:sz w:val="28"/>
          <w:szCs w:val="28"/>
        </w:rPr>
        <w:t xml:space="preserve"> </w:t>
      </w:r>
      <w:r w:rsidR="00811D19" w:rsidRPr="00D3707D">
        <w:rPr>
          <w:sz w:val="28"/>
          <w:szCs w:val="28"/>
        </w:rPr>
        <w:t xml:space="preserve"> муниципального района</w:t>
      </w:r>
      <w:r w:rsidRPr="00D3707D">
        <w:rPr>
          <w:sz w:val="28"/>
          <w:szCs w:val="28"/>
        </w:rPr>
        <w:t xml:space="preserve"> по </w:t>
      </w:r>
      <w:r w:rsidR="00D163CF" w:rsidRPr="00AB5993">
        <w:rPr>
          <w:sz w:val="28"/>
          <w:szCs w:val="28"/>
        </w:rPr>
        <w:t>астрономии, биологии, географии, иностранным языкам (английскому, немецкому), информатике и ИКТ, искусству (МХК), истории, литературе, математике, обществознанию, основам безопасности жизнедеятельности, праву, русскому языку, технологии, физике, физической культуре, химии, экологии, экономике (далее – Олимпиада)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№678, в том числе по астрономии, биологии, информатике, математике, физике и химии с использованием информационного ресурса «Онлайн-курсы</w:t>
      </w:r>
      <w:r w:rsidR="00D163CF">
        <w:rPr>
          <w:b/>
          <w:sz w:val="28"/>
          <w:szCs w:val="28"/>
        </w:rPr>
        <w:t xml:space="preserve"> </w:t>
      </w:r>
      <w:r w:rsidR="00D163CF" w:rsidRPr="00AB5993">
        <w:rPr>
          <w:sz w:val="28"/>
          <w:szCs w:val="28"/>
        </w:rPr>
        <w:t>Образовательного центра «Сириус» в информационно-коммуникативной сети Интернет</w:t>
      </w:r>
      <w:r w:rsidR="00285E89" w:rsidRPr="00AB5993">
        <w:rPr>
          <w:sz w:val="28"/>
          <w:szCs w:val="28"/>
        </w:rPr>
        <w:t>.</w:t>
      </w:r>
    </w:p>
    <w:p w:rsidR="00816DE7" w:rsidRPr="00D3707D" w:rsidRDefault="00816DE7" w:rsidP="00285E89">
      <w:pPr>
        <w:numPr>
          <w:ilvl w:val="0"/>
          <w:numId w:val="24"/>
        </w:numPr>
        <w:spacing w:after="160"/>
        <w:ind w:left="0" w:firstLine="709"/>
        <w:contextualSpacing/>
        <w:jc w:val="both"/>
        <w:rPr>
          <w:sz w:val="28"/>
          <w:szCs w:val="28"/>
        </w:rPr>
      </w:pPr>
      <w:r w:rsidRPr="00D3707D">
        <w:rPr>
          <w:sz w:val="28"/>
          <w:szCs w:val="28"/>
        </w:rPr>
        <w:lastRenderedPageBreak/>
        <w:t xml:space="preserve"> Утвердить организационно-технологическу</w:t>
      </w:r>
      <w:r w:rsidR="00EB1BF2">
        <w:rPr>
          <w:sz w:val="28"/>
          <w:szCs w:val="28"/>
        </w:rPr>
        <w:t>ю модель проведения школьного этапа Всероссийской олимпиады школьников в</w:t>
      </w:r>
      <w:r w:rsidRPr="00D3707D">
        <w:rPr>
          <w:sz w:val="28"/>
          <w:szCs w:val="28"/>
        </w:rPr>
        <w:t xml:space="preserve"> Ивановском</w:t>
      </w:r>
      <w:r w:rsidR="007E31E8">
        <w:rPr>
          <w:sz w:val="28"/>
          <w:szCs w:val="28"/>
        </w:rPr>
        <w:t xml:space="preserve"> </w:t>
      </w:r>
      <w:r w:rsidR="00EB1BF2">
        <w:rPr>
          <w:sz w:val="28"/>
          <w:szCs w:val="28"/>
        </w:rPr>
        <w:t>муниципальном районе (Приложение</w:t>
      </w:r>
      <w:r w:rsidRPr="00D3707D">
        <w:rPr>
          <w:sz w:val="28"/>
          <w:szCs w:val="28"/>
        </w:rPr>
        <w:t xml:space="preserve"> 1).</w:t>
      </w:r>
    </w:p>
    <w:p w:rsidR="00816DE7" w:rsidRPr="00D3707D" w:rsidRDefault="00EB1BF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6DE7" w:rsidRPr="00D3707D">
        <w:rPr>
          <w:sz w:val="28"/>
          <w:szCs w:val="28"/>
        </w:rPr>
        <w:t>3. Утвердить гра</w:t>
      </w:r>
      <w:r>
        <w:rPr>
          <w:sz w:val="28"/>
          <w:szCs w:val="28"/>
        </w:rPr>
        <w:t>фик проведения школьного этапа В</w:t>
      </w:r>
      <w:r w:rsidR="00816DE7" w:rsidRPr="00D3707D">
        <w:rPr>
          <w:sz w:val="28"/>
          <w:szCs w:val="28"/>
        </w:rPr>
        <w:t>сероссийской олимпиады</w:t>
      </w:r>
      <w:r w:rsidR="00E35498">
        <w:rPr>
          <w:sz w:val="28"/>
          <w:szCs w:val="28"/>
        </w:rPr>
        <w:t xml:space="preserve"> школьников в 2021-2022</w:t>
      </w:r>
      <w:r w:rsidR="00B93DE6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(Приложение</w:t>
      </w:r>
      <w:r w:rsidR="00816DE7" w:rsidRPr="00D3707D">
        <w:rPr>
          <w:sz w:val="28"/>
          <w:szCs w:val="28"/>
        </w:rPr>
        <w:t xml:space="preserve"> 2).</w:t>
      </w:r>
    </w:p>
    <w:p w:rsidR="00816DE7" w:rsidRPr="00AB5993" w:rsidRDefault="00EB1BF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6DE7" w:rsidRPr="00AB5993">
        <w:rPr>
          <w:sz w:val="28"/>
          <w:szCs w:val="28"/>
        </w:rPr>
        <w:t>4. Утвердить состав организаци</w:t>
      </w:r>
      <w:r w:rsidRPr="00AB5993">
        <w:rPr>
          <w:sz w:val="28"/>
          <w:szCs w:val="28"/>
        </w:rPr>
        <w:t>онного комитета школьного этапа В</w:t>
      </w:r>
      <w:r w:rsidR="00816DE7" w:rsidRPr="00AB5993">
        <w:rPr>
          <w:sz w:val="28"/>
          <w:szCs w:val="28"/>
        </w:rPr>
        <w:t>сероссий</w:t>
      </w:r>
      <w:r w:rsidR="00E35498" w:rsidRPr="00AB5993">
        <w:rPr>
          <w:sz w:val="28"/>
          <w:szCs w:val="28"/>
        </w:rPr>
        <w:t>ской олимпиады школьников в 2021-2022</w:t>
      </w:r>
      <w:r w:rsidR="00816DE7" w:rsidRPr="00AB5993">
        <w:rPr>
          <w:sz w:val="28"/>
          <w:szCs w:val="28"/>
        </w:rPr>
        <w:t xml:space="preserve"> учебном году.</w:t>
      </w:r>
      <w:r w:rsidR="00AB5993">
        <w:rPr>
          <w:sz w:val="28"/>
          <w:szCs w:val="28"/>
        </w:rPr>
        <w:t xml:space="preserve"> </w:t>
      </w:r>
      <w:r w:rsidRPr="00AB5993">
        <w:rPr>
          <w:sz w:val="28"/>
          <w:szCs w:val="28"/>
        </w:rPr>
        <w:t xml:space="preserve">(Приложение </w:t>
      </w:r>
      <w:r w:rsidR="00816DE7" w:rsidRPr="00AB5993">
        <w:rPr>
          <w:sz w:val="28"/>
          <w:szCs w:val="28"/>
        </w:rPr>
        <w:t>3)</w:t>
      </w:r>
      <w:r w:rsidRPr="00AB5993">
        <w:rPr>
          <w:sz w:val="28"/>
          <w:szCs w:val="28"/>
        </w:rPr>
        <w:t>.</w:t>
      </w:r>
    </w:p>
    <w:p w:rsidR="00816DE7" w:rsidRPr="00A8358F" w:rsidRDefault="00EB1BF2" w:rsidP="00EB1BF2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AB5993">
        <w:rPr>
          <w:sz w:val="28"/>
          <w:szCs w:val="28"/>
        </w:rPr>
        <w:tab/>
        <w:t xml:space="preserve">5. </w:t>
      </w:r>
      <w:r w:rsidR="00816DE7" w:rsidRPr="00AB5993">
        <w:rPr>
          <w:sz w:val="28"/>
          <w:szCs w:val="28"/>
        </w:rPr>
        <w:t>Утвердить список председателей муниципальных предметно-методических комиссий из числа руководителей районных методических объединений учителей и списочный состав учителей высшей и первой квалификационной категории – членов вышеуказанных комиссий - для разработки о</w:t>
      </w:r>
      <w:r w:rsidRPr="00AB5993">
        <w:rPr>
          <w:sz w:val="28"/>
          <w:szCs w:val="28"/>
        </w:rPr>
        <w:t>лимпиадных заданий (Приложение</w:t>
      </w:r>
      <w:r w:rsidR="00816DE7" w:rsidRPr="00AB5993">
        <w:rPr>
          <w:sz w:val="28"/>
          <w:szCs w:val="28"/>
        </w:rPr>
        <w:t xml:space="preserve"> 4).</w:t>
      </w:r>
    </w:p>
    <w:p w:rsidR="00816DE7" w:rsidRPr="00D3707D" w:rsidRDefault="00EB1BF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5.1.</w:t>
      </w:r>
      <w:r w:rsidR="00816DE7" w:rsidRPr="00D3707D">
        <w:rPr>
          <w:sz w:val="28"/>
          <w:szCs w:val="28"/>
        </w:rPr>
        <w:t xml:space="preserve"> Предметно-методиче</w:t>
      </w:r>
      <w:r>
        <w:rPr>
          <w:sz w:val="28"/>
          <w:szCs w:val="28"/>
        </w:rPr>
        <w:t>ским комиссиям школьного этапа В</w:t>
      </w:r>
      <w:r w:rsidR="00816DE7" w:rsidRPr="00D3707D">
        <w:rPr>
          <w:sz w:val="28"/>
          <w:szCs w:val="28"/>
        </w:rPr>
        <w:t>сероссийско</w:t>
      </w:r>
      <w:r>
        <w:rPr>
          <w:sz w:val="28"/>
          <w:szCs w:val="28"/>
        </w:rPr>
        <w:t xml:space="preserve">й </w:t>
      </w:r>
      <w:r w:rsidR="00EE46D6">
        <w:rPr>
          <w:sz w:val="28"/>
          <w:szCs w:val="28"/>
        </w:rPr>
        <w:t xml:space="preserve">олимпиады </w:t>
      </w:r>
      <w:r w:rsidR="00E35498">
        <w:rPr>
          <w:sz w:val="28"/>
          <w:szCs w:val="28"/>
        </w:rPr>
        <w:t>школьников в 2021-2022</w:t>
      </w:r>
      <w:r w:rsidR="00816DE7" w:rsidRPr="00D3707D">
        <w:rPr>
          <w:sz w:val="28"/>
          <w:szCs w:val="28"/>
        </w:rPr>
        <w:t xml:space="preserve"> учебном году поручить:</w:t>
      </w:r>
    </w:p>
    <w:p w:rsidR="00816DE7" w:rsidRPr="00D3707D" w:rsidRDefault="00E3549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разработку к 13</w:t>
      </w:r>
      <w:r w:rsidR="00A8358F">
        <w:rPr>
          <w:sz w:val="28"/>
          <w:szCs w:val="28"/>
        </w:rPr>
        <w:t xml:space="preserve"> сентября 2021</w:t>
      </w:r>
      <w:r w:rsidR="00816DE7" w:rsidRPr="00D3707D">
        <w:rPr>
          <w:sz w:val="28"/>
          <w:szCs w:val="28"/>
        </w:rPr>
        <w:t xml:space="preserve"> года комплектов заданий для школьного этапа всероссийской олимпиады школьников, включающих требования к проведению</w:t>
      </w:r>
      <w:r w:rsidR="00D3707D" w:rsidRPr="00D3707D">
        <w:rPr>
          <w:sz w:val="28"/>
          <w:szCs w:val="28"/>
        </w:rPr>
        <w:t>,</w:t>
      </w:r>
      <w:r w:rsidR="00816DE7" w:rsidRPr="00D3707D">
        <w:rPr>
          <w:sz w:val="28"/>
          <w:szCs w:val="28"/>
        </w:rPr>
        <w:t xml:space="preserve"> задания и методику оценивания работ в соответствии с</w:t>
      </w:r>
      <w:r w:rsidR="00D3707D" w:rsidRPr="00D3707D">
        <w:rPr>
          <w:sz w:val="28"/>
          <w:szCs w:val="28"/>
        </w:rPr>
        <w:t xml:space="preserve"> </w:t>
      </w:r>
      <w:r w:rsidR="00816DE7" w:rsidRPr="00D3707D">
        <w:rPr>
          <w:sz w:val="28"/>
          <w:szCs w:val="28"/>
        </w:rPr>
        <w:t>рекомендациями центральных предметно-методических комиссий;</w:t>
      </w:r>
    </w:p>
    <w:p w:rsidR="00816DE7" w:rsidRDefault="00816DE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3707D">
        <w:rPr>
          <w:sz w:val="28"/>
          <w:szCs w:val="28"/>
        </w:rPr>
        <w:t>- обеспечение конфиденциальности информации о содержании заданий</w:t>
      </w:r>
      <w:r w:rsidR="007E31E8">
        <w:rPr>
          <w:sz w:val="28"/>
          <w:szCs w:val="28"/>
        </w:rPr>
        <w:t xml:space="preserve"> </w:t>
      </w:r>
      <w:r w:rsidRPr="00D3707D">
        <w:rPr>
          <w:sz w:val="28"/>
          <w:szCs w:val="28"/>
        </w:rPr>
        <w:t>муниципального этапа всероссийской олимпиады школьников 2</w:t>
      </w:r>
      <w:r w:rsidR="00D35A31">
        <w:rPr>
          <w:sz w:val="28"/>
          <w:szCs w:val="28"/>
        </w:rPr>
        <w:t>0</w:t>
      </w:r>
      <w:r w:rsidR="00E35498">
        <w:rPr>
          <w:sz w:val="28"/>
          <w:szCs w:val="28"/>
        </w:rPr>
        <w:t xml:space="preserve">21-2022 </w:t>
      </w:r>
      <w:r w:rsidRPr="00D3707D">
        <w:rPr>
          <w:sz w:val="28"/>
          <w:szCs w:val="28"/>
        </w:rPr>
        <w:t>учебного</w:t>
      </w:r>
      <w:r w:rsidR="00D35A31">
        <w:rPr>
          <w:sz w:val="28"/>
          <w:szCs w:val="28"/>
        </w:rPr>
        <w:t xml:space="preserve"> </w:t>
      </w:r>
      <w:r w:rsidRPr="00D3707D">
        <w:rPr>
          <w:sz w:val="28"/>
          <w:szCs w:val="28"/>
        </w:rPr>
        <w:t>года.</w:t>
      </w:r>
    </w:p>
    <w:p w:rsidR="00D1083F" w:rsidRDefault="00D1083F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 Утвердить состав </w:t>
      </w:r>
      <w:r w:rsidR="00AB5993">
        <w:rPr>
          <w:sz w:val="28"/>
          <w:szCs w:val="28"/>
        </w:rPr>
        <w:t xml:space="preserve"> предметных </w:t>
      </w:r>
      <w:r>
        <w:rPr>
          <w:sz w:val="28"/>
          <w:szCs w:val="28"/>
        </w:rPr>
        <w:t>жюри (Приложение 5)</w:t>
      </w:r>
    </w:p>
    <w:p w:rsidR="006135C1" w:rsidRDefault="00EB1BF2" w:rsidP="00EB1BF2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6135C1">
        <w:rPr>
          <w:sz w:val="28"/>
          <w:szCs w:val="28"/>
        </w:rPr>
        <w:t>6.</w:t>
      </w:r>
      <w:r w:rsidR="006135C1" w:rsidRPr="006135C1">
        <w:rPr>
          <w:sz w:val="26"/>
          <w:szCs w:val="26"/>
        </w:rPr>
        <w:t xml:space="preserve"> </w:t>
      </w:r>
      <w:r w:rsidR="006135C1" w:rsidRPr="006135C1">
        <w:rPr>
          <w:sz w:val="28"/>
          <w:szCs w:val="28"/>
        </w:rPr>
        <w:t>Утвердить график и состав апелляционных комиссий школьного этапа</w:t>
      </w:r>
      <w:r w:rsidR="00AB5993">
        <w:rPr>
          <w:sz w:val="28"/>
          <w:szCs w:val="28"/>
        </w:rPr>
        <w:t xml:space="preserve"> </w:t>
      </w:r>
      <w:r w:rsidR="0018623A">
        <w:rPr>
          <w:sz w:val="28"/>
          <w:szCs w:val="28"/>
        </w:rPr>
        <w:t>в</w:t>
      </w:r>
      <w:r w:rsidR="006135C1" w:rsidRPr="006135C1">
        <w:rPr>
          <w:sz w:val="28"/>
          <w:szCs w:val="28"/>
        </w:rPr>
        <w:t>сероссийской олим</w:t>
      </w:r>
      <w:r>
        <w:rPr>
          <w:sz w:val="28"/>
          <w:szCs w:val="28"/>
        </w:rPr>
        <w:t>пиады школьников (Приложение</w:t>
      </w:r>
      <w:r w:rsidR="00D1083F">
        <w:rPr>
          <w:sz w:val="28"/>
          <w:szCs w:val="28"/>
        </w:rPr>
        <w:t xml:space="preserve"> 6</w:t>
      </w:r>
      <w:r w:rsidR="006135C1" w:rsidRPr="006135C1">
        <w:rPr>
          <w:sz w:val="28"/>
          <w:szCs w:val="28"/>
        </w:rPr>
        <w:t>).</w:t>
      </w:r>
    </w:p>
    <w:p w:rsidR="006135C1" w:rsidRDefault="00EB1BF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35C1">
        <w:rPr>
          <w:sz w:val="28"/>
          <w:szCs w:val="28"/>
        </w:rPr>
        <w:t>6.1.</w:t>
      </w:r>
      <w:r w:rsidR="006135C1" w:rsidRPr="006135C1">
        <w:rPr>
          <w:sz w:val="26"/>
          <w:szCs w:val="26"/>
        </w:rPr>
        <w:t xml:space="preserve"> </w:t>
      </w:r>
      <w:r w:rsidR="006135C1" w:rsidRPr="006135C1">
        <w:rPr>
          <w:sz w:val="28"/>
          <w:szCs w:val="28"/>
        </w:rPr>
        <w:t>Руководителям муниципальных общеобразовательных организаций</w:t>
      </w:r>
      <w:r w:rsidR="006135C1">
        <w:rPr>
          <w:sz w:val="28"/>
          <w:szCs w:val="28"/>
        </w:rPr>
        <w:t xml:space="preserve"> </w:t>
      </w:r>
      <w:r w:rsidR="006135C1" w:rsidRPr="006135C1">
        <w:rPr>
          <w:sz w:val="28"/>
          <w:szCs w:val="28"/>
        </w:rPr>
        <w:t>обеспечить присутствие членов предметных жюри и апелляционных комиссий в</w:t>
      </w:r>
      <w:r w:rsidR="006135C1">
        <w:rPr>
          <w:sz w:val="28"/>
          <w:szCs w:val="28"/>
        </w:rPr>
        <w:t xml:space="preserve"> </w:t>
      </w:r>
      <w:r w:rsidR="006135C1" w:rsidRPr="006135C1">
        <w:rPr>
          <w:sz w:val="28"/>
          <w:szCs w:val="28"/>
        </w:rPr>
        <w:t xml:space="preserve">соответствии с данным приказом согласно </w:t>
      </w:r>
      <w:r w:rsidR="006135C1">
        <w:rPr>
          <w:sz w:val="28"/>
          <w:szCs w:val="28"/>
        </w:rPr>
        <w:t>графику</w:t>
      </w:r>
      <w:r w:rsidR="006135C1" w:rsidRPr="006135C1">
        <w:rPr>
          <w:sz w:val="28"/>
          <w:szCs w:val="28"/>
        </w:rPr>
        <w:t xml:space="preserve"> проведения всероссийской</w:t>
      </w:r>
      <w:r w:rsidR="006135C1">
        <w:rPr>
          <w:sz w:val="28"/>
          <w:szCs w:val="28"/>
        </w:rPr>
        <w:t xml:space="preserve"> </w:t>
      </w:r>
      <w:r w:rsidR="00E35498">
        <w:rPr>
          <w:sz w:val="28"/>
          <w:szCs w:val="28"/>
        </w:rPr>
        <w:t>олимпиады школьников в 2021-2022</w:t>
      </w:r>
      <w:r w:rsidR="006135C1" w:rsidRPr="006135C1">
        <w:rPr>
          <w:sz w:val="28"/>
          <w:szCs w:val="28"/>
        </w:rPr>
        <w:t xml:space="preserve"> учебном году.</w:t>
      </w:r>
    </w:p>
    <w:p w:rsidR="006135C1" w:rsidRPr="006135C1" w:rsidRDefault="00EB1BF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35C1">
        <w:rPr>
          <w:sz w:val="28"/>
          <w:szCs w:val="28"/>
        </w:rPr>
        <w:t xml:space="preserve">6.2. </w:t>
      </w:r>
      <w:r>
        <w:rPr>
          <w:sz w:val="28"/>
          <w:szCs w:val="28"/>
        </w:rPr>
        <w:t>Руководителю ММЦ (Агафонова</w:t>
      </w:r>
      <w:r w:rsidR="006135C1">
        <w:rPr>
          <w:sz w:val="28"/>
          <w:szCs w:val="28"/>
        </w:rPr>
        <w:t xml:space="preserve"> Л.Н.</w:t>
      </w:r>
      <w:r>
        <w:rPr>
          <w:sz w:val="28"/>
          <w:szCs w:val="28"/>
        </w:rPr>
        <w:t>)</w:t>
      </w:r>
      <w:r w:rsidR="006135C1">
        <w:rPr>
          <w:sz w:val="28"/>
          <w:szCs w:val="28"/>
        </w:rPr>
        <w:t xml:space="preserve"> п</w:t>
      </w:r>
      <w:r w:rsidR="006135C1" w:rsidRPr="006135C1">
        <w:rPr>
          <w:sz w:val="28"/>
          <w:szCs w:val="28"/>
        </w:rPr>
        <w:t>ровести организационно-инструктивные совещания с членами</w:t>
      </w:r>
      <w:r w:rsidR="006135C1">
        <w:rPr>
          <w:sz w:val="28"/>
          <w:szCs w:val="28"/>
        </w:rPr>
        <w:t xml:space="preserve"> </w:t>
      </w:r>
      <w:r w:rsidR="006135C1" w:rsidRPr="006135C1">
        <w:rPr>
          <w:sz w:val="28"/>
          <w:szCs w:val="28"/>
        </w:rPr>
        <w:t>предметных жюри и апелляцио</w:t>
      </w:r>
      <w:r w:rsidR="00A20E9A">
        <w:rPr>
          <w:sz w:val="28"/>
          <w:szCs w:val="28"/>
        </w:rPr>
        <w:t>нн</w:t>
      </w:r>
      <w:r w:rsidR="00B42DF5">
        <w:rPr>
          <w:sz w:val="28"/>
          <w:szCs w:val="28"/>
        </w:rPr>
        <w:t>ых комиссий в срок до</w:t>
      </w:r>
      <w:r w:rsidR="00E35498">
        <w:rPr>
          <w:sz w:val="28"/>
          <w:szCs w:val="28"/>
        </w:rPr>
        <w:t xml:space="preserve"> 15</w:t>
      </w:r>
      <w:r w:rsidR="00A8358F">
        <w:rPr>
          <w:sz w:val="28"/>
          <w:szCs w:val="28"/>
        </w:rPr>
        <w:t>.09.2021</w:t>
      </w:r>
      <w:r w:rsidR="006135C1" w:rsidRPr="006135C1">
        <w:rPr>
          <w:sz w:val="28"/>
          <w:szCs w:val="28"/>
        </w:rPr>
        <w:t>.</w:t>
      </w:r>
    </w:p>
    <w:p w:rsidR="00816DE7" w:rsidRPr="00D3707D" w:rsidRDefault="00EB1BF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6DE7" w:rsidRPr="00D3707D">
        <w:rPr>
          <w:sz w:val="28"/>
          <w:szCs w:val="28"/>
        </w:rPr>
        <w:t>7. Установить квоты на количество призеров, включая победителей,</w:t>
      </w:r>
      <w:r w:rsidR="00D3707D">
        <w:rPr>
          <w:sz w:val="28"/>
          <w:szCs w:val="28"/>
        </w:rPr>
        <w:t xml:space="preserve"> </w:t>
      </w:r>
      <w:r w:rsidR="00816DE7" w:rsidRPr="00D3707D">
        <w:rPr>
          <w:sz w:val="28"/>
          <w:szCs w:val="28"/>
        </w:rPr>
        <w:t>школьного этапа Олимпиад:</w:t>
      </w:r>
    </w:p>
    <w:p w:rsidR="00816DE7" w:rsidRPr="00D3707D" w:rsidRDefault="009455B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 более 30</w:t>
      </w:r>
      <w:r w:rsidR="009B7631">
        <w:rPr>
          <w:sz w:val="28"/>
          <w:szCs w:val="28"/>
        </w:rPr>
        <w:t xml:space="preserve"> </w:t>
      </w:r>
      <w:r w:rsidR="00816DE7" w:rsidRPr="00D3707D">
        <w:rPr>
          <w:sz w:val="28"/>
          <w:szCs w:val="28"/>
        </w:rPr>
        <w:t xml:space="preserve">% от числа участников олимпиад по </w:t>
      </w:r>
      <w:r w:rsidR="00787BA8">
        <w:rPr>
          <w:sz w:val="28"/>
          <w:szCs w:val="28"/>
        </w:rPr>
        <w:t xml:space="preserve">предметам с максимальным участием; </w:t>
      </w:r>
    </w:p>
    <w:p w:rsidR="004D5062" w:rsidRDefault="00787BA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6DE7" w:rsidRPr="00D3707D">
        <w:rPr>
          <w:sz w:val="28"/>
          <w:szCs w:val="28"/>
        </w:rPr>
        <w:t xml:space="preserve"> </w:t>
      </w:r>
      <w:r w:rsidR="00EB1BF2">
        <w:rPr>
          <w:sz w:val="26"/>
          <w:szCs w:val="26"/>
        </w:rPr>
        <w:tab/>
      </w:r>
      <w:r w:rsidR="00D3707D">
        <w:rPr>
          <w:sz w:val="26"/>
          <w:szCs w:val="26"/>
        </w:rPr>
        <w:t xml:space="preserve">8. </w:t>
      </w:r>
      <w:r w:rsidR="00D3707D">
        <w:rPr>
          <w:sz w:val="28"/>
          <w:szCs w:val="28"/>
        </w:rPr>
        <w:t xml:space="preserve">Методисту ММЦ </w:t>
      </w:r>
      <w:r w:rsidR="00EB1BF2">
        <w:rPr>
          <w:sz w:val="28"/>
          <w:szCs w:val="28"/>
        </w:rPr>
        <w:t>(</w:t>
      </w:r>
      <w:r>
        <w:rPr>
          <w:sz w:val="28"/>
          <w:szCs w:val="28"/>
        </w:rPr>
        <w:t xml:space="preserve"> Дработухиной О.В.):</w:t>
      </w:r>
    </w:p>
    <w:p w:rsidR="00D3707D" w:rsidRPr="00D3707D" w:rsidRDefault="004D506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707D" w:rsidRPr="00D3707D">
        <w:rPr>
          <w:sz w:val="28"/>
          <w:szCs w:val="28"/>
        </w:rPr>
        <w:t xml:space="preserve"> обеспечить выдачу</w:t>
      </w:r>
      <w:r w:rsidR="00D3707D">
        <w:rPr>
          <w:sz w:val="28"/>
          <w:szCs w:val="28"/>
        </w:rPr>
        <w:t xml:space="preserve"> </w:t>
      </w:r>
      <w:r w:rsidR="00D3707D" w:rsidRPr="00D3707D">
        <w:rPr>
          <w:sz w:val="28"/>
          <w:szCs w:val="28"/>
        </w:rPr>
        <w:t>материалов (требований к проведению, заданий и методики оценки работ) для</w:t>
      </w:r>
      <w:r w:rsidR="00D3707D">
        <w:rPr>
          <w:sz w:val="28"/>
          <w:szCs w:val="28"/>
        </w:rPr>
        <w:t xml:space="preserve"> </w:t>
      </w:r>
      <w:r w:rsidR="00D3707D" w:rsidRPr="00D3707D">
        <w:rPr>
          <w:sz w:val="28"/>
          <w:szCs w:val="28"/>
        </w:rPr>
        <w:t>проведения школьного этапа всероссийской олимпиады школьников специалисту</w:t>
      </w:r>
      <w:r w:rsidR="00D3707D">
        <w:rPr>
          <w:sz w:val="28"/>
          <w:szCs w:val="28"/>
        </w:rPr>
        <w:t xml:space="preserve"> </w:t>
      </w:r>
      <w:r w:rsidR="00D3707D" w:rsidRPr="00D3707D">
        <w:rPr>
          <w:sz w:val="28"/>
          <w:szCs w:val="28"/>
        </w:rPr>
        <w:t>образовательной организации, на которого возложена ответственность за</w:t>
      </w:r>
      <w:r>
        <w:rPr>
          <w:sz w:val="28"/>
          <w:szCs w:val="28"/>
        </w:rPr>
        <w:t xml:space="preserve"> </w:t>
      </w:r>
      <w:r w:rsidR="00D3707D" w:rsidRPr="00D3707D">
        <w:rPr>
          <w:sz w:val="28"/>
          <w:szCs w:val="28"/>
        </w:rPr>
        <w:t>конфиденциальность полученной информации о содержании заданий школьного</w:t>
      </w:r>
      <w:r w:rsidR="00D3707D">
        <w:rPr>
          <w:sz w:val="28"/>
          <w:szCs w:val="28"/>
        </w:rPr>
        <w:t xml:space="preserve"> </w:t>
      </w:r>
      <w:r w:rsidR="00D3707D" w:rsidRPr="00D3707D">
        <w:rPr>
          <w:sz w:val="28"/>
          <w:szCs w:val="28"/>
        </w:rPr>
        <w:t>этапа все</w:t>
      </w:r>
      <w:r w:rsidR="00A20E9A">
        <w:rPr>
          <w:sz w:val="28"/>
          <w:szCs w:val="28"/>
        </w:rPr>
        <w:t>российской олимпиады школьников;</w:t>
      </w:r>
    </w:p>
    <w:p w:rsidR="00D3707D" w:rsidRPr="004D5062" w:rsidRDefault="00D3707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="000E6DC2">
        <w:rPr>
          <w:sz w:val="28"/>
          <w:szCs w:val="28"/>
        </w:rPr>
        <w:t xml:space="preserve">в срок до </w:t>
      </w:r>
      <w:r w:rsidR="00285E89">
        <w:rPr>
          <w:b/>
          <w:sz w:val="28"/>
          <w:szCs w:val="28"/>
        </w:rPr>
        <w:t>29</w:t>
      </w:r>
      <w:r w:rsidRPr="000E6DC2">
        <w:rPr>
          <w:b/>
          <w:sz w:val="28"/>
          <w:szCs w:val="28"/>
        </w:rPr>
        <w:t xml:space="preserve"> октября</w:t>
      </w:r>
      <w:r w:rsidR="0018623A" w:rsidRPr="000E6DC2">
        <w:rPr>
          <w:b/>
          <w:sz w:val="28"/>
          <w:szCs w:val="28"/>
        </w:rPr>
        <w:t xml:space="preserve"> 202</w:t>
      </w:r>
      <w:r w:rsidR="00145F70">
        <w:rPr>
          <w:b/>
          <w:sz w:val="28"/>
          <w:szCs w:val="28"/>
        </w:rPr>
        <w:t>1</w:t>
      </w:r>
      <w:r w:rsidR="007121D0">
        <w:rPr>
          <w:sz w:val="28"/>
          <w:szCs w:val="28"/>
        </w:rPr>
        <w:t xml:space="preserve"> года сформировать итоговые таблицы</w:t>
      </w:r>
      <w:r w:rsidR="004D5062" w:rsidRPr="004D5062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результатов победителей и призеров</w:t>
      </w:r>
      <w:r w:rsidR="00145F70">
        <w:rPr>
          <w:sz w:val="28"/>
          <w:szCs w:val="28"/>
        </w:rPr>
        <w:t xml:space="preserve"> школьного этапа олимпиады по 14</w:t>
      </w:r>
      <w:r w:rsidRPr="004D5062">
        <w:rPr>
          <w:sz w:val="28"/>
          <w:szCs w:val="28"/>
        </w:rPr>
        <w:t xml:space="preserve"> предметам</w:t>
      </w:r>
      <w:r w:rsidR="00145F70">
        <w:rPr>
          <w:sz w:val="28"/>
          <w:szCs w:val="28"/>
        </w:rPr>
        <w:t xml:space="preserve">, </w:t>
      </w:r>
      <w:r w:rsidR="00145F70">
        <w:rPr>
          <w:sz w:val="28"/>
          <w:szCs w:val="28"/>
        </w:rPr>
        <w:lastRenderedPageBreak/>
        <w:t>проводимым в традиционной форме и 17 ноября (ориентировочно)</w:t>
      </w:r>
      <w:r w:rsidR="004D5062" w:rsidRPr="004D5062">
        <w:rPr>
          <w:sz w:val="28"/>
          <w:szCs w:val="28"/>
        </w:rPr>
        <w:t xml:space="preserve"> </w:t>
      </w:r>
      <w:r w:rsidR="00145F70">
        <w:rPr>
          <w:sz w:val="28"/>
          <w:szCs w:val="28"/>
        </w:rPr>
        <w:t xml:space="preserve">по 6 предметам, проводимым на платформе «Сириус.Курсы) </w:t>
      </w:r>
      <w:r w:rsidRPr="004D5062">
        <w:rPr>
          <w:sz w:val="28"/>
          <w:szCs w:val="28"/>
        </w:rPr>
        <w:t>и определить порядок направления школьников на муниципальный этап.</w:t>
      </w:r>
    </w:p>
    <w:p w:rsidR="004D5062" w:rsidRPr="004D5062" w:rsidRDefault="00EB1BF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5062" w:rsidRPr="004D5062">
        <w:rPr>
          <w:sz w:val="28"/>
          <w:szCs w:val="28"/>
        </w:rPr>
        <w:t xml:space="preserve">9. Заместителю начальника Управления </w:t>
      </w:r>
      <w:r w:rsidR="0018623A">
        <w:rPr>
          <w:sz w:val="28"/>
          <w:szCs w:val="28"/>
        </w:rPr>
        <w:t xml:space="preserve"> Шибановой Е.С.</w:t>
      </w:r>
      <w:r w:rsidR="004D5062" w:rsidRPr="004D5062">
        <w:rPr>
          <w:sz w:val="28"/>
          <w:szCs w:val="28"/>
        </w:rPr>
        <w:t xml:space="preserve">  осуществить контроль </w:t>
      </w:r>
      <w:r w:rsidR="00A20E9A">
        <w:rPr>
          <w:sz w:val="28"/>
          <w:szCs w:val="28"/>
        </w:rPr>
        <w:t>за проведением</w:t>
      </w:r>
      <w:r w:rsidR="004D5062" w:rsidRPr="004D5062">
        <w:rPr>
          <w:sz w:val="28"/>
          <w:szCs w:val="28"/>
        </w:rPr>
        <w:t xml:space="preserve"> школьного этапа всероссийской олимпиады школьников.</w:t>
      </w:r>
    </w:p>
    <w:p w:rsidR="00D3707D" w:rsidRPr="004D5062" w:rsidRDefault="00EB1BF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707D" w:rsidRPr="004D5062">
        <w:rPr>
          <w:sz w:val="28"/>
          <w:szCs w:val="28"/>
        </w:rPr>
        <w:t>10. Рекомендовать руководителям муниципальных общеобразовательных</w:t>
      </w:r>
      <w:r w:rsidR="00145F70">
        <w:rPr>
          <w:sz w:val="28"/>
          <w:szCs w:val="28"/>
        </w:rPr>
        <w:t xml:space="preserve"> </w:t>
      </w:r>
      <w:r w:rsidR="00D3707D" w:rsidRPr="004D5062">
        <w:rPr>
          <w:sz w:val="28"/>
          <w:szCs w:val="28"/>
        </w:rPr>
        <w:t>организаций:</w:t>
      </w:r>
    </w:p>
    <w:p w:rsidR="00D3707D" w:rsidRPr="004D5062" w:rsidRDefault="00D3707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5062">
        <w:rPr>
          <w:sz w:val="28"/>
          <w:szCs w:val="28"/>
        </w:rPr>
        <w:t>- обеспечить организован</w:t>
      </w:r>
      <w:r w:rsidR="00EB1BF2">
        <w:rPr>
          <w:sz w:val="28"/>
          <w:szCs w:val="28"/>
        </w:rPr>
        <w:t>ное проведение школьного этапа В</w:t>
      </w:r>
      <w:r w:rsidRPr="004D5062">
        <w:rPr>
          <w:sz w:val="28"/>
          <w:szCs w:val="28"/>
        </w:rPr>
        <w:t>сероссийской</w:t>
      </w:r>
      <w:r w:rsidR="00EB1BF2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олимпиады школьников в установленные сроки;</w:t>
      </w:r>
    </w:p>
    <w:p w:rsidR="00D3707D" w:rsidRPr="004D5062" w:rsidRDefault="00D3707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5062">
        <w:rPr>
          <w:sz w:val="28"/>
          <w:szCs w:val="28"/>
        </w:rPr>
        <w:t>- назначить сп</w:t>
      </w:r>
      <w:r w:rsidR="00145F70">
        <w:rPr>
          <w:sz w:val="28"/>
          <w:szCs w:val="28"/>
        </w:rPr>
        <w:t>ециалистов образовательных организаций, на которых</w:t>
      </w:r>
      <w:r w:rsidR="004D5062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 xml:space="preserve">возложить ответственность за получение пакетов с олимпиадными заданиями в </w:t>
      </w:r>
      <w:r w:rsidR="004D5062">
        <w:rPr>
          <w:sz w:val="28"/>
          <w:szCs w:val="28"/>
        </w:rPr>
        <w:t xml:space="preserve">муниципальном методическом центре </w:t>
      </w:r>
      <w:r w:rsidRPr="004D5062">
        <w:rPr>
          <w:sz w:val="28"/>
          <w:szCs w:val="28"/>
        </w:rPr>
        <w:t>и сохранение конфиденциальности полученной информации о</w:t>
      </w:r>
      <w:r w:rsidR="004D5062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содержании заданий школьного этапа всероссийской олимпиады школьников;</w:t>
      </w:r>
    </w:p>
    <w:p w:rsidR="00D3707D" w:rsidRPr="004D5062" w:rsidRDefault="00D3707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5062">
        <w:rPr>
          <w:sz w:val="28"/>
          <w:szCs w:val="28"/>
        </w:rPr>
        <w:t>- провести информационно-разъяснительную работу с обучающимися и их</w:t>
      </w:r>
      <w:r w:rsidR="00EB1BF2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родителями (законными представителями) о сроках и местах проведения</w:t>
      </w:r>
      <w:r w:rsidR="004D5062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школьного этапа олимпиады по каждому общеобразовательному предмету, а также</w:t>
      </w:r>
      <w:r w:rsidR="004D5062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о настоящем Порядке и утвержденных требованиях к организации и проведению</w:t>
      </w:r>
      <w:r w:rsidR="004D5062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школьного этапа олимпиады по каждому предмету;</w:t>
      </w:r>
    </w:p>
    <w:p w:rsidR="00D3707D" w:rsidRPr="004D5062" w:rsidRDefault="00D3707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5062">
        <w:rPr>
          <w:sz w:val="28"/>
          <w:szCs w:val="28"/>
        </w:rPr>
        <w:t>- собрать пи</w:t>
      </w:r>
      <w:r w:rsidR="00690A19">
        <w:rPr>
          <w:sz w:val="28"/>
          <w:szCs w:val="28"/>
        </w:rPr>
        <w:t>сьменные заявления обучающихся 4</w:t>
      </w:r>
      <w:r w:rsidRPr="004D5062">
        <w:rPr>
          <w:sz w:val="28"/>
          <w:szCs w:val="28"/>
        </w:rPr>
        <w:t>-11</w:t>
      </w:r>
      <w:r w:rsidR="00EB1BF2">
        <w:rPr>
          <w:sz w:val="28"/>
          <w:szCs w:val="28"/>
        </w:rPr>
        <w:t>-х</w:t>
      </w:r>
      <w:r w:rsidRPr="004D5062">
        <w:rPr>
          <w:sz w:val="28"/>
          <w:szCs w:val="28"/>
        </w:rPr>
        <w:t xml:space="preserve"> классов об участии в</w:t>
      </w:r>
      <w:r w:rsidR="004D5062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шк</w:t>
      </w:r>
      <w:r w:rsidR="004D5062">
        <w:rPr>
          <w:sz w:val="28"/>
          <w:szCs w:val="28"/>
        </w:rPr>
        <w:t>ольном этапе олимпиады;</w:t>
      </w:r>
    </w:p>
    <w:p w:rsidR="00D3707D" w:rsidRPr="004D5062" w:rsidRDefault="00D3707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5062">
        <w:rPr>
          <w:sz w:val="28"/>
          <w:szCs w:val="28"/>
        </w:rPr>
        <w:t>- в срок не менее чем за 10 рабочих дней до начала школьного этапа</w:t>
      </w:r>
      <w:r w:rsidR="007E31E8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олимпиады собрать с родителей (законных представителей) в письменной форме</w:t>
      </w:r>
      <w:r w:rsidR="007E31E8">
        <w:rPr>
          <w:sz w:val="28"/>
          <w:szCs w:val="28"/>
        </w:rPr>
        <w:t xml:space="preserve"> </w:t>
      </w:r>
      <w:r w:rsidR="00145F70">
        <w:rPr>
          <w:sz w:val="28"/>
          <w:szCs w:val="28"/>
        </w:rPr>
        <w:t xml:space="preserve"> заявление на участие ребёнка в Олимпиаде </w:t>
      </w:r>
      <w:r w:rsidRPr="004D5062">
        <w:rPr>
          <w:sz w:val="28"/>
          <w:szCs w:val="28"/>
        </w:rPr>
        <w:t>и согласие на сбор, хранение, использование, распространение</w:t>
      </w:r>
      <w:r w:rsidR="007E31E8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(передачу) и публикацию персональных данных своего несовершеннолетнего</w:t>
      </w:r>
      <w:r w:rsidR="007E31E8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ребенка, а также его олимпиадной работы, в том числе в сети Интернет;</w:t>
      </w:r>
    </w:p>
    <w:p w:rsidR="00D3707D" w:rsidRPr="004D5062" w:rsidRDefault="00D3707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5062">
        <w:rPr>
          <w:sz w:val="28"/>
          <w:szCs w:val="28"/>
        </w:rPr>
        <w:t>- принять меры для обеспечения конфиденциальности при тиражировании и</w:t>
      </w:r>
      <w:r w:rsidR="007E31E8">
        <w:rPr>
          <w:sz w:val="28"/>
          <w:szCs w:val="28"/>
        </w:rPr>
        <w:t xml:space="preserve"> </w:t>
      </w:r>
      <w:r w:rsidRPr="004D5062">
        <w:rPr>
          <w:sz w:val="28"/>
          <w:szCs w:val="28"/>
        </w:rPr>
        <w:t>хранении текстов олимпиадных заданий;</w:t>
      </w:r>
    </w:p>
    <w:p w:rsidR="00D3707D" w:rsidRPr="007E31E8" w:rsidRDefault="00D3707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5062">
        <w:rPr>
          <w:sz w:val="28"/>
          <w:szCs w:val="28"/>
        </w:rPr>
        <w:t xml:space="preserve">- </w:t>
      </w:r>
      <w:r w:rsidRPr="007E31E8">
        <w:rPr>
          <w:sz w:val="28"/>
          <w:szCs w:val="28"/>
        </w:rPr>
        <w:t>направит</w:t>
      </w:r>
      <w:r w:rsidR="00EB1BF2">
        <w:rPr>
          <w:sz w:val="28"/>
          <w:szCs w:val="28"/>
        </w:rPr>
        <w:t>ь организатору школьного этапа В</w:t>
      </w:r>
      <w:r w:rsidRPr="007E31E8">
        <w:rPr>
          <w:sz w:val="28"/>
          <w:szCs w:val="28"/>
        </w:rPr>
        <w:t>сероссийской олимпиады</w:t>
      </w:r>
      <w:r w:rsidR="007E31E8">
        <w:rPr>
          <w:sz w:val="28"/>
          <w:szCs w:val="28"/>
        </w:rPr>
        <w:t xml:space="preserve"> </w:t>
      </w:r>
      <w:r w:rsidRPr="007E31E8">
        <w:rPr>
          <w:sz w:val="28"/>
          <w:szCs w:val="28"/>
        </w:rPr>
        <w:t>школьников кандидатуры для формирования жюри по каждому</w:t>
      </w:r>
      <w:r w:rsidR="007E31E8">
        <w:rPr>
          <w:sz w:val="28"/>
          <w:szCs w:val="28"/>
        </w:rPr>
        <w:t xml:space="preserve"> </w:t>
      </w:r>
      <w:r w:rsidRPr="007E31E8">
        <w:rPr>
          <w:sz w:val="28"/>
          <w:szCs w:val="28"/>
        </w:rPr>
        <w:t>общеобразовательному предмету;</w:t>
      </w:r>
    </w:p>
    <w:p w:rsidR="00D3707D" w:rsidRPr="007E31E8" w:rsidRDefault="00D3707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E31E8">
        <w:rPr>
          <w:sz w:val="28"/>
          <w:szCs w:val="28"/>
        </w:rPr>
        <w:t>- провести награждение победителей, призеров и педагогов-наставников</w:t>
      </w:r>
      <w:r w:rsidR="007E31E8">
        <w:rPr>
          <w:sz w:val="28"/>
          <w:szCs w:val="28"/>
        </w:rPr>
        <w:t xml:space="preserve"> </w:t>
      </w:r>
      <w:r w:rsidR="00145F70">
        <w:rPr>
          <w:sz w:val="28"/>
          <w:szCs w:val="28"/>
        </w:rPr>
        <w:t>школьного этапа в</w:t>
      </w:r>
      <w:r w:rsidRPr="007E31E8">
        <w:rPr>
          <w:sz w:val="28"/>
          <w:szCs w:val="28"/>
        </w:rPr>
        <w:t>сероссийской олимпиады школьников грамотами</w:t>
      </w:r>
      <w:r w:rsidR="007E31E8">
        <w:rPr>
          <w:sz w:val="28"/>
          <w:szCs w:val="28"/>
        </w:rPr>
        <w:t xml:space="preserve"> </w:t>
      </w:r>
      <w:r w:rsidRPr="007E31E8">
        <w:rPr>
          <w:sz w:val="28"/>
          <w:szCs w:val="28"/>
        </w:rPr>
        <w:t>общеобразовательного учреждения;</w:t>
      </w:r>
    </w:p>
    <w:p w:rsidR="00D3707D" w:rsidRPr="007E31E8" w:rsidRDefault="00787BA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сро</w:t>
      </w:r>
      <w:r w:rsidR="000E6DC2">
        <w:rPr>
          <w:sz w:val="28"/>
          <w:szCs w:val="28"/>
        </w:rPr>
        <w:t xml:space="preserve">к до </w:t>
      </w:r>
      <w:r w:rsidR="000E6DC2" w:rsidRPr="000E6DC2">
        <w:rPr>
          <w:b/>
          <w:sz w:val="28"/>
          <w:szCs w:val="28"/>
        </w:rPr>
        <w:t>29</w:t>
      </w:r>
      <w:r w:rsidR="0018623A" w:rsidRPr="000E6DC2">
        <w:rPr>
          <w:b/>
          <w:sz w:val="28"/>
          <w:szCs w:val="28"/>
        </w:rPr>
        <w:t xml:space="preserve"> октября 202</w:t>
      </w:r>
      <w:r w:rsidR="00145F70">
        <w:rPr>
          <w:b/>
          <w:sz w:val="28"/>
          <w:szCs w:val="28"/>
        </w:rPr>
        <w:t>1</w:t>
      </w:r>
      <w:r w:rsidR="00D3707D" w:rsidRPr="007E31E8">
        <w:rPr>
          <w:sz w:val="28"/>
          <w:szCs w:val="28"/>
        </w:rPr>
        <w:t xml:space="preserve"> года предоставить в </w:t>
      </w:r>
      <w:r w:rsidR="007E31E8">
        <w:rPr>
          <w:sz w:val="28"/>
          <w:szCs w:val="28"/>
        </w:rPr>
        <w:t xml:space="preserve">муниципальный методический центр </w:t>
      </w:r>
      <w:r w:rsidR="00D3707D" w:rsidRPr="007E31E8">
        <w:rPr>
          <w:sz w:val="28"/>
          <w:szCs w:val="28"/>
        </w:rPr>
        <w:t>заявку на</w:t>
      </w:r>
      <w:r w:rsidR="007E31E8">
        <w:rPr>
          <w:sz w:val="28"/>
          <w:szCs w:val="28"/>
        </w:rPr>
        <w:t xml:space="preserve"> участие в муниципальном этапе в</w:t>
      </w:r>
      <w:r w:rsidR="00D3707D" w:rsidRPr="007E31E8">
        <w:rPr>
          <w:sz w:val="28"/>
          <w:szCs w:val="28"/>
        </w:rPr>
        <w:t>сероссийской олимпиады школьников</w:t>
      </w:r>
      <w:r w:rsidR="007E31E8">
        <w:rPr>
          <w:sz w:val="28"/>
          <w:szCs w:val="28"/>
        </w:rPr>
        <w:t xml:space="preserve"> </w:t>
      </w:r>
      <w:r w:rsidR="00EB1BF2">
        <w:rPr>
          <w:sz w:val="28"/>
          <w:szCs w:val="28"/>
        </w:rPr>
        <w:t>(Приложение</w:t>
      </w:r>
      <w:r w:rsidR="00145F70">
        <w:rPr>
          <w:sz w:val="28"/>
          <w:szCs w:val="28"/>
        </w:rPr>
        <w:t xml:space="preserve"> 7</w:t>
      </w:r>
      <w:r w:rsidR="00D3707D" w:rsidRPr="007E31E8">
        <w:rPr>
          <w:sz w:val="28"/>
          <w:szCs w:val="28"/>
        </w:rPr>
        <w:t>).</w:t>
      </w:r>
    </w:p>
    <w:p w:rsidR="00D3707D" w:rsidRPr="007E31E8" w:rsidRDefault="00EB1BF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7E31E8">
        <w:rPr>
          <w:sz w:val="26"/>
          <w:szCs w:val="26"/>
        </w:rPr>
        <w:t>11</w:t>
      </w:r>
      <w:r w:rsidR="00D3707D">
        <w:rPr>
          <w:sz w:val="26"/>
          <w:szCs w:val="26"/>
        </w:rPr>
        <w:t xml:space="preserve">. </w:t>
      </w:r>
      <w:r w:rsidR="00D3707D" w:rsidRPr="007E31E8">
        <w:rPr>
          <w:sz w:val="28"/>
          <w:szCs w:val="28"/>
        </w:rPr>
        <w:t>Контроль исполнения приказа возл</w:t>
      </w:r>
      <w:r>
        <w:rPr>
          <w:sz w:val="28"/>
          <w:szCs w:val="28"/>
        </w:rPr>
        <w:t xml:space="preserve">ожить на заместителя начальника </w:t>
      </w:r>
      <w:r w:rsidR="007E31E8">
        <w:rPr>
          <w:sz w:val="28"/>
          <w:szCs w:val="28"/>
        </w:rPr>
        <w:t xml:space="preserve">Управления </w:t>
      </w:r>
      <w:r w:rsidR="00D3707D" w:rsidRPr="007E31E8">
        <w:rPr>
          <w:sz w:val="28"/>
          <w:szCs w:val="28"/>
        </w:rPr>
        <w:t xml:space="preserve"> образования </w:t>
      </w:r>
      <w:r w:rsidR="0018623A">
        <w:rPr>
          <w:sz w:val="28"/>
          <w:szCs w:val="28"/>
        </w:rPr>
        <w:t xml:space="preserve"> Шибанову Е.С.</w:t>
      </w:r>
    </w:p>
    <w:p w:rsidR="00EB1BF2" w:rsidRDefault="00EB1BF2" w:rsidP="00EB1BF2">
      <w:pPr>
        <w:autoSpaceDE w:val="0"/>
        <w:autoSpaceDN w:val="0"/>
        <w:adjustRightInd w:val="0"/>
        <w:contextualSpacing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EB1BF2" w:rsidRDefault="00EB1BF2" w:rsidP="00EB1BF2">
      <w:pPr>
        <w:autoSpaceDE w:val="0"/>
        <w:autoSpaceDN w:val="0"/>
        <w:adjustRightInd w:val="0"/>
        <w:contextualSpacing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EB1BF2" w:rsidRDefault="00EB1BF2" w:rsidP="00EB1BF2">
      <w:pPr>
        <w:autoSpaceDE w:val="0"/>
        <w:autoSpaceDN w:val="0"/>
        <w:adjustRightInd w:val="0"/>
        <w:contextualSpacing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02004E" w:rsidRPr="00EB1BF2" w:rsidRDefault="0021647A" w:rsidP="00EB1BF2">
      <w:pPr>
        <w:autoSpaceDE w:val="0"/>
        <w:autoSpaceDN w:val="0"/>
        <w:adjustRightInd w:val="0"/>
        <w:contextualSpacing/>
        <w:jc w:val="both"/>
        <w:rPr>
          <w:sz w:val="28"/>
        </w:rPr>
      </w:pPr>
      <w:r>
        <w:rPr>
          <w:sz w:val="28"/>
        </w:rPr>
        <w:t xml:space="preserve">Начальник Управления образования              </w:t>
      </w:r>
      <w:r w:rsidR="00EB1BF2">
        <w:rPr>
          <w:sz w:val="28"/>
        </w:rPr>
        <w:t xml:space="preserve">               </w:t>
      </w:r>
      <w:r>
        <w:rPr>
          <w:sz w:val="28"/>
        </w:rPr>
        <w:t xml:space="preserve">            С.Н.Горнушкина</w:t>
      </w:r>
      <w:r w:rsidR="00382E15" w:rsidRPr="00E65F93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EC57F0" w:rsidRPr="006156AF" w:rsidRDefault="0065044C" w:rsidP="006156AF">
      <w:pPr>
        <w:pStyle w:val="6"/>
        <w:contextualSpacing/>
        <w:rPr>
          <w:b w:val="0"/>
          <w:sz w:val="22"/>
          <w:szCs w:val="22"/>
        </w:rPr>
      </w:pPr>
      <w:r w:rsidRPr="00D44714">
        <w:rPr>
          <w:b w:val="0"/>
        </w:rPr>
        <w:lastRenderedPageBreak/>
        <w:t xml:space="preserve">        </w:t>
      </w:r>
      <w:r w:rsidR="006156AF">
        <w:rPr>
          <w:b w:val="0"/>
        </w:rPr>
        <w:t xml:space="preserve">                                                                         </w:t>
      </w:r>
      <w:r w:rsidR="00EC57F0" w:rsidRPr="006156AF">
        <w:rPr>
          <w:b w:val="0"/>
          <w:sz w:val="22"/>
          <w:szCs w:val="22"/>
        </w:rPr>
        <w:t>Приложение 1</w:t>
      </w:r>
    </w:p>
    <w:p w:rsidR="00EC57F0" w:rsidRPr="00EB1BF2" w:rsidRDefault="00EC57F0" w:rsidP="000209D1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7109C6" w:rsidRPr="00EB1BF2" w:rsidRDefault="00DF561A" w:rsidP="000209D1">
      <w:pPr>
        <w:ind w:left="5812"/>
        <w:contextualSpacing/>
        <w:rPr>
          <w:szCs w:val="24"/>
        </w:rPr>
      </w:pPr>
      <w:r w:rsidRPr="00EB1BF2">
        <w:rPr>
          <w:szCs w:val="24"/>
        </w:rPr>
        <w:t>№</w:t>
      </w:r>
      <w:r w:rsidR="00EB1BF2" w:rsidRPr="00EB1BF2">
        <w:rPr>
          <w:szCs w:val="24"/>
        </w:rPr>
        <w:t xml:space="preserve"> </w:t>
      </w:r>
      <w:r w:rsidR="00145F70">
        <w:rPr>
          <w:szCs w:val="24"/>
        </w:rPr>
        <w:t>137</w:t>
      </w:r>
      <w:r w:rsidR="000E6DC2">
        <w:rPr>
          <w:szCs w:val="24"/>
        </w:rPr>
        <w:t>___ от _</w:t>
      </w:r>
      <w:r w:rsidR="00145F70">
        <w:rPr>
          <w:szCs w:val="24"/>
        </w:rPr>
        <w:t>03</w:t>
      </w:r>
      <w:r w:rsidR="000E6DC2">
        <w:rPr>
          <w:szCs w:val="24"/>
        </w:rPr>
        <w:t>_.09.2021</w:t>
      </w:r>
      <w:r w:rsidR="007109C6" w:rsidRPr="00EB1BF2">
        <w:rPr>
          <w:szCs w:val="24"/>
        </w:rPr>
        <w:t>г.</w:t>
      </w:r>
    </w:p>
    <w:p w:rsidR="007E31E8" w:rsidRPr="00C15752" w:rsidRDefault="007E31E8" w:rsidP="007E31E8">
      <w:pPr>
        <w:spacing w:line="276" w:lineRule="auto"/>
        <w:jc w:val="right"/>
        <w:rPr>
          <w:szCs w:val="24"/>
        </w:rPr>
      </w:pPr>
    </w:p>
    <w:p w:rsidR="007E31E8" w:rsidRPr="007E31E8" w:rsidRDefault="007E31E8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7E31E8">
        <w:rPr>
          <w:b/>
          <w:bCs/>
          <w:sz w:val="28"/>
          <w:szCs w:val="28"/>
        </w:rPr>
        <w:t>Организационно-технологическая модель</w:t>
      </w:r>
    </w:p>
    <w:p w:rsidR="007E31E8" w:rsidRPr="007E31E8" w:rsidRDefault="007E31E8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7E31E8">
        <w:rPr>
          <w:b/>
          <w:bCs/>
          <w:sz w:val="28"/>
          <w:szCs w:val="28"/>
        </w:rPr>
        <w:t>проведения школьного э</w:t>
      </w:r>
      <w:r w:rsidR="000209D1">
        <w:rPr>
          <w:b/>
          <w:bCs/>
          <w:sz w:val="28"/>
          <w:szCs w:val="28"/>
        </w:rPr>
        <w:t>тапа В</w:t>
      </w:r>
      <w:r w:rsidRPr="007E31E8">
        <w:rPr>
          <w:b/>
          <w:bCs/>
          <w:sz w:val="28"/>
          <w:szCs w:val="28"/>
        </w:rPr>
        <w:t>сероссийской олимпиады школьников</w:t>
      </w:r>
    </w:p>
    <w:p w:rsidR="007E31E8" w:rsidRPr="007E31E8" w:rsidRDefault="000209D1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7E31E8" w:rsidRPr="007E31E8">
        <w:rPr>
          <w:b/>
          <w:bCs/>
          <w:sz w:val="28"/>
          <w:szCs w:val="28"/>
        </w:rPr>
        <w:t>Ивановском муниципальном районе</w:t>
      </w:r>
    </w:p>
    <w:p w:rsidR="007E31E8" w:rsidRPr="007E31E8" w:rsidRDefault="007E31E8" w:rsidP="00EB1BF2">
      <w:pPr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  <w:r w:rsidRPr="007E31E8">
        <w:rPr>
          <w:b/>
          <w:bCs/>
          <w:sz w:val="28"/>
          <w:szCs w:val="28"/>
        </w:rPr>
        <w:t>1. Общие положения</w:t>
      </w:r>
    </w:p>
    <w:p w:rsidR="00CD6524" w:rsidRDefault="000209D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7E31E8" w:rsidRPr="007E31E8">
        <w:rPr>
          <w:sz w:val="26"/>
          <w:szCs w:val="26"/>
        </w:rPr>
        <w:t xml:space="preserve">1.1. </w:t>
      </w:r>
      <w:r w:rsidR="007E31E8" w:rsidRPr="007E31E8">
        <w:rPr>
          <w:sz w:val="28"/>
          <w:szCs w:val="28"/>
        </w:rPr>
        <w:t>Настоящий документ является организационно-технологической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моделью проведения школьного этапа всероссийской олимпиады школьников</w:t>
      </w:r>
      <w:r w:rsidR="006A0CDF">
        <w:rPr>
          <w:sz w:val="28"/>
          <w:szCs w:val="28"/>
        </w:rPr>
        <w:t xml:space="preserve"> </w:t>
      </w:r>
      <w:r w:rsidR="00266A37">
        <w:rPr>
          <w:sz w:val="28"/>
          <w:szCs w:val="28"/>
        </w:rPr>
        <w:t>(далее – Олимпиада). Модель</w:t>
      </w:r>
      <w:r w:rsidR="007121D0">
        <w:rPr>
          <w:sz w:val="28"/>
          <w:szCs w:val="28"/>
        </w:rPr>
        <w:t xml:space="preserve"> с</w:t>
      </w:r>
      <w:r w:rsidR="007E31E8" w:rsidRPr="007E31E8">
        <w:rPr>
          <w:sz w:val="28"/>
          <w:szCs w:val="28"/>
        </w:rPr>
        <w:t>о</w:t>
      </w:r>
      <w:r w:rsidR="00266A37">
        <w:rPr>
          <w:sz w:val="28"/>
          <w:szCs w:val="28"/>
        </w:rPr>
        <w:t>зда</w:t>
      </w:r>
      <w:r w:rsidR="007E31E8" w:rsidRPr="007E31E8">
        <w:rPr>
          <w:sz w:val="28"/>
          <w:szCs w:val="28"/>
        </w:rPr>
        <w:t>н</w:t>
      </w:r>
      <w:r w:rsidR="00266A37">
        <w:rPr>
          <w:sz w:val="28"/>
          <w:szCs w:val="28"/>
        </w:rPr>
        <w:t>а</w:t>
      </w:r>
      <w:r w:rsidR="007E31E8" w:rsidRPr="007E31E8">
        <w:rPr>
          <w:sz w:val="28"/>
          <w:szCs w:val="28"/>
        </w:rPr>
        <w:t xml:space="preserve"> на основе Порядка проведения всероссийской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 xml:space="preserve">олимпиады школьников, утвержденного приказом Министерства </w:t>
      </w:r>
      <w:r w:rsidR="00CD6524">
        <w:rPr>
          <w:sz w:val="28"/>
          <w:szCs w:val="28"/>
        </w:rPr>
        <w:t xml:space="preserve">просвещения </w:t>
      </w:r>
      <w:r w:rsidR="007E31E8" w:rsidRPr="007E31E8">
        <w:rPr>
          <w:sz w:val="28"/>
          <w:szCs w:val="28"/>
        </w:rPr>
        <w:t>Российской Федера</w:t>
      </w:r>
      <w:r w:rsidR="00CD6524">
        <w:rPr>
          <w:sz w:val="28"/>
          <w:szCs w:val="28"/>
        </w:rPr>
        <w:t>ции от 27 ноября 2020 г. № 678.</w:t>
      </w:r>
      <w:r w:rsidR="006A0CDF">
        <w:rPr>
          <w:sz w:val="28"/>
          <w:szCs w:val="28"/>
        </w:rPr>
        <w:t xml:space="preserve"> </w:t>
      </w:r>
    </w:p>
    <w:p w:rsidR="007E31E8" w:rsidRDefault="000209D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7E31E8">
        <w:rPr>
          <w:sz w:val="28"/>
          <w:szCs w:val="28"/>
        </w:rPr>
        <w:t xml:space="preserve">1.2. </w:t>
      </w:r>
      <w:r w:rsidR="006A0CDF" w:rsidRPr="006A0CDF">
        <w:rPr>
          <w:sz w:val="28"/>
          <w:szCs w:val="28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предметам.</w:t>
      </w:r>
    </w:p>
    <w:p w:rsidR="00CD6524" w:rsidRPr="00145F70" w:rsidRDefault="00CD6524" w:rsidP="00CD652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D6524">
        <w:rPr>
          <w:sz w:val="28"/>
          <w:szCs w:val="28"/>
        </w:rPr>
        <w:tab/>
      </w:r>
      <w:r w:rsidRPr="00145F70">
        <w:rPr>
          <w:sz w:val="28"/>
          <w:szCs w:val="28"/>
        </w:rPr>
        <w:t>1.3. Олимпиада проводится по следующим общеобразовательным предметам: математика, русский язык, иностранный язык (английский, немецкий), информатика, физика, химия, биология, экология, география, астрономия, литература, история, обществознание, экономика, право, искусство</w:t>
      </w:r>
      <w:r w:rsidRPr="00145F70">
        <w:rPr>
          <w:sz w:val="28"/>
          <w:szCs w:val="28"/>
        </w:rPr>
        <w:tab/>
        <w:t>(мировая</w:t>
      </w:r>
      <w:r w:rsidRPr="00145F70">
        <w:rPr>
          <w:sz w:val="28"/>
          <w:szCs w:val="28"/>
        </w:rPr>
        <w:tab/>
        <w:t>художественная</w:t>
      </w:r>
      <w:r w:rsidRPr="00145F70">
        <w:rPr>
          <w:sz w:val="28"/>
          <w:szCs w:val="28"/>
        </w:rPr>
        <w:tab/>
        <w:t>культура),</w:t>
      </w:r>
      <w:r w:rsidRPr="00145F70">
        <w:rPr>
          <w:sz w:val="28"/>
          <w:szCs w:val="28"/>
        </w:rPr>
        <w:tab/>
        <w:t>физическая культура, технология, основы безопасности жизнедеятельности для обучающихся по образовательным программам основного общего и среднего общего образования; математика, русский язык для обучающихся по образовательным программам начального общего образования.</w:t>
      </w:r>
    </w:p>
    <w:p w:rsidR="007E31E8" w:rsidRPr="007E31E8" w:rsidRDefault="000209D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6524">
        <w:rPr>
          <w:sz w:val="28"/>
          <w:szCs w:val="28"/>
        </w:rPr>
        <w:t>1.4</w:t>
      </w:r>
      <w:r w:rsidR="007E31E8" w:rsidRPr="007E31E8">
        <w:rPr>
          <w:sz w:val="28"/>
          <w:szCs w:val="28"/>
        </w:rPr>
        <w:t>. Для проведения школьного этапа Олимпиады создаются Оргкомитет,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жюри по каждому общеобразовательному предмету, апелляционная комиссия,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определяется секретарь жюри, назначается ответственный за хранение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олимпиадных заданий и работ.</w:t>
      </w:r>
    </w:p>
    <w:p w:rsidR="007E31E8" w:rsidRDefault="000209D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6524">
        <w:rPr>
          <w:sz w:val="28"/>
          <w:szCs w:val="28"/>
        </w:rPr>
        <w:t>1.</w:t>
      </w:r>
      <w:r w:rsidR="00EA694D">
        <w:rPr>
          <w:sz w:val="28"/>
          <w:szCs w:val="28"/>
        </w:rPr>
        <w:t>5</w:t>
      </w:r>
      <w:r w:rsidR="007E31E8" w:rsidRPr="007E31E8">
        <w:rPr>
          <w:sz w:val="28"/>
          <w:szCs w:val="28"/>
        </w:rPr>
        <w:t xml:space="preserve">. </w:t>
      </w:r>
      <w:r w:rsidR="00EA694D" w:rsidRPr="00145F70">
        <w:rPr>
          <w:sz w:val="28"/>
          <w:szCs w:val="28"/>
        </w:rPr>
        <w:t>В Олимпиаде принимают участие учащиеся 5-11 классов, (по русскому языку и математике – с 4 по 11 класс) образовательных организаций  Ивановского муниципального района.</w:t>
      </w:r>
      <w:r w:rsidR="00EA694D">
        <w:rPr>
          <w:b/>
          <w:sz w:val="28"/>
          <w:szCs w:val="28"/>
        </w:rPr>
        <w:t xml:space="preserve"> </w:t>
      </w:r>
    </w:p>
    <w:p w:rsidR="00473276" w:rsidRPr="00145F70" w:rsidRDefault="00473276" w:rsidP="00473276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145F70">
        <w:rPr>
          <w:sz w:val="28"/>
          <w:szCs w:val="28"/>
        </w:rPr>
        <w:t>Участники олимпиады   с   ограниченными   возможностями   здоровья</w:t>
      </w:r>
    </w:p>
    <w:p w:rsidR="00473276" w:rsidRPr="00145F70" w:rsidRDefault="00473276" w:rsidP="00473276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45F70">
        <w:rPr>
          <w:sz w:val="28"/>
          <w:szCs w:val="28"/>
        </w:rPr>
        <w:t>(далее — OB3) и дети-инвалиды принимают участие в олимпиаде на общих основаниях.</w:t>
      </w:r>
    </w:p>
    <w:p w:rsidR="00EA694D" w:rsidRPr="00145F70" w:rsidRDefault="00EA694D" w:rsidP="00EA694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E0FAB">
        <w:rPr>
          <w:i/>
          <w:sz w:val="28"/>
          <w:szCs w:val="28"/>
        </w:rPr>
        <w:tab/>
      </w:r>
      <w:r w:rsidR="00F825D3" w:rsidRPr="00145F70">
        <w:rPr>
          <w:sz w:val="28"/>
          <w:szCs w:val="28"/>
        </w:rPr>
        <w:t xml:space="preserve">1.6. </w:t>
      </w:r>
      <w:r w:rsidRPr="00145F70">
        <w:rPr>
          <w:sz w:val="28"/>
          <w:szCs w:val="28"/>
        </w:rPr>
        <w:t>Фо</w:t>
      </w:r>
      <w:r w:rsidR="00145F70">
        <w:rPr>
          <w:sz w:val="28"/>
          <w:szCs w:val="28"/>
        </w:rPr>
        <w:t xml:space="preserve">рма проведения олимпиады — традиционная </w:t>
      </w:r>
      <w:r w:rsidRPr="00145F70">
        <w:rPr>
          <w:sz w:val="28"/>
          <w:szCs w:val="28"/>
        </w:rPr>
        <w:t xml:space="preserve"> и </w:t>
      </w:r>
      <w:r w:rsidR="00145F70">
        <w:rPr>
          <w:sz w:val="28"/>
          <w:szCs w:val="28"/>
        </w:rPr>
        <w:t xml:space="preserve"> с использованием ИКТ</w:t>
      </w:r>
      <w:r w:rsidR="00F75C84">
        <w:rPr>
          <w:sz w:val="28"/>
          <w:szCs w:val="28"/>
        </w:rPr>
        <w:t xml:space="preserve"> </w:t>
      </w:r>
      <w:r w:rsidRPr="00145F70">
        <w:rPr>
          <w:sz w:val="28"/>
          <w:szCs w:val="28"/>
        </w:rPr>
        <w:t>по 6 предметам: физике, биологии, химии, астрономии, математике, информатике</w:t>
      </w:r>
      <w:r w:rsidR="00F75C84">
        <w:rPr>
          <w:sz w:val="28"/>
          <w:szCs w:val="28"/>
        </w:rPr>
        <w:t xml:space="preserve"> - </w:t>
      </w:r>
      <w:r w:rsidRPr="00145F70">
        <w:rPr>
          <w:sz w:val="28"/>
          <w:szCs w:val="28"/>
        </w:rPr>
        <w:t xml:space="preserve"> на платформе </w:t>
      </w:r>
      <w:r w:rsidR="00F825D3" w:rsidRPr="00145F70">
        <w:rPr>
          <w:sz w:val="28"/>
          <w:szCs w:val="28"/>
        </w:rPr>
        <w:t>«</w:t>
      </w:r>
      <w:r w:rsidRPr="00145F70">
        <w:rPr>
          <w:sz w:val="28"/>
          <w:szCs w:val="28"/>
        </w:rPr>
        <w:t>Сириус.</w:t>
      </w:r>
      <w:r w:rsidR="006156AF">
        <w:rPr>
          <w:sz w:val="28"/>
          <w:szCs w:val="28"/>
        </w:rPr>
        <w:t xml:space="preserve"> </w:t>
      </w:r>
      <w:r w:rsidRPr="00145F70">
        <w:rPr>
          <w:sz w:val="28"/>
          <w:szCs w:val="28"/>
        </w:rPr>
        <w:t>Курсы</w:t>
      </w:r>
      <w:r w:rsidR="00F825D3" w:rsidRPr="00145F70">
        <w:rPr>
          <w:sz w:val="28"/>
          <w:szCs w:val="28"/>
        </w:rPr>
        <w:t>»</w:t>
      </w:r>
      <w:r w:rsidRPr="00145F70">
        <w:rPr>
          <w:sz w:val="28"/>
          <w:szCs w:val="28"/>
        </w:rPr>
        <w:t>.</w:t>
      </w:r>
    </w:p>
    <w:p w:rsidR="00EA694D" w:rsidRPr="00145F70" w:rsidRDefault="00EA694D" w:rsidP="00EA694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45F70">
        <w:rPr>
          <w:sz w:val="28"/>
          <w:szCs w:val="28"/>
        </w:rPr>
        <w:t xml:space="preserve">При проведении олимпиады допускается использование информационно- коммуникационных технологий в части организации выполнения </w:t>
      </w:r>
      <w:r w:rsidRPr="00145F70">
        <w:rPr>
          <w:sz w:val="28"/>
          <w:szCs w:val="28"/>
        </w:rPr>
        <w:lastRenderedPageBreak/>
        <w:t>олимпиадных заданий, проверки и анализа олимпиадных заданий, показа выполненных олимпиадных    работ,    процедуры    рассмотрения    апелляции    о    несогласии с выставленными баллами при условии соблюдения требований законодательства Российской Федерации в обла</w:t>
      </w:r>
      <w:r w:rsidR="00F825D3" w:rsidRPr="00145F70">
        <w:rPr>
          <w:sz w:val="28"/>
          <w:szCs w:val="28"/>
        </w:rPr>
        <w:t>сти защиты персональных данных</w:t>
      </w:r>
      <w:r w:rsidRPr="00145F70">
        <w:rPr>
          <w:sz w:val="28"/>
          <w:szCs w:val="28"/>
        </w:rPr>
        <w:t>.</w:t>
      </w:r>
    </w:p>
    <w:p w:rsidR="007E31E8" w:rsidRPr="00F75C84" w:rsidRDefault="000209D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25D3">
        <w:rPr>
          <w:sz w:val="28"/>
          <w:szCs w:val="28"/>
        </w:rPr>
        <w:t>1.7</w:t>
      </w:r>
      <w:r w:rsidR="007E31E8" w:rsidRPr="007E31E8">
        <w:rPr>
          <w:sz w:val="28"/>
          <w:szCs w:val="28"/>
        </w:rPr>
        <w:t>. Олимпиада проводится по единым заданиям, разработанным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муниципальными пре</w:t>
      </w:r>
      <w:r w:rsidR="00F825D3">
        <w:rPr>
          <w:sz w:val="28"/>
          <w:szCs w:val="28"/>
        </w:rPr>
        <w:t xml:space="preserve">дметно-методическими комиссиями, </w:t>
      </w:r>
      <w:r w:rsidR="00F825D3" w:rsidRPr="00F75C84">
        <w:rPr>
          <w:sz w:val="28"/>
          <w:szCs w:val="28"/>
        </w:rPr>
        <w:t xml:space="preserve">кроме тех, которые проводятся </w:t>
      </w:r>
      <w:r w:rsidR="006660CF" w:rsidRPr="00F75C84">
        <w:rPr>
          <w:sz w:val="28"/>
          <w:szCs w:val="28"/>
        </w:rPr>
        <w:t xml:space="preserve">дистанционно </w:t>
      </w:r>
      <w:r w:rsidR="00F825D3" w:rsidRPr="00F75C84">
        <w:rPr>
          <w:sz w:val="28"/>
          <w:szCs w:val="28"/>
        </w:rPr>
        <w:t xml:space="preserve">на платформе </w:t>
      </w:r>
      <w:r w:rsidR="00473276" w:rsidRPr="00F75C84">
        <w:rPr>
          <w:sz w:val="28"/>
          <w:szCs w:val="28"/>
        </w:rPr>
        <w:t>«</w:t>
      </w:r>
      <w:r w:rsidR="00F825D3" w:rsidRPr="00F75C84">
        <w:rPr>
          <w:sz w:val="28"/>
          <w:szCs w:val="28"/>
        </w:rPr>
        <w:t>Сириус.Курсы</w:t>
      </w:r>
      <w:r w:rsidR="00473276" w:rsidRPr="00F75C84">
        <w:rPr>
          <w:sz w:val="28"/>
          <w:szCs w:val="28"/>
        </w:rPr>
        <w:t>»</w:t>
      </w:r>
      <w:r w:rsidR="00F825D3" w:rsidRPr="00F75C84">
        <w:rPr>
          <w:sz w:val="28"/>
          <w:szCs w:val="28"/>
        </w:rPr>
        <w:t>.</w:t>
      </w:r>
    </w:p>
    <w:p w:rsidR="007E31E8" w:rsidRPr="007E31E8" w:rsidRDefault="000209D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25D3">
        <w:rPr>
          <w:sz w:val="28"/>
          <w:szCs w:val="28"/>
        </w:rPr>
        <w:t>1.8</w:t>
      </w:r>
      <w:r w:rsidR="007E31E8" w:rsidRPr="007E31E8">
        <w:rPr>
          <w:sz w:val="28"/>
          <w:szCs w:val="28"/>
        </w:rPr>
        <w:t xml:space="preserve">. Начало проведения олимпиады </w:t>
      </w:r>
      <w:r w:rsidR="00DE42F8">
        <w:rPr>
          <w:sz w:val="28"/>
          <w:szCs w:val="28"/>
        </w:rPr>
        <w:t>устанавливается</w:t>
      </w:r>
      <w:r w:rsidR="00C5438E" w:rsidRPr="00C5438E">
        <w:t xml:space="preserve"> </w:t>
      </w:r>
      <w:r w:rsidR="00C5438E" w:rsidRPr="00C5438E">
        <w:rPr>
          <w:sz w:val="28"/>
          <w:szCs w:val="28"/>
        </w:rPr>
        <w:t>Управлением образования администрации Ив</w:t>
      </w:r>
      <w:r w:rsidR="00C5438E">
        <w:rPr>
          <w:sz w:val="28"/>
          <w:szCs w:val="28"/>
        </w:rPr>
        <w:t>ановского муниципального района во внеурочное время</w:t>
      </w:r>
      <w:r w:rsidR="00F75C84">
        <w:rPr>
          <w:sz w:val="28"/>
          <w:szCs w:val="28"/>
        </w:rPr>
        <w:t>: 4 класс- в 12.00, 5-11 классы – 13.30.</w:t>
      </w:r>
      <w:r w:rsidR="00C5438E">
        <w:rPr>
          <w:sz w:val="28"/>
          <w:szCs w:val="28"/>
        </w:rPr>
        <w:t xml:space="preserve"> </w:t>
      </w:r>
      <w:r w:rsidR="00F75C84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 xml:space="preserve"> </w:t>
      </w:r>
      <w:r w:rsidR="00C5438E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 xml:space="preserve"> </w:t>
      </w:r>
      <w:r w:rsidR="00C5438E">
        <w:rPr>
          <w:sz w:val="28"/>
          <w:szCs w:val="28"/>
        </w:rPr>
        <w:t xml:space="preserve"> </w:t>
      </w:r>
    </w:p>
    <w:p w:rsidR="007E31E8" w:rsidRPr="007E31E8" w:rsidRDefault="000209D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25D3">
        <w:rPr>
          <w:sz w:val="28"/>
          <w:szCs w:val="28"/>
        </w:rPr>
        <w:t>1.9</w:t>
      </w:r>
      <w:r w:rsidR="007E31E8" w:rsidRPr="007E31E8">
        <w:rPr>
          <w:sz w:val="28"/>
          <w:szCs w:val="28"/>
        </w:rPr>
        <w:t>. Место проведения школьного этапа Олимпиады –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 xml:space="preserve">образовательные организации </w:t>
      </w:r>
      <w:r w:rsidR="006A0CDF">
        <w:rPr>
          <w:sz w:val="28"/>
          <w:szCs w:val="28"/>
        </w:rPr>
        <w:t xml:space="preserve"> Ивановского </w:t>
      </w:r>
      <w:r w:rsidR="007E31E8" w:rsidRPr="007E31E8">
        <w:rPr>
          <w:sz w:val="28"/>
          <w:szCs w:val="28"/>
        </w:rPr>
        <w:t xml:space="preserve"> муниципального района.</w:t>
      </w:r>
    </w:p>
    <w:p w:rsidR="007E31E8" w:rsidRPr="007E31E8" w:rsidRDefault="000209D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73276">
        <w:rPr>
          <w:sz w:val="28"/>
          <w:szCs w:val="28"/>
        </w:rPr>
        <w:t>1.10</w:t>
      </w:r>
      <w:r w:rsidR="007E31E8" w:rsidRPr="007E31E8">
        <w:rPr>
          <w:sz w:val="28"/>
          <w:szCs w:val="28"/>
        </w:rPr>
        <w:t>. Продолжительность олимпиад устанавливается в соответствии с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требованиями к организации и проведению</w:t>
      </w:r>
      <w:r w:rsidR="00F75C84">
        <w:rPr>
          <w:sz w:val="28"/>
          <w:szCs w:val="28"/>
        </w:rPr>
        <w:t xml:space="preserve"> предметных олимпиад</w:t>
      </w:r>
      <w:r w:rsidR="007E31E8" w:rsidRPr="007E31E8">
        <w:rPr>
          <w:sz w:val="28"/>
          <w:szCs w:val="28"/>
        </w:rPr>
        <w:t xml:space="preserve"> школьного этапа Олимпиады</w:t>
      </w:r>
      <w:r w:rsidR="006A0CDF">
        <w:rPr>
          <w:sz w:val="28"/>
          <w:szCs w:val="28"/>
        </w:rPr>
        <w:t>.</w:t>
      </w:r>
    </w:p>
    <w:p w:rsidR="007E31E8" w:rsidRPr="007E31E8" w:rsidRDefault="000209D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7E31E8">
        <w:rPr>
          <w:sz w:val="28"/>
          <w:szCs w:val="28"/>
        </w:rPr>
        <w:t>1.9. Во время Олимпиады могут присутствовать общественные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наблюдатели (приказ Минобрнауки России от 28 июня 2013 года №</w:t>
      </w:r>
      <w:r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491 «Об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утверждении Порядка аккредитации граждан в качестве общественных</w:t>
      </w:r>
      <w:r w:rsidR="006A0CDF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наблюдателей при проведении государственной итоговой аттестации по</w:t>
      </w:r>
      <w:r w:rsidR="007B6916">
        <w:rPr>
          <w:sz w:val="28"/>
          <w:szCs w:val="28"/>
        </w:rPr>
        <w:t xml:space="preserve"> </w:t>
      </w:r>
      <w:r w:rsidR="007E31E8" w:rsidRPr="007E31E8">
        <w:rPr>
          <w:sz w:val="28"/>
          <w:szCs w:val="28"/>
        </w:rPr>
        <w:t>образовательным программам основного общего и среднего общего образования,</w:t>
      </w:r>
      <w:r w:rsidR="006A0CDF">
        <w:rPr>
          <w:sz w:val="28"/>
          <w:szCs w:val="28"/>
        </w:rPr>
        <w:t xml:space="preserve"> </w:t>
      </w:r>
      <w:r w:rsidR="00F75C84">
        <w:rPr>
          <w:sz w:val="28"/>
          <w:szCs w:val="28"/>
        </w:rPr>
        <w:t>в</w:t>
      </w:r>
      <w:r w:rsidR="007E31E8" w:rsidRPr="007E31E8">
        <w:rPr>
          <w:sz w:val="28"/>
          <w:szCs w:val="28"/>
        </w:rPr>
        <w:t>сероссийской олимпиады школьников и олимпиад школьников»).</w:t>
      </w:r>
    </w:p>
    <w:p w:rsidR="007E31E8" w:rsidRPr="007E31E8" w:rsidRDefault="007E31E8" w:rsidP="00EB1BF2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7E31E8">
        <w:rPr>
          <w:b/>
          <w:bCs/>
          <w:sz w:val="28"/>
          <w:szCs w:val="28"/>
        </w:rPr>
        <w:t>2. Распределение полномочий п</w:t>
      </w:r>
      <w:r w:rsidR="006156AF">
        <w:rPr>
          <w:b/>
          <w:bCs/>
          <w:sz w:val="28"/>
          <w:szCs w:val="28"/>
        </w:rPr>
        <w:t>о организации</w:t>
      </w:r>
      <w:r w:rsidRPr="007E31E8">
        <w:rPr>
          <w:b/>
          <w:bCs/>
          <w:sz w:val="28"/>
          <w:szCs w:val="28"/>
        </w:rPr>
        <w:t xml:space="preserve"> и проведению</w:t>
      </w:r>
      <w:r w:rsidR="006A0CDF">
        <w:rPr>
          <w:b/>
          <w:bCs/>
          <w:sz w:val="28"/>
          <w:szCs w:val="28"/>
        </w:rPr>
        <w:t xml:space="preserve"> </w:t>
      </w:r>
      <w:r w:rsidRPr="007E31E8">
        <w:rPr>
          <w:b/>
          <w:bCs/>
          <w:sz w:val="28"/>
          <w:szCs w:val="28"/>
        </w:rPr>
        <w:t>школьного этапа всероссийской олимпиады школьников</w:t>
      </w:r>
      <w:r w:rsidR="006A0CDF">
        <w:rPr>
          <w:b/>
          <w:bCs/>
          <w:sz w:val="28"/>
          <w:szCs w:val="28"/>
        </w:rPr>
        <w:t>.</w:t>
      </w:r>
    </w:p>
    <w:p w:rsidR="007E31E8" w:rsidRPr="005F0A1D" w:rsidRDefault="000209D1" w:rsidP="00EB1BF2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7E31E8" w:rsidRPr="005F0A1D">
        <w:rPr>
          <w:bCs/>
          <w:sz w:val="28"/>
          <w:szCs w:val="28"/>
        </w:rPr>
        <w:t>2.</w:t>
      </w:r>
      <w:r w:rsidR="00F75C84">
        <w:rPr>
          <w:bCs/>
          <w:sz w:val="28"/>
          <w:szCs w:val="28"/>
        </w:rPr>
        <w:t>1. Организатор школьного этапа в</w:t>
      </w:r>
      <w:r w:rsidR="007E31E8" w:rsidRPr="005F0A1D">
        <w:rPr>
          <w:bCs/>
          <w:sz w:val="28"/>
          <w:szCs w:val="28"/>
        </w:rPr>
        <w:t>сероссийской олимпиады школьников</w:t>
      </w:r>
      <w:r w:rsidR="006A0CDF" w:rsidRPr="005F0A1D">
        <w:rPr>
          <w:bCs/>
          <w:sz w:val="28"/>
          <w:szCs w:val="28"/>
        </w:rPr>
        <w:t>.</w:t>
      </w:r>
    </w:p>
    <w:p w:rsidR="007E31E8" w:rsidRPr="006A0CDF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A0CDF">
        <w:rPr>
          <w:sz w:val="28"/>
          <w:szCs w:val="28"/>
        </w:rPr>
        <w:t xml:space="preserve">Организатором школьного этапа олимпиады является </w:t>
      </w:r>
      <w:r w:rsidR="006A0CDF">
        <w:rPr>
          <w:sz w:val="28"/>
          <w:szCs w:val="28"/>
        </w:rPr>
        <w:t>Управление</w:t>
      </w:r>
      <w:r w:rsidRPr="006A0CDF">
        <w:rPr>
          <w:sz w:val="28"/>
          <w:szCs w:val="28"/>
        </w:rPr>
        <w:t xml:space="preserve"> образования</w:t>
      </w:r>
      <w:r w:rsidR="009B7631">
        <w:rPr>
          <w:sz w:val="28"/>
          <w:szCs w:val="28"/>
        </w:rPr>
        <w:t xml:space="preserve"> </w:t>
      </w:r>
      <w:r w:rsidR="000209D1">
        <w:rPr>
          <w:sz w:val="28"/>
          <w:szCs w:val="28"/>
        </w:rPr>
        <w:t>администрации Ивановского</w:t>
      </w:r>
      <w:r w:rsidRPr="006A0CDF">
        <w:rPr>
          <w:sz w:val="28"/>
          <w:szCs w:val="28"/>
        </w:rPr>
        <w:t xml:space="preserve"> муниципального района</w:t>
      </w:r>
      <w:r w:rsidR="006A0CDF">
        <w:rPr>
          <w:sz w:val="28"/>
          <w:szCs w:val="28"/>
        </w:rPr>
        <w:t xml:space="preserve"> </w:t>
      </w:r>
      <w:r w:rsidR="00A84778">
        <w:rPr>
          <w:sz w:val="28"/>
          <w:szCs w:val="28"/>
        </w:rPr>
        <w:t xml:space="preserve"> </w:t>
      </w:r>
    </w:p>
    <w:p w:rsidR="007E31E8" w:rsidRPr="006A0CDF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A0CDF">
        <w:rPr>
          <w:sz w:val="28"/>
          <w:szCs w:val="28"/>
        </w:rPr>
        <w:t>Организатор школьного этапа:</w:t>
      </w:r>
    </w:p>
    <w:p w:rsidR="007E31E8" w:rsidRDefault="006A0CDF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>осуществляет общее руководство и координацию деятельности</w:t>
      </w:r>
      <w:r>
        <w:rPr>
          <w:sz w:val="28"/>
          <w:szCs w:val="28"/>
        </w:rPr>
        <w:t xml:space="preserve"> </w:t>
      </w:r>
      <w:r w:rsidR="007E31E8" w:rsidRPr="006A0CDF">
        <w:rPr>
          <w:sz w:val="28"/>
          <w:szCs w:val="28"/>
        </w:rPr>
        <w:t>общеобразовательных учреждений, являющихся базой проведения</w:t>
      </w:r>
      <w:r>
        <w:rPr>
          <w:sz w:val="28"/>
          <w:szCs w:val="28"/>
        </w:rPr>
        <w:t xml:space="preserve"> </w:t>
      </w:r>
      <w:r w:rsidR="00940002">
        <w:rPr>
          <w:sz w:val="28"/>
          <w:szCs w:val="28"/>
        </w:rPr>
        <w:t>школьного этапа олимпиады.</w:t>
      </w:r>
    </w:p>
    <w:p w:rsidR="00940002" w:rsidRDefault="0094000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15 дней до проведения школьного этапа:</w:t>
      </w:r>
    </w:p>
    <w:p w:rsidR="00A84778" w:rsidRPr="006A0CDF" w:rsidRDefault="00A8477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муниципального координатора школьного этапа;</w:t>
      </w:r>
    </w:p>
    <w:p w:rsidR="007E31E8" w:rsidRPr="006A0CDF" w:rsidRDefault="0018623A" w:rsidP="0018623A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</w:t>
      </w:r>
      <w:r w:rsidR="006A0CDF">
        <w:rPr>
          <w:rFonts w:ascii="Symbol" w:hAnsi="Symbol" w:cs="Symbol"/>
          <w:sz w:val="28"/>
          <w:szCs w:val="28"/>
        </w:rPr>
        <w:t></w:t>
      </w:r>
      <w:r w:rsid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>формирует и утверждает состав организационного комитета школьного этапа</w:t>
      </w:r>
      <w:r w:rsidR="001B15CF">
        <w:rPr>
          <w:sz w:val="28"/>
          <w:szCs w:val="28"/>
        </w:rPr>
        <w:t xml:space="preserve"> </w:t>
      </w:r>
      <w:r w:rsidR="007E31E8" w:rsidRPr="006A0CDF">
        <w:rPr>
          <w:sz w:val="28"/>
          <w:szCs w:val="28"/>
        </w:rPr>
        <w:t>Олимпиады;</w:t>
      </w:r>
    </w:p>
    <w:p w:rsidR="007E31E8" w:rsidRPr="006A0CDF" w:rsidRDefault="006A0CDF" w:rsidP="00EB1BF2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>формирует и утверждает состав жюри школьного этапа Олимпиады;</w:t>
      </w:r>
    </w:p>
    <w:p w:rsidR="007E31E8" w:rsidRPr="006A0CDF" w:rsidRDefault="006A0CDF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>формирует и утверждает состав муниципальных предметно-методических</w:t>
      </w:r>
      <w:r w:rsidR="001B15CF">
        <w:rPr>
          <w:sz w:val="28"/>
          <w:szCs w:val="28"/>
        </w:rPr>
        <w:t xml:space="preserve"> </w:t>
      </w:r>
      <w:r w:rsidR="007E31E8" w:rsidRPr="006A0CDF">
        <w:rPr>
          <w:sz w:val="28"/>
          <w:szCs w:val="28"/>
        </w:rPr>
        <w:t>комиссий;</w:t>
      </w:r>
    </w:p>
    <w:p w:rsidR="007E31E8" w:rsidRPr="006A0CDF" w:rsidRDefault="006A0CDF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>обеспечивает своевременную отправку в общеобразовательные учреждения</w:t>
      </w:r>
      <w:r w:rsidR="001B15CF">
        <w:rPr>
          <w:sz w:val="28"/>
          <w:szCs w:val="28"/>
        </w:rPr>
        <w:t xml:space="preserve"> </w:t>
      </w:r>
      <w:r w:rsidR="007E31E8" w:rsidRPr="006A0CDF">
        <w:rPr>
          <w:sz w:val="28"/>
          <w:szCs w:val="28"/>
        </w:rPr>
        <w:t>утвержденных требований к проведению школьного этапа Олимпиады по</w:t>
      </w:r>
      <w:r>
        <w:rPr>
          <w:sz w:val="28"/>
          <w:szCs w:val="28"/>
        </w:rPr>
        <w:t xml:space="preserve"> </w:t>
      </w:r>
      <w:r w:rsidR="007E31E8" w:rsidRPr="006A0CDF">
        <w:rPr>
          <w:sz w:val="28"/>
          <w:szCs w:val="28"/>
        </w:rPr>
        <w:t>каждому предмету, комплектов олимпиадных заданий, ответов и критериев</w:t>
      </w:r>
      <w:r>
        <w:rPr>
          <w:sz w:val="28"/>
          <w:szCs w:val="28"/>
        </w:rPr>
        <w:t xml:space="preserve"> </w:t>
      </w:r>
      <w:r w:rsidR="005A0615">
        <w:rPr>
          <w:sz w:val="28"/>
          <w:szCs w:val="28"/>
        </w:rPr>
        <w:t>оценки</w:t>
      </w:r>
      <w:r w:rsidR="007E31E8" w:rsidRPr="006A0CDF">
        <w:rPr>
          <w:sz w:val="28"/>
          <w:szCs w:val="28"/>
        </w:rPr>
        <w:t>;</w:t>
      </w:r>
    </w:p>
    <w:p w:rsidR="007E31E8" w:rsidRPr="006A0CDF" w:rsidRDefault="005A0615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>утверждает график проведения школьного этапа Олимпиады и график</w:t>
      </w:r>
      <w:r>
        <w:rPr>
          <w:sz w:val="28"/>
          <w:szCs w:val="28"/>
        </w:rPr>
        <w:t xml:space="preserve"> р</w:t>
      </w:r>
      <w:r w:rsidR="007E31E8" w:rsidRPr="006A0CDF">
        <w:rPr>
          <w:sz w:val="28"/>
          <w:szCs w:val="28"/>
        </w:rPr>
        <w:t>ассмотрения апелляций участников Олимпиады по каждому предмету;</w:t>
      </w:r>
    </w:p>
    <w:p w:rsidR="007E31E8" w:rsidRPr="006A0CDF" w:rsidRDefault="005A0615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 xml:space="preserve">определяет </w:t>
      </w:r>
      <w:r w:rsidR="00F75C84">
        <w:rPr>
          <w:sz w:val="28"/>
          <w:szCs w:val="28"/>
        </w:rPr>
        <w:t xml:space="preserve"> места</w:t>
      </w:r>
      <w:r w:rsidR="007E31E8" w:rsidRPr="006A0CDF">
        <w:rPr>
          <w:sz w:val="28"/>
          <w:szCs w:val="28"/>
        </w:rPr>
        <w:t xml:space="preserve"> для проведения школьного этапа Олимпиады;</w:t>
      </w:r>
    </w:p>
    <w:p w:rsidR="007E31E8" w:rsidRPr="006A0CDF" w:rsidRDefault="005A0615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>обеспечивает хранение олимпиадных заданий по каждому предмету, несет</w:t>
      </w:r>
      <w:r w:rsidR="001B15CF">
        <w:rPr>
          <w:sz w:val="28"/>
          <w:szCs w:val="28"/>
        </w:rPr>
        <w:t xml:space="preserve"> </w:t>
      </w:r>
      <w:r w:rsidR="007E31E8" w:rsidRPr="006A0CDF">
        <w:rPr>
          <w:sz w:val="28"/>
          <w:szCs w:val="28"/>
        </w:rPr>
        <w:t>ответственность за их конфиденциальность;</w:t>
      </w:r>
    </w:p>
    <w:p w:rsidR="007E31E8" w:rsidRDefault="005A0615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осуществляет заблаговременное</w:t>
      </w:r>
      <w:r w:rsidR="00CA2686">
        <w:rPr>
          <w:sz w:val="28"/>
          <w:szCs w:val="28"/>
        </w:rPr>
        <w:t xml:space="preserve"> (за 10 дней до проведения Олимпиады)</w:t>
      </w:r>
      <w:r w:rsidR="007E31E8" w:rsidRPr="005A0615">
        <w:rPr>
          <w:sz w:val="28"/>
          <w:szCs w:val="28"/>
        </w:rPr>
        <w:t xml:space="preserve"> информирование руководителей ОУ,</w:t>
      </w:r>
      <w:r w:rsidR="000209D1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обучающихся и их родителей о сроках и местах проведения школьного этапа</w:t>
      </w:r>
      <w:r w:rsidR="007252BF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Олимпиады;</w:t>
      </w:r>
    </w:p>
    <w:p w:rsidR="00CA2686" w:rsidRPr="00CA2686" w:rsidRDefault="00CA2686" w:rsidP="00CA26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2686">
        <w:rPr>
          <w:sz w:val="28"/>
          <w:szCs w:val="28"/>
        </w:rPr>
        <w:t>- обеспечивает доступ всех образовательных организаций к системе ФИС ОКО.</w:t>
      </w:r>
    </w:p>
    <w:p w:rsidR="00CA2686" w:rsidRPr="00CA2686" w:rsidRDefault="00CA2686" w:rsidP="00CA26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2686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 </w:t>
      </w:r>
      <w:r w:rsidRPr="00CA2686">
        <w:rPr>
          <w:sz w:val="28"/>
          <w:szCs w:val="28"/>
        </w:rPr>
        <w:t>обеспечивает работу горячей линии для образовательных организаций по</w:t>
      </w:r>
    </w:p>
    <w:p w:rsidR="00CA2686" w:rsidRPr="00CA2686" w:rsidRDefault="00CA2686" w:rsidP="00CA26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2686">
        <w:rPr>
          <w:sz w:val="28"/>
          <w:szCs w:val="28"/>
        </w:rPr>
        <w:t>вопросам проведения Олимпиады, получение кодов доступа, в том числе техническое</w:t>
      </w:r>
      <w:r>
        <w:rPr>
          <w:sz w:val="28"/>
          <w:szCs w:val="28"/>
        </w:rPr>
        <w:t xml:space="preserve"> </w:t>
      </w:r>
      <w:r w:rsidRPr="00CA2686">
        <w:rPr>
          <w:sz w:val="28"/>
          <w:szCs w:val="28"/>
        </w:rPr>
        <w:t>обеспечение образовательных организаций по следующим общеобразовательным предметам:</w:t>
      </w:r>
      <w:r>
        <w:rPr>
          <w:sz w:val="28"/>
          <w:szCs w:val="28"/>
        </w:rPr>
        <w:t xml:space="preserve"> </w:t>
      </w:r>
      <w:r w:rsidRPr="00CA2686">
        <w:rPr>
          <w:sz w:val="28"/>
          <w:szCs w:val="28"/>
        </w:rPr>
        <w:t>математика, химия, астрономия, информатика, физика, биология</w:t>
      </w:r>
      <w:r>
        <w:rPr>
          <w:sz w:val="28"/>
          <w:szCs w:val="28"/>
        </w:rPr>
        <w:t>;</w:t>
      </w:r>
    </w:p>
    <w:p w:rsidR="00CA2686" w:rsidRPr="00CA2686" w:rsidRDefault="00CA2686" w:rsidP="00CA26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2686">
        <w:rPr>
          <w:sz w:val="28"/>
          <w:szCs w:val="28"/>
        </w:rPr>
        <w:t>- организует пересмотр индивидуальных результатов в случае выявления в</w:t>
      </w:r>
    </w:p>
    <w:p w:rsidR="00CA2686" w:rsidRPr="00CA2686" w:rsidRDefault="00CA2686" w:rsidP="00CA26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2686">
        <w:rPr>
          <w:sz w:val="28"/>
          <w:szCs w:val="28"/>
        </w:rPr>
        <w:t>протоколах жюри технических ошибок, допущенных при подсчете баллов за выполнение</w:t>
      </w:r>
      <w:r>
        <w:rPr>
          <w:sz w:val="28"/>
          <w:szCs w:val="28"/>
        </w:rPr>
        <w:t xml:space="preserve"> </w:t>
      </w:r>
      <w:r w:rsidRPr="00CA2686">
        <w:rPr>
          <w:sz w:val="28"/>
          <w:szCs w:val="28"/>
        </w:rPr>
        <w:t>заданий, и утверждает итоговые результаты Олимпиады с учетом внесенных изменений</w:t>
      </w:r>
      <w:r>
        <w:rPr>
          <w:sz w:val="28"/>
          <w:szCs w:val="28"/>
        </w:rPr>
        <w:t>;</w:t>
      </w:r>
    </w:p>
    <w:p w:rsidR="007E31E8" w:rsidRPr="005A0615" w:rsidRDefault="00CA2686" w:rsidP="00CA2686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Cs w:val="24"/>
        </w:rPr>
        <w:t xml:space="preserve"> </w:t>
      </w:r>
      <w:r w:rsidR="005A0615" w:rsidRPr="005A0615">
        <w:rPr>
          <w:rFonts w:ascii="Symbol" w:hAnsi="Symbol" w:cs="Symbol"/>
          <w:sz w:val="28"/>
          <w:szCs w:val="28"/>
        </w:rPr>
        <w:t></w:t>
      </w:r>
      <w:r w:rsidR="005A0615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определяет квоты победителей и призёров школьного этапа по каждому</w:t>
      </w:r>
    </w:p>
    <w:p w:rsidR="007E31E8" w:rsidRPr="005A0615" w:rsidRDefault="007E31E8" w:rsidP="00CA2686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5A0615">
        <w:rPr>
          <w:sz w:val="28"/>
          <w:szCs w:val="28"/>
        </w:rPr>
        <w:t>предмету;</w:t>
      </w:r>
    </w:p>
    <w:p w:rsidR="007E31E8" w:rsidRPr="005A0615" w:rsidRDefault="005A0615" w:rsidP="00CA2686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5A0615">
        <w:rPr>
          <w:rFonts w:ascii="Symbol" w:hAnsi="Symbol" w:cs="Symbol"/>
          <w:sz w:val="28"/>
          <w:szCs w:val="28"/>
        </w:rPr>
        <w:t></w:t>
      </w:r>
      <w:r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утверждает итоги школьного этапа Олимпиады по каждому предмету,</w:t>
      </w:r>
      <w:r w:rsidR="000209D1">
        <w:rPr>
          <w:sz w:val="28"/>
          <w:szCs w:val="28"/>
        </w:rPr>
        <w:t xml:space="preserve"> </w:t>
      </w:r>
      <w:r w:rsidRPr="005A0615">
        <w:rPr>
          <w:sz w:val="28"/>
          <w:szCs w:val="28"/>
        </w:rPr>
        <w:t>у</w:t>
      </w:r>
      <w:r w:rsidR="007E31E8" w:rsidRPr="005A0615">
        <w:rPr>
          <w:sz w:val="28"/>
          <w:szCs w:val="28"/>
        </w:rPr>
        <w:t>тверждает</w:t>
      </w:r>
      <w:r w:rsidRPr="005A0615">
        <w:rPr>
          <w:sz w:val="28"/>
          <w:szCs w:val="28"/>
        </w:rPr>
        <w:t xml:space="preserve"> единый</w:t>
      </w:r>
      <w:r w:rsidR="007E31E8" w:rsidRPr="005A0615">
        <w:rPr>
          <w:sz w:val="28"/>
          <w:szCs w:val="28"/>
        </w:rPr>
        <w:t xml:space="preserve"> рейтинг победителей и призёров школьного</w:t>
      </w:r>
      <w:r w:rsidRPr="005A0615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этапа;</w:t>
      </w:r>
    </w:p>
    <w:p w:rsidR="007E31E8" w:rsidRPr="005A0615" w:rsidRDefault="005A0615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5A0615">
        <w:rPr>
          <w:rFonts w:ascii="Symbol" w:hAnsi="Symbol" w:cs="Symbol"/>
          <w:sz w:val="28"/>
          <w:szCs w:val="28"/>
        </w:rPr>
        <w:t></w:t>
      </w:r>
      <w:r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утверждает количество баллов (квоту), необходимое для участия в</w:t>
      </w:r>
      <w:r w:rsidR="000209D1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муниципальном этапе Олимпиады по каждому предмету;</w:t>
      </w:r>
    </w:p>
    <w:p w:rsidR="007E31E8" w:rsidRPr="006A0CDF" w:rsidRDefault="005A0615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 xml:space="preserve">обеспечивает размещение на сайте </w:t>
      </w:r>
      <w:r w:rsidR="00974287">
        <w:rPr>
          <w:sz w:val="28"/>
          <w:szCs w:val="28"/>
        </w:rPr>
        <w:t xml:space="preserve">Управления образования администрации Ивановского муниципального района </w:t>
      </w:r>
      <w:r w:rsidR="007E31E8" w:rsidRPr="005A0615">
        <w:rPr>
          <w:sz w:val="28"/>
          <w:szCs w:val="28"/>
        </w:rPr>
        <w:t>нормативных документов,</w:t>
      </w:r>
      <w:r w:rsidR="007252BF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регламентирующих проведение Олимпиады, утвержденных итоговых</w:t>
      </w:r>
      <w:r>
        <w:rPr>
          <w:sz w:val="28"/>
          <w:szCs w:val="28"/>
        </w:rPr>
        <w:t xml:space="preserve"> протоколов заседаний</w:t>
      </w:r>
      <w:r w:rsidR="007E31E8" w:rsidRPr="006A0CDF">
        <w:rPr>
          <w:sz w:val="28"/>
          <w:szCs w:val="28"/>
        </w:rPr>
        <w:t xml:space="preserve"> жюри, рейтингов победителей и призеров школьного</w:t>
      </w:r>
      <w:r>
        <w:rPr>
          <w:sz w:val="28"/>
          <w:szCs w:val="28"/>
        </w:rPr>
        <w:t xml:space="preserve"> </w:t>
      </w:r>
      <w:r w:rsidR="007E31E8" w:rsidRPr="006A0CDF">
        <w:rPr>
          <w:sz w:val="28"/>
          <w:szCs w:val="28"/>
        </w:rPr>
        <w:t>этапа Олимпиады;</w:t>
      </w:r>
    </w:p>
    <w:p w:rsidR="007E31E8" w:rsidRPr="006660CF" w:rsidRDefault="005A0615" w:rsidP="00EB1BF2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>о</w:t>
      </w:r>
      <w:r>
        <w:rPr>
          <w:sz w:val="28"/>
          <w:szCs w:val="28"/>
        </w:rPr>
        <w:t>существля</w:t>
      </w:r>
      <w:r w:rsidR="007E31E8" w:rsidRPr="006A0CDF">
        <w:rPr>
          <w:sz w:val="28"/>
          <w:szCs w:val="28"/>
        </w:rPr>
        <w:t xml:space="preserve">ет своевременное </w:t>
      </w:r>
      <w:r w:rsidR="000209D1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комплектами</w:t>
      </w:r>
      <w:r w:rsidR="007E31E8" w:rsidRPr="006A0CDF">
        <w:rPr>
          <w:sz w:val="28"/>
          <w:szCs w:val="28"/>
        </w:rPr>
        <w:t xml:space="preserve"> олимпиадных заданий школьного этапа Олимпиады по каждому</w:t>
      </w:r>
      <w:r>
        <w:rPr>
          <w:sz w:val="28"/>
          <w:szCs w:val="28"/>
        </w:rPr>
        <w:t xml:space="preserve"> предмету</w:t>
      </w:r>
      <w:r w:rsidR="006660CF">
        <w:rPr>
          <w:sz w:val="28"/>
          <w:szCs w:val="28"/>
        </w:rPr>
        <w:t xml:space="preserve">, </w:t>
      </w:r>
      <w:r w:rsidR="006660CF" w:rsidRPr="00F75C84">
        <w:rPr>
          <w:sz w:val="28"/>
          <w:szCs w:val="28"/>
        </w:rPr>
        <w:t>кроме тех, которые проводятся дистанционно на платформе «Сириус.</w:t>
      </w:r>
      <w:r w:rsidR="00F75C84">
        <w:rPr>
          <w:sz w:val="28"/>
          <w:szCs w:val="28"/>
        </w:rPr>
        <w:t xml:space="preserve"> </w:t>
      </w:r>
      <w:r w:rsidR="006660CF" w:rsidRPr="00F75C84">
        <w:rPr>
          <w:sz w:val="28"/>
          <w:szCs w:val="28"/>
        </w:rPr>
        <w:t>Курсы»</w:t>
      </w:r>
      <w:r w:rsidRPr="00F75C84">
        <w:rPr>
          <w:sz w:val="28"/>
          <w:szCs w:val="28"/>
        </w:rPr>
        <w:t>;</w:t>
      </w:r>
    </w:p>
    <w:p w:rsidR="007E31E8" w:rsidRPr="006A0CDF" w:rsidRDefault="005A0615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6A0CDF">
        <w:rPr>
          <w:rFonts w:ascii="Symbol" w:hAnsi="Symbol" w:cs="Symbol"/>
          <w:sz w:val="28"/>
          <w:szCs w:val="28"/>
        </w:rPr>
        <w:t></w:t>
      </w:r>
      <w:r w:rsidR="007E31E8" w:rsidRPr="006A0CDF">
        <w:rPr>
          <w:sz w:val="28"/>
          <w:szCs w:val="28"/>
        </w:rPr>
        <w:t>осуществляет контроль проведения предметных олимпиад школьного этапа.</w:t>
      </w:r>
    </w:p>
    <w:p w:rsidR="007E31E8" w:rsidRPr="005F0A1D" w:rsidRDefault="005F0A1D" w:rsidP="00EB1BF2">
      <w:pPr>
        <w:autoSpaceDE w:val="0"/>
        <w:autoSpaceDN w:val="0"/>
        <w:adjustRightInd w:val="0"/>
        <w:contextualSpacing/>
        <w:rPr>
          <w:bCs/>
          <w:sz w:val="26"/>
          <w:szCs w:val="26"/>
        </w:rPr>
      </w:pPr>
      <w:r>
        <w:rPr>
          <w:bCs/>
          <w:sz w:val="28"/>
          <w:szCs w:val="28"/>
        </w:rPr>
        <w:tab/>
      </w:r>
      <w:r w:rsidR="007E31E8" w:rsidRPr="005F0A1D">
        <w:rPr>
          <w:bCs/>
          <w:sz w:val="28"/>
          <w:szCs w:val="28"/>
        </w:rPr>
        <w:t>2.2. Организационный комитет школьного этапа Оли</w:t>
      </w:r>
      <w:r w:rsidR="007E31E8" w:rsidRPr="005F0A1D">
        <w:rPr>
          <w:bCs/>
          <w:sz w:val="26"/>
          <w:szCs w:val="26"/>
        </w:rPr>
        <w:t>мпиады</w:t>
      </w:r>
      <w:r w:rsidR="005A0615" w:rsidRPr="005F0A1D">
        <w:rPr>
          <w:bCs/>
          <w:sz w:val="26"/>
          <w:szCs w:val="26"/>
        </w:rPr>
        <w:t>.</w:t>
      </w:r>
    </w:p>
    <w:p w:rsidR="007E31E8" w:rsidRPr="005A0615" w:rsidRDefault="000209D1" w:rsidP="00EB1BF2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Cs w:val="24"/>
        </w:rPr>
        <w:tab/>
      </w:r>
      <w:r w:rsidR="007E31E8" w:rsidRPr="005A0615">
        <w:rPr>
          <w:sz w:val="28"/>
          <w:szCs w:val="28"/>
        </w:rPr>
        <w:t>Состав организационного комитета школьного этапа Олимпиады</w:t>
      </w:r>
      <w:r w:rsidR="005A0615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 xml:space="preserve">утверждается приказом </w:t>
      </w:r>
      <w:r w:rsidR="005A0615">
        <w:rPr>
          <w:sz w:val="28"/>
          <w:szCs w:val="28"/>
        </w:rPr>
        <w:t xml:space="preserve">Управления </w:t>
      </w:r>
      <w:r w:rsidR="008455AC">
        <w:rPr>
          <w:sz w:val="28"/>
          <w:szCs w:val="28"/>
        </w:rPr>
        <w:t>образования администрации</w:t>
      </w:r>
      <w:r w:rsidR="005A0615">
        <w:rPr>
          <w:sz w:val="28"/>
          <w:szCs w:val="28"/>
        </w:rPr>
        <w:t xml:space="preserve"> Ивановского </w:t>
      </w:r>
      <w:r w:rsidR="00F2283D">
        <w:rPr>
          <w:sz w:val="28"/>
          <w:szCs w:val="28"/>
        </w:rPr>
        <w:t>м</w:t>
      </w:r>
      <w:r w:rsidR="007E31E8" w:rsidRPr="005A0615">
        <w:rPr>
          <w:sz w:val="28"/>
          <w:szCs w:val="28"/>
        </w:rPr>
        <w:t>униципального района.</w:t>
      </w:r>
    </w:p>
    <w:p w:rsidR="007E31E8" w:rsidRPr="005A0615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5A0615">
        <w:rPr>
          <w:sz w:val="28"/>
          <w:szCs w:val="28"/>
        </w:rPr>
        <w:t>В состав организационного комитета школьного этапа Олимпиады</w:t>
      </w:r>
      <w:r w:rsidR="005A0615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включены представители</w:t>
      </w:r>
      <w:r w:rsidR="005A0615">
        <w:rPr>
          <w:sz w:val="28"/>
          <w:szCs w:val="28"/>
        </w:rPr>
        <w:t xml:space="preserve"> Управления</w:t>
      </w:r>
      <w:r w:rsidR="007E31E8" w:rsidRPr="005A0615">
        <w:rPr>
          <w:sz w:val="28"/>
          <w:szCs w:val="28"/>
        </w:rPr>
        <w:t xml:space="preserve"> образования</w:t>
      </w:r>
      <w:r w:rsidR="005A0615">
        <w:rPr>
          <w:sz w:val="28"/>
          <w:szCs w:val="28"/>
        </w:rPr>
        <w:t xml:space="preserve">, ММЦ </w:t>
      </w:r>
      <w:r w:rsidR="007E31E8" w:rsidRPr="005A0615">
        <w:rPr>
          <w:sz w:val="28"/>
          <w:szCs w:val="28"/>
        </w:rPr>
        <w:t>и общеобразовательных</w:t>
      </w:r>
      <w:r w:rsidR="005A0615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учреждений, являющихся базой проведения школьного этапа (заместители</w:t>
      </w:r>
      <w:r w:rsidR="005A0615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 xml:space="preserve">руководителей ОУ), на которых возлагаются </w:t>
      </w:r>
      <w:r w:rsidR="007E31E8" w:rsidRPr="005A0615">
        <w:rPr>
          <w:bCs/>
          <w:iCs/>
          <w:sz w:val="28"/>
          <w:szCs w:val="28"/>
        </w:rPr>
        <w:t>следующие обязанности</w:t>
      </w:r>
      <w:r w:rsidR="007E31E8" w:rsidRPr="005A0615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по</w:t>
      </w:r>
      <w:r w:rsidR="005A0615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организации и проведению школьного этапа Олимпиады в</w:t>
      </w:r>
      <w:r w:rsidR="005A0615">
        <w:rPr>
          <w:sz w:val="28"/>
          <w:szCs w:val="28"/>
        </w:rPr>
        <w:t xml:space="preserve"> общеобразовательных учреждениях</w:t>
      </w:r>
      <w:r w:rsidR="007E31E8" w:rsidRPr="005A0615">
        <w:rPr>
          <w:sz w:val="28"/>
          <w:szCs w:val="28"/>
        </w:rPr>
        <w:t>:</w:t>
      </w:r>
    </w:p>
    <w:p w:rsidR="00974287" w:rsidRPr="00A924C3" w:rsidRDefault="005A0615" w:rsidP="00EB1BF2">
      <w:pPr>
        <w:spacing w:before="100" w:beforeAutospacing="1" w:after="100" w:afterAutospacing="1"/>
        <w:contextualSpacing/>
        <w:jc w:val="both"/>
        <w:rPr>
          <w:szCs w:val="24"/>
        </w:rPr>
      </w:pPr>
      <w:r>
        <w:rPr>
          <w:rFonts w:ascii="Symbol" w:hAnsi="Symbol" w:cs="Symbol"/>
          <w:sz w:val="28"/>
          <w:szCs w:val="28"/>
        </w:rPr>
        <w:lastRenderedPageBreak/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организация школьного</w:t>
      </w:r>
      <w:r w:rsidR="00F2283D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этапа Олимпиады в общеобразовательном</w:t>
      </w:r>
      <w:r>
        <w:rPr>
          <w:sz w:val="28"/>
          <w:szCs w:val="28"/>
        </w:rPr>
        <w:t xml:space="preserve"> </w:t>
      </w:r>
      <w:r w:rsidR="00F2283D">
        <w:rPr>
          <w:sz w:val="28"/>
          <w:szCs w:val="28"/>
        </w:rPr>
        <w:t>у</w:t>
      </w:r>
      <w:r w:rsidR="007E31E8" w:rsidRPr="005A0615">
        <w:rPr>
          <w:sz w:val="28"/>
          <w:szCs w:val="28"/>
        </w:rPr>
        <w:t>чреждении в соответствии с Порядком проведения всероссийской</w:t>
      </w:r>
      <w:r w:rsidR="00F2283D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 xml:space="preserve">олимпиады </w:t>
      </w:r>
      <w:r w:rsidR="002B5562">
        <w:rPr>
          <w:sz w:val="28"/>
          <w:szCs w:val="28"/>
        </w:rPr>
        <w:t xml:space="preserve"> </w:t>
      </w:r>
      <w:r w:rsidR="00974287" w:rsidRPr="00974287">
        <w:rPr>
          <w:sz w:val="28"/>
          <w:szCs w:val="28"/>
        </w:rPr>
        <w:t xml:space="preserve">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</w:t>
      </w:r>
      <w:r w:rsidR="00F75C84">
        <w:rPr>
          <w:sz w:val="28"/>
          <w:szCs w:val="28"/>
        </w:rPr>
        <w:t xml:space="preserve"> начального, </w:t>
      </w:r>
      <w:r w:rsidR="00974287" w:rsidRPr="00974287">
        <w:rPr>
          <w:sz w:val="28"/>
          <w:szCs w:val="28"/>
        </w:rPr>
        <w:t>основного общего и среднего общего образования;</w:t>
      </w:r>
      <w:r w:rsidR="00974287" w:rsidRPr="00A924C3">
        <w:rPr>
          <w:szCs w:val="24"/>
        </w:rPr>
        <w:t xml:space="preserve"> </w:t>
      </w:r>
    </w:p>
    <w:p w:rsidR="007E31E8" w:rsidRPr="005A0615" w:rsidRDefault="0097428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283D">
        <w:rPr>
          <w:rFonts w:ascii="Symbol" w:hAnsi="Symbol" w:cs="Symbol"/>
          <w:sz w:val="28"/>
          <w:szCs w:val="28"/>
        </w:rPr>
        <w:t></w:t>
      </w:r>
      <w:r w:rsidR="00F2283D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обеспечение доступности информации</w:t>
      </w:r>
      <w:r w:rsidR="00CA2686">
        <w:rPr>
          <w:sz w:val="28"/>
          <w:szCs w:val="28"/>
        </w:rPr>
        <w:t xml:space="preserve"> в срок не менее, чем за 3 дня,  </w:t>
      </w:r>
      <w:r w:rsidR="007E31E8" w:rsidRPr="005A0615">
        <w:rPr>
          <w:sz w:val="28"/>
          <w:szCs w:val="28"/>
        </w:rPr>
        <w:t>о проведении школьного этапа</w:t>
      </w:r>
      <w:r w:rsidR="00F2283D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Олимпиады для всех заинтересованных сторон: размещение информации на</w:t>
      </w:r>
      <w:r w:rsidR="00F2283D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сайте ОУ и на информационном стенде (Порядок проведения всероссийской</w:t>
      </w:r>
      <w:r w:rsidR="009B7631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олимпиады, график проведения школьного этапа, предварительные</w:t>
      </w:r>
      <w:r w:rsidR="00F2283D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 xml:space="preserve">протоколы </w:t>
      </w:r>
      <w:r w:rsidR="00F2283D">
        <w:rPr>
          <w:sz w:val="28"/>
          <w:szCs w:val="28"/>
        </w:rPr>
        <w:t xml:space="preserve"> результатов</w:t>
      </w:r>
      <w:r w:rsidR="007E31E8" w:rsidRPr="005A0615">
        <w:rPr>
          <w:sz w:val="28"/>
          <w:szCs w:val="28"/>
        </w:rPr>
        <w:t xml:space="preserve">, итоговые протоколы </w:t>
      </w:r>
      <w:r w:rsidR="00F2283D">
        <w:rPr>
          <w:sz w:val="28"/>
          <w:szCs w:val="28"/>
        </w:rPr>
        <w:t xml:space="preserve"> результатов</w:t>
      </w:r>
      <w:r w:rsidR="007E31E8" w:rsidRPr="005A0615">
        <w:rPr>
          <w:sz w:val="28"/>
          <w:szCs w:val="28"/>
        </w:rPr>
        <w:t>);</w:t>
      </w:r>
    </w:p>
    <w:p w:rsidR="007E31E8" w:rsidRPr="005A0615" w:rsidRDefault="00F2283D" w:rsidP="00CA26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обеспечение конфиденциальности при тиражировании комплектов заданий;</w:t>
      </w:r>
      <w:r w:rsidR="00CA2686" w:rsidRPr="00CA2686">
        <w:rPr>
          <w:szCs w:val="24"/>
        </w:rPr>
        <w:t xml:space="preserve"> </w:t>
      </w:r>
      <w:r w:rsidR="00CA2686">
        <w:rPr>
          <w:szCs w:val="24"/>
        </w:rPr>
        <w:t xml:space="preserve"> - </w:t>
      </w:r>
      <w:r w:rsidR="00CA2686" w:rsidRPr="00CA2686">
        <w:rPr>
          <w:sz w:val="28"/>
          <w:szCs w:val="28"/>
        </w:rPr>
        <w:t>назначение ответственных за получение и раздачу индивидуальных кодов доступа к</w:t>
      </w:r>
      <w:r w:rsidR="00CA2686">
        <w:rPr>
          <w:sz w:val="28"/>
          <w:szCs w:val="28"/>
        </w:rPr>
        <w:t xml:space="preserve"> </w:t>
      </w:r>
      <w:r w:rsidR="00CA2686" w:rsidRPr="00CA2686">
        <w:rPr>
          <w:sz w:val="28"/>
          <w:szCs w:val="28"/>
        </w:rPr>
        <w:t>технологической платформе «Сириус.</w:t>
      </w:r>
      <w:r w:rsidR="00CA2686">
        <w:rPr>
          <w:sz w:val="28"/>
          <w:szCs w:val="28"/>
        </w:rPr>
        <w:t xml:space="preserve"> </w:t>
      </w:r>
      <w:r w:rsidR="00CA2686" w:rsidRPr="00CA2686">
        <w:rPr>
          <w:sz w:val="28"/>
          <w:szCs w:val="28"/>
        </w:rPr>
        <w:t>Курсы» участникам Олимпиады, подавшим свое</w:t>
      </w:r>
      <w:r w:rsidR="00CA2686">
        <w:rPr>
          <w:sz w:val="28"/>
          <w:szCs w:val="28"/>
        </w:rPr>
        <w:t xml:space="preserve"> </w:t>
      </w:r>
      <w:r w:rsidR="00CA2686" w:rsidRPr="00CA2686">
        <w:rPr>
          <w:sz w:val="28"/>
          <w:szCs w:val="28"/>
        </w:rPr>
        <w:t>заявление на участие в оргкомитет Олимпиады, по следующим общеобразовательным</w:t>
      </w:r>
      <w:r w:rsidR="00CA2686">
        <w:rPr>
          <w:sz w:val="28"/>
          <w:szCs w:val="28"/>
        </w:rPr>
        <w:t xml:space="preserve"> </w:t>
      </w:r>
      <w:r w:rsidR="00CA2686" w:rsidRPr="00CA2686">
        <w:rPr>
          <w:sz w:val="28"/>
          <w:szCs w:val="28"/>
        </w:rPr>
        <w:t>предметам: математика, физика, химия, биология, информатика, астрономи</w:t>
      </w:r>
      <w:r w:rsidR="00CA2686">
        <w:rPr>
          <w:sz w:val="28"/>
          <w:szCs w:val="28"/>
        </w:rPr>
        <w:t>я</w:t>
      </w:r>
      <w:r w:rsidR="00CA2686">
        <w:rPr>
          <w:szCs w:val="24"/>
        </w:rPr>
        <w:t>;</w:t>
      </w:r>
    </w:p>
    <w:p w:rsidR="007E31E8" w:rsidRPr="005A0615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кодирование (обезличивание) олимпиадных работ участников школьного</w:t>
      </w:r>
      <w:r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этапа Олимпиады;</w:t>
      </w:r>
    </w:p>
    <w:p w:rsidR="007E31E8" w:rsidRPr="005A0615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организация и координация работы жюри, в том числе выдача</w:t>
      </w:r>
      <w:r>
        <w:rPr>
          <w:sz w:val="28"/>
          <w:szCs w:val="28"/>
        </w:rPr>
        <w:t xml:space="preserve"> з</w:t>
      </w:r>
      <w:r w:rsidR="007E31E8" w:rsidRPr="005A0615">
        <w:rPr>
          <w:sz w:val="28"/>
          <w:szCs w:val="28"/>
        </w:rPr>
        <w:t>акодированных работ членам жюри для оценки;</w:t>
      </w:r>
    </w:p>
    <w:p w:rsidR="00F2283D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декодирование олимпиадных работ;</w:t>
      </w:r>
    </w:p>
    <w:p w:rsidR="007E31E8" w:rsidRPr="005A0615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 xml:space="preserve">контроль подготовки предварительных и итоговых протоколов </w:t>
      </w:r>
      <w:r>
        <w:rPr>
          <w:sz w:val="28"/>
          <w:szCs w:val="28"/>
        </w:rPr>
        <w:t>результатов</w:t>
      </w:r>
      <w:r w:rsidR="007252BF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олимпиадных работ;</w:t>
      </w:r>
    </w:p>
    <w:p w:rsidR="007E31E8" w:rsidRPr="005A0615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размещение предварительных и итоговых протоколов школьного этапа на</w:t>
      </w:r>
      <w:r w:rsidR="007252BF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сайте общеобразовательного учреждения</w:t>
      </w:r>
      <w:r>
        <w:rPr>
          <w:sz w:val="28"/>
          <w:szCs w:val="28"/>
        </w:rPr>
        <w:t>;</w:t>
      </w:r>
    </w:p>
    <w:p w:rsidR="007E31E8" w:rsidRPr="005A0615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обеспечение хранения олимпиадных работ участников олимпиады</w:t>
      </w:r>
      <w:r>
        <w:rPr>
          <w:sz w:val="28"/>
          <w:szCs w:val="28"/>
        </w:rPr>
        <w:t xml:space="preserve"> (срок хранения один год)</w:t>
      </w:r>
      <w:r w:rsidR="007E31E8" w:rsidRPr="005A0615">
        <w:rPr>
          <w:sz w:val="28"/>
          <w:szCs w:val="28"/>
        </w:rPr>
        <w:t>;</w:t>
      </w:r>
    </w:p>
    <w:p w:rsidR="007E31E8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направление итоговых протоколов заседания жюри школьного этапа</w:t>
      </w:r>
      <w:r w:rsidR="008455AC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муниципальному координ</w:t>
      </w:r>
      <w:r w:rsidR="00D47785">
        <w:rPr>
          <w:sz w:val="28"/>
          <w:szCs w:val="28"/>
        </w:rPr>
        <w:t>атору школьного этапа Олимпиады;</w:t>
      </w:r>
    </w:p>
    <w:p w:rsidR="00D47785" w:rsidRPr="00D47785" w:rsidRDefault="00D47785" w:rsidP="00D4778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</w:t>
      </w:r>
      <w:r w:rsidRPr="00D47785">
        <w:rPr>
          <w:sz w:val="28"/>
          <w:szCs w:val="28"/>
        </w:rPr>
        <w:t xml:space="preserve">  </w:t>
      </w:r>
      <w:r>
        <w:rPr>
          <w:sz w:val="28"/>
          <w:szCs w:val="28"/>
        </w:rPr>
        <w:t>оформление</w:t>
      </w:r>
      <w:r w:rsidRPr="00D47785">
        <w:rPr>
          <w:sz w:val="28"/>
          <w:szCs w:val="28"/>
        </w:rPr>
        <w:t xml:space="preserve"> </w:t>
      </w:r>
      <w:r>
        <w:rPr>
          <w:sz w:val="28"/>
          <w:szCs w:val="28"/>
        </w:rPr>
        <w:t>дипломов</w:t>
      </w:r>
      <w:r w:rsidRPr="00D47785">
        <w:rPr>
          <w:sz w:val="28"/>
          <w:szCs w:val="28"/>
        </w:rPr>
        <w:t xml:space="preserve"> победителей и призеров</w:t>
      </w:r>
      <w:r>
        <w:rPr>
          <w:sz w:val="28"/>
          <w:szCs w:val="28"/>
        </w:rPr>
        <w:t>;</w:t>
      </w:r>
    </w:p>
    <w:p w:rsidR="00D47785" w:rsidRPr="00D47785" w:rsidRDefault="00D47785" w:rsidP="00D4778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47785">
        <w:rPr>
          <w:sz w:val="28"/>
          <w:szCs w:val="28"/>
        </w:rPr>
        <w:t xml:space="preserve">  </w:t>
      </w:r>
      <w:r>
        <w:rPr>
          <w:sz w:val="28"/>
          <w:szCs w:val="28"/>
        </w:rPr>
        <w:t>осуществление</w:t>
      </w:r>
      <w:r w:rsidRPr="00D4778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 w:rsidRPr="00D47785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 w:rsidRPr="00D47785">
        <w:rPr>
          <w:sz w:val="28"/>
          <w:szCs w:val="28"/>
        </w:rPr>
        <w:t xml:space="preserve"> Олимпиады.</w:t>
      </w:r>
    </w:p>
    <w:p w:rsidR="007E31E8" w:rsidRPr="005F0A1D" w:rsidRDefault="005F0A1D" w:rsidP="00EB1BF2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455AC" w:rsidRPr="005F0A1D">
        <w:rPr>
          <w:bCs/>
          <w:sz w:val="28"/>
          <w:szCs w:val="28"/>
        </w:rPr>
        <w:t>2.3.</w:t>
      </w:r>
      <w:r w:rsidR="00F2283D" w:rsidRPr="005F0A1D">
        <w:rPr>
          <w:bCs/>
          <w:sz w:val="28"/>
          <w:szCs w:val="28"/>
        </w:rPr>
        <w:t xml:space="preserve"> О</w:t>
      </w:r>
      <w:r w:rsidR="007E31E8" w:rsidRPr="005F0A1D">
        <w:rPr>
          <w:bCs/>
          <w:sz w:val="28"/>
          <w:szCs w:val="28"/>
        </w:rPr>
        <w:t>бразовательные организации:</w:t>
      </w:r>
    </w:p>
    <w:p w:rsidR="007E31E8" w:rsidRPr="005A0615" w:rsidRDefault="00F75C84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</w:t>
      </w:r>
      <w:r w:rsidR="00F2283D">
        <w:rPr>
          <w:rFonts w:ascii="Symbol" w:hAnsi="Symbol" w:cs="Symbol"/>
          <w:sz w:val="28"/>
          <w:szCs w:val="28"/>
        </w:rPr>
        <w:t></w:t>
      </w:r>
      <w:r w:rsidR="007E31E8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участвуют в организации и проведении школьного этапа олимпиады;</w:t>
      </w:r>
    </w:p>
    <w:p w:rsidR="007E31E8" w:rsidRPr="005A0615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разрабатывают планы подготовки учащихся к олимпиаде и сопровождению</w:t>
      </w:r>
      <w:r w:rsidR="007252BF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>одарённых детей во время учебно-воспитательного процесса;</w:t>
      </w:r>
    </w:p>
    <w:p w:rsidR="007E31E8" w:rsidRPr="005A0615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ведут информационно-разъяснительную работу о порядке проведения</w:t>
      </w:r>
      <w:r w:rsidR="00F75C84">
        <w:rPr>
          <w:sz w:val="28"/>
          <w:szCs w:val="28"/>
        </w:rPr>
        <w:t xml:space="preserve"> в</w:t>
      </w:r>
      <w:r w:rsidR="007E31E8" w:rsidRPr="005A0615">
        <w:rPr>
          <w:sz w:val="28"/>
          <w:szCs w:val="28"/>
        </w:rPr>
        <w:t>сероссийской олимпиады школьников с обучающимися;</w:t>
      </w:r>
    </w:p>
    <w:p w:rsidR="007E31E8" w:rsidRPr="00F2283D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5A0615">
        <w:rPr>
          <w:rFonts w:ascii="Symbol" w:hAnsi="Symbol" w:cs="Symbol"/>
          <w:sz w:val="28"/>
          <w:szCs w:val="28"/>
        </w:rPr>
        <w:t></w:t>
      </w:r>
      <w:r w:rsidR="007E31E8" w:rsidRPr="005A0615">
        <w:rPr>
          <w:sz w:val="28"/>
          <w:szCs w:val="28"/>
        </w:rPr>
        <w:t>обеспечивают ознакомление с Порядком Всероссийской олимпиады</w:t>
      </w:r>
      <w:r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 xml:space="preserve">школьников, утверждённым приказом </w:t>
      </w:r>
      <w:r w:rsidR="006660CF">
        <w:rPr>
          <w:sz w:val="28"/>
          <w:szCs w:val="28"/>
        </w:rPr>
        <w:t xml:space="preserve">Министерства просвещения РФ от 27.11.2020 </w:t>
      </w:r>
      <w:r>
        <w:rPr>
          <w:sz w:val="28"/>
          <w:szCs w:val="28"/>
        </w:rPr>
        <w:t>№</w:t>
      </w:r>
      <w:r w:rsidR="005F0A1D">
        <w:rPr>
          <w:sz w:val="28"/>
          <w:szCs w:val="28"/>
        </w:rPr>
        <w:t xml:space="preserve"> </w:t>
      </w:r>
      <w:r w:rsidR="000E00CA">
        <w:rPr>
          <w:sz w:val="28"/>
          <w:szCs w:val="28"/>
        </w:rPr>
        <w:t>678</w:t>
      </w:r>
      <w:r w:rsidR="002B5562" w:rsidRPr="002B5562">
        <w:rPr>
          <w:sz w:val="28"/>
          <w:szCs w:val="28"/>
        </w:rPr>
        <w:t xml:space="preserve"> </w:t>
      </w:r>
      <w:r w:rsidR="007E31E8" w:rsidRPr="005A0615">
        <w:rPr>
          <w:sz w:val="28"/>
          <w:szCs w:val="28"/>
        </w:rPr>
        <w:t xml:space="preserve">родителей (законных представителей) </w:t>
      </w:r>
      <w:r w:rsidR="007E31E8" w:rsidRPr="002B5562">
        <w:rPr>
          <w:sz w:val="28"/>
          <w:szCs w:val="28"/>
        </w:rPr>
        <w:t>обучающегося, заявившего о</w:t>
      </w:r>
      <w:r w:rsidRPr="002B5562">
        <w:rPr>
          <w:sz w:val="28"/>
          <w:szCs w:val="28"/>
        </w:rPr>
        <w:t xml:space="preserve"> </w:t>
      </w:r>
      <w:r w:rsidR="007E31E8" w:rsidRPr="002B5562">
        <w:rPr>
          <w:sz w:val="28"/>
          <w:szCs w:val="28"/>
        </w:rPr>
        <w:t>своем участии в олимпиаде, в срок не менее чем за 10 рабочих дней до</w:t>
      </w:r>
      <w:r w:rsidRPr="002B5562">
        <w:rPr>
          <w:sz w:val="28"/>
          <w:szCs w:val="28"/>
        </w:rPr>
        <w:t xml:space="preserve"> </w:t>
      </w:r>
      <w:r w:rsidR="007E31E8" w:rsidRPr="002B5562">
        <w:rPr>
          <w:sz w:val="28"/>
          <w:szCs w:val="28"/>
        </w:rPr>
        <w:t>начала школьного</w:t>
      </w:r>
      <w:r w:rsidR="007E31E8" w:rsidRPr="00F2283D">
        <w:rPr>
          <w:sz w:val="28"/>
          <w:szCs w:val="28"/>
        </w:rPr>
        <w:t xml:space="preserve"> этапа олимпиады в письменной форме и получение</w:t>
      </w:r>
      <w:r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lastRenderedPageBreak/>
        <w:t>согласия на сбор, хранение, использование, распространение (передачу) и</w:t>
      </w:r>
      <w:r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публикацию персональных данных своего несовершеннолетнего ребенка, а</w:t>
      </w:r>
      <w:r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также его олимпиад</w:t>
      </w:r>
      <w:r w:rsidR="008455AC">
        <w:rPr>
          <w:sz w:val="28"/>
          <w:szCs w:val="28"/>
        </w:rPr>
        <w:t>ной работы, в том числе в сети «Интернет»</w:t>
      </w:r>
      <w:r w:rsidR="007E31E8" w:rsidRPr="00F2283D">
        <w:rPr>
          <w:sz w:val="28"/>
          <w:szCs w:val="28"/>
        </w:rPr>
        <w:t>;</w:t>
      </w:r>
    </w:p>
    <w:p w:rsidR="007E31E8" w:rsidRPr="00F2283D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F2283D">
        <w:rPr>
          <w:rFonts w:ascii="Symbol" w:hAnsi="Symbol" w:cs="Symbol"/>
          <w:sz w:val="28"/>
          <w:szCs w:val="28"/>
        </w:rPr>
        <w:t></w:t>
      </w:r>
      <w:r w:rsidR="007E31E8" w:rsidRPr="00F2283D">
        <w:rPr>
          <w:sz w:val="28"/>
          <w:szCs w:val="28"/>
        </w:rPr>
        <w:t>предоставляют организатору предложения для формирования оргкомитета</w:t>
      </w:r>
      <w:r w:rsidR="008455AC"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школьного этапа олимпиады и предметных жюри по каждому предмету;</w:t>
      </w:r>
    </w:p>
    <w:p w:rsidR="007E31E8" w:rsidRPr="00F2283D" w:rsidRDefault="00F2283D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F2283D">
        <w:rPr>
          <w:rFonts w:ascii="Symbol" w:hAnsi="Symbol" w:cs="Symbol"/>
          <w:sz w:val="28"/>
          <w:szCs w:val="28"/>
        </w:rPr>
        <w:t></w:t>
      </w:r>
      <w:r w:rsidR="008455AC">
        <w:rPr>
          <w:sz w:val="28"/>
          <w:szCs w:val="28"/>
        </w:rPr>
        <w:t>формируют и предоставляют в</w:t>
      </w:r>
      <w:r>
        <w:rPr>
          <w:sz w:val="28"/>
          <w:szCs w:val="28"/>
        </w:rPr>
        <w:t xml:space="preserve"> Управление </w:t>
      </w:r>
      <w:r w:rsidR="007E31E8" w:rsidRPr="00F2283D">
        <w:rPr>
          <w:sz w:val="28"/>
          <w:szCs w:val="28"/>
        </w:rPr>
        <w:t>образования администрации</w:t>
      </w:r>
      <w:r w:rsidR="008455AC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Ивановского</w:t>
      </w:r>
      <w:r w:rsidR="007E31E8" w:rsidRPr="00F2283D">
        <w:rPr>
          <w:sz w:val="28"/>
          <w:szCs w:val="28"/>
        </w:rPr>
        <w:t xml:space="preserve"> муниципального района </w:t>
      </w:r>
      <w:r w:rsidR="007121D0">
        <w:rPr>
          <w:sz w:val="28"/>
          <w:szCs w:val="28"/>
        </w:rPr>
        <w:t xml:space="preserve">(ММЦ) </w:t>
      </w:r>
      <w:r w:rsidR="007E31E8" w:rsidRPr="00F2283D">
        <w:rPr>
          <w:sz w:val="28"/>
          <w:szCs w:val="28"/>
        </w:rPr>
        <w:t>отчёт об итогах участия</w:t>
      </w:r>
      <w:r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обучающихся общеобразовательной организации в школьном этапе;</w:t>
      </w:r>
    </w:p>
    <w:p w:rsidR="007E31E8" w:rsidRPr="00F2283D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</w:t>
      </w:r>
      <w:r w:rsidR="007E31E8" w:rsidRPr="00F2283D">
        <w:rPr>
          <w:rFonts w:ascii="Symbol" w:hAnsi="Symbol" w:cs="Symbol"/>
          <w:sz w:val="28"/>
          <w:szCs w:val="28"/>
        </w:rPr>
        <w:t></w:t>
      </w:r>
      <w:r w:rsidR="007E31E8" w:rsidRPr="00F2283D">
        <w:rPr>
          <w:sz w:val="28"/>
          <w:szCs w:val="28"/>
        </w:rPr>
        <w:t>обеспечивают условия проведения олимпиады в соответствии с</w:t>
      </w:r>
      <w:r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требованиями проведения олимпиады;</w:t>
      </w:r>
    </w:p>
    <w:p w:rsidR="007E31E8" w:rsidRPr="00F2283D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F2283D">
        <w:rPr>
          <w:rFonts w:ascii="Symbol" w:hAnsi="Symbol" w:cs="Symbol"/>
          <w:sz w:val="28"/>
          <w:szCs w:val="28"/>
        </w:rPr>
        <w:t></w:t>
      </w:r>
      <w:r w:rsidR="007E31E8" w:rsidRPr="00F2283D">
        <w:rPr>
          <w:sz w:val="28"/>
          <w:szCs w:val="28"/>
        </w:rPr>
        <w:t>обеспечивают хранение олимпиадных работ участников школьного этапа</w:t>
      </w:r>
    </w:p>
    <w:p w:rsidR="007E31E8" w:rsidRPr="00F2283D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2283D">
        <w:rPr>
          <w:sz w:val="28"/>
          <w:szCs w:val="28"/>
        </w:rPr>
        <w:t>олимпиады, письменных согласий на сбор, хранение, использование,</w:t>
      </w:r>
      <w:r w:rsidR="00266A37">
        <w:rPr>
          <w:sz w:val="28"/>
          <w:szCs w:val="28"/>
        </w:rPr>
        <w:t xml:space="preserve"> </w:t>
      </w:r>
      <w:r w:rsidRPr="00F2283D">
        <w:rPr>
          <w:sz w:val="28"/>
          <w:szCs w:val="28"/>
        </w:rPr>
        <w:t>распространение (передачу) и публикацию персональных данных своего</w:t>
      </w:r>
      <w:r w:rsidR="00266A37">
        <w:rPr>
          <w:sz w:val="28"/>
          <w:szCs w:val="28"/>
        </w:rPr>
        <w:t xml:space="preserve"> </w:t>
      </w:r>
      <w:r w:rsidRPr="00F2283D">
        <w:rPr>
          <w:sz w:val="28"/>
          <w:szCs w:val="28"/>
        </w:rPr>
        <w:t>несовершеннолетнего ребенка, а также его олимпиадной работы, в том числе</w:t>
      </w:r>
      <w:r w:rsidR="00266A37">
        <w:rPr>
          <w:sz w:val="28"/>
          <w:szCs w:val="28"/>
        </w:rPr>
        <w:t xml:space="preserve"> </w:t>
      </w:r>
      <w:r w:rsidR="008455AC">
        <w:rPr>
          <w:sz w:val="28"/>
          <w:szCs w:val="28"/>
        </w:rPr>
        <w:t>в сети «Интернет»</w:t>
      </w:r>
      <w:r w:rsidRPr="00F2283D">
        <w:rPr>
          <w:sz w:val="28"/>
          <w:szCs w:val="28"/>
        </w:rPr>
        <w:t>, а также заявлений родителей об ознакомлении</w:t>
      </w:r>
      <w:r w:rsidR="00266A37">
        <w:rPr>
          <w:sz w:val="28"/>
          <w:szCs w:val="28"/>
        </w:rPr>
        <w:t xml:space="preserve"> </w:t>
      </w:r>
      <w:r w:rsidRPr="00F2283D">
        <w:rPr>
          <w:sz w:val="28"/>
          <w:szCs w:val="28"/>
        </w:rPr>
        <w:t>участников олимпиады с Порядком проведения олимпиады;</w:t>
      </w:r>
    </w:p>
    <w:p w:rsidR="007E31E8" w:rsidRPr="00F2283D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F2283D">
        <w:rPr>
          <w:sz w:val="28"/>
          <w:szCs w:val="28"/>
        </w:rPr>
        <w:t>несут установленную законодательством Российской Федерации</w:t>
      </w:r>
      <w:r>
        <w:rPr>
          <w:sz w:val="28"/>
          <w:szCs w:val="28"/>
        </w:rPr>
        <w:t xml:space="preserve"> </w:t>
      </w:r>
      <w:r w:rsidR="008455AC">
        <w:rPr>
          <w:sz w:val="28"/>
          <w:szCs w:val="28"/>
        </w:rPr>
        <w:t>ответственность за</w:t>
      </w:r>
      <w:r w:rsidR="007E31E8" w:rsidRPr="00F2283D">
        <w:rPr>
          <w:sz w:val="28"/>
          <w:szCs w:val="28"/>
        </w:rPr>
        <w:t xml:space="preserve"> конфиденциальность собранных сведений.</w:t>
      </w:r>
    </w:p>
    <w:p w:rsidR="007E31E8" w:rsidRPr="005F0A1D" w:rsidRDefault="005F0A1D" w:rsidP="00EB1BF2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E31E8" w:rsidRPr="005F0A1D">
        <w:rPr>
          <w:bCs/>
          <w:sz w:val="28"/>
          <w:szCs w:val="28"/>
        </w:rPr>
        <w:t>2.4. Жюри школьного этапа</w:t>
      </w:r>
      <w:r w:rsidR="00E33500" w:rsidRPr="005F0A1D">
        <w:rPr>
          <w:bCs/>
          <w:sz w:val="28"/>
          <w:szCs w:val="28"/>
        </w:rPr>
        <w:t>.</w:t>
      </w:r>
    </w:p>
    <w:p w:rsidR="007E31E8" w:rsidRPr="00F2283D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2283D">
        <w:rPr>
          <w:sz w:val="28"/>
          <w:szCs w:val="28"/>
        </w:rPr>
        <w:t>Состав жюри школьного этапа Олимпиады по каждому предмету утверждается</w:t>
      </w:r>
      <w:r w:rsidR="009B7631">
        <w:rPr>
          <w:sz w:val="28"/>
          <w:szCs w:val="28"/>
        </w:rPr>
        <w:t xml:space="preserve"> </w:t>
      </w:r>
      <w:r w:rsidRPr="00F2283D">
        <w:rPr>
          <w:sz w:val="28"/>
          <w:szCs w:val="28"/>
        </w:rPr>
        <w:t xml:space="preserve">приказом </w:t>
      </w:r>
      <w:r w:rsidR="00266A37">
        <w:rPr>
          <w:sz w:val="28"/>
          <w:szCs w:val="28"/>
        </w:rPr>
        <w:t>Управления</w:t>
      </w:r>
      <w:r w:rsidRPr="00F2283D">
        <w:rPr>
          <w:sz w:val="28"/>
          <w:szCs w:val="28"/>
        </w:rPr>
        <w:t xml:space="preserve"> образования администрации </w:t>
      </w:r>
      <w:r w:rsidR="00266A37">
        <w:rPr>
          <w:sz w:val="28"/>
          <w:szCs w:val="28"/>
        </w:rPr>
        <w:t>Ивановского</w:t>
      </w:r>
      <w:r w:rsidRPr="00F2283D">
        <w:rPr>
          <w:sz w:val="28"/>
          <w:szCs w:val="28"/>
        </w:rPr>
        <w:t xml:space="preserve"> муниципального</w:t>
      </w:r>
      <w:r w:rsidR="00266A37">
        <w:rPr>
          <w:sz w:val="28"/>
          <w:szCs w:val="28"/>
        </w:rPr>
        <w:t xml:space="preserve"> </w:t>
      </w:r>
      <w:r w:rsidRPr="00F2283D">
        <w:rPr>
          <w:sz w:val="28"/>
          <w:szCs w:val="28"/>
        </w:rPr>
        <w:t>района.</w:t>
      </w:r>
    </w:p>
    <w:p w:rsidR="007E31E8" w:rsidRPr="00F2283D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2283D">
        <w:rPr>
          <w:sz w:val="28"/>
          <w:szCs w:val="28"/>
        </w:rPr>
        <w:t>В состав жюри по каждому предмету включаются представители всех</w:t>
      </w:r>
      <w:r w:rsidR="00266A37">
        <w:rPr>
          <w:sz w:val="28"/>
          <w:szCs w:val="28"/>
        </w:rPr>
        <w:t xml:space="preserve"> </w:t>
      </w:r>
      <w:r w:rsidRPr="00F2283D">
        <w:rPr>
          <w:sz w:val="28"/>
          <w:szCs w:val="28"/>
        </w:rPr>
        <w:t>общеобразовательных учреждений, являющихся базой для проведения школьного</w:t>
      </w:r>
      <w:r w:rsidR="00266A37">
        <w:rPr>
          <w:sz w:val="28"/>
          <w:szCs w:val="28"/>
        </w:rPr>
        <w:t xml:space="preserve"> </w:t>
      </w:r>
      <w:r w:rsidRPr="00F2283D">
        <w:rPr>
          <w:sz w:val="28"/>
          <w:szCs w:val="28"/>
        </w:rPr>
        <w:t>этапа Олимпиады.</w:t>
      </w:r>
    </w:p>
    <w:p w:rsidR="007E31E8" w:rsidRPr="00F2283D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2283D">
        <w:rPr>
          <w:sz w:val="28"/>
          <w:szCs w:val="28"/>
        </w:rPr>
        <w:t>Жюри школьного этапа Олимпиады:</w:t>
      </w:r>
    </w:p>
    <w:p w:rsidR="007E31E8" w:rsidRPr="00F2283D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F2283D">
        <w:rPr>
          <w:sz w:val="28"/>
          <w:szCs w:val="28"/>
        </w:rPr>
        <w:t>принимает для оценивания закодированные (обезличенные) олимпиадные</w:t>
      </w:r>
      <w:r w:rsidR="007252BF"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работы участников Олимпиады;</w:t>
      </w:r>
    </w:p>
    <w:p w:rsidR="007E31E8" w:rsidRPr="00F2283D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F2283D">
        <w:rPr>
          <w:rFonts w:ascii="Symbol" w:hAnsi="Symbol" w:cs="Symbol"/>
          <w:sz w:val="28"/>
          <w:szCs w:val="28"/>
        </w:rPr>
        <w:t></w:t>
      </w:r>
      <w:r w:rsidR="007E31E8" w:rsidRPr="00F2283D">
        <w:rPr>
          <w:sz w:val="28"/>
          <w:szCs w:val="28"/>
        </w:rPr>
        <w:t>оценивает выполненные олимпиадные задания в соответствии с</w:t>
      </w:r>
      <w:r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утвержденными критериями и методиками оценивания выполненных</w:t>
      </w:r>
      <w:r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олимпиадных заданий;</w:t>
      </w:r>
    </w:p>
    <w:p w:rsidR="007E31E8" w:rsidRPr="00F2283D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F2283D">
        <w:rPr>
          <w:rFonts w:ascii="Symbol" w:hAnsi="Symbol" w:cs="Symbol"/>
          <w:sz w:val="28"/>
          <w:szCs w:val="28"/>
        </w:rPr>
        <w:t></w:t>
      </w:r>
      <w:r w:rsidR="007E31E8" w:rsidRPr="00F2283D">
        <w:rPr>
          <w:sz w:val="28"/>
          <w:szCs w:val="28"/>
        </w:rPr>
        <w:t>проводит с участниками Олимпиады анализ олимпиадных заданий и их</w:t>
      </w:r>
      <w:r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решений;</w:t>
      </w:r>
    </w:p>
    <w:p w:rsidR="007E31E8" w:rsidRPr="00F2283D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F2283D">
        <w:rPr>
          <w:sz w:val="28"/>
          <w:szCs w:val="28"/>
        </w:rPr>
        <w:t xml:space="preserve">осуществляет очно </w:t>
      </w:r>
      <w:r>
        <w:rPr>
          <w:sz w:val="28"/>
          <w:szCs w:val="28"/>
        </w:rPr>
        <w:t>(</w:t>
      </w:r>
      <w:r w:rsidR="007E31E8" w:rsidRPr="00F2283D">
        <w:rPr>
          <w:sz w:val="28"/>
          <w:szCs w:val="28"/>
        </w:rPr>
        <w:t>по запросу участника Олимпиады</w:t>
      </w:r>
      <w:r>
        <w:rPr>
          <w:sz w:val="28"/>
          <w:szCs w:val="28"/>
        </w:rPr>
        <w:t>)</w:t>
      </w:r>
      <w:r w:rsidR="007E31E8" w:rsidRPr="00F2283D">
        <w:rPr>
          <w:sz w:val="28"/>
          <w:szCs w:val="28"/>
        </w:rPr>
        <w:t xml:space="preserve"> показ выполненных им</w:t>
      </w:r>
      <w:r>
        <w:rPr>
          <w:sz w:val="28"/>
          <w:szCs w:val="28"/>
        </w:rPr>
        <w:t xml:space="preserve"> </w:t>
      </w:r>
      <w:r w:rsidR="007E31E8" w:rsidRPr="00F2283D">
        <w:rPr>
          <w:sz w:val="28"/>
          <w:szCs w:val="28"/>
        </w:rPr>
        <w:t>олимпиадных заданий;</w:t>
      </w:r>
    </w:p>
    <w:p w:rsidR="007E31E8" w:rsidRPr="002B5562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B5562">
        <w:rPr>
          <w:rFonts w:ascii="Symbol" w:hAnsi="Symbol" w:cs="Symbol"/>
          <w:sz w:val="28"/>
          <w:szCs w:val="28"/>
        </w:rPr>
        <w:t></w:t>
      </w:r>
      <w:r w:rsidRPr="002B5562">
        <w:rPr>
          <w:rFonts w:ascii="Symbol" w:hAnsi="Symbol" w:cs="Symbol"/>
          <w:sz w:val="28"/>
          <w:szCs w:val="28"/>
        </w:rPr>
        <w:t></w:t>
      </w:r>
      <w:r w:rsidR="007E31E8" w:rsidRPr="002B5562">
        <w:rPr>
          <w:sz w:val="28"/>
          <w:szCs w:val="28"/>
        </w:rPr>
        <w:t>представляет результаты Олимпиады ее участникам;</w:t>
      </w:r>
    </w:p>
    <w:p w:rsidR="007E31E8" w:rsidRPr="002B5562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B5562">
        <w:rPr>
          <w:rFonts w:ascii="Symbol" w:hAnsi="Symbol" w:cs="Symbol"/>
          <w:sz w:val="28"/>
          <w:szCs w:val="28"/>
        </w:rPr>
        <w:t></w:t>
      </w:r>
      <w:r w:rsidRPr="002B5562">
        <w:rPr>
          <w:rFonts w:ascii="Symbol" w:hAnsi="Symbol" w:cs="Symbol"/>
          <w:sz w:val="28"/>
          <w:szCs w:val="28"/>
        </w:rPr>
        <w:t></w:t>
      </w:r>
      <w:r w:rsidR="007E31E8" w:rsidRPr="002B5562">
        <w:rPr>
          <w:sz w:val="28"/>
          <w:szCs w:val="28"/>
        </w:rPr>
        <w:t>рассматривает очно апелляции участников Олимпиады с использованием</w:t>
      </w:r>
      <w:r w:rsidRPr="002B5562">
        <w:rPr>
          <w:sz w:val="28"/>
          <w:szCs w:val="28"/>
        </w:rPr>
        <w:t xml:space="preserve"> </w:t>
      </w:r>
      <w:r w:rsidR="007E31E8" w:rsidRPr="002B5562">
        <w:rPr>
          <w:sz w:val="28"/>
          <w:szCs w:val="28"/>
        </w:rPr>
        <w:t>видеофиксации</w:t>
      </w:r>
      <w:r w:rsidR="008455AC" w:rsidRPr="002B5562">
        <w:rPr>
          <w:sz w:val="28"/>
          <w:szCs w:val="28"/>
        </w:rPr>
        <w:t xml:space="preserve"> (</w:t>
      </w:r>
      <w:r w:rsidRPr="002B5562">
        <w:rPr>
          <w:sz w:val="28"/>
          <w:szCs w:val="28"/>
        </w:rPr>
        <w:t>по возможности)</w:t>
      </w:r>
      <w:r w:rsidR="007E31E8" w:rsidRPr="002B5562">
        <w:rPr>
          <w:sz w:val="28"/>
          <w:szCs w:val="28"/>
        </w:rPr>
        <w:t>;</w:t>
      </w:r>
    </w:p>
    <w:p w:rsidR="007E31E8" w:rsidRPr="002B5562" w:rsidRDefault="00266A37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B5562">
        <w:rPr>
          <w:rFonts w:ascii="Symbol" w:hAnsi="Symbol" w:cs="Symbol"/>
          <w:sz w:val="28"/>
          <w:szCs w:val="28"/>
        </w:rPr>
        <w:t></w:t>
      </w:r>
      <w:r w:rsidRPr="002B5562">
        <w:rPr>
          <w:rFonts w:ascii="Symbol" w:hAnsi="Symbol" w:cs="Symbol"/>
          <w:sz w:val="28"/>
          <w:szCs w:val="28"/>
        </w:rPr>
        <w:t></w:t>
      </w:r>
      <w:r w:rsidR="007E31E8" w:rsidRPr="002B5562">
        <w:rPr>
          <w:rFonts w:ascii="Symbol" w:hAnsi="Symbol" w:cs="Symbol"/>
          <w:sz w:val="28"/>
          <w:szCs w:val="28"/>
        </w:rPr>
        <w:t></w:t>
      </w:r>
      <w:r w:rsidR="007E31E8" w:rsidRPr="002B5562">
        <w:rPr>
          <w:sz w:val="28"/>
          <w:szCs w:val="28"/>
        </w:rPr>
        <w:t xml:space="preserve">готовит предварительные и итоговые протоколы </w:t>
      </w:r>
      <w:r w:rsidR="002B5562">
        <w:rPr>
          <w:sz w:val="28"/>
          <w:szCs w:val="28"/>
        </w:rPr>
        <w:t xml:space="preserve"> результатов</w:t>
      </w:r>
      <w:r w:rsidRPr="002B5562">
        <w:rPr>
          <w:sz w:val="28"/>
          <w:szCs w:val="28"/>
        </w:rPr>
        <w:t xml:space="preserve"> </w:t>
      </w:r>
      <w:r w:rsidR="007E31E8" w:rsidRPr="002B5562">
        <w:rPr>
          <w:sz w:val="28"/>
          <w:szCs w:val="28"/>
        </w:rPr>
        <w:t>олимпиадных работ,</w:t>
      </w:r>
      <w:r w:rsidR="007252BF" w:rsidRPr="002B5562">
        <w:rPr>
          <w:sz w:val="28"/>
          <w:szCs w:val="28"/>
        </w:rPr>
        <w:t xml:space="preserve"> </w:t>
      </w:r>
      <w:r w:rsidR="007E31E8" w:rsidRPr="002B5562">
        <w:rPr>
          <w:sz w:val="28"/>
          <w:szCs w:val="28"/>
        </w:rPr>
        <w:t>передает их</w:t>
      </w:r>
      <w:r w:rsidR="00940002">
        <w:rPr>
          <w:sz w:val="28"/>
          <w:szCs w:val="28"/>
        </w:rPr>
        <w:t xml:space="preserve"> </w:t>
      </w:r>
      <w:r w:rsidR="00F75C84">
        <w:rPr>
          <w:sz w:val="28"/>
          <w:szCs w:val="28"/>
        </w:rPr>
        <w:t>представителю</w:t>
      </w:r>
      <w:r w:rsidR="007E31E8" w:rsidRPr="002B5562">
        <w:rPr>
          <w:sz w:val="28"/>
          <w:szCs w:val="28"/>
        </w:rPr>
        <w:t xml:space="preserve"> </w:t>
      </w:r>
      <w:r w:rsidR="00940002">
        <w:rPr>
          <w:sz w:val="28"/>
          <w:szCs w:val="28"/>
        </w:rPr>
        <w:t xml:space="preserve"> оргкомитета</w:t>
      </w:r>
      <w:r w:rsidR="007E31E8" w:rsidRPr="002B5562">
        <w:rPr>
          <w:sz w:val="28"/>
          <w:szCs w:val="28"/>
        </w:rPr>
        <w:t xml:space="preserve"> (заместителю директора ОУ,</w:t>
      </w:r>
      <w:r w:rsidRPr="002B5562">
        <w:rPr>
          <w:sz w:val="28"/>
          <w:szCs w:val="28"/>
        </w:rPr>
        <w:t xml:space="preserve"> </w:t>
      </w:r>
      <w:r w:rsidR="007E31E8" w:rsidRPr="002B5562">
        <w:rPr>
          <w:sz w:val="28"/>
          <w:szCs w:val="28"/>
        </w:rPr>
        <w:t>являющемуся членом оргкомитета школьного этапа Олимпиады и</w:t>
      </w:r>
      <w:r w:rsidRPr="002B5562">
        <w:rPr>
          <w:sz w:val="28"/>
          <w:szCs w:val="28"/>
        </w:rPr>
        <w:t xml:space="preserve"> </w:t>
      </w:r>
      <w:r w:rsidR="007E31E8" w:rsidRPr="002B5562">
        <w:rPr>
          <w:sz w:val="28"/>
          <w:szCs w:val="28"/>
        </w:rPr>
        <w:t xml:space="preserve">отвечающему за его </w:t>
      </w:r>
      <w:r w:rsidRPr="002B5562">
        <w:rPr>
          <w:sz w:val="28"/>
          <w:szCs w:val="28"/>
        </w:rPr>
        <w:t>о</w:t>
      </w:r>
      <w:r w:rsidR="007E31E8" w:rsidRPr="002B5562">
        <w:rPr>
          <w:sz w:val="28"/>
          <w:szCs w:val="28"/>
        </w:rPr>
        <w:t>рганизацию);</w:t>
      </w:r>
    </w:p>
    <w:p w:rsidR="007E31E8" w:rsidRPr="002B5562" w:rsidRDefault="006135C1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B5562">
        <w:rPr>
          <w:rFonts w:ascii="Symbol" w:hAnsi="Symbol" w:cs="Symbol"/>
          <w:sz w:val="28"/>
          <w:szCs w:val="28"/>
        </w:rPr>
        <w:t></w:t>
      </w:r>
      <w:r w:rsidR="007E31E8" w:rsidRPr="002B5562">
        <w:rPr>
          <w:rFonts w:ascii="Symbol" w:hAnsi="Symbol" w:cs="Symbol"/>
          <w:sz w:val="28"/>
          <w:szCs w:val="28"/>
        </w:rPr>
        <w:t></w:t>
      </w:r>
      <w:r w:rsidR="007E31E8" w:rsidRPr="002B5562">
        <w:rPr>
          <w:sz w:val="28"/>
          <w:szCs w:val="28"/>
        </w:rPr>
        <w:t>определяет победителей и призёров школьного этапа в соответствии с</w:t>
      </w:r>
      <w:r w:rsidR="004D4D2E" w:rsidRPr="002B5562">
        <w:rPr>
          <w:sz w:val="28"/>
          <w:szCs w:val="28"/>
        </w:rPr>
        <w:t xml:space="preserve"> </w:t>
      </w:r>
      <w:r w:rsidR="007E31E8" w:rsidRPr="002B5562">
        <w:rPr>
          <w:sz w:val="28"/>
          <w:szCs w:val="28"/>
        </w:rPr>
        <w:t>утвержденной квотой.</w:t>
      </w:r>
    </w:p>
    <w:p w:rsidR="007E31E8" w:rsidRPr="002B5562" w:rsidRDefault="005F0A1D" w:rsidP="00EB1BF2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>
        <w:rPr>
          <w:bCs/>
          <w:sz w:val="26"/>
          <w:szCs w:val="26"/>
        </w:rPr>
        <w:lastRenderedPageBreak/>
        <w:tab/>
      </w:r>
      <w:r w:rsidR="007E31E8" w:rsidRPr="002B5562">
        <w:rPr>
          <w:bCs/>
          <w:sz w:val="28"/>
          <w:szCs w:val="28"/>
        </w:rPr>
        <w:t>2.5. Муниципальные предметно-методические комиссии.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Состав</w:t>
      </w:r>
      <w:r w:rsidR="004D4D2E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>муниципальных</w:t>
      </w:r>
      <w:r w:rsidR="004D4D2E">
        <w:rPr>
          <w:sz w:val="28"/>
          <w:szCs w:val="28"/>
        </w:rPr>
        <w:t xml:space="preserve"> </w:t>
      </w:r>
      <w:r w:rsidR="008455AC">
        <w:rPr>
          <w:sz w:val="28"/>
          <w:szCs w:val="28"/>
        </w:rPr>
        <w:t>предметно-методических</w:t>
      </w:r>
      <w:r w:rsidR="004D4D2E">
        <w:rPr>
          <w:sz w:val="28"/>
          <w:szCs w:val="28"/>
        </w:rPr>
        <w:t xml:space="preserve"> </w:t>
      </w:r>
      <w:r w:rsidR="008455AC">
        <w:rPr>
          <w:sz w:val="28"/>
          <w:szCs w:val="28"/>
        </w:rPr>
        <w:t>комиссий</w:t>
      </w:r>
      <w:r w:rsidR="004D4D2E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>утверждается</w:t>
      </w:r>
      <w:r w:rsidR="007252BF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 xml:space="preserve">приказом </w:t>
      </w:r>
      <w:r w:rsidR="004D4D2E">
        <w:rPr>
          <w:sz w:val="28"/>
          <w:szCs w:val="28"/>
        </w:rPr>
        <w:t>Управления</w:t>
      </w:r>
      <w:r w:rsidRPr="004D4D2E">
        <w:rPr>
          <w:sz w:val="28"/>
          <w:szCs w:val="28"/>
        </w:rPr>
        <w:t xml:space="preserve"> образования администрации </w:t>
      </w:r>
      <w:r w:rsidR="004D4D2E">
        <w:rPr>
          <w:sz w:val="28"/>
          <w:szCs w:val="28"/>
        </w:rPr>
        <w:t xml:space="preserve">Ивановского </w:t>
      </w:r>
      <w:r w:rsidRPr="004D4D2E">
        <w:rPr>
          <w:sz w:val="28"/>
          <w:szCs w:val="28"/>
        </w:rPr>
        <w:t>муниципального</w:t>
      </w:r>
      <w:r w:rsidR="004D4D2E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>района.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Муниципальные предметно-методические комиссии:</w:t>
      </w:r>
    </w:p>
    <w:p w:rsidR="007E31E8" w:rsidRPr="004D4D2E" w:rsidRDefault="004D4D2E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4D4D2E">
        <w:rPr>
          <w:rFonts w:ascii="Symbol" w:hAnsi="Symbol" w:cs="Symbol"/>
          <w:sz w:val="28"/>
          <w:szCs w:val="28"/>
        </w:rPr>
        <w:t></w:t>
      </w:r>
      <w:r w:rsidR="007E31E8" w:rsidRPr="004D4D2E">
        <w:rPr>
          <w:sz w:val="28"/>
          <w:szCs w:val="28"/>
        </w:rPr>
        <w:t>разрабатывают требования к организации и проведению школьного этапа</w:t>
      </w:r>
      <w:r w:rsidR="008455AC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Олимпиады по каждому предмету с учетом рекомендаций Центральных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предметно-методических комиссий;</w:t>
      </w:r>
    </w:p>
    <w:p w:rsidR="007E31E8" w:rsidRPr="004D4D2E" w:rsidRDefault="004D4D2E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4D4D2E">
        <w:rPr>
          <w:rFonts w:ascii="Symbol" w:hAnsi="Symbol" w:cs="Symbol"/>
          <w:sz w:val="28"/>
          <w:szCs w:val="28"/>
        </w:rPr>
        <w:t></w:t>
      </w:r>
      <w:r w:rsidR="007E31E8" w:rsidRPr="004D4D2E">
        <w:rPr>
          <w:sz w:val="28"/>
          <w:szCs w:val="28"/>
        </w:rPr>
        <w:t>составляют олимпиадные задания по каждому предмету с учетом</w:t>
      </w:r>
      <w:r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рекомендаций Центральных предметно-методических комиссий;</w:t>
      </w:r>
    </w:p>
    <w:p w:rsidR="007E31E8" w:rsidRPr="004D4D2E" w:rsidRDefault="004D4D2E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4D4D2E">
        <w:rPr>
          <w:sz w:val="28"/>
          <w:szCs w:val="28"/>
        </w:rPr>
        <w:t>обеспечивают хранение олимпиадных заданий до их передачи организатору</w:t>
      </w:r>
      <w:r w:rsidR="007252BF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школьного этапа, несут ответственность за их конфиденциальность;</w:t>
      </w:r>
    </w:p>
    <w:p w:rsidR="007E31E8" w:rsidRDefault="004D4D2E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4D4D2E">
        <w:rPr>
          <w:sz w:val="28"/>
          <w:szCs w:val="28"/>
        </w:rPr>
        <w:t>передают комплекты олимпиадных заданий на электронных носителях</w:t>
      </w:r>
      <w:r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организатору Олимпиады.</w:t>
      </w:r>
    </w:p>
    <w:p w:rsidR="00CA2686" w:rsidRPr="004D4D2E" w:rsidRDefault="00CA2686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E31E8" w:rsidRPr="005F0A1D" w:rsidRDefault="005F0A1D" w:rsidP="00EB1BF2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E31E8" w:rsidRPr="005F0A1D">
        <w:rPr>
          <w:bCs/>
          <w:sz w:val="28"/>
          <w:szCs w:val="28"/>
        </w:rPr>
        <w:t>2.6. Участники школьного этапа Олимпиады</w:t>
      </w:r>
      <w:r w:rsidR="004D4D2E" w:rsidRPr="005F0A1D">
        <w:rPr>
          <w:bCs/>
          <w:sz w:val="28"/>
          <w:szCs w:val="28"/>
        </w:rPr>
        <w:t>.</w:t>
      </w:r>
    </w:p>
    <w:p w:rsidR="007E31E8" w:rsidRDefault="00940002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E31E8" w:rsidRPr="004D4D2E">
        <w:rPr>
          <w:sz w:val="28"/>
          <w:szCs w:val="28"/>
        </w:rPr>
        <w:t xml:space="preserve">Участниками Олимпиады на школьном этапе могут стать обучающиеся </w:t>
      </w:r>
      <w:r w:rsidR="00A84778">
        <w:rPr>
          <w:sz w:val="28"/>
          <w:szCs w:val="28"/>
        </w:rPr>
        <w:t>4-</w:t>
      </w:r>
      <w:r w:rsidR="007E31E8" w:rsidRPr="004D4D2E">
        <w:rPr>
          <w:sz w:val="28"/>
          <w:szCs w:val="28"/>
        </w:rPr>
        <w:t>11</w:t>
      </w:r>
      <w:r w:rsidR="008455AC">
        <w:rPr>
          <w:sz w:val="28"/>
          <w:szCs w:val="28"/>
        </w:rPr>
        <w:t>-х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классов, изъявившие желание участвовать в Олимпиаде на добровольной основе.</w:t>
      </w:r>
    </w:p>
    <w:p w:rsidR="00940002" w:rsidRPr="006E5383" w:rsidRDefault="00940002" w:rsidP="009400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Участники Олимпиады </w:t>
      </w:r>
      <w:r w:rsidRPr="006E5383">
        <w:rPr>
          <w:sz w:val="28"/>
          <w:szCs w:val="28"/>
        </w:rPr>
        <w:t>должны соблюдать установленный порядок и следовать указаниям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организаторов.</w:t>
      </w:r>
    </w:p>
    <w:p w:rsidR="00940002" w:rsidRPr="006E5383" w:rsidRDefault="00940002" w:rsidP="009400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  На</w:t>
      </w:r>
      <w:r w:rsidRPr="006E5383">
        <w:rPr>
          <w:sz w:val="28"/>
          <w:szCs w:val="28"/>
        </w:rPr>
        <w:t xml:space="preserve"> рабочем столе </w:t>
      </w:r>
      <w:r>
        <w:rPr>
          <w:sz w:val="28"/>
          <w:szCs w:val="28"/>
        </w:rPr>
        <w:t xml:space="preserve">участника </w:t>
      </w:r>
      <w:r w:rsidRPr="006E5383">
        <w:rPr>
          <w:sz w:val="28"/>
          <w:szCs w:val="28"/>
        </w:rPr>
        <w:t>должны находиться письменные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принадлежности (бумага формата А4 белого цвета, ручки), задания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олимпиады. Иные личные вещи необходимо оставить в специально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выделенном месте в аудитории.</w:t>
      </w:r>
    </w:p>
    <w:p w:rsidR="00940002" w:rsidRPr="006E5383" w:rsidRDefault="00940002" w:rsidP="009400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Участникам   </w:t>
      </w:r>
      <w:r w:rsidRPr="006E5383">
        <w:rPr>
          <w:sz w:val="28"/>
          <w:szCs w:val="28"/>
        </w:rPr>
        <w:t>запрещается:</w:t>
      </w:r>
    </w:p>
    <w:p w:rsidR="00940002" w:rsidRPr="006E5383" w:rsidRDefault="00940002" w:rsidP="009400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383">
        <w:rPr>
          <w:sz w:val="28"/>
          <w:szCs w:val="28"/>
        </w:rPr>
        <w:t>иметь при себе средства связи, электронно-вычислительную технику,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фото-, аудио- и видеоаппаратуру, справочные материалы, письменные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заметки и иные средства хранения и передачи информации;</w:t>
      </w:r>
    </w:p>
    <w:p w:rsidR="00940002" w:rsidRPr="006E5383" w:rsidRDefault="00940002" w:rsidP="009400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383">
        <w:rPr>
          <w:sz w:val="28"/>
          <w:szCs w:val="28"/>
        </w:rPr>
        <w:t>разговаривать, пересаживаться, обмениваться любыми материалами и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предметами;</w:t>
      </w:r>
    </w:p>
    <w:p w:rsidR="00940002" w:rsidRPr="006E5383" w:rsidRDefault="00940002" w:rsidP="009400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383">
        <w:rPr>
          <w:sz w:val="28"/>
          <w:szCs w:val="28"/>
        </w:rPr>
        <w:t>выносить из аудитории рабочие материалы и задания, фотографировать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их;</w:t>
      </w:r>
    </w:p>
    <w:p w:rsidR="00940002" w:rsidRPr="006E5383" w:rsidRDefault="00940002" w:rsidP="009400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383">
        <w:rPr>
          <w:sz w:val="28"/>
          <w:szCs w:val="28"/>
        </w:rPr>
        <w:t>покидать аудиторию без разрешения организатора.</w:t>
      </w:r>
    </w:p>
    <w:p w:rsidR="00AF3527" w:rsidRPr="00AF3527" w:rsidRDefault="00940002" w:rsidP="00AF35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3527" w:rsidRPr="00AF3527">
        <w:rPr>
          <w:sz w:val="28"/>
          <w:szCs w:val="28"/>
        </w:rPr>
        <w:t>В случае нарушения установленных правил участники Олимпиады удаляются из</w:t>
      </w:r>
    </w:p>
    <w:p w:rsidR="00AF3527" w:rsidRPr="00AF3527" w:rsidRDefault="00AF3527" w:rsidP="00AF3527">
      <w:pPr>
        <w:autoSpaceDE w:val="0"/>
        <w:autoSpaceDN w:val="0"/>
        <w:adjustRightInd w:val="0"/>
        <w:rPr>
          <w:sz w:val="28"/>
          <w:szCs w:val="28"/>
        </w:rPr>
      </w:pPr>
      <w:r w:rsidRPr="00AF3527">
        <w:rPr>
          <w:sz w:val="28"/>
          <w:szCs w:val="28"/>
        </w:rPr>
        <w:t>аудитории, их работа аннулируется. В отношении удаленных участников составляется акт,</w:t>
      </w:r>
      <w:r w:rsidR="00BB3DFF">
        <w:rPr>
          <w:sz w:val="28"/>
          <w:szCs w:val="28"/>
        </w:rPr>
        <w:t xml:space="preserve"> </w:t>
      </w:r>
      <w:r w:rsidRPr="00AF3527">
        <w:rPr>
          <w:sz w:val="28"/>
          <w:szCs w:val="28"/>
        </w:rPr>
        <w:t>который подписывается организаторами в аудитории и представителями оргкомитета</w:t>
      </w:r>
    </w:p>
    <w:p w:rsidR="00AF3527" w:rsidRPr="00BB3DFF" w:rsidRDefault="00BB3DFF" w:rsidP="00AF3527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Cs w:val="24"/>
        </w:rPr>
        <w:t xml:space="preserve"> </w:t>
      </w:r>
      <w:r w:rsidR="00AF3527" w:rsidRPr="00BB3DFF">
        <w:rPr>
          <w:sz w:val="28"/>
          <w:szCs w:val="28"/>
        </w:rPr>
        <w:t>Участник Олимпиады, удаленный за нарушение Порядка, лишается права</w:t>
      </w:r>
    </w:p>
    <w:p w:rsidR="00AF3527" w:rsidRPr="00BB3DFF" w:rsidRDefault="00AF3527" w:rsidP="00AF3527">
      <w:pPr>
        <w:autoSpaceDE w:val="0"/>
        <w:autoSpaceDN w:val="0"/>
        <w:adjustRightInd w:val="0"/>
        <w:rPr>
          <w:sz w:val="28"/>
          <w:szCs w:val="28"/>
        </w:rPr>
      </w:pPr>
      <w:r w:rsidRPr="00BB3DFF">
        <w:rPr>
          <w:sz w:val="28"/>
          <w:szCs w:val="28"/>
        </w:rPr>
        <w:t>дальнейшего участия в Олимпиаде по данному общеобразовательному предмету в текущем</w:t>
      </w:r>
      <w:r w:rsidR="00BB3DFF">
        <w:rPr>
          <w:sz w:val="28"/>
          <w:szCs w:val="28"/>
        </w:rPr>
        <w:t xml:space="preserve"> </w:t>
      </w:r>
      <w:r w:rsidRPr="00BB3DFF">
        <w:rPr>
          <w:sz w:val="28"/>
          <w:szCs w:val="28"/>
        </w:rPr>
        <w:t>году. Выполненная им работа не проверяется.</w:t>
      </w:r>
    </w:p>
    <w:p w:rsidR="00940002" w:rsidRPr="006E5383" w:rsidRDefault="00BB3DFF" w:rsidP="009400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Cs w:val="24"/>
        </w:rPr>
        <w:t xml:space="preserve"> </w:t>
      </w:r>
      <w:r w:rsidR="00940002">
        <w:rPr>
          <w:sz w:val="28"/>
          <w:szCs w:val="28"/>
        </w:rPr>
        <w:t xml:space="preserve">  5. </w:t>
      </w:r>
      <w:r w:rsidR="00940002" w:rsidRPr="006E5383">
        <w:rPr>
          <w:sz w:val="28"/>
          <w:szCs w:val="28"/>
        </w:rPr>
        <w:t>Продолжительность школьного этапа определена методическими</w:t>
      </w:r>
      <w:r w:rsidR="00940002">
        <w:rPr>
          <w:sz w:val="28"/>
          <w:szCs w:val="28"/>
        </w:rPr>
        <w:t xml:space="preserve"> </w:t>
      </w:r>
      <w:r w:rsidR="00940002" w:rsidRPr="006E5383">
        <w:rPr>
          <w:sz w:val="28"/>
          <w:szCs w:val="28"/>
        </w:rPr>
        <w:t xml:space="preserve">рекомендациями по предмету. Если </w:t>
      </w:r>
      <w:r w:rsidR="00940002">
        <w:rPr>
          <w:sz w:val="28"/>
          <w:szCs w:val="28"/>
        </w:rPr>
        <w:t xml:space="preserve"> участник закончит</w:t>
      </w:r>
      <w:r w:rsidR="00940002" w:rsidRPr="006E5383">
        <w:rPr>
          <w:sz w:val="28"/>
          <w:szCs w:val="28"/>
        </w:rPr>
        <w:t xml:space="preserve"> выполнение работы </w:t>
      </w:r>
      <w:r w:rsidR="00940002" w:rsidRPr="006E5383">
        <w:rPr>
          <w:sz w:val="28"/>
          <w:szCs w:val="28"/>
        </w:rPr>
        <w:lastRenderedPageBreak/>
        <w:t>ранее</w:t>
      </w:r>
      <w:r w:rsidR="00940002">
        <w:rPr>
          <w:sz w:val="28"/>
          <w:szCs w:val="28"/>
        </w:rPr>
        <w:t xml:space="preserve"> отведенного времени, он может</w:t>
      </w:r>
      <w:r w:rsidR="00940002" w:rsidRPr="006E5383">
        <w:rPr>
          <w:sz w:val="28"/>
          <w:szCs w:val="28"/>
        </w:rPr>
        <w:t xml:space="preserve"> сдать работу организатору и покинуть</w:t>
      </w:r>
      <w:r w:rsidR="00940002">
        <w:rPr>
          <w:sz w:val="28"/>
          <w:szCs w:val="28"/>
        </w:rPr>
        <w:t xml:space="preserve"> </w:t>
      </w:r>
      <w:r w:rsidR="00940002" w:rsidRPr="006E5383">
        <w:rPr>
          <w:sz w:val="28"/>
          <w:szCs w:val="28"/>
        </w:rPr>
        <w:t>аудиторию.</w:t>
      </w:r>
    </w:p>
    <w:p w:rsidR="00940002" w:rsidRPr="006E5383" w:rsidRDefault="00940002" w:rsidP="009400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6. Участник имеет право о</w:t>
      </w:r>
      <w:r w:rsidRPr="006E5383">
        <w:rPr>
          <w:sz w:val="28"/>
          <w:szCs w:val="28"/>
        </w:rPr>
        <w:t xml:space="preserve">знакомиться с полученными результатами </w:t>
      </w:r>
      <w:r w:rsidR="008C4FB0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</w:t>
      </w:r>
      <w:r w:rsidR="008C4FB0">
        <w:rPr>
          <w:sz w:val="28"/>
          <w:szCs w:val="28"/>
        </w:rPr>
        <w:t>предметника,</w:t>
      </w:r>
      <w:r>
        <w:rPr>
          <w:sz w:val="28"/>
          <w:szCs w:val="28"/>
        </w:rPr>
        <w:t xml:space="preserve">      </w:t>
      </w:r>
      <w:r w:rsidR="008C4F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подать апелляцию о несогласии с выставленными баллами в жюри</w:t>
      </w:r>
      <w:r>
        <w:rPr>
          <w:sz w:val="28"/>
          <w:szCs w:val="28"/>
        </w:rPr>
        <w:t xml:space="preserve"> </w:t>
      </w:r>
      <w:r w:rsidRPr="006E5383">
        <w:rPr>
          <w:sz w:val="28"/>
          <w:szCs w:val="28"/>
        </w:rPr>
        <w:t>школьного этапа.</w:t>
      </w:r>
    </w:p>
    <w:p w:rsidR="008C4FB0" w:rsidRPr="008C4FB0" w:rsidRDefault="008C4FB0" w:rsidP="008C4FB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4F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 </w:t>
      </w:r>
      <w:r w:rsidRPr="008C4FB0">
        <w:rPr>
          <w:sz w:val="28"/>
          <w:szCs w:val="28"/>
        </w:rPr>
        <w:t xml:space="preserve">Участник Олимпиады выполняет </w:t>
      </w:r>
      <w:r w:rsidRPr="008C4FB0">
        <w:rPr>
          <w:bCs/>
          <w:sz w:val="28"/>
          <w:szCs w:val="28"/>
        </w:rPr>
        <w:t>по своему выбору</w:t>
      </w:r>
      <w:r w:rsidRPr="008C4FB0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C4FB0">
        <w:rPr>
          <w:sz w:val="28"/>
          <w:szCs w:val="28"/>
        </w:rPr>
        <w:t>лимпиадные задания,</w:t>
      </w:r>
    </w:p>
    <w:p w:rsidR="008C4FB0" w:rsidRPr="008C4FB0" w:rsidRDefault="008C4FB0" w:rsidP="008C4FB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4FB0">
        <w:rPr>
          <w:sz w:val="28"/>
          <w:szCs w:val="28"/>
        </w:rPr>
        <w:t>разработанные для класса, программу которого он осваивает, или для более старших классов. В</w:t>
      </w:r>
      <w:r>
        <w:rPr>
          <w:sz w:val="28"/>
          <w:szCs w:val="28"/>
        </w:rPr>
        <w:t xml:space="preserve"> </w:t>
      </w:r>
      <w:r w:rsidRPr="008C4FB0">
        <w:rPr>
          <w:sz w:val="28"/>
          <w:szCs w:val="28"/>
        </w:rPr>
        <w:t>случае прохождения участником Олимпиады,</w:t>
      </w:r>
      <w:r>
        <w:rPr>
          <w:sz w:val="28"/>
          <w:szCs w:val="28"/>
        </w:rPr>
        <w:t xml:space="preserve"> </w:t>
      </w:r>
      <w:r w:rsidRPr="008C4FB0">
        <w:rPr>
          <w:sz w:val="28"/>
          <w:szCs w:val="28"/>
        </w:rPr>
        <w:t>выполнявшим задания, разработанные для более</w:t>
      </w:r>
      <w:r>
        <w:rPr>
          <w:sz w:val="28"/>
          <w:szCs w:val="28"/>
        </w:rPr>
        <w:t xml:space="preserve"> </w:t>
      </w:r>
      <w:r w:rsidRPr="008C4FB0">
        <w:rPr>
          <w:sz w:val="28"/>
          <w:szCs w:val="28"/>
        </w:rPr>
        <w:t>старших классов, на следующий этап Олимпиады, он на всех последующих этапах олимпиады</w:t>
      </w:r>
    </w:p>
    <w:p w:rsidR="00940002" w:rsidRPr="008C4FB0" w:rsidRDefault="008C4FB0" w:rsidP="008C4FB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4FB0">
        <w:rPr>
          <w:sz w:val="28"/>
          <w:szCs w:val="28"/>
        </w:rPr>
        <w:t>выполняет олимпиадные задания, разработанные для класса, который был выбран изначально.</w:t>
      </w:r>
    </w:p>
    <w:p w:rsidR="008C4FB0" w:rsidRPr="008C4FB0" w:rsidRDefault="008C4FB0" w:rsidP="008C4FB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8.</w:t>
      </w:r>
      <w:r w:rsidRPr="008C4FB0">
        <w:rPr>
          <w:szCs w:val="24"/>
        </w:rPr>
        <w:t xml:space="preserve"> </w:t>
      </w:r>
      <w:r w:rsidRPr="008C4FB0">
        <w:rPr>
          <w:sz w:val="28"/>
          <w:szCs w:val="28"/>
        </w:rPr>
        <w:t xml:space="preserve">Участники Олимпиады с </w:t>
      </w:r>
      <w:r w:rsidRPr="008C4FB0">
        <w:rPr>
          <w:bCs/>
          <w:sz w:val="28"/>
          <w:szCs w:val="28"/>
        </w:rPr>
        <w:t xml:space="preserve">ограниченными возможностями здоровья </w:t>
      </w:r>
      <w:r w:rsidRPr="008C4FB0">
        <w:rPr>
          <w:sz w:val="28"/>
          <w:szCs w:val="28"/>
        </w:rPr>
        <w:t>(далее - ОВЗ)</w:t>
      </w:r>
      <w:r>
        <w:rPr>
          <w:sz w:val="28"/>
          <w:szCs w:val="28"/>
        </w:rPr>
        <w:t xml:space="preserve"> </w:t>
      </w:r>
      <w:r w:rsidRPr="008C4FB0">
        <w:rPr>
          <w:sz w:val="28"/>
          <w:szCs w:val="28"/>
        </w:rPr>
        <w:t xml:space="preserve">и дети-инвалиды принимают участие в Олимпиаде </w:t>
      </w:r>
      <w:r w:rsidRPr="008C4FB0">
        <w:rPr>
          <w:bCs/>
          <w:sz w:val="28"/>
          <w:szCs w:val="28"/>
        </w:rPr>
        <w:t>(п.23 Порядка).</w:t>
      </w:r>
    </w:p>
    <w:p w:rsidR="00940002" w:rsidRPr="008C4FB0" w:rsidRDefault="008C4FB0" w:rsidP="008C4FB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4FB0">
        <w:rPr>
          <w:sz w:val="28"/>
          <w:szCs w:val="28"/>
        </w:rPr>
        <w:t>В случае участия в олимпиаде участников олимпиады с ОВЗ и детей-инвалидов при</w:t>
      </w:r>
      <w:r>
        <w:rPr>
          <w:sz w:val="28"/>
          <w:szCs w:val="28"/>
        </w:rPr>
        <w:t xml:space="preserve"> </w:t>
      </w:r>
      <w:r w:rsidRPr="008C4FB0">
        <w:rPr>
          <w:sz w:val="28"/>
          <w:szCs w:val="28"/>
        </w:rPr>
        <w:t>необходимости организаторами школьного этапа олимпиады создаются специальные условия</w:t>
      </w:r>
      <w:r>
        <w:rPr>
          <w:sz w:val="28"/>
          <w:szCs w:val="28"/>
        </w:rPr>
        <w:t xml:space="preserve"> </w:t>
      </w:r>
      <w:r w:rsidRPr="008C4FB0">
        <w:rPr>
          <w:sz w:val="28"/>
          <w:szCs w:val="28"/>
        </w:rPr>
        <w:t>для обеспечения возможности их участия, учитывающие состояние их здоровья, особенности</w:t>
      </w:r>
      <w:r>
        <w:rPr>
          <w:sz w:val="28"/>
          <w:szCs w:val="28"/>
        </w:rPr>
        <w:t xml:space="preserve"> </w:t>
      </w:r>
      <w:r w:rsidRPr="008C4FB0">
        <w:rPr>
          <w:sz w:val="28"/>
          <w:szCs w:val="28"/>
        </w:rPr>
        <w:t>психофизического развития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4D4D2E">
        <w:rPr>
          <w:b/>
          <w:bCs/>
          <w:sz w:val="28"/>
          <w:szCs w:val="28"/>
        </w:rPr>
        <w:t>3. Поря</w:t>
      </w:r>
      <w:r w:rsidR="005F0A1D">
        <w:rPr>
          <w:b/>
          <w:bCs/>
          <w:sz w:val="28"/>
          <w:szCs w:val="28"/>
        </w:rPr>
        <w:t>док проведения школьного этапа В</w:t>
      </w:r>
      <w:r w:rsidRPr="004D4D2E">
        <w:rPr>
          <w:b/>
          <w:bCs/>
          <w:sz w:val="28"/>
          <w:szCs w:val="28"/>
        </w:rPr>
        <w:t>сероссийской олимпиады</w:t>
      </w:r>
      <w:r w:rsidR="005F0A1D">
        <w:rPr>
          <w:b/>
          <w:bCs/>
          <w:sz w:val="28"/>
          <w:szCs w:val="28"/>
        </w:rPr>
        <w:t xml:space="preserve"> </w:t>
      </w:r>
      <w:r w:rsidRPr="004D4D2E">
        <w:rPr>
          <w:b/>
          <w:bCs/>
          <w:sz w:val="28"/>
          <w:szCs w:val="28"/>
        </w:rPr>
        <w:t>школьников в общеобразовательных учреждениях, являющихся базой</w:t>
      </w:r>
      <w:r w:rsidR="005F0A1D">
        <w:rPr>
          <w:b/>
          <w:bCs/>
          <w:sz w:val="28"/>
          <w:szCs w:val="28"/>
        </w:rPr>
        <w:t xml:space="preserve"> </w:t>
      </w:r>
      <w:r w:rsidRPr="004D4D2E">
        <w:rPr>
          <w:b/>
          <w:bCs/>
          <w:sz w:val="28"/>
          <w:szCs w:val="28"/>
        </w:rPr>
        <w:t>проведения школьного этапа Олимпиады</w:t>
      </w:r>
      <w:r w:rsidR="00AD443D">
        <w:rPr>
          <w:b/>
          <w:bCs/>
          <w:sz w:val="28"/>
          <w:szCs w:val="28"/>
        </w:rPr>
        <w:t xml:space="preserve"> в традиционной форме.</w:t>
      </w:r>
    </w:p>
    <w:p w:rsidR="007E31E8" w:rsidRPr="004D4D2E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D4D2E">
        <w:rPr>
          <w:sz w:val="28"/>
          <w:szCs w:val="28"/>
        </w:rPr>
        <w:t>3.1. Размещение на сайте общеобразовательного учреждения, являющегося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базой для проведения школьного этапа Олимпиады, информационных стендах</w:t>
      </w:r>
      <w:r w:rsidR="007252BF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 xml:space="preserve">информации о проведении Олимпиады: </w:t>
      </w:r>
      <w:r w:rsidR="00A84778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 xml:space="preserve"> Порядка проведения,</w:t>
      </w:r>
      <w:r w:rsidR="00A84778" w:rsidRPr="00A84778">
        <w:t xml:space="preserve"> </w:t>
      </w:r>
      <w:r w:rsidR="00A84778" w:rsidRPr="00A84778">
        <w:rPr>
          <w:sz w:val="28"/>
          <w:szCs w:val="28"/>
        </w:rPr>
        <w:t xml:space="preserve">графика проведения, </w:t>
      </w:r>
      <w:r w:rsidR="007E31E8" w:rsidRPr="004D4D2E">
        <w:rPr>
          <w:sz w:val="28"/>
          <w:szCs w:val="28"/>
        </w:rPr>
        <w:t>пр</w:t>
      </w:r>
      <w:r w:rsidR="004D4D2E">
        <w:rPr>
          <w:sz w:val="28"/>
          <w:szCs w:val="28"/>
        </w:rPr>
        <w:t>иказов организатора Олимпиады (У</w:t>
      </w:r>
      <w:r w:rsidR="007E31E8" w:rsidRPr="004D4D2E">
        <w:rPr>
          <w:sz w:val="28"/>
          <w:szCs w:val="28"/>
        </w:rPr>
        <w:t>правления образования), регламентирующих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проведение школьного этапа Олимпиады.</w:t>
      </w:r>
    </w:p>
    <w:p w:rsidR="007E31E8" w:rsidRPr="004D4D2E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D4D2E">
        <w:rPr>
          <w:sz w:val="28"/>
          <w:szCs w:val="28"/>
        </w:rPr>
        <w:t xml:space="preserve">3.2. Ознакомление за 10 </w:t>
      </w:r>
      <w:r w:rsidR="005F0A1D">
        <w:rPr>
          <w:sz w:val="28"/>
          <w:szCs w:val="28"/>
        </w:rPr>
        <w:t>дней до начала школьного этапа О</w:t>
      </w:r>
      <w:r w:rsidR="007E31E8" w:rsidRPr="004D4D2E">
        <w:rPr>
          <w:sz w:val="28"/>
          <w:szCs w:val="28"/>
        </w:rPr>
        <w:t>лимпиады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родителей (законных представителей) учащихся, изъявивших желание участвовать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в Олимпиаде, с Порядком проведения всероссийской олимпиады школьников, сбор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письменных заявлений родителей (законных представителей) об ознакомлении с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Порядком и сроками проведения школьного этапа, а также о согласии на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обработку персональных данных и публикацию работ своего несовершеннолетнего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ребёнка на официальном сайте организатора Олимпиады.</w:t>
      </w:r>
    </w:p>
    <w:p w:rsidR="007E31E8" w:rsidRPr="004D4D2E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D4D2E">
        <w:rPr>
          <w:sz w:val="28"/>
          <w:szCs w:val="28"/>
        </w:rPr>
        <w:t>3.3. Формирование списков участников школьного этапа Олимпиады по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каждому предмету и параллели классов.</w:t>
      </w:r>
    </w:p>
    <w:p w:rsidR="007E31E8" w:rsidRPr="004D4D2E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D4D2E">
        <w:rPr>
          <w:sz w:val="28"/>
          <w:szCs w:val="28"/>
        </w:rPr>
        <w:t>3.4. Издание приказа об организации проведения школьного этапа</w:t>
      </w:r>
      <w:r w:rsidR="004D4D2E">
        <w:rPr>
          <w:sz w:val="28"/>
          <w:szCs w:val="28"/>
        </w:rPr>
        <w:t xml:space="preserve"> в</w:t>
      </w:r>
      <w:r w:rsidR="007E31E8" w:rsidRPr="004D4D2E">
        <w:rPr>
          <w:sz w:val="28"/>
          <w:szCs w:val="28"/>
        </w:rPr>
        <w:t>сероссийской олимпиады школьников: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- назначение ответственных за получение комплектов олимпиадных заданий</w:t>
      </w:r>
      <w:r w:rsidR="007252BF">
        <w:rPr>
          <w:sz w:val="28"/>
          <w:szCs w:val="28"/>
        </w:rPr>
        <w:t xml:space="preserve"> </w:t>
      </w:r>
      <w:r w:rsidR="00A84778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 xml:space="preserve"> с возложением на них ответственности за соблюдение</w:t>
      </w:r>
      <w:r w:rsidR="007252BF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>конфиденциальности полученной информации;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- назначение ответственных организаторов в аудиториях и дежурных в</w:t>
      </w:r>
      <w:r w:rsidR="004D4D2E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>рекреациях;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lastRenderedPageBreak/>
        <w:t>- определение учебных кабинетов для проведения Олимпиады;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- определение места для работы жюри;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- определение времени и места для проведения анализа олимпиадных</w:t>
      </w:r>
      <w:r w:rsidR="004D4D2E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>заданий, показа олимпиадных работ и рассмотрения апелляций участников</w:t>
      </w:r>
      <w:r w:rsidR="004D4D2E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>олимпиады (дата пр</w:t>
      </w:r>
      <w:r w:rsidR="00974287">
        <w:rPr>
          <w:sz w:val="28"/>
          <w:szCs w:val="28"/>
        </w:rPr>
        <w:t>оведения апелляции</w:t>
      </w:r>
      <w:r w:rsidR="004D4D2E">
        <w:rPr>
          <w:sz w:val="28"/>
          <w:szCs w:val="28"/>
        </w:rPr>
        <w:t xml:space="preserve"> по каждому предмету).</w:t>
      </w:r>
    </w:p>
    <w:p w:rsidR="007E31E8" w:rsidRPr="004D4D2E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D4D2E">
        <w:rPr>
          <w:sz w:val="28"/>
          <w:szCs w:val="28"/>
        </w:rPr>
        <w:t xml:space="preserve">3.5. Получение комплектов олимпиадных заданий </w:t>
      </w:r>
      <w:r w:rsidR="002B5562">
        <w:rPr>
          <w:sz w:val="28"/>
          <w:szCs w:val="28"/>
        </w:rPr>
        <w:t xml:space="preserve">на электронном носителе. </w:t>
      </w:r>
      <w:r w:rsidR="007E31E8" w:rsidRPr="004D4D2E">
        <w:rPr>
          <w:sz w:val="28"/>
          <w:szCs w:val="28"/>
        </w:rPr>
        <w:t xml:space="preserve"> </w:t>
      </w:r>
      <w:r w:rsidR="002B5562">
        <w:rPr>
          <w:sz w:val="28"/>
          <w:szCs w:val="28"/>
        </w:rPr>
        <w:t xml:space="preserve"> </w:t>
      </w:r>
    </w:p>
    <w:p w:rsidR="007E31E8" w:rsidRPr="004D4D2E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D4D2E">
        <w:rPr>
          <w:sz w:val="28"/>
          <w:szCs w:val="28"/>
        </w:rPr>
        <w:t>3.6. Обеспечение тиражирования комплектов олимпиадных заданий.</w:t>
      </w:r>
    </w:p>
    <w:p w:rsidR="007E31E8" w:rsidRPr="004D4D2E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D4D2E">
        <w:rPr>
          <w:sz w:val="28"/>
          <w:szCs w:val="28"/>
        </w:rPr>
        <w:t>3.7. Организация регистрации участников Олимпиады за 30 минут до начала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ее проведения.</w:t>
      </w:r>
    </w:p>
    <w:p w:rsidR="007E31E8" w:rsidRPr="004D4D2E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D4D2E">
        <w:rPr>
          <w:sz w:val="28"/>
          <w:szCs w:val="28"/>
        </w:rPr>
        <w:t xml:space="preserve">3.8. Проведение </w:t>
      </w:r>
      <w:r w:rsidR="004D4D2E">
        <w:rPr>
          <w:sz w:val="28"/>
          <w:szCs w:val="28"/>
        </w:rPr>
        <w:t xml:space="preserve"> инструктажа</w:t>
      </w:r>
      <w:r w:rsidR="007E31E8" w:rsidRPr="004D4D2E">
        <w:rPr>
          <w:sz w:val="28"/>
          <w:szCs w:val="28"/>
        </w:rPr>
        <w:t xml:space="preserve"> для участников Олимпиады.</w:t>
      </w:r>
    </w:p>
    <w:p w:rsidR="007E31E8" w:rsidRPr="004D4D2E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D2E">
        <w:rPr>
          <w:sz w:val="28"/>
          <w:szCs w:val="28"/>
        </w:rPr>
        <w:t>Д</w:t>
      </w:r>
      <w:r w:rsidR="007E31E8" w:rsidRPr="004D4D2E">
        <w:rPr>
          <w:sz w:val="28"/>
          <w:szCs w:val="28"/>
        </w:rPr>
        <w:t>о участников Олимпиады доводится следующая информация:</w:t>
      </w:r>
    </w:p>
    <w:p w:rsidR="007E31E8" w:rsidRPr="004D4D2E" w:rsidRDefault="004D4D2E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4D4D2E">
        <w:rPr>
          <w:rFonts w:ascii="Symbol" w:hAnsi="Symbol" w:cs="Symbol"/>
          <w:sz w:val="28"/>
          <w:szCs w:val="28"/>
        </w:rPr>
        <w:t></w:t>
      </w:r>
      <w:r w:rsidR="007E31E8" w:rsidRPr="004D4D2E">
        <w:rPr>
          <w:sz w:val="28"/>
          <w:szCs w:val="28"/>
        </w:rPr>
        <w:t>о порядке проведения и продолжительности олимпиады (продолжительность</w:t>
      </w:r>
      <w:r w:rsidR="007252BF">
        <w:rPr>
          <w:sz w:val="28"/>
          <w:szCs w:val="28"/>
        </w:rPr>
        <w:t xml:space="preserve"> </w:t>
      </w:r>
      <w:r w:rsidR="008455AC">
        <w:rPr>
          <w:sz w:val="28"/>
          <w:szCs w:val="28"/>
        </w:rPr>
        <w:t>О</w:t>
      </w:r>
      <w:r w:rsidR="007E31E8" w:rsidRPr="004D4D2E">
        <w:rPr>
          <w:sz w:val="28"/>
          <w:szCs w:val="28"/>
        </w:rPr>
        <w:t>лимпиады определяется утвержденными требованиями к ее проведению);</w:t>
      </w:r>
    </w:p>
    <w:p w:rsidR="007E31E8" w:rsidRPr="004D4D2E" w:rsidRDefault="004D4D2E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4D4D2E">
        <w:rPr>
          <w:sz w:val="28"/>
          <w:szCs w:val="28"/>
        </w:rPr>
        <w:t>о времени и месте ознакомления с предварительными и итоговыми</w:t>
      </w:r>
      <w:r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результатами;</w:t>
      </w:r>
    </w:p>
    <w:p w:rsidR="00871884" w:rsidRDefault="004D4D2E" w:rsidP="0087188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4D4D2E">
        <w:rPr>
          <w:rFonts w:ascii="Symbol" w:hAnsi="Symbol" w:cs="Symbol"/>
          <w:sz w:val="28"/>
          <w:szCs w:val="28"/>
        </w:rPr>
        <w:t></w:t>
      </w:r>
      <w:r w:rsidR="007E31E8" w:rsidRPr="004D4D2E">
        <w:rPr>
          <w:sz w:val="28"/>
          <w:szCs w:val="28"/>
        </w:rPr>
        <w:t>о дате, времени и месте разбора заданий и показа олимпиадных работ,</w:t>
      </w:r>
      <w:r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рассмотрении апелляционных заявлений.</w:t>
      </w:r>
    </w:p>
    <w:p w:rsidR="008C4FB0" w:rsidRDefault="00871884" w:rsidP="0087188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3.9.</w:t>
      </w:r>
      <w:r w:rsidRPr="00871884">
        <w:t xml:space="preserve"> </w:t>
      </w:r>
      <w:r w:rsidRPr="00871884">
        <w:rPr>
          <w:sz w:val="28"/>
          <w:szCs w:val="28"/>
        </w:rPr>
        <w:t>Организация условий проведения олимпиады с учетом</w:t>
      </w:r>
      <w:r>
        <w:rPr>
          <w:sz w:val="28"/>
          <w:szCs w:val="28"/>
        </w:rPr>
        <w:t xml:space="preserve"> </w:t>
      </w:r>
      <w:r w:rsidRPr="00871884">
        <w:rPr>
          <w:sz w:val="28"/>
          <w:szCs w:val="28"/>
        </w:rPr>
        <w:t>эпидемиологической ситуации:</w:t>
      </w:r>
    </w:p>
    <w:p w:rsidR="008C4FB0" w:rsidRPr="008C4FB0" w:rsidRDefault="008C4FB0" w:rsidP="008C4FB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1.</w:t>
      </w:r>
      <w:r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Обеспечение проведения в образовательной организации противоэпидемических мероприятий, включающих уборку  помещений с применением моющих и дезинфицирующих средств по вирусному режиму непосредственно перед началом олимпиады и по окончании. </w:t>
      </w:r>
    </w:p>
    <w:p w:rsidR="008C4FB0" w:rsidRPr="008C4FB0" w:rsidRDefault="008C4FB0" w:rsidP="008C4FB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2.</w:t>
      </w:r>
      <w:r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  Обеспечение  нахождения участников 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</w:t>
      </w:r>
      <w:r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Олимпиады во время выполнения олимпиадных работ в закрепленном за параллелью кабинете </w:t>
      </w:r>
      <w:r w:rsidRPr="008C4FB0">
        <w:rPr>
          <w:rFonts w:eastAsia="Lucida Sans Unicode"/>
          <w:kern w:val="2"/>
          <w:sz w:val="28"/>
          <w:szCs w:val="28"/>
          <w:lang w:val="en-US" w:eastAsia="zh-CN" w:bidi="hi-IN"/>
        </w:rPr>
        <w:t>c</w:t>
      </w:r>
      <w:r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 использованием видеонаблюдения.</w:t>
      </w:r>
    </w:p>
    <w:p w:rsidR="008C4FB0" w:rsidRPr="008C4FB0" w:rsidRDefault="008C4FB0" w:rsidP="008C4FB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3.</w:t>
      </w:r>
      <w:r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Обеспечение обработки всех контактных поверхностей с применением дезинфицирующих средств по вирусному режиму, сквозного проветривания помещений при использовании учебных кабинетов. </w:t>
      </w:r>
    </w:p>
    <w:p w:rsidR="008C4FB0" w:rsidRPr="008C4FB0" w:rsidRDefault="008C4FB0" w:rsidP="008C4FB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4.</w:t>
      </w:r>
      <w:r w:rsidR="00AD443D">
        <w:rPr>
          <w:rFonts w:eastAsia="Lucida Sans Unicode"/>
          <w:kern w:val="2"/>
          <w:sz w:val="28"/>
          <w:szCs w:val="28"/>
          <w:lang w:eastAsia="zh-CN" w:bidi="hi-IN"/>
        </w:rPr>
        <w:t xml:space="preserve"> </w:t>
      </w:r>
      <w:r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Исключение  допуска лиц (участников, педагогов) с признаками инфекционных заболеваний.</w:t>
      </w:r>
    </w:p>
    <w:p w:rsidR="008C4FB0" w:rsidRPr="008C4FB0" w:rsidRDefault="00AD443D" w:rsidP="008C4FB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5.</w:t>
      </w:r>
      <w:r w:rsidR="008C4FB0"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Организация проведения термометрии  участников олимпиады и организаторов.   </w:t>
      </w:r>
    </w:p>
    <w:p w:rsidR="008C4FB0" w:rsidRPr="008C4FB0" w:rsidRDefault="00AD443D" w:rsidP="008C4FB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6. </w:t>
      </w:r>
      <w:r w:rsidR="008C4FB0"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Обеспечение разделения потоков и минимизации контактов обучающихся во время проведения олимпиады</w:t>
      </w:r>
      <w:r>
        <w:rPr>
          <w:rFonts w:eastAsia="Lucida Sans Unicode"/>
          <w:kern w:val="2"/>
          <w:sz w:val="28"/>
          <w:szCs w:val="28"/>
          <w:lang w:eastAsia="zh-CN" w:bidi="hi-IN"/>
        </w:rPr>
        <w:t>.</w:t>
      </w:r>
      <w:r w:rsidR="008C4FB0"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</w:t>
      </w:r>
    </w:p>
    <w:p w:rsidR="008C4FB0" w:rsidRPr="008C4FB0" w:rsidRDefault="00AD443D" w:rsidP="008C4FB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7. </w:t>
      </w:r>
      <w:r w:rsidR="008C4FB0"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Участникам олимпиады при входе в образовательную организацию, учебные кабинеты, санитарные узлы в обязательном порядке осуществлять обработку рук с применением кожных антисептиков либо антибактериального мыла (в помещениях с водоснабжением). </w:t>
      </w:r>
    </w:p>
    <w:p w:rsidR="008C4FB0" w:rsidRPr="008C4FB0" w:rsidRDefault="00AD443D" w:rsidP="008C4FB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8. </w:t>
      </w:r>
      <w:r w:rsidR="008C4FB0"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Обеспечение использования средств индивидуальной защиты органов дыхания (маски, респираторы или иные изделия, их заменяющие) в обязательном порядке педагогическими работниками и административно-управленческим персоналом.</w:t>
      </w:r>
    </w:p>
    <w:p w:rsidR="008C4FB0" w:rsidRPr="008C4FB0" w:rsidRDefault="00AD443D" w:rsidP="008C4FB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lastRenderedPageBreak/>
        <w:t xml:space="preserve"> 9</w:t>
      </w:r>
      <w:r w:rsidR="008C4FB0" w:rsidRPr="008C4FB0">
        <w:rPr>
          <w:rFonts w:eastAsia="Lucida Sans Unicode"/>
          <w:kern w:val="2"/>
          <w:sz w:val="28"/>
          <w:szCs w:val="28"/>
          <w:lang w:eastAsia="zh-CN" w:bidi="hi-IN"/>
        </w:rPr>
        <w:t>. Рекомендовать использование (по желанию участников) средств индивидуальной защиты органов дыхания (маски, респираторы или иные изделия, их заменяющие)</w:t>
      </w:r>
      <w:r>
        <w:rPr>
          <w:rFonts w:eastAsia="Lucida Sans Unicode"/>
          <w:kern w:val="2"/>
          <w:sz w:val="28"/>
          <w:szCs w:val="28"/>
          <w:lang w:eastAsia="zh-CN" w:bidi="hi-IN"/>
        </w:rPr>
        <w:t>.</w:t>
      </w:r>
      <w:r w:rsidR="008C4FB0" w:rsidRPr="008C4FB0">
        <w:rPr>
          <w:rFonts w:eastAsia="Lucida Sans Unicode"/>
          <w:kern w:val="2"/>
          <w:sz w:val="28"/>
          <w:szCs w:val="28"/>
          <w:lang w:eastAsia="zh-CN" w:bidi="hi-IN"/>
        </w:rPr>
        <w:t xml:space="preserve">    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</w:t>
      </w:r>
    </w:p>
    <w:p w:rsidR="00871884" w:rsidRPr="00871884" w:rsidRDefault="00AD443D" w:rsidP="0087188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71884" w:rsidRPr="00871884">
        <w:rPr>
          <w:sz w:val="28"/>
          <w:szCs w:val="28"/>
        </w:rPr>
        <w:t xml:space="preserve"> </w:t>
      </w:r>
      <w:r>
        <w:rPr>
          <w:sz w:val="28"/>
          <w:szCs w:val="28"/>
        </w:rPr>
        <w:t>«З</w:t>
      </w:r>
      <w:r w:rsidR="00871884" w:rsidRPr="00871884">
        <w:rPr>
          <w:sz w:val="28"/>
          <w:szCs w:val="28"/>
        </w:rPr>
        <w:t>игзагообразная» рассадка участников в аудиториях</w:t>
      </w:r>
      <w:r w:rsidR="00871884">
        <w:rPr>
          <w:sz w:val="28"/>
          <w:szCs w:val="28"/>
        </w:rPr>
        <w:t xml:space="preserve"> </w:t>
      </w:r>
      <w:r w:rsidR="00871884" w:rsidRPr="00871884">
        <w:rPr>
          <w:sz w:val="28"/>
          <w:szCs w:val="28"/>
        </w:rPr>
        <w:t>проведения соревновательных туров с соблюдением дистанции не менее 1,5</w:t>
      </w:r>
      <w:r w:rsidR="00871884">
        <w:rPr>
          <w:sz w:val="28"/>
          <w:szCs w:val="28"/>
        </w:rPr>
        <w:t xml:space="preserve"> </w:t>
      </w:r>
      <w:r w:rsidR="00871884" w:rsidRPr="00871884">
        <w:rPr>
          <w:sz w:val="28"/>
          <w:szCs w:val="28"/>
        </w:rPr>
        <w:t>метров; обязательное наличие средств индивидуальной защиты для организаторов</w:t>
      </w:r>
    </w:p>
    <w:p w:rsidR="00AD443D" w:rsidRDefault="00871884" w:rsidP="00AD443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871884">
        <w:rPr>
          <w:sz w:val="28"/>
          <w:szCs w:val="28"/>
        </w:rPr>
        <w:t>олимпиады, в</w:t>
      </w:r>
      <w:r w:rsidR="00AD443D">
        <w:rPr>
          <w:sz w:val="28"/>
          <w:szCs w:val="28"/>
        </w:rPr>
        <w:t xml:space="preserve"> том числе масок и антисептиков.</w:t>
      </w:r>
      <w:r w:rsidRPr="00871884">
        <w:rPr>
          <w:sz w:val="28"/>
          <w:szCs w:val="28"/>
        </w:rPr>
        <w:t xml:space="preserve"> </w:t>
      </w:r>
      <w:r w:rsidR="00AD443D">
        <w:rPr>
          <w:sz w:val="28"/>
          <w:szCs w:val="28"/>
        </w:rPr>
        <w:t xml:space="preserve"> </w:t>
      </w:r>
    </w:p>
    <w:p w:rsidR="007E31E8" w:rsidRPr="004D4D2E" w:rsidRDefault="00871884" w:rsidP="00AD443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3.10.</w:t>
      </w:r>
      <w:r w:rsidR="004D4D2E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Олимпиадные задания выполняются в течение времени, определенного</w:t>
      </w:r>
      <w:r w:rsidR="007252BF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требованиями к проведению каждой предметной олимпиады.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3.11. Выполненные олимпиадные работы, черновики, бланки с заданиями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передаются ответственному организатору в аудитории.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4D2E">
        <w:rPr>
          <w:sz w:val="28"/>
          <w:szCs w:val="28"/>
        </w:rPr>
        <w:t>3.12. Ответственный организатор в аудитории передает выполненные</w:t>
      </w:r>
      <w:r w:rsidR="004D4D2E">
        <w:rPr>
          <w:sz w:val="28"/>
          <w:szCs w:val="28"/>
        </w:rPr>
        <w:t xml:space="preserve"> </w:t>
      </w:r>
      <w:r w:rsidR="004643C6">
        <w:rPr>
          <w:sz w:val="28"/>
          <w:szCs w:val="28"/>
        </w:rPr>
        <w:t xml:space="preserve">кодированные </w:t>
      </w:r>
      <w:r w:rsidRPr="004D4D2E">
        <w:rPr>
          <w:sz w:val="28"/>
          <w:szCs w:val="28"/>
        </w:rPr>
        <w:t>олимпиадные работы представителю оргкомитета школьного этапа Олимпиады</w:t>
      </w:r>
      <w:r w:rsidR="00E82427">
        <w:rPr>
          <w:sz w:val="28"/>
          <w:szCs w:val="28"/>
        </w:rPr>
        <w:t xml:space="preserve"> </w:t>
      </w:r>
      <w:r w:rsidRPr="004D4D2E">
        <w:rPr>
          <w:sz w:val="28"/>
          <w:szCs w:val="28"/>
        </w:rPr>
        <w:t>(заместителю директора ОУ)</w:t>
      </w:r>
      <w:r w:rsidR="004643C6">
        <w:rPr>
          <w:sz w:val="28"/>
          <w:szCs w:val="28"/>
        </w:rPr>
        <w:t>.</w:t>
      </w:r>
    </w:p>
    <w:p w:rsidR="007E31E8" w:rsidRPr="004D4D2E" w:rsidRDefault="007E31E8" w:rsidP="00EB1BF2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4D4D2E">
        <w:rPr>
          <w:b/>
          <w:bCs/>
          <w:sz w:val="28"/>
          <w:szCs w:val="28"/>
        </w:rPr>
        <w:t>4. Порядок действий члена оргкомитета (заместителя директора) по</w:t>
      </w:r>
      <w:r w:rsidR="004643C6">
        <w:rPr>
          <w:b/>
          <w:bCs/>
          <w:sz w:val="28"/>
          <w:szCs w:val="28"/>
        </w:rPr>
        <w:t xml:space="preserve"> </w:t>
      </w:r>
      <w:r w:rsidRPr="004D4D2E">
        <w:rPr>
          <w:b/>
          <w:bCs/>
          <w:sz w:val="28"/>
          <w:szCs w:val="28"/>
        </w:rPr>
        <w:t>кодированию (обезличиванию) олимпиадных работ</w:t>
      </w:r>
      <w:r w:rsidR="00E33500">
        <w:rPr>
          <w:b/>
          <w:bCs/>
          <w:sz w:val="28"/>
          <w:szCs w:val="28"/>
        </w:rPr>
        <w:t>.</w:t>
      </w:r>
    </w:p>
    <w:p w:rsidR="007E31E8" w:rsidRPr="007E31E8" w:rsidRDefault="008455AC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7E31E8" w:rsidRPr="004D4D2E">
        <w:rPr>
          <w:sz w:val="28"/>
          <w:szCs w:val="28"/>
        </w:rPr>
        <w:t>4.1. Кодирование (обезличивание) олимпиадных работ осуществляется</w:t>
      </w:r>
      <w:r w:rsidR="004643C6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членом оргкомитета школьного этапа Олимпиады (заместителем директора) по</w:t>
      </w:r>
      <w:r w:rsidR="004643C6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следующей схеме: первые две цифры – номер параллели классов, следующие 2</w:t>
      </w:r>
      <w:r w:rsidR="007252BF">
        <w:rPr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 xml:space="preserve">цифры – порядковый номер олимпиадной работы. Например, шифр </w:t>
      </w:r>
      <w:r w:rsidR="004643C6">
        <w:rPr>
          <w:b/>
          <w:bCs/>
          <w:sz w:val="28"/>
          <w:szCs w:val="28"/>
        </w:rPr>
        <w:t>Б0501</w:t>
      </w:r>
      <w:r w:rsidR="007E31E8" w:rsidRPr="004D4D2E">
        <w:rPr>
          <w:b/>
          <w:bCs/>
          <w:sz w:val="28"/>
          <w:szCs w:val="28"/>
        </w:rPr>
        <w:t xml:space="preserve"> </w:t>
      </w:r>
      <w:r w:rsidR="007E31E8" w:rsidRPr="004D4D2E">
        <w:rPr>
          <w:sz w:val="28"/>
          <w:szCs w:val="28"/>
        </w:rPr>
        <w:t>читается</w:t>
      </w:r>
      <w:r w:rsidR="004643C6">
        <w:rPr>
          <w:sz w:val="28"/>
          <w:szCs w:val="28"/>
        </w:rPr>
        <w:t xml:space="preserve"> к</w:t>
      </w:r>
      <w:r>
        <w:rPr>
          <w:sz w:val="28"/>
          <w:szCs w:val="28"/>
        </w:rPr>
        <w:t>ак</w:t>
      </w:r>
      <w:r w:rsidR="004643C6">
        <w:rPr>
          <w:sz w:val="28"/>
          <w:szCs w:val="28"/>
        </w:rPr>
        <w:t xml:space="preserve"> М</w:t>
      </w:r>
      <w:r w:rsidR="00070B41">
        <w:rPr>
          <w:sz w:val="28"/>
          <w:szCs w:val="28"/>
        </w:rPr>
        <w:t>Б</w:t>
      </w:r>
      <w:r w:rsidR="004643C6">
        <w:rPr>
          <w:sz w:val="28"/>
          <w:szCs w:val="28"/>
        </w:rPr>
        <w:t xml:space="preserve">ОУ </w:t>
      </w:r>
      <w:r w:rsidR="00070B41">
        <w:rPr>
          <w:sz w:val="28"/>
          <w:szCs w:val="28"/>
        </w:rPr>
        <w:t>«Богданихская С</w:t>
      </w:r>
      <w:r w:rsidR="004643C6">
        <w:rPr>
          <w:sz w:val="28"/>
          <w:szCs w:val="28"/>
        </w:rPr>
        <w:t>Ш</w:t>
      </w:r>
      <w:r w:rsidR="00070B41">
        <w:rPr>
          <w:sz w:val="28"/>
          <w:szCs w:val="28"/>
        </w:rPr>
        <w:t>»</w:t>
      </w:r>
      <w:r w:rsidR="004643C6">
        <w:rPr>
          <w:sz w:val="28"/>
          <w:szCs w:val="28"/>
        </w:rPr>
        <w:t>, 5 класс, олимпиадная работа №1</w:t>
      </w:r>
      <w:r w:rsidR="007E31E8" w:rsidRPr="004D4D2E">
        <w:rPr>
          <w:sz w:val="28"/>
          <w:szCs w:val="28"/>
        </w:rPr>
        <w:t xml:space="preserve">» или </w:t>
      </w:r>
      <w:r w:rsidR="007E1EC9">
        <w:rPr>
          <w:b/>
          <w:bCs/>
          <w:sz w:val="28"/>
          <w:szCs w:val="28"/>
        </w:rPr>
        <w:t>БО</w:t>
      </w:r>
      <w:r w:rsidR="004643C6">
        <w:rPr>
          <w:b/>
          <w:bCs/>
          <w:sz w:val="28"/>
          <w:szCs w:val="28"/>
        </w:rPr>
        <w:t>1005</w:t>
      </w:r>
      <w:r w:rsidR="007E31E8" w:rsidRPr="007E31E8">
        <w:rPr>
          <w:b/>
          <w:bCs/>
          <w:sz w:val="26"/>
          <w:szCs w:val="26"/>
        </w:rPr>
        <w:t xml:space="preserve"> </w:t>
      </w:r>
      <w:r w:rsidR="004643C6">
        <w:rPr>
          <w:sz w:val="26"/>
          <w:szCs w:val="26"/>
        </w:rPr>
        <w:t>– М</w:t>
      </w:r>
      <w:r w:rsidR="00070B41">
        <w:rPr>
          <w:sz w:val="26"/>
          <w:szCs w:val="26"/>
        </w:rPr>
        <w:t>Б</w:t>
      </w:r>
      <w:r w:rsidR="004643C6">
        <w:rPr>
          <w:sz w:val="26"/>
          <w:szCs w:val="26"/>
        </w:rPr>
        <w:t xml:space="preserve">ОУ </w:t>
      </w:r>
      <w:r w:rsidR="00070B41">
        <w:rPr>
          <w:sz w:val="26"/>
          <w:szCs w:val="26"/>
        </w:rPr>
        <w:t>«</w:t>
      </w:r>
      <w:r w:rsidR="004643C6">
        <w:rPr>
          <w:sz w:val="26"/>
          <w:szCs w:val="26"/>
        </w:rPr>
        <w:t>Богородская</w:t>
      </w:r>
      <w:r w:rsidR="00070B41">
        <w:rPr>
          <w:sz w:val="26"/>
          <w:szCs w:val="26"/>
        </w:rPr>
        <w:t xml:space="preserve"> С</w:t>
      </w:r>
      <w:r w:rsidR="004643C6">
        <w:rPr>
          <w:sz w:val="26"/>
          <w:szCs w:val="26"/>
        </w:rPr>
        <w:t>Ш</w:t>
      </w:r>
      <w:r w:rsidR="00070B41">
        <w:rPr>
          <w:sz w:val="26"/>
          <w:szCs w:val="26"/>
        </w:rPr>
        <w:t>»</w:t>
      </w:r>
      <w:r>
        <w:rPr>
          <w:sz w:val="26"/>
          <w:szCs w:val="26"/>
        </w:rPr>
        <w:t xml:space="preserve"> 10 класс, олимпиадная работа</w:t>
      </w:r>
      <w:r w:rsidR="004643C6">
        <w:rPr>
          <w:sz w:val="26"/>
          <w:szCs w:val="26"/>
        </w:rPr>
        <w:t xml:space="preserve"> </w:t>
      </w:r>
      <w:r w:rsidR="00E33500">
        <w:rPr>
          <w:sz w:val="26"/>
          <w:szCs w:val="26"/>
        </w:rPr>
        <w:t xml:space="preserve">№ </w:t>
      </w:r>
      <w:r w:rsidR="004643C6">
        <w:rPr>
          <w:sz w:val="26"/>
          <w:szCs w:val="26"/>
        </w:rPr>
        <w:t>5</w:t>
      </w:r>
      <w:r w:rsidR="007E31E8" w:rsidRPr="007E31E8">
        <w:rPr>
          <w:sz w:val="26"/>
          <w:szCs w:val="26"/>
        </w:rPr>
        <w:t>».</w:t>
      </w:r>
    </w:p>
    <w:p w:rsidR="007E31E8" w:rsidRPr="004643C6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7E31E8" w:rsidRPr="004643C6">
        <w:rPr>
          <w:sz w:val="28"/>
          <w:szCs w:val="28"/>
        </w:rPr>
        <w:t>.2. Код олимпиадной работы (шифр) записывается на титульном листе</w:t>
      </w:r>
      <w:r w:rsidR="004643C6" w:rsidRPr="004643C6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(обложке тетради, бланке) олимпиадной работы и на первом (при необходимости и</w:t>
      </w:r>
      <w:r w:rsidR="004643C6" w:rsidRPr="004643C6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на других листах) рабочем листе олимпиадной работы.</w:t>
      </w:r>
    </w:p>
    <w:p w:rsidR="007E31E8" w:rsidRPr="004643C6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7E31E8" w:rsidRPr="004643C6">
        <w:rPr>
          <w:sz w:val="28"/>
          <w:szCs w:val="28"/>
        </w:rPr>
        <w:t>.3.</w:t>
      </w:r>
      <w:r w:rsidR="004643C6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Коды олимпиадных работ (шифры) вписываются в предварительный</w:t>
      </w:r>
      <w:r w:rsidR="004643C6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протокол оценки. Коды олимпиадных работ (шифры) не подлежат разглашению до</w:t>
      </w:r>
      <w:r w:rsidR="004643C6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окончания процедуры проверки олимпиадных работ.</w:t>
      </w:r>
    </w:p>
    <w:p w:rsidR="007E31E8" w:rsidRPr="004643C6" w:rsidRDefault="007E31E8" w:rsidP="00EB1BF2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4643C6">
        <w:rPr>
          <w:b/>
          <w:bCs/>
          <w:sz w:val="28"/>
          <w:szCs w:val="28"/>
        </w:rPr>
        <w:t>5. Порядок действий членов жюри при оценке</w:t>
      </w:r>
      <w:r w:rsidR="004643C6">
        <w:rPr>
          <w:b/>
          <w:bCs/>
          <w:sz w:val="28"/>
          <w:szCs w:val="28"/>
        </w:rPr>
        <w:t xml:space="preserve"> </w:t>
      </w:r>
      <w:r w:rsidRPr="004643C6">
        <w:rPr>
          <w:b/>
          <w:bCs/>
          <w:sz w:val="28"/>
          <w:szCs w:val="28"/>
        </w:rPr>
        <w:t>олимпиадных работ школьного этапа</w:t>
      </w:r>
      <w:r w:rsidR="00E33500">
        <w:rPr>
          <w:b/>
          <w:bCs/>
          <w:sz w:val="28"/>
          <w:szCs w:val="28"/>
        </w:rPr>
        <w:t>.</w:t>
      </w:r>
    </w:p>
    <w:p w:rsidR="004643C6" w:rsidRPr="004643C6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643C6">
        <w:rPr>
          <w:sz w:val="28"/>
          <w:szCs w:val="28"/>
        </w:rPr>
        <w:t xml:space="preserve">5.1. Оценка олимпиадных работ осуществляется членами жюри вместе </w:t>
      </w:r>
      <w:r w:rsidR="004643C6">
        <w:rPr>
          <w:sz w:val="28"/>
          <w:szCs w:val="28"/>
        </w:rPr>
        <w:t xml:space="preserve">по окончании олимпиады  </w:t>
      </w:r>
      <w:r w:rsidR="004643C6" w:rsidRPr="004643C6">
        <w:rPr>
          <w:sz w:val="28"/>
          <w:szCs w:val="28"/>
        </w:rPr>
        <w:t>в день проведения или в течение</w:t>
      </w:r>
      <w:r w:rsidR="004643C6">
        <w:rPr>
          <w:sz w:val="28"/>
          <w:szCs w:val="28"/>
        </w:rPr>
        <w:t xml:space="preserve"> </w:t>
      </w:r>
      <w:r w:rsidR="004643C6" w:rsidRPr="004643C6">
        <w:rPr>
          <w:sz w:val="28"/>
          <w:szCs w:val="28"/>
        </w:rPr>
        <w:t>следующего дня после проведения олимпиады.</w:t>
      </w:r>
    </w:p>
    <w:p w:rsidR="007E31E8" w:rsidRPr="004643C6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643C6">
        <w:rPr>
          <w:sz w:val="28"/>
          <w:szCs w:val="28"/>
        </w:rPr>
        <w:t>5.2. Членам жюри передаются только закодированные работы. Работы</w:t>
      </w:r>
      <w:r w:rsidR="00401392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передаются членом оргкомитета школьного этапа Олимпиады (заместителем</w:t>
      </w:r>
      <w:r w:rsidR="007252BF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директора), осуществлявшим их кодирование.</w:t>
      </w:r>
    </w:p>
    <w:p w:rsidR="007E31E8" w:rsidRPr="004643C6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643C6">
        <w:rPr>
          <w:sz w:val="28"/>
          <w:szCs w:val="28"/>
        </w:rPr>
        <w:t xml:space="preserve">5.3. Проверка работ осуществляется жюри </w:t>
      </w:r>
      <w:r w:rsidR="004643C6">
        <w:rPr>
          <w:sz w:val="28"/>
          <w:szCs w:val="28"/>
        </w:rPr>
        <w:t xml:space="preserve"> </w:t>
      </w:r>
    </w:p>
    <w:p w:rsidR="007E31E8" w:rsidRPr="004643C6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643C6">
        <w:rPr>
          <w:sz w:val="28"/>
          <w:szCs w:val="28"/>
        </w:rPr>
        <w:t xml:space="preserve">5.4. Письменные работы </w:t>
      </w:r>
      <w:r w:rsidR="00070B41">
        <w:rPr>
          <w:sz w:val="28"/>
          <w:szCs w:val="28"/>
        </w:rPr>
        <w:t>участников оцениваются не менее</w:t>
      </w:r>
      <w:r w:rsidR="007E31E8" w:rsidRPr="004643C6">
        <w:rPr>
          <w:sz w:val="28"/>
          <w:szCs w:val="28"/>
        </w:rPr>
        <w:t xml:space="preserve"> чем двумя</w:t>
      </w:r>
      <w:r w:rsidR="00401392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членами жюри в соответствии с критериями, разработанными муниципальной</w:t>
      </w:r>
      <w:r w:rsidR="00401392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предметно-методической комиссией.</w:t>
      </w:r>
    </w:p>
    <w:p w:rsidR="007E31E8" w:rsidRPr="004643C6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643C6">
        <w:rPr>
          <w:sz w:val="28"/>
          <w:szCs w:val="28"/>
        </w:rPr>
        <w:t xml:space="preserve">5.5. Все пометки в работе участника </w:t>
      </w:r>
      <w:r w:rsidR="00401392">
        <w:rPr>
          <w:sz w:val="28"/>
          <w:szCs w:val="28"/>
        </w:rPr>
        <w:t>должны быть чётко выделены членами</w:t>
      </w:r>
      <w:r w:rsidR="007E31E8" w:rsidRPr="004643C6">
        <w:rPr>
          <w:sz w:val="28"/>
          <w:szCs w:val="28"/>
        </w:rPr>
        <w:t xml:space="preserve"> жюри</w:t>
      </w:r>
      <w:r w:rsidR="00401392">
        <w:rPr>
          <w:sz w:val="28"/>
          <w:szCs w:val="28"/>
        </w:rPr>
        <w:t>.</w:t>
      </w:r>
      <w:r w:rsidR="007E31E8" w:rsidRPr="004643C6">
        <w:rPr>
          <w:sz w:val="28"/>
          <w:szCs w:val="28"/>
        </w:rPr>
        <w:t xml:space="preserve"> Проверенная олимпиадная работа подписывается только теми членами</w:t>
      </w:r>
      <w:r w:rsidR="007252BF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жюри, которые оценивали выполнение заданий.</w:t>
      </w:r>
    </w:p>
    <w:p w:rsidR="0010446C" w:rsidRPr="004643C6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E31E8" w:rsidRPr="004643C6">
        <w:rPr>
          <w:sz w:val="28"/>
          <w:szCs w:val="28"/>
        </w:rPr>
        <w:t xml:space="preserve">5.6. Результаты заносятся в </w:t>
      </w:r>
      <w:r w:rsidR="00401392">
        <w:rPr>
          <w:sz w:val="28"/>
          <w:szCs w:val="28"/>
        </w:rPr>
        <w:t xml:space="preserve">протоколы жюри </w:t>
      </w:r>
      <w:r w:rsidR="0010446C">
        <w:rPr>
          <w:sz w:val="28"/>
          <w:szCs w:val="28"/>
        </w:rPr>
        <w:t>по каждой параллели классов</w:t>
      </w:r>
      <w:r w:rsidR="0010446C" w:rsidRPr="004643C6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с</w:t>
      </w:r>
      <w:r>
        <w:rPr>
          <w:sz w:val="28"/>
          <w:szCs w:val="28"/>
        </w:rPr>
        <w:t xml:space="preserve"> указанием количества</w:t>
      </w:r>
      <w:r w:rsidR="00401392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баллов,</w:t>
      </w:r>
      <w:r w:rsidR="00401392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набранных за выполнение всей о</w:t>
      </w:r>
      <w:r w:rsidR="0010446C">
        <w:rPr>
          <w:sz w:val="28"/>
          <w:szCs w:val="28"/>
        </w:rPr>
        <w:t>лимпиадной работы, з</w:t>
      </w:r>
      <w:r>
        <w:rPr>
          <w:sz w:val="28"/>
          <w:szCs w:val="28"/>
        </w:rPr>
        <w:t>атем производится декодирование</w:t>
      </w:r>
      <w:r w:rsidR="0010446C" w:rsidRPr="004643C6">
        <w:rPr>
          <w:sz w:val="28"/>
          <w:szCs w:val="28"/>
        </w:rPr>
        <w:t xml:space="preserve"> работ</w:t>
      </w:r>
      <w:r w:rsidR="0010446C">
        <w:rPr>
          <w:sz w:val="28"/>
          <w:szCs w:val="28"/>
        </w:rPr>
        <w:t>, протоколы подписываются всеми членами</w:t>
      </w:r>
      <w:r w:rsidR="0010446C" w:rsidRPr="004643C6">
        <w:rPr>
          <w:sz w:val="28"/>
          <w:szCs w:val="28"/>
        </w:rPr>
        <w:t xml:space="preserve"> жюри и размещаются на сайте ОУ на следующий</w:t>
      </w:r>
      <w:r w:rsidR="0010446C">
        <w:rPr>
          <w:sz w:val="28"/>
          <w:szCs w:val="28"/>
        </w:rPr>
        <w:t xml:space="preserve"> </w:t>
      </w:r>
      <w:r w:rsidR="0010446C" w:rsidRPr="004643C6">
        <w:rPr>
          <w:sz w:val="28"/>
          <w:szCs w:val="28"/>
        </w:rPr>
        <w:t>день после проверки олимпиадных заданий.</w:t>
      </w:r>
    </w:p>
    <w:p w:rsidR="007E31E8" w:rsidRPr="004643C6" w:rsidRDefault="008455AC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4643C6">
        <w:rPr>
          <w:sz w:val="28"/>
          <w:szCs w:val="28"/>
        </w:rPr>
        <w:t>5.7. В сложных случаях (при сильном расхождении оценок жюри)</w:t>
      </w:r>
      <w:r w:rsidR="00401392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письменная работа перепроверяется другим членом жюри. Все спорные работы, а</w:t>
      </w:r>
      <w:r w:rsidR="00401392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также работы, набравшие наибольшее количество баллов, просматриваются всеми</w:t>
      </w:r>
      <w:r w:rsidR="00401392">
        <w:rPr>
          <w:sz w:val="28"/>
          <w:szCs w:val="28"/>
        </w:rPr>
        <w:t xml:space="preserve"> </w:t>
      </w:r>
      <w:r w:rsidR="007E31E8" w:rsidRPr="004643C6">
        <w:rPr>
          <w:sz w:val="28"/>
          <w:szCs w:val="28"/>
        </w:rPr>
        <w:t>членами жюри.</w:t>
      </w:r>
    </w:p>
    <w:p w:rsidR="007E31E8" w:rsidRPr="004643C6" w:rsidRDefault="007E31E8" w:rsidP="00EB1BF2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4643C6">
        <w:rPr>
          <w:b/>
          <w:bCs/>
          <w:sz w:val="28"/>
          <w:szCs w:val="28"/>
        </w:rPr>
        <w:t>6. Порядок разбора олимпиадных заданий и показа олимпиадных работ</w:t>
      </w:r>
      <w:r w:rsidR="0010446C">
        <w:rPr>
          <w:b/>
          <w:bCs/>
          <w:sz w:val="28"/>
          <w:szCs w:val="28"/>
        </w:rPr>
        <w:t>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6.1. Разбор олимпиадных заданий проводится перед показом олимпиадных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работ в день проведения апелляции.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6.2. При разборе олимпиадных заданий могут присутствовать все желающие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участники олимпиады, сопровождающие педагоги.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6.3. Разбор олимпиадных заданий должен осуществляться членами жюри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олимпиады.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6.4. Показ олимпиадных работ проводится после проведения разбора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олимпиадных заданий.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6.5. Любой участник олимпиады может посмотреть свою работу, убедиться в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объективности проверки, ознакомиться с критериями оценивания и задать вопросы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членам жюри, проводящим показ работ.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6.6. В аудитории, где осуществляется процедура показа, могут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присутствовать только участники олимпиады. Родители и сопровождающие</w:t>
      </w:r>
      <w:r w:rsidR="0010446C">
        <w:rPr>
          <w:sz w:val="28"/>
          <w:szCs w:val="28"/>
        </w:rPr>
        <w:t xml:space="preserve"> </w:t>
      </w:r>
      <w:r w:rsidR="00070B41">
        <w:rPr>
          <w:sz w:val="28"/>
          <w:szCs w:val="28"/>
        </w:rPr>
        <w:t xml:space="preserve">педагоги на показ работ </w:t>
      </w:r>
      <w:r w:rsidR="007E31E8" w:rsidRPr="0010446C">
        <w:rPr>
          <w:sz w:val="28"/>
          <w:szCs w:val="28"/>
        </w:rPr>
        <w:t xml:space="preserve"> допускаются</w:t>
      </w:r>
      <w:r w:rsidR="00070B41">
        <w:rPr>
          <w:sz w:val="28"/>
          <w:szCs w:val="28"/>
        </w:rPr>
        <w:t xml:space="preserve"> как наблюдатели (без права голоса)</w:t>
      </w:r>
      <w:r w:rsidR="007E31E8" w:rsidRPr="0010446C">
        <w:rPr>
          <w:sz w:val="28"/>
          <w:szCs w:val="28"/>
        </w:rPr>
        <w:t>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6.7. Работы запрещено выносить из аудитории, где производится показ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работ, при просмотре запрещено иметь пишущие принадлежности, выполнять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фото-, видеосъёмку олимпиадных работ.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6.8. После показа работ участник олимпиады имеет право подать апелляцию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 несогласии с выставленными баллами. Апелляция подается в жюри школьного</w:t>
      </w:r>
      <w:r w:rsidR="007252BF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этапа олимпиады по предмету.</w:t>
      </w:r>
    </w:p>
    <w:p w:rsidR="007E31E8" w:rsidRPr="0010446C" w:rsidRDefault="007E31E8" w:rsidP="00EB1BF2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10446C">
        <w:rPr>
          <w:b/>
          <w:bCs/>
          <w:sz w:val="28"/>
          <w:szCs w:val="28"/>
        </w:rPr>
        <w:t>7. Порядок проведения апелляции</w:t>
      </w:r>
      <w:r w:rsidR="00E33500">
        <w:rPr>
          <w:b/>
          <w:bCs/>
          <w:sz w:val="28"/>
          <w:szCs w:val="28"/>
        </w:rPr>
        <w:t>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 xml:space="preserve">7.1. Апелляцией признается аргументированное письменное заявление </w:t>
      </w:r>
      <w:r w:rsidR="007E31E8" w:rsidRPr="0010446C">
        <w:rPr>
          <w:bCs/>
          <w:iCs/>
          <w:sz w:val="28"/>
          <w:szCs w:val="28"/>
        </w:rPr>
        <w:t>о</w:t>
      </w:r>
      <w:r w:rsidR="0010446C">
        <w:rPr>
          <w:bCs/>
          <w:iCs/>
          <w:sz w:val="28"/>
          <w:szCs w:val="28"/>
        </w:rPr>
        <w:t xml:space="preserve"> </w:t>
      </w:r>
      <w:r w:rsidR="007E31E8" w:rsidRPr="0010446C">
        <w:rPr>
          <w:bCs/>
          <w:iCs/>
          <w:sz w:val="28"/>
          <w:szCs w:val="28"/>
        </w:rPr>
        <w:t>несогласии с выставленными баллами, либо о нарушении процедуры проведения</w:t>
      </w:r>
      <w:r w:rsidR="0010446C">
        <w:rPr>
          <w:bCs/>
          <w:iCs/>
          <w:sz w:val="28"/>
          <w:szCs w:val="28"/>
        </w:rPr>
        <w:t xml:space="preserve"> </w:t>
      </w:r>
      <w:r w:rsidR="007E31E8" w:rsidRPr="0010446C">
        <w:rPr>
          <w:bCs/>
          <w:iCs/>
          <w:sz w:val="28"/>
          <w:szCs w:val="28"/>
        </w:rPr>
        <w:t>олимпиады,</w:t>
      </w:r>
      <w:r w:rsidR="007E31E8" w:rsidRPr="0010446C">
        <w:rPr>
          <w:b/>
          <w:bCs/>
          <w:i/>
          <w:iCs/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при этом под нарушением процедуры понимаются любые отступления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от установленных требований к процедуре проведения олимпиады, которые могли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оказать существенное негативное влияние на качество выполнения олимпиадных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работ обучающимися.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 xml:space="preserve">7.2. Апелляция о </w:t>
      </w:r>
      <w:r w:rsidR="007E31E8" w:rsidRPr="0010446C">
        <w:rPr>
          <w:bCs/>
          <w:iCs/>
          <w:sz w:val="28"/>
          <w:szCs w:val="28"/>
        </w:rPr>
        <w:t xml:space="preserve">нарушении процедуры проведения олимпиады </w:t>
      </w:r>
      <w:r w:rsidR="007E31E8" w:rsidRPr="0010446C">
        <w:rPr>
          <w:sz w:val="28"/>
          <w:szCs w:val="28"/>
        </w:rPr>
        <w:t>подается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обучающимся непосредственно в день проведения олимпиады до выхода из места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проведения олимпиады. В целях проверки изложенных в апелляции сведений о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нарушениях процедуры проведения олимпиады создаётся комиссия (в составе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представителя организатора, оргкомитета и ОУ) и организуется проведение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служебного расследования. Результаты служебного расследования оформляются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протоколом, с которым должен быть ознакомлен участник олимпиады,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 xml:space="preserve">согласие/несогласие участника олимпиады </w:t>
      </w:r>
      <w:r w:rsidR="007E31E8" w:rsidRPr="0010446C">
        <w:rPr>
          <w:sz w:val="28"/>
          <w:szCs w:val="28"/>
        </w:rPr>
        <w:lastRenderedPageBreak/>
        <w:t>с результатами расследования также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заносится в протокол. По результатам рассмотрения апелляции о нарушении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процедуры проведения всероссийской олимпиады школьников комиссия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устанавливает, могли ли повлиять допущенные нарушения на качество выполнения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олимпиадных заданий, и выносит одно из решений:</w:t>
      </w:r>
    </w:p>
    <w:p w:rsidR="007E31E8" w:rsidRPr="0010446C" w:rsidRDefault="00140726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10446C"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sz w:val="28"/>
          <w:szCs w:val="28"/>
        </w:rPr>
        <w:t>об отклонении апелляции;</w:t>
      </w:r>
    </w:p>
    <w:p w:rsidR="007E31E8" w:rsidRPr="0010446C" w:rsidRDefault="00140726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10446C"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sz w:val="28"/>
          <w:szCs w:val="28"/>
        </w:rPr>
        <w:t>об удовлетворении апелляции.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 xml:space="preserve">7.3. Апелляция </w:t>
      </w:r>
      <w:r w:rsidR="007E31E8" w:rsidRPr="0010446C">
        <w:rPr>
          <w:bCs/>
          <w:iCs/>
          <w:sz w:val="28"/>
          <w:szCs w:val="28"/>
        </w:rPr>
        <w:t>о несогласии с выставленными баллами</w:t>
      </w:r>
      <w:r w:rsidR="007E31E8" w:rsidRPr="0010446C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подаётся в жюри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олимпиады после ознакомления с предварительными итогами олимпиады в</w:t>
      </w:r>
      <w:r w:rsidR="0010446C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течение 1-го астрономического часа после разбора заданий и показа работ.</w:t>
      </w:r>
    </w:p>
    <w:p w:rsidR="007E31E8" w:rsidRPr="0010446C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0446C">
        <w:rPr>
          <w:sz w:val="28"/>
          <w:szCs w:val="28"/>
        </w:rPr>
        <w:t>Дата рассмотрения апелляций о несогласии с выставленными баллами</w:t>
      </w:r>
      <w:r w:rsidR="005F0A1D">
        <w:rPr>
          <w:sz w:val="28"/>
          <w:szCs w:val="28"/>
        </w:rPr>
        <w:t xml:space="preserve"> </w:t>
      </w:r>
      <w:r w:rsidR="007252BF">
        <w:rPr>
          <w:sz w:val="28"/>
          <w:szCs w:val="28"/>
        </w:rPr>
        <w:t>утверждаются приказом</w:t>
      </w:r>
      <w:r w:rsidR="0010446C">
        <w:rPr>
          <w:sz w:val="28"/>
          <w:szCs w:val="28"/>
        </w:rPr>
        <w:t xml:space="preserve"> Управления</w:t>
      </w:r>
      <w:r w:rsidRPr="0010446C">
        <w:rPr>
          <w:sz w:val="28"/>
          <w:szCs w:val="28"/>
        </w:rPr>
        <w:t xml:space="preserve"> образования администрации </w:t>
      </w:r>
      <w:r w:rsidR="0010446C">
        <w:rPr>
          <w:sz w:val="28"/>
          <w:szCs w:val="28"/>
        </w:rPr>
        <w:t>Ивановского</w:t>
      </w:r>
      <w:r w:rsidR="007252BF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муниципального района.</w:t>
      </w:r>
      <w:r w:rsidR="0010446C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Время и место рассмотрения апелляционных заявлений определяются</w:t>
      </w:r>
      <w:r w:rsidR="0010446C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приказом ОУ.</w:t>
      </w:r>
      <w:r w:rsidR="0010446C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Апелляционные заявления участников олимпиады рассматривает жюри.</w:t>
      </w:r>
      <w:r w:rsidR="0010446C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Порядок проведения апелляции доводится до сведения участников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олимпиады, сопровождающих их лиц перед началом выполнения олимпиадных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заданий (проведения разбора заданий и показа работ).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При рассмотрении апелляции имеют право присутствовать:</w:t>
      </w:r>
    </w:p>
    <w:p w:rsidR="007E31E8" w:rsidRPr="0010446C" w:rsidRDefault="00A87E9A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sz w:val="28"/>
          <w:szCs w:val="28"/>
        </w:rPr>
        <w:t>участник олимпиады, подавший заявление;</w:t>
      </w:r>
    </w:p>
    <w:p w:rsidR="007E31E8" w:rsidRPr="0010446C" w:rsidRDefault="00A87E9A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10446C"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sz w:val="28"/>
          <w:szCs w:val="28"/>
        </w:rPr>
        <w:t>один из его родителей (законных представителей) (только в качестве</w:t>
      </w:r>
      <w:r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наблюдателя, то есть без права голоса).</w:t>
      </w:r>
    </w:p>
    <w:p w:rsidR="007E31E8" w:rsidRPr="0010446C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0446C">
        <w:rPr>
          <w:sz w:val="28"/>
          <w:szCs w:val="28"/>
        </w:rPr>
        <w:t>По результатам рассмотрения апелляции о несогласии с выставленными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баллами жюри принимает одно из решений:</w:t>
      </w:r>
    </w:p>
    <w:p w:rsidR="007E31E8" w:rsidRPr="0010446C" w:rsidRDefault="00A87E9A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sz w:val="28"/>
          <w:szCs w:val="28"/>
        </w:rPr>
        <w:t>об отклонении апелляции и сохранении выставленных баллов;</w:t>
      </w:r>
    </w:p>
    <w:p w:rsidR="007E31E8" w:rsidRPr="0010446C" w:rsidRDefault="00A87E9A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sz w:val="28"/>
          <w:szCs w:val="28"/>
        </w:rPr>
        <w:t>об удовлетворении апелляции и корректировке баллов.</w:t>
      </w:r>
    </w:p>
    <w:p w:rsidR="007E31E8" w:rsidRPr="0010446C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0446C">
        <w:rPr>
          <w:sz w:val="28"/>
          <w:szCs w:val="28"/>
        </w:rPr>
        <w:t>В ходе апелляции повторно проверяется ответ на задание. Устные пояснения</w:t>
      </w:r>
      <w:r w:rsidR="007252BF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участника во время апелляции не оцениваются.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Решения жюри по рассмотрению апелляционных заявлений являются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окончательными и пересмотру не подлежат. Работа жюри оформляется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протоколами, которые подписываются всеми членами жюри. Решения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принимаются простым большинством голосов от списочного состава жюри. На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основании протоколов проведения апелляции вносятся соответствующие</w:t>
      </w:r>
      <w:r w:rsidR="00A87E9A">
        <w:rPr>
          <w:sz w:val="28"/>
          <w:szCs w:val="28"/>
        </w:rPr>
        <w:t xml:space="preserve"> </w:t>
      </w:r>
      <w:r w:rsidRPr="0010446C">
        <w:rPr>
          <w:sz w:val="28"/>
          <w:szCs w:val="28"/>
        </w:rPr>
        <w:t>изменения в отчетную документацию.</w:t>
      </w:r>
    </w:p>
    <w:p w:rsidR="007E31E8" w:rsidRPr="0010446C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0446C">
        <w:rPr>
          <w:sz w:val="28"/>
          <w:szCs w:val="28"/>
        </w:rPr>
        <w:t>Документами по процедуре рассмотрения апелляций являются:</w:t>
      </w:r>
    </w:p>
    <w:p w:rsidR="007E31E8" w:rsidRPr="0010446C" w:rsidRDefault="00A87E9A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 w:rsidR="007E31E8" w:rsidRPr="0010446C"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sz w:val="28"/>
          <w:szCs w:val="28"/>
        </w:rPr>
        <w:t>письменные заявления участников олимпиады;</w:t>
      </w:r>
    </w:p>
    <w:p w:rsidR="007E31E8" w:rsidRPr="0010446C" w:rsidRDefault="00A87E9A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sz w:val="28"/>
          <w:szCs w:val="28"/>
        </w:rPr>
        <w:t>протокол заседания жюри по рассмотрению апелляций.</w:t>
      </w:r>
    </w:p>
    <w:p w:rsidR="007E31E8" w:rsidRPr="0010446C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0446C">
        <w:rPr>
          <w:sz w:val="28"/>
          <w:szCs w:val="28"/>
        </w:rPr>
        <w:t>Апелляция не принимается:</w:t>
      </w:r>
    </w:p>
    <w:p w:rsidR="007E31E8" w:rsidRPr="0010446C" w:rsidRDefault="00A87E9A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rFonts w:ascii="Symbol" w:hAnsi="Symbol" w:cs="Symbol"/>
          <w:sz w:val="28"/>
          <w:szCs w:val="28"/>
        </w:rPr>
        <w:t></w:t>
      </w:r>
      <w:r w:rsidR="007E31E8" w:rsidRPr="0010446C">
        <w:rPr>
          <w:sz w:val="28"/>
          <w:szCs w:val="28"/>
        </w:rPr>
        <w:t>по вопросам содержания и структуры олимпиадных материалов, системы</w:t>
      </w:r>
      <w:r w:rsidR="007252BF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оценивания;</w:t>
      </w:r>
    </w:p>
    <w:p w:rsidR="007E31E8" w:rsidRPr="0010446C" w:rsidRDefault="00A87E9A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Symbol" w:hAnsi="Symbol" w:cs="Symbol"/>
          <w:sz w:val="28"/>
          <w:szCs w:val="28"/>
        </w:rPr>
        <w:t></w:t>
      </w:r>
      <w:r w:rsidR="007252BF">
        <w:rPr>
          <w:sz w:val="28"/>
          <w:szCs w:val="28"/>
        </w:rPr>
        <w:t xml:space="preserve">по </w:t>
      </w:r>
      <w:r w:rsidR="007E31E8" w:rsidRPr="0010446C">
        <w:rPr>
          <w:sz w:val="28"/>
          <w:szCs w:val="28"/>
        </w:rPr>
        <w:t>вопросам, связанным с нарушением обучающимся правил выполнения</w:t>
      </w:r>
      <w:r w:rsidR="007252BF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олимпиадной работы.</w:t>
      </w:r>
    </w:p>
    <w:p w:rsidR="007E31E8" w:rsidRPr="0010446C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7.4. Процесс рассмотрения апелляционных заявлений участников школьного</w:t>
      </w:r>
      <w:r w:rsidR="007252BF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этапа олимпиады осуществляется с видеофиксацией</w:t>
      </w:r>
      <w:r w:rsidR="00A87E9A">
        <w:rPr>
          <w:sz w:val="28"/>
          <w:szCs w:val="28"/>
        </w:rPr>
        <w:t xml:space="preserve"> (по </w:t>
      </w:r>
      <w:r w:rsidR="00A87E9A">
        <w:rPr>
          <w:sz w:val="28"/>
          <w:szCs w:val="28"/>
        </w:rPr>
        <w:lastRenderedPageBreak/>
        <w:t>возможности)</w:t>
      </w:r>
      <w:r w:rsidR="007E31E8" w:rsidRPr="0010446C">
        <w:rPr>
          <w:sz w:val="28"/>
          <w:szCs w:val="28"/>
        </w:rPr>
        <w:t>. Видеозапись процедуры апелляции</w:t>
      </w:r>
      <w:r w:rsidR="00A87E9A">
        <w:rPr>
          <w:sz w:val="28"/>
          <w:szCs w:val="28"/>
        </w:rPr>
        <w:t xml:space="preserve"> </w:t>
      </w:r>
      <w:r w:rsidR="007E31E8" w:rsidRPr="0010446C">
        <w:rPr>
          <w:sz w:val="28"/>
          <w:szCs w:val="28"/>
        </w:rPr>
        <w:t>записывается на диск и хранится в сейфе школы в течение года.</w:t>
      </w:r>
    </w:p>
    <w:p w:rsidR="007E31E8" w:rsidRPr="0010446C" w:rsidRDefault="007E31E8" w:rsidP="00EB1BF2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10446C">
        <w:rPr>
          <w:b/>
          <w:bCs/>
          <w:sz w:val="28"/>
          <w:szCs w:val="28"/>
        </w:rPr>
        <w:t>8. Порядок подведения итогов школьного этапа олимпиады</w:t>
      </w:r>
    </w:p>
    <w:p w:rsidR="007E31E8" w:rsidRPr="007E31E8" w:rsidRDefault="00E3350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7E31E8" w:rsidRPr="0010446C">
        <w:rPr>
          <w:sz w:val="28"/>
          <w:szCs w:val="28"/>
        </w:rPr>
        <w:t>8.1. После проведения процедуры рассмотрения апелляционных заявлений</w:t>
      </w:r>
      <w:r w:rsidR="00A87E9A">
        <w:rPr>
          <w:sz w:val="28"/>
          <w:szCs w:val="28"/>
        </w:rPr>
        <w:t xml:space="preserve"> (при их наличии) </w:t>
      </w:r>
      <w:r w:rsidR="007E31E8" w:rsidRPr="0010446C">
        <w:rPr>
          <w:sz w:val="28"/>
          <w:szCs w:val="28"/>
        </w:rPr>
        <w:t xml:space="preserve">оформляются итоговые протоколы заседания жюри </w:t>
      </w:r>
      <w:r w:rsidR="007E31E8" w:rsidRPr="007E31E8">
        <w:rPr>
          <w:sz w:val="26"/>
          <w:szCs w:val="26"/>
        </w:rPr>
        <w:t>школьного этапа по каждому предмету в</w:t>
      </w:r>
      <w:r w:rsidR="00A87E9A">
        <w:rPr>
          <w:sz w:val="26"/>
          <w:szCs w:val="26"/>
        </w:rPr>
        <w:t xml:space="preserve"> </w:t>
      </w:r>
      <w:r w:rsidR="007E31E8" w:rsidRPr="007E31E8">
        <w:rPr>
          <w:sz w:val="26"/>
          <w:szCs w:val="26"/>
        </w:rPr>
        <w:t>каждой параллели классов.</w:t>
      </w:r>
    </w:p>
    <w:p w:rsidR="007E31E8" w:rsidRPr="00A87E9A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8.2. Итоговые</w:t>
      </w:r>
      <w:r w:rsidR="00A87E9A" w:rsidRPr="00A87E9A">
        <w:rPr>
          <w:sz w:val="28"/>
          <w:szCs w:val="28"/>
        </w:rPr>
        <w:t xml:space="preserve"> протоколы </w:t>
      </w:r>
      <w:r w:rsidR="007E31E8" w:rsidRPr="00A87E9A">
        <w:rPr>
          <w:sz w:val="28"/>
          <w:szCs w:val="28"/>
        </w:rPr>
        <w:t>оформляются как</w:t>
      </w:r>
      <w:r w:rsidR="00A87E9A" w:rsidRPr="00A87E9A">
        <w:rPr>
          <w:sz w:val="28"/>
          <w:szCs w:val="28"/>
        </w:rPr>
        <w:t xml:space="preserve"> </w:t>
      </w:r>
      <w:r w:rsidR="007E31E8" w:rsidRPr="00A87E9A">
        <w:rPr>
          <w:sz w:val="28"/>
          <w:szCs w:val="28"/>
        </w:rPr>
        <w:t xml:space="preserve">рейтинговая таблица результатов </w:t>
      </w:r>
      <w:r w:rsidR="00A87E9A" w:rsidRPr="00A87E9A">
        <w:rPr>
          <w:sz w:val="28"/>
          <w:szCs w:val="28"/>
        </w:rPr>
        <w:t>у</w:t>
      </w:r>
      <w:r w:rsidR="007E31E8" w:rsidRPr="00A87E9A">
        <w:rPr>
          <w:sz w:val="28"/>
          <w:szCs w:val="28"/>
        </w:rPr>
        <w:t>частников школьного этапа по</w:t>
      </w:r>
      <w:r w:rsidR="00A87E9A" w:rsidRPr="00A87E9A">
        <w:rPr>
          <w:sz w:val="28"/>
          <w:szCs w:val="28"/>
        </w:rPr>
        <w:t xml:space="preserve"> </w:t>
      </w:r>
      <w:r w:rsidR="007E31E8" w:rsidRPr="00A87E9A">
        <w:rPr>
          <w:sz w:val="28"/>
          <w:szCs w:val="28"/>
        </w:rPr>
        <w:t>общеобразовательному предмету в каждой параллели классов, представляющая</w:t>
      </w:r>
      <w:r w:rsidR="00A87E9A" w:rsidRPr="00A87E9A">
        <w:rPr>
          <w:sz w:val="28"/>
          <w:szCs w:val="28"/>
        </w:rPr>
        <w:t xml:space="preserve"> </w:t>
      </w:r>
      <w:r w:rsidR="007E31E8" w:rsidRPr="00A87E9A">
        <w:rPr>
          <w:sz w:val="28"/>
          <w:szCs w:val="28"/>
        </w:rPr>
        <w:t>собой ранжированный список участников, расположенных по мере убывания</w:t>
      </w:r>
      <w:r w:rsidR="00A87E9A" w:rsidRPr="00A87E9A">
        <w:rPr>
          <w:sz w:val="28"/>
          <w:szCs w:val="28"/>
        </w:rPr>
        <w:t xml:space="preserve"> </w:t>
      </w:r>
      <w:r w:rsidR="007E31E8" w:rsidRPr="00A87E9A">
        <w:rPr>
          <w:sz w:val="28"/>
          <w:szCs w:val="28"/>
        </w:rPr>
        <w:t>набранных ими баллов.</w:t>
      </w:r>
    </w:p>
    <w:p w:rsidR="007E31E8" w:rsidRPr="007E31E8" w:rsidRDefault="00E3350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7E31E8" w:rsidRPr="00A87E9A">
        <w:rPr>
          <w:sz w:val="28"/>
          <w:szCs w:val="28"/>
        </w:rPr>
        <w:t>8.3. Участники с равным количеством баллов располагаются в алфавитном</w:t>
      </w:r>
      <w:r w:rsidR="00A87E9A" w:rsidRPr="00A87E9A">
        <w:rPr>
          <w:sz w:val="28"/>
          <w:szCs w:val="28"/>
        </w:rPr>
        <w:t xml:space="preserve"> </w:t>
      </w:r>
      <w:r w:rsidR="007E31E8" w:rsidRPr="00A87E9A">
        <w:rPr>
          <w:sz w:val="28"/>
          <w:szCs w:val="28"/>
        </w:rPr>
        <w:t>порядке.</w:t>
      </w:r>
    </w:p>
    <w:p w:rsidR="007E31E8" w:rsidRPr="00A87E9A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7E31E8" w:rsidRPr="007E31E8">
        <w:rPr>
          <w:sz w:val="26"/>
          <w:szCs w:val="26"/>
        </w:rPr>
        <w:t xml:space="preserve">8.4. </w:t>
      </w:r>
      <w:r w:rsidR="007E31E8" w:rsidRPr="00A87E9A">
        <w:rPr>
          <w:sz w:val="28"/>
          <w:szCs w:val="28"/>
        </w:rPr>
        <w:t>На основании выстроенного рейтинга жюри определяет победителей и</w:t>
      </w:r>
      <w:r w:rsidR="00A87E9A" w:rsidRPr="00A87E9A">
        <w:rPr>
          <w:sz w:val="28"/>
          <w:szCs w:val="28"/>
        </w:rPr>
        <w:t xml:space="preserve"> </w:t>
      </w:r>
      <w:r w:rsidR="007E31E8" w:rsidRPr="00A87E9A">
        <w:rPr>
          <w:sz w:val="28"/>
          <w:szCs w:val="28"/>
        </w:rPr>
        <w:t>призёров школьного этапа Олимпиады по каждой параллели классов в</w:t>
      </w:r>
      <w:r w:rsidR="00A87E9A" w:rsidRPr="00A87E9A">
        <w:rPr>
          <w:sz w:val="28"/>
          <w:szCs w:val="28"/>
        </w:rPr>
        <w:t xml:space="preserve"> </w:t>
      </w:r>
      <w:r w:rsidR="007E31E8" w:rsidRPr="00A87E9A">
        <w:rPr>
          <w:sz w:val="28"/>
          <w:szCs w:val="28"/>
        </w:rPr>
        <w:t xml:space="preserve">соответствии с </w:t>
      </w:r>
      <w:r w:rsidR="00A87E9A" w:rsidRPr="00A87E9A">
        <w:rPr>
          <w:sz w:val="28"/>
          <w:szCs w:val="28"/>
        </w:rPr>
        <w:t>у</w:t>
      </w:r>
      <w:r w:rsidR="007E31E8" w:rsidRPr="00A87E9A">
        <w:rPr>
          <w:sz w:val="28"/>
          <w:szCs w:val="28"/>
        </w:rPr>
        <w:t>твержденной квотой.</w:t>
      </w:r>
    </w:p>
    <w:p w:rsidR="007E31E8" w:rsidRPr="00A87E9A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A87E9A">
        <w:rPr>
          <w:sz w:val="28"/>
          <w:szCs w:val="28"/>
        </w:rPr>
        <w:t>8.4. Статус участника олимпиады «победитель», «призер», «участник»</w:t>
      </w:r>
      <w:r w:rsidR="00A87E9A">
        <w:rPr>
          <w:sz w:val="28"/>
          <w:szCs w:val="28"/>
        </w:rPr>
        <w:t xml:space="preserve"> з</w:t>
      </w:r>
      <w:r w:rsidR="007E31E8" w:rsidRPr="00A87E9A">
        <w:rPr>
          <w:sz w:val="28"/>
          <w:szCs w:val="28"/>
        </w:rPr>
        <w:t xml:space="preserve">аносится в </w:t>
      </w:r>
      <w:r w:rsidR="00A87E9A">
        <w:rPr>
          <w:sz w:val="28"/>
          <w:szCs w:val="28"/>
        </w:rPr>
        <w:t>итоговый протокол.</w:t>
      </w:r>
    </w:p>
    <w:p w:rsidR="007E31E8" w:rsidRPr="00A87E9A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A87E9A">
        <w:rPr>
          <w:sz w:val="28"/>
          <w:szCs w:val="28"/>
        </w:rPr>
        <w:t xml:space="preserve">8.5. Итоговые протоколы </w:t>
      </w:r>
      <w:r w:rsidR="00524F32">
        <w:rPr>
          <w:sz w:val="28"/>
          <w:szCs w:val="28"/>
        </w:rPr>
        <w:t xml:space="preserve"> результатов</w:t>
      </w:r>
      <w:r w:rsidR="007E31E8" w:rsidRPr="00A87E9A">
        <w:rPr>
          <w:sz w:val="28"/>
          <w:szCs w:val="28"/>
        </w:rPr>
        <w:t xml:space="preserve"> подписываются всеми членами</w:t>
      </w:r>
      <w:r w:rsidR="00A87E9A">
        <w:rPr>
          <w:sz w:val="28"/>
          <w:szCs w:val="28"/>
        </w:rPr>
        <w:t xml:space="preserve"> </w:t>
      </w:r>
      <w:r w:rsidR="007E31E8" w:rsidRPr="00A87E9A">
        <w:rPr>
          <w:sz w:val="28"/>
          <w:szCs w:val="28"/>
        </w:rPr>
        <w:t>жюри и передаются организатору школьного этапа Олимпиады на утверждение на</w:t>
      </w:r>
      <w:r w:rsidR="00A87E9A">
        <w:rPr>
          <w:sz w:val="28"/>
          <w:szCs w:val="28"/>
        </w:rPr>
        <w:t xml:space="preserve"> </w:t>
      </w:r>
      <w:r w:rsidR="007E31E8" w:rsidRPr="00A87E9A">
        <w:rPr>
          <w:sz w:val="28"/>
          <w:szCs w:val="28"/>
        </w:rPr>
        <w:t>следующий день после итогового заседания жюри.</w:t>
      </w:r>
    </w:p>
    <w:p w:rsidR="007E31E8" w:rsidRPr="00A87E9A" w:rsidRDefault="00E33500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31E8" w:rsidRPr="00A87E9A">
        <w:rPr>
          <w:sz w:val="28"/>
          <w:szCs w:val="28"/>
        </w:rPr>
        <w:t>8.6. На основании итоговых протоколов школьного этапа Олимпиады</w:t>
      </w:r>
    </w:p>
    <w:p w:rsidR="007E31E8" w:rsidRDefault="007E31E8" w:rsidP="00EB1BF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87E9A">
        <w:rPr>
          <w:sz w:val="28"/>
          <w:szCs w:val="28"/>
        </w:rPr>
        <w:t xml:space="preserve">организатором выстраивается, утверждается и размещается на сайте </w:t>
      </w:r>
      <w:r w:rsidR="00A87E9A">
        <w:rPr>
          <w:sz w:val="28"/>
          <w:szCs w:val="28"/>
        </w:rPr>
        <w:t xml:space="preserve"> Управления </w:t>
      </w:r>
      <w:r w:rsidRPr="00A87E9A">
        <w:rPr>
          <w:sz w:val="28"/>
          <w:szCs w:val="28"/>
        </w:rPr>
        <w:t xml:space="preserve">образования администрации </w:t>
      </w:r>
      <w:r w:rsidR="00A87E9A">
        <w:rPr>
          <w:sz w:val="28"/>
          <w:szCs w:val="28"/>
        </w:rPr>
        <w:t xml:space="preserve"> Ивановского </w:t>
      </w:r>
      <w:r w:rsidRPr="00A87E9A">
        <w:rPr>
          <w:sz w:val="28"/>
          <w:szCs w:val="28"/>
        </w:rPr>
        <w:t xml:space="preserve"> муниципального района </w:t>
      </w:r>
      <w:r w:rsidR="008E3D80">
        <w:rPr>
          <w:sz w:val="28"/>
          <w:szCs w:val="28"/>
        </w:rPr>
        <w:t xml:space="preserve"> таблица </w:t>
      </w:r>
      <w:r w:rsidRPr="00A87E9A">
        <w:rPr>
          <w:sz w:val="28"/>
          <w:szCs w:val="28"/>
        </w:rPr>
        <w:t>победителей и призеров школьного этапа Олимпиады.</w:t>
      </w:r>
    </w:p>
    <w:p w:rsidR="00620288" w:rsidRDefault="00620288" w:rsidP="00620288">
      <w:pPr>
        <w:pStyle w:val="af3"/>
        <w:widowControl w:val="0"/>
        <w:suppressAutoHyphens/>
        <w:spacing w:after="0" w:line="0" w:lineRule="atLeast"/>
        <w:jc w:val="both"/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8.6.1. Победители и призеры   школьного  этапа всероссийской олимпиады школьников определяются в пределах не более 25 процентов от  количества участников предметной олимпиады. </w:t>
      </w:r>
    </w:p>
    <w:p w:rsidR="00620288" w:rsidRDefault="00620288" w:rsidP="00620288">
      <w:pPr>
        <w:widowControl w:val="0"/>
        <w:suppressAutoHyphens/>
        <w:spacing w:line="0" w:lineRule="atLeast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        8.6.2. Победителем школьного этапа всероссийской олимпиады школьников признается участник предметной олимпиады, набравший наибольшее количество баллов, при условии, что количество набранных баллов составляет  более 50 % от максимально возможных баллов.  </w:t>
      </w:r>
    </w:p>
    <w:p w:rsidR="00620288" w:rsidRDefault="00620288" w:rsidP="00620288">
      <w:pPr>
        <w:widowControl w:val="0"/>
        <w:suppressAutoHyphens/>
        <w:spacing w:line="0" w:lineRule="atLeast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        8.6.3. При наличии нескольких участников, набравших одинаковое наибольшее количество баллов, все они признаются победителями.  </w:t>
      </w:r>
    </w:p>
    <w:p w:rsidR="00620288" w:rsidRDefault="00620288" w:rsidP="00620288">
      <w:pPr>
        <w:widowControl w:val="0"/>
        <w:suppressAutoHyphens/>
        <w:spacing w:line="0" w:lineRule="atLeast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8.6.4. В случае невозможности определить победителей  на  школьном этапе определяются только призеры.  </w:t>
      </w:r>
    </w:p>
    <w:p w:rsidR="00620288" w:rsidRDefault="00620288" w:rsidP="00620288">
      <w:pPr>
        <w:widowControl w:val="0"/>
        <w:suppressAutoHyphens/>
        <w:spacing w:line="0" w:lineRule="atLeast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8.6.5 . Призерами   школьного  этапа всероссийской олимпиады школьников признается участник предметной олимпиады, следующий за победителем, набравший количество баллов, не менее 30 % от максимально возможных баллов. </w:t>
      </w:r>
    </w:p>
    <w:p w:rsidR="00620288" w:rsidRDefault="00620288" w:rsidP="00620288">
      <w:pPr>
        <w:widowControl w:val="0"/>
        <w:suppressAutoHyphens/>
        <w:spacing w:line="0" w:lineRule="atLeast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8.6.6. В случае, когда у участника, определяемого в пределах установленной квоты победителей и призеров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призерами, если набранные ими баллы составляют не менее 30% от </w:t>
      </w:r>
      <w:r>
        <w:rPr>
          <w:rFonts w:eastAsia="Lucida Sans Unicode"/>
          <w:kern w:val="2"/>
          <w:sz w:val="28"/>
          <w:szCs w:val="28"/>
          <w:lang w:eastAsia="zh-CN" w:bidi="hi-IN"/>
        </w:rPr>
        <w:lastRenderedPageBreak/>
        <w:t>максимально возможных баллов, все участники не признаются призерами, если набранные ими баллы не превышают 30% от максимально возможных.</w:t>
      </w:r>
    </w:p>
    <w:p w:rsidR="00620288" w:rsidRDefault="00620288" w:rsidP="00620288">
      <w:pPr>
        <w:widowControl w:val="0"/>
        <w:suppressAutoHyphens/>
        <w:spacing w:line="0" w:lineRule="atLeast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8.6.7. В случае, если ни один из участников не набрал не менее 30% от максимального балла, определяются только призеры в пределах 10% от общего количества участников.</w:t>
      </w:r>
    </w:p>
    <w:p w:rsidR="00620288" w:rsidRDefault="00620288" w:rsidP="0062028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8.7. Победители и призёры школьного этапа награждаются грамотами общеобразовательного учреждения (грамоты подписывает директор ОУ).</w:t>
      </w:r>
    </w:p>
    <w:p w:rsidR="00620288" w:rsidRDefault="00620288" w:rsidP="0062028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8.8. Педагоги, подготовившие победителей и призеров школьного этапа Олимпиады, награждаются грамотами общеобразовательного учреждения (грамоты подписывает директор ОУ).</w:t>
      </w:r>
    </w:p>
    <w:p w:rsidR="00620288" w:rsidRDefault="00620288" w:rsidP="0062028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443D" w:rsidRPr="00AD443D" w:rsidRDefault="006156AF" w:rsidP="00AD443D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6156AF">
        <w:rPr>
          <w:b/>
          <w:sz w:val="28"/>
          <w:szCs w:val="28"/>
        </w:rPr>
        <w:t>9</w:t>
      </w:r>
      <w:r w:rsidR="00AD443D" w:rsidRPr="006156AF">
        <w:rPr>
          <w:b/>
          <w:sz w:val="28"/>
          <w:szCs w:val="28"/>
        </w:rPr>
        <w:t>.</w:t>
      </w:r>
      <w:r w:rsidR="00AD443D" w:rsidRPr="00AD443D">
        <w:rPr>
          <w:b/>
          <w:bCs/>
          <w:sz w:val="28"/>
          <w:szCs w:val="28"/>
        </w:rPr>
        <w:t xml:space="preserve"> Проведение Олимпиады с использованием технологической платформы</w:t>
      </w:r>
      <w:r w:rsidR="00AD443D">
        <w:rPr>
          <w:b/>
          <w:bCs/>
          <w:sz w:val="28"/>
          <w:szCs w:val="28"/>
        </w:rPr>
        <w:t xml:space="preserve"> </w:t>
      </w:r>
      <w:r w:rsidR="00AD443D" w:rsidRPr="00AD443D">
        <w:rPr>
          <w:b/>
          <w:bCs/>
          <w:sz w:val="28"/>
          <w:szCs w:val="28"/>
        </w:rPr>
        <w:t>«Сириус».</w:t>
      </w:r>
    </w:p>
    <w:p w:rsidR="00AD443D" w:rsidRPr="00AD443D" w:rsidRDefault="006156AF" w:rsidP="00AD44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D443D" w:rsidRPr="00AD443D">
        <w:rPr>
          <w:sz w:val="28"/>
          <w:szCs w:val="28"/>
        </w:rPr>
        <w:t>.1. Олимпиада в онлайн-формате проводится на технологической платформе</w:t>
      </w:r>
      <w:r w:rsidR="00AD443D">
        <w:rPr>
          <w:sz w:val="28"/>
          <w:szCs w:val="28"/>
        </w:rPr>
        <w:t xml:space="preserve"> </w:t>
      </w:r>
      <w:r w:rsidR="00AD443D" w:rsidRPr="00AD443D">
        <w:rPr>
          <w:sz w:val="28"/>
          <w:szCs w:val="28"/>
        </w:rPr>
        <w:t>«Сириус.</w:t>
      </w:r>
      <w:r w:rsidR="00AD443D">
        <w:rPr>
          <w:sz w:val="28"/>
          <w:szCs w:val="28"/>
        </w:rPr>
        <w:t xml:space="preserve"> </w:t>
      </w:r>
      <w:r w:rsidR="00AD443D" w:rsidRPr="00AD443D">
        <w:rPr>
          <w:sz w:val="28"/>
          <w:szCs w:val="28"/>
        </w:rPr>
        <w:t>Курсы» по следующим общеобразовательным предметам: физика, химия, биология,математика, информатика, астрономия с использованием информационно-коммуникационных</w:t>
      </w:r>
      <w:r w:rsidR="00AD443D">
        <w:rPr>
          <w:sz w:val="28"/>
          <w:szCs w:val="28"/>
        </w:rPr>
        <w:t xml:space="preserve"> </w:t>
      </w:r>
      <w:r w:rsidR="00AD443D" w:rsidRPr="00AD443D">
        <w:rPr>
          <w:sz w:val="28"/>
          <w:szCs w:val="28"/>
        </w:rPr>
        <w:t>технологий в части организации выполнения олимпиадных заданий, организации проверки и</w:t>
      </w:r>
    </w:p>
    <w:p w:rsidR="00AD443D" w:rsidRPr="00AD443D" w:rsidRDefault="00AD443D" w:rsidP="00AD44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443D">
        <w:rPr>
          <w:sz w:val="28"/>
          <w:szCs w:val="28"/>
        </w:rPr>
        <w:t>оценивания выполненных олимпиадных работ, анализа олимпиадных заданий и их решений,</w:t>
      </w:r>
      <w:r>
        <w:rPr>
          <w:sz w:val="28"/>
          <w:szCs w:val="28"/>
        </w:rPr>
        <w:t xml:space="preserve"> </w:t>
      </w:r>
      <w:r w:rsidRPr="00AD443D">
        <w:rPr>
          <w:sz w:val="28"/>
          <w:szCs w:val="28"/>
        </w:rPr>
        <w:t>при подаче апелляций.</w:t>
      </w:r>
    </w:p>
    <w:p w:rsidR="00AD443D" w:rsidRPr="00AD443D" w:rsidRDefault="006156AF" w:rsidP="00AD44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bookmarkStart w:id="0" w:name="_GoBack"/>
      <w:bookmarkEnd w:id="0"/>
      <w:r w:rsidR="00AD443D" w:rsidRPr="00AD443D">
        <w:rPr>
          <w:sz w:val="28"/>
          <w:szCs w:val="28"/>
        </w:rPr>
        <w:t>.2. Участники выполняют Олимпиадные задания на технологической платформе</w:t>
      </w:r>
      <w:r w:rsidR="00AD443D">
        <w:rPr>
          <w:sz w:val="28"/>
          <w:szCs w:val="28"/>
        </w:rPr>
        <w:t xml:space="preserve"> </w:t>
      </w:r>
      <w:r w:rsidR="00AD443D" w:rsidRPr="00AD443D">
        <w:rPr>
          <w:sz w:val="28"/>
          <w:szCs w:val="28"/>
        </w:rPr>
        <w:t>«Сириус.</w:t>
      </w:r>
      <w:r w:rsidR="00AD443D">
        <w:rPr>
          <w:sz w:val="28"/>
          <w:szCs w:val="28"/>
        </w:rPr>
        <w:t xml:space="preserve"> </w:t>
      </w:r>
      <w:r w:rsidR="00AD443D" w:rsidRPr="00AD443D">
        <w:rPr>
          <w:sz w:val="28"/>
          <w:szCs w:val="28"/>
        </w:rPr>
        <w:t>Курсы» с использованием ИКТ.</w:t>
      </w:r>
    </w:p>
    <w:p w:rsidR="00AD443D" w:rsidRPr="00AD443D" w:rsidRDefault="00AD443D" w:rsidP="00AD443D">
      <w:pPr>
        <w:autoSpaceDE w:val="0"/>
        <w:autoSpaceDN w:val="0"/>
        <w:adjustRightInd w:val="0"/>
        <w:rPr>
          <w:sz w:val="28"/>
          <w:szCs w:val="28"/>
        </w:rPr>
      </w:pPr>
      <w:r w:rsidRPr="00AD443D">
        <w:rPr>
          <w:sz w:val="28"/>
          <w:szCs w:val="28"/>
        </w:rPr>
        <w:t>Сроки проведения олимпиад с использованием ИКТ-технологий:</w:t>
      </w:r>
    </w:p>
    <w:p w:rsidR="00AD443D" w:rsidRDefault="00AD443D" w:rsidP="00AD443D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2693"/>
      </w:tblGrid>
      <w:tr w:rsidR="00AD443D" w:rsidTr="00AD443D">
        <w:tc>
          <w:tcPr>
            <w:tcW w:w="846" w:type="dxa"/>
          </w:tcPr>
          <w:p w:rsidR="00AD443D" w:rsidRPr="00AD443D" w:rsidRDefault="00AD443D" w:rsidP="00AD443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D443D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AD443D" w:rsidRPr="00AD443D" w:rsidRDefault="00AD443D" w:rsidP="00AD443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D443D">
              <w:rPr>
                <w:bCs/>
                <w:sz w:val="28"/>
                <w:szCs w:val="28"/>
              </w:rPr>
              <w:t>Предмет</w:t>
            </w:r>
          </w:p>
        </w:tc>
        <w:tc>
          <w:tcPr>
            <w:tcW w:w="2693" w:type="dxa"/>
          </w:tcPr>
          <w:p w:rsidR="00AD443D" w:rsidRPr="00AD443D" w:rsidRDefault="00AD443D" w:rsidP="00AD443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D443D">
              <w:rPr>
                <w:bCs/>
                <w:sz w:val="28"/>
                <w:szCs w:val="28"/>
              </w:rPr>
              <w:t>Дата проведения</w:t>
            </w:r>
          </w:p>
        </w:tc>
      </w:tr>
      <w:tr w:rsidR="00AD443D" w:rsidTr="00AD443D">
        <w:tc>
          <w:tcPr>
            <w:tcW w:w="846" w:type="dxa"/>
          </w:tcPr>
          <w:p w:rsidR="00AD443D" w:rsidRPr="00AF3527" w:rsidRDefault="00AF3527" w:rsidP="00AD443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352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Физика</w:t>
            </w:r>
          </w:p>
        </w:tc>
        <w:tc>
          <w:tcPr>
            <w:tcW w:w="2693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29.09.2021</w:t>
            </w:r>
          </w:p>
        </w:tc>
      </w:tr>
      <w:tr w:rsidR="00AD443D" w:rsidTr="00AD443D">
        <w:tc>
          <w:tcPr>
            <w:tcW w:w="846" w:type="dxa"/>
          </w:tcPr>
          <w:p w:rsidR="00AD443D" w:rsidRPr="00AF3527" w:rsidRDefault="00AF3527" w:rsidP="00AD443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35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Биология</w:t>
            </w:r>
          </w:p>
        </w:tc>
        <w:tc>
          <w:tcPr>
            <w:tcW w:w="2693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06.10.2021</w:t>
            </w:r>
          </w:p>
        </w:tc>
      </w:tr>
      <w:tr w:rsidR="00AD443D" w:rsidTr="00AD443D">
        <w:tc>
          <w:tcPr>
            <w:tcW w:w="846" w:type="dxa"/>
          </w:tcPr>
          <w:p w:rsidR="00AD443D" w:rsidRPr="00AF3527" w:rsidRDefault="00AF3527" w:rsidP="00AD443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352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13.10.2021</w:t>
            </w:r>
          </w:p>
        </w:tc>
      </w:tr>
      <w:tr w:rsidR="00AD443D" w:rsidTr="00AD443D">
        <w:tc>
          <w:tcPr>
            <w:tcW w:w="846" w:type="dxa"/>
          </w:tcPr>
          <w:p w:rsidR="00AD443D" w:rsidRPr="00AF3527" w:rsidRDefault="00AF3527" w:rsidP="00AD443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352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Астрономия</w:t>
            </w:r>
          </w:p>
        </w:tc>
        <w:tc>
          <w:tcPr>
            <w:tcW w:w="2693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15.10.2021</w:t>
            </w:r>
          </w:p>
        </w:tc>
      </w:tr>
      <w:tr w:rsidR="00AD443D" w:rsidTr="00AD443D">
        <w:tc>
          <w:tcPr>
            <w:tcW w:w="846" w:type="dxa"/>
          </w:tcPr>
          <w:p w:rsidR="00AD443D" w:rsidRPr="00AF3527" w:rsidRDefault="00AF3527" w:rsidP="00AD443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352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20.10.2021</w:t>
            </w:r>
          </w:p>
        </w:tc>
      </w:tr>
      <w:tr w:rsidR="00AD443D" w:rsidTr="00AD443D">
        <w:tc>
          <w:tcPr>
            <w:tcW w:w="846" w:type="dxa"/>
          </w:tcPr>
          <w:p w:rsidR="00AD443D" w:rsidRPr="00AF3527" w:rsidRDefault="00AF3527" w:rsidP="00AD443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352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Информатика</w:t>
            </w:r>
          </w:p>
        </w:tc>
        <w:tc>
          <w:tcPr>
            <w:tcW w:w="2693" w:type="dxa"/>
          </w:tcPr>
          <w:p w:rsidR="00AD443D" w:rsidRDefault="00AF3527" w:rsidP="00AD443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AD443D">
              <w:rPr>
                <w:sz w:val="28"/>
                <w:szCs w:val="28"/>
              </w:rPr>
              <w:t>27.10.2021</w:t>
            </w:r>
          </w:p>
        </w:tc>
      </w:tr>
    </w:tbl>
    <w:p w:rsidR="00CE0FAB" w:rsidRDefault="00AF3527" w:rsidP="00AD443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E0FAB">
        <w:rPr>
          <w:sz w:val="28"/>
          <w:szCs w:val="28"/>
        </w:rPr>
        <w:br w:type="page"/>
      </w:r>
    </w:p>
    <w:p w:rsidR="005F0A1D" w:rsidRDefault="005F0A1D" w:rsidP="005F0A1D">
      <w:pPr>
        <w:ind w:left="4962"/>
        <w:contextualSpacing/>
        <w:jc w:val="both"/>
        <w:rPr>
          <w:szCs w:val="24"/>
        </w:rPr>
      </w:pPr>
      <w:r>
        <w:rPr>
          <w:szCs w:val="24"/>
        </w:rPr>
        <w:lastRenderedPageBreak/>
        <w:t>Приложени</w:t>
      </w:r>
      <w:r w:rsidR="00CE0FAB">
        <w:rPr>
          <w:szCs w:val="24"/>
        </w:rPr>
        <w:t>е 1</w:t>
      </w:r>
    </w:p>
    <w:p w:rsidR="005F0A1D" w:rsidRDefault="008E3D80" w:rsidP="005F0A1D">
      <w:pPr>
        <w:ind w:left="4962"/>
        <w:contextualSpacing/>
        <w:jc w:val="both"/>
        <w:rPr>
          <w:bCs/>
          <w:szCs w:val="24"/>
        </w:rPr>
      </w:pPr>
      <w:r w:rsidRPr="005F0A1D">
        <w:rPr>
          <w:szCs w:val="24"/>
        </w:rPr>
        <w:t>к</w:t>
      </w:r>
      <w:r w:rsidR="005F0A1D">
        <w:rPr>
          <w:szCs w:val="24"/>
        </w:rPr>
        <w:t xml:space="preserve"> </w:t>
      </w:r>
      <w:r w:rsidRPr="005F0A1D">
        <w:rPr>
          <w:bCs/>
          <w:szCs w:val="24"/>
        </w:rPr>
        <w:t>организ</w:t>
      </w:r>
      <w:r w:rsidR="006135C1" w:rsidRPr="005F0A1D">
        <w:rPr>
          <w:bCs/>
          <w:szCs w:val="24"/>
        </w:rPr>
        <w:t>ационно-технологической</w:t>
      </w:r>
      <w:r w:rsidR="005F0A1D">
        <w:rPr>
          <w:bCs/>
          <w:szCs w:val="24"/>
        </w:rPr>
        <w:t xml:space="preserve"> </w:t>
      </w:r>
      <w:r w:rsidR="008822CC" w:rsidRPr="005F0A1D">
        <w:rPr>
          <w:bCs/>
          <w:szCs w:val="24"/>
        </w:rPr>
        <w:t xml:space="preserve">модели </w:t>
      </w:r>
    </w:p>
    <w:p w:rsidR="005F0A1D" w:rsidRDefault="006135C1" w:rsidP="005F0A1D">
      <w:pPr>
        <w:ind w:left="4962"/>
        <w:contextualSpacing/>
        <w:jc w:val="both"/>
        <w:rPr>
          <w:bCs/>
          <w:szCs w:val="24"/>
        </w:rPr>
      </w:pPr>
      <w:r w:rsidRPr="005F0A1D">
        <w:rPr>
          <w:bCs/>
          <w:szCs w:val="24"/>
        </w:rPr>
        <w:t xml:space="preserve">проведения </w:t>
      </w:r>
      <w:r w:rsidR="005F0A1D">
        <w:rPr>
          <w:bCs/>
          <w:szCs w:val="24"/>
        </w:rPr>
        <w:t xml:space="preserve">школьного этапа </w:t>
      </w:r>
    </w:p>
    <w:p w:rsidR="008E3D80" w:rsidRDefault="0024144B" w:rsidP="005F0A1D">
      <w:pPr>
        <w:ind w:left="4962"/>
        <w:contextualSpacing/>
        <w:jc w:val="both"/>
        <w:rPr>
          <w:bCs/>
          <w:szCs w:val="24"/>
        </w:rPr>
      </w:pPr>
      <w:r>
        <w:rPr>
          <w:bCs/>
          <w:szCs w:val="24"/>
        </w:rPr>
        <w:t>в</w:t>
      </w:r>
      <w:r w:rsidR="008822CC" w:rsidRPr="005F0A1D">
        <w:rPr>
          <w:bCs/>
          <w:szCs w:val="24"/>
        </w:rPr>
        <w:t>сероссийской ол</w:t>
      </w:r>
      <w:r w:rsidR="006135C1" w:rsidRPr="005F0A1D">
        <w:rPr>
          <w:bCs/>
          <w:szCs w:val="24"/>
        </w:rPr>
        <w:t>импиады</w:t>
      </w:r>
      <w:r w:rsidR="005F0A1D">
        <w:rPr>
          <w:szCs w:val="24"/>
        </w:rPr>
        <w:t xml:space="preserve"> </w:t>
      </w:r>
      <w:r w:rsidR="008E3D80" w:rsidRPr="005F0A1D">
        <w:rPr>
          <w:bCs/>
          <w:szCs w:val="24"/>
        </w:rPr>
        <w:t>школьников</w:t>
      </w:r>
    </w:p>
    <w:p w:rsidR="005F0A1D" w:rsidRPr="005F0A1D" w:rsidRDefault="005F0A1D" w:rsidP="005F0A1D">
      <w:pPr>
        <w:ind w:left="4962"/>
        <w:contextualSpacing/>
        <w:jc w:val="both"/>
        <w:rPr>
          <w:szCs w:val="24"/>
        </w:rPr>
      </w:pPr>
    </w:p>
    <w:p w:rsidR="008E3D80" w:rsidRPr="007109C6" w:rsidRDefault="008E3D80" w:rsidP="005F0A1D">
      <w:pPr>
        <w:contextualSpacing/>
        <w:jc w:val="center"/>
        <w:rPr>
          <w:rStyle w:val="af4"/>
          <w:szCs w:val="24"/>
        </w:rPr>
      </w:pPr>
      <w:r w:rsidRPr="007109C6">
        <w:rPr>
          <w:rStyle w:val="af4"/>
          <w:szCs w:val="24"/>
        </w:rPr>
        <w:t>Согласие родителя (законного представителя) участника олимпиад школьников</w:t>
      </w:r>
    </w:p>
    <w:p w:rsidR="008E3D80" w:rsidRPr="007109C6" w:rsidRDefault="008E3D80" w:rsidP="005F0A1D">
      <w:pPr>
        <w:pStyle w:val="a6"/>
        <w:contextualSpacing/>
        <w:jc w:val="center"/>
        <w:outlineLvl w:val="0"/>
        <w:rPr>
          <w:rStyle w:val="af4"/>
          <w:bCs w:val="0"/>
          <w:sz w:val="24"/>
          <w:szCs w:val="24"/>
          <w:lang w:val="ru-RU"/>
        </w:rPr>
      </w:pPr>
      <w:r w:rsidRPr="007109C6">
        <w:rPr>
          <w:rStyle w:val="af4"/>
          <w:sz w:val="24"/>
          <w:szCs w:val="24"/>
          <w:lang w:val="ru-RU"/>
        </w:rPr>
        <w:t>на обработку персональных данных своего ребенка (подопечного)</w:t>
      </w:r>
    </w:p>
    <w:p w:rsidR="008E3D80" w:rsidRPr="007109C6" w:rsidRDefault="008E3D80" w:rsidP="00EB1BF2">
      <w:pPr>
        <w:pStyle w:val="a6"/>
        <w:ind w:firstLine="540"/>
        <w:contextualSpacing/>
        <w:rPr>
          <w:rStyle w:val="af4"/>
          <w:b w:val="0"/>
          <w:bCs w:val="0"/>
          <w:sz w:val="24"/>
          <w:szCs w:val="24"/>
          <w:lang w:val="ru-RU"/>
        </w:rPr>
      </w:pPr>
    </w:p>
    <w:p w:rsidR="008E3D80" w:rsidRPr="007109C6" w:rsidRDefault="008E3D80" w:rsidP="00EB1BF2">
      <w:pPr>
        <w:pStyle w:val="a6"/>
        <w:ind w:firstLine="540"/>
        <w:contextualSpacing/>
        <w:jc w:val="both"/>
        <w:outlineLvl w:val="0"/>
        <w:rPr>
          <w:rStyle w:val="af4"/>
          <w:b w:val="0"/>
          <w:bCs w:val="0"/>
          <w:sz w:val="24"/>
          <w:szCs w:val="24"/>
          <w:lang w:val="ru-RU"/>
        </w:rPr>
      </w:pPr>
      <w:r w:rsidRPr="007109C6">
        <w:rPr>
          <w:rStyle w:val="af4"/>
          <w:b w:val="0"/>
          <w:bCs w:val="0"/>
          <w:sz w:val="24"/>
          <w:szCs w:val="24"/>
          <w:lang w:val="ru-RU"/>
        </w:rPr>
        <w:t>Я, ______________________________________________________________________,</w:t>
      </w:r>
    </w:p>
    <w:p w:rsidR="008E3D80" w:rsidRPr="007109C6" w:rsidRDefault="008E3D80" w:rsidP="00EB1BF2">
      <w:pPr>
        <w:pStyle w:val="a6"/>
        <w:ind w:firstLine="540"/>
        <w:contextualSpacing/>
        <w:jc w:val="center"/>
        <w:rPr>
          <w:rStyle w:val="af4"/>
          <w:b w:val="0"/>
          <w:bCs w:val="0"/>
          <w:sz w:val="24"/>
          <w:szCs w:val="24"/>
          <w:lang w:val="ru-RU"/>
        </w:rPr>
      </w:pPr>
      <w:r w:rsidRPr="007109C6">
        <w:rPr>
          <w:rStyle w:val="af4"/>
          <w:b w:val="0"/>
          <w:bCs w:val="0"/>
          <w:sz w:val="24"/>
          <w:szCs w:val="24"/>
          <w:lang w:val="ru-RU"/>
        </w:rPr>
        <w:t>(ФИО родителя (законного представителя полностью)</w:t>
      </w:r>
    </w:p>
    <w:p w:rsidR="008E3D80" w:rsidRPr="007109C6" w:rsidRDefault="00070B41" w:rsidP="00EB1BF2">
      <w:pPr>
        <w:pStyle w:val="a6"/>
        <w:contextualSpacing/>
        <w:jc w:val="center"/>
        <w:rPr>
          <w:rStyle w:val="af4"/>
          <w:b w:val="0"/>
          <w:bCs w:val="0"/>
          <w:sz w:val="24"/>
          <w:szCs w:val="24"/>
          <w:lang w:val="ru-RU"/>
        </w:rPr>
      </w:pPr>
      <w:r>
        <w:rPr>
          <w:rStyle w:val="af4"/>
          <w:b w:val="0"/>
          <w:bCs w:val="0"/>
          <w:sz w:val="24"/>
          <w:szCs w:val="24"/>
          <w:lang w:val="ru-RU"/>
        </w:rPr>
        <w:t xml:space="preserve"> </w:t>
      </w:r>
    </w:p>
    <w:p w:rsidR="008E3D80" w:rsidRPr="007109C6" w:rsidRDefault="008E3D80" w:rsidP="00EB1BF2">
      <w:pPr>
        <w:ind w:firstLine="567"/>
        <w:contextualSpacing/>
        <w:jc w:val="both"/>
        <w:rPr>
          <w:szCs w:val="24"/>
        </w:rPr>
      </w:pPr>
      <w:r w:rsidRPr="007109C6">
        <w:rPr>
          <w:rStyle w:val="af4"/>
          <w:b w:val="0"/>
          <w:bCs w:val="0"/>
          <w:szCs w:val="24"/>
        </w:rPr>
        <w:t>настоящим подтверждаю</w:t>
      </w:r>
      <w:r w:rsidRPr="007109C6">
        <w:rPr>
          <w:szCs w:val="24"/>
        </w:rPr>
        <w:t xml:space="preserve"> свое согласие на предоставление и обработку организатору школьного и муниципального этапов Всероссийской олимпиады школьников в Ивановском муниципальном районе (муниципальный методический</w:t>
      </w:r>
      <w:r w:rsidR="00AF557C">
        <w:rPr>
          <w:szCs w:val="24"/>
        </w:rPr>
        <w:t xml:space="preserve"> центр, Управление образования а</w:t>
      </w:r>
      <w:r w:rsidRPr="007109C6">
        <w:rPr>
          <w:szCs w:val="24"/>
        </w:rPr>
        <w:t>дминистрации  Ивановского муниципального района) персональных данных моего ребенка (подопечного)</w:t>
      </w:r>
      <w:r w:rsidR="00E82427">
        <w:rPr>
          <w:szCs w:val="24"/>
        </w:rPr>
        <w:t xml:space="preserve"> __________________________________________________________</w:t>
      </w:r>
      <w:r w:rsidRPr="007109C6">
        <w:rPr>
          <w:szCs w:val="24"/>
        </w:rPr>
        <w:t>;</w:t>
      </w:r>
    </w:p>
    <w:p w:rsidR="008E3D80" w:rsidRPr="007109C6" w:rsidRDefault="005F0A1D" w:rsidP="00871884">
      <w:pPr>
        <w:numPr>
          <w:ilvl w:val="0"/>
          <w:numId w:val="25"/>
        </w:numPr>
        <w:contextualSpacing/>
        <w:jc w:val="both"/>
        <w:rPr>
          <w:szCs w:val="24"/>
        </w:rPr>
      </w:pPr>
      <w:r>
        <w:rPr>
          <w:szCs w:val="24"/>
        </w:rPr>
        <w:t>ознакомление с</w:t>
      </w:r>
      <w:r w:rsidR="008E3D80" w:rsidRPr="007109C6">
        <w:rPr>
          <w:szCs w:val="24"/>
        </w:rPr>
        <w:t xml:space="preserve"> Порядком проведения Всероссийской олимпиады школьников, утверждённым приказом </w:t>
      </w:r>
      <w:r w:rsidR="0024144B">
        <w:rPr>
          <w:sz w:val="28"/>
          <w:szCs w:val="28"/>
        </w:rPr>
        <w:t xml:space="preserve"> </w:t>
      </w:r>
      <w:r w:rsidR="0024144B" w:rsidRPr="00D3707D">
        <w:rPr>
          <w:sz w:val="28"/>
          <w:szCs w:val="28"/>
        </w:rPr>
        <w:t xml:space="preserve"> </w:t>
      </w:r>
      <w:r w:rsidR="0024144B" w:rsidRPr="0024144B">
        <w:rPr>
          <w:szCs w:val="24"/>
        </w:rPr>
        <w:t>Министерства просвещения Российской Федерации от 27.11.2020 № 678 «Об утверждении Порядка проведения всер</w:t>
      </w:r>
      <w:r w:rsidR="0024144B">
        <w:rPr>
          <w:szCs w:val="24"/>
        </w:rPr>
        <w:t>оссийской олимпиады школьников»</w:t>
      </w:r>
      <w:r w:rsidR="0024144B" w:rsidRPr="00D3707D">
        <w:rPr>
          <w:sz w:val="28"/>
          <w:szCs w:val="28"/>
        </w:rPr>
        <w:t xml:space="preserve"> </w:t>
      </w:r>
      <w:r w:rsidR="0024144B" w:rsidRPr="00476D58">
        <w:rPr>
          <w:sz w:val="28"/>
          <w:szCs w:val="28"/>
        </w:rPr>
        <w:t xml:space="preserve"> </w:t>
      </w:r>
      <w:r w:rsidR="0024144B">
        <w:rPr>
          <w:szCs w:val="24"/>
        </w:rPr>
        <w:t xml:space="preserve"> </w:t>
      </w:r>
      <w:r w:rsidR="008E3D80" w:rsidRPr="007109C6">
        <w:rPr>
          <w:szCs w:val="24"/>
        </w:rPr>
        <w:t xml:space="preserve"> и</w:t>
      </w:r>
      <w:r w:rsidR="00FE0E6B">
        <w:rPr>
          <w:szCs w:val="24"/>
        </w:rPr>
        <w:t xml:space="preserve"> </w:t>
      </w:r>
      <w:r>
        <w:rPr>
          <w:szCs w:val="24"/>
        </w:rPr>
        <w:t xml:space="preserve">проведения школьного этапа </w:t>
      </w:r>
      <w:r w:rsidR="0024144B">
        <w:rPr>
          <w:szCs w:val="24"/>
        </w:rPr>
        <w:t>в</w:t>
      </w:r>
      <w:r w:rsidR="008E3D80" w:rsidRPr="007109C6">
        <w:rPr>
          <w:szCs w:val="24"/>
        </w:rPr>
        <w:t>сероссий</w:t>
      </w:r>
      <w:r w:rsidR="0024144B">
        <w:rPr>
          <w:szCs w:val="24"/>
        </w:rPr>
        <w:t>ской олимпиады школьников в 2021 – 2022</w:t>
      </w:r>
      <w:r w:rsidR="008E3D80" w:rsidRPr="007109C6">
        <w:rPr>
          <w:szCs w:val="24"/>
        </w:rPr>
        <w:t xml:space="preserve"> учебном году</w:t>
      </w:r>
    </w:p>
    <w:p w:rsidR="008E3D80" w:rsidRPr="007109C6" w:rsidRDefault="008E3D80" w:rsidP="00EB1BF2">
      <w:pPr>
        <w:pStyle w:val="a6"/>
        <w:ind w:firstLine="567"/>
        <w:contextualSpacing/>
        <w:jc w:val="both"/>
        <w:rPr>
          <w:rStyle w:val="af4"/>
          <w:b w:val="0"/>
          <w:sz w:val="24"/>
          <w:szCs w:val="24"/>
          <w:lang w:val="ru-RU"/>
        </w:rPr>
      </w:pPr>
      <w:r w:rsidRPr="007109C6">
        <w:rPr>
          <w:rStyle w:val="af4"/>
          <w:b w:val="0"/>
          <w:sz w:val="24"/>
          <w:szCs w:val="24"/>
          <w:lang w:val="ru-RU"/>
        </w:rPr>
        <w:t xml:space="preserve">Я даю согласие на использование персональных данных моего </w:t>
      </w:r>
      <w:r w:rsidRPr="007109C6">
        <w:rPr>
          <w:rStyle w:val="af4"/>
          <w:b w:val="0"/>
          <w:bCs w:val="0"/>
          <w:sz w:val="24"/>
          <w:szCs w:val="24"/>
          <w:lang w:val="ru-RU"/>
        </w:rPr>
        <w:t>ребенка (</w:t>
      </w:r>
      <w:r w:rsidRPr="007109C6">
        <w:rPr>
          <w:rStyle w:val="af4"/>
          <w:b w:val="0"/>
          <w:sz w:val="24"/>
          <w:szCs w:val="24"/>
          <w:lang w:val="ru-RU"/>
        </w:rPr>
        <w:t>подопечного) в целях организации, проведения, подведения итогов Всероссийской олимпиады школьников (английский язык, астрономия, биология, география, информатика, искусство, история, литература, математика, немецкий язык, ОБЖ, обществознание, право, русский язык, технология,</w:t>
      </w:r>
      <w:r w:rsidR="005F0A1D">
        <w:rPr>
          <w:rStyle w:val="af4"/>
          <w:b w:val="0"/>
          <w:sz w:val="24"/>
          <w:szCs w:val="24"/>
          <w:lang w:val="ru-RU"/>
        </w:rPr>
        <w:t xml:space="preserve"> физика, физическая культура, </w:t>
      </w:r>
      <w:r w:rsidRPr="007109C6">
        <w:rPr>
          <w:rStyle w:val="af4"/>
          <w:b w:val="0"/>
          <w:sz w:val="24"/>
          <w:szCs w:val="24"/>
          <w:lang w:val="ru-RU"/>
        </w:rPr>
        <w:t>химия, экология, экономика (нужное подчеркнуть)</w:t>
      </w:r>
    </w:p>
    <w:p w:rsidR="008E3D80" w:rsidRPr="007109C6" w:rsidRDefault="008E3D80" w:rsidP="00EB1BF2">
      <w:pPr>
        <w:tabs>
          <w:tab w:val="left" w:pos="142"/>
        </w:tabs>
        <w:ind w:firstLine="567"/>
        <w:contextualSpacing/>
        <w:jc w:val="both"/>
        <w:rPr>
          <w:rStyle w:val="af4"/>
          <w:b w:val="0"/>
          <w:bCs w:val="0"/>
          <w:szCs w:val="24"/>
        </w:rPr>
      </w:pPr>
      <w:r w:rsidRPr="007109C6">
        <w:rPr>
          <w:rStyle w:val="af4"/>
          <w:rFonts w:eastAsia="Albany AMT"/>
          <w:b w:val="0"/>
          <w:kern w:val="1"/>
          <w:szCs w:val="24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7109C6">
        <w:rPr>
          <w:rStyle w:val="af4"/>
          <w:b w:val="0"/>
          <w:bCs w:val="0"/>
          <w:szCs w:val="24"/>
        </w:rPr>
        <w:t>ребенка (</w:t>
      </w:r>
      <w:r w:rsidRPr="007109C6">
        <w:rPr>
          <w:rStyle w:val="af4"/>
          <w:rFonts w:eastAsia="Albany AMT"/>
          <w:b w:val="0"/>
          <w:kern w:val="1"/>
          <w:szCs w:val="24"/>
        </w:rPr>
        <w:t>подопечного),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7109C6">
        <w:rPr>
          <w:szCs w:val="24"/>
        </w:rPr>
        <w:t>), обезличивание, блокирование.</w:t>
      </w:r>
    </w:p>
    <w:p w:rsidR="008E3D80" w:rsidRPr="007109C6" w:rsidRDefault="008E3D80" w:rsidP="005F0A1D">
      <w:pPr>
        <w:pStyle w:val="a6"/>
        <w:ind w:firstLine="709"/>
        <w:contextualSpacing/>
        <w:jc w:val="both"/>
        <w:rPr>
          <w:rStyle w:val="af4"/>
          <w:b w:val="0"/>
          <w:bCs w:val="0"/>
          <w:sz w:val="24"/>
          <w:szCs w:val="24"/>
          <w:lang w:val="ru-RU"/>
        </w:rPr>
      </w:pPr>
      <w:r w:rsidRPr="007109C6">
        <w:rPr>
          <w:rStyle w:val="af4"/>
          <w:b w:val="0"/>
          <w:bCs w:val="0"/>
          <w:sz w:val="24"/>
          <w:szCs w:val="24"/>
          <w:lang w:val="ru-RU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8E3D80" w:rsidRPr="007109C6" w:rsidRDefault="008E3D80" w:rsidP="00EB1BF2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фамилия, имя, отчество;</w:t>
      </w:r>
    </w:p>
    <w:p w:rsidR="008E3D80" w:rsidRPr="007109C6" w:rsidRDefault="008E3D80" w:rsidP="00EB1BF2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пол;</w:t>
      </w:r>
    </w:p>
    <w:p w:rsidR="008E3D80" w:rsidRPr="007109C6" w:rsidRDefault="008E3D80" w:rsidP="00EB1BF2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дата рождения;</w:t>
      </w:r>
    </w:p>
    <w:p w:rsidR="008E3D80" w:rsidRPr="007109C6" w:rsidRDefault="008E3D80" w:rsidP="00EB1BF2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название школы;</w:t>
      </w:r>
    </w:p>
    <w:p w:rsidR="008E3D80" w:rsidRPr="007109C6" w:rsidRDefault="008E3D80" w:rsidP="00EB1BF2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класс;</w:t>
      </w:r>
    </w:p>
    <w:p w:rsidR="008E3D80" w:rsidRPr="007109C6" w:rsidRDefault="008E3D80" w:rsidP="00EB1BF2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 xml:space="preserve">результат участия (в том числе </w:t>
      </w:r>
      <w:r w:rsidR="0024144B">
        <w:rPr>
          <w:szCs w:val="24"/>
        </w:rPr>
        <w:t>олимпиадная работа) на этапах  в</w:t>
      </w:r>
      <w:r w:rsidRPr="007109C6">
        <w:rPr>
          <w:szCs w:val="24"/>
        </w:rPr>
        <w:t>сероссийской олимпиады школьников;</w:t>
      </w:r>
    </w:p>
    <w:p w:rsidR="008E3D80" w:rsidRPr="007109C6" w:rsidRDefault="008E3D80" w:rsidP="00EB1BF2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адрес по прописке.</w:t>
      </w:r>
    </w:p>
    <w:p w:rsidR="008E3D80" w:rsidRPr="007109C6" w:rsidRDefault="00A31CB3" w:rsidP="00EB1BF2">
      <w:pPr>
        <w:pStyle w:val="a6"/>
        <w:ind w:firstLine="540"/>
        <w:contextualSpacing/>
        <w:jc w:val="both"/>
        <w:rPr>
          <w:rStyle w:val="af4"/>
          <w:b w:val="0"/>
          <w:bCs w:val="0"/>
          <w:sz w:val="24"/>
          <w:szCs w:val="24"/>
          <w:lang w:val="ru-RU"/>
        </w:rPr>
      </w:pPr>
      <w:r w:rsidRPr="007109C6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180975" cy="1333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1240E" id="Rectangle 4" o:spid="_x0000_s1026" style="position:absolute;margin-left:7.95pt;margin-top:1.4pt;width:14.2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"/>
            </w:pict>
          </mc:Fallback>
        </mc:AlternateContent>
      </w:r>
      <w:r w:rsidR="008E3D80" w:rsidRPr="007109C6">
        <w:rPr>
          <w:rStyle w:val="af4"/>
          <w:b w:val="0"/>
          <w:bCs w:val="0"/>
          <w:sz w:val="24"/>
          <w:szCs w:val="24"/>
          <w:lang w:val="ru-RU"/>
        </w:rPr>
        <w:t xml:space="preserve">Я согласен (сна), что следующие сведения о моем ребенке (подопечном): «фамилия, имя, отчество, пол, дата рождения, название </w:t>
      </w:r>
      <w:r w:rsidR="00070B41">
        <w:rPr>
          <w:rStyle w:val="af4"/>
          <w:b w:val="0"/>
          <w:bCs w:val="0"/>
          <w:sz w:val="24"/>
          <w:szCs w:val="24"/>
          <w:lang w:val="ru-RU"/>
        </w:rPr>
        <w:t xml:space="preserve"> </w:t>
      </w:r>
      <w:r w:rsidR="008E3D80" w:rsidRPr="007109C6">
        <w:rPr>
          <w:rStyle w:val="af4"/>
          <w:b w:val="0"/>
          <w:bCs w:val="0"/>
          <w:sz w:val="24"/>
          <w:szCs w:val="24"/>
          <w:lang w:val="ru-RU"/>
        </w:rPr>
        <w:t xml:space="preserve"> школы, класс, </w:t>
      </w:r>
      <w:r w:rsidR="008E3D80" w:rsidRPr="007109C6">
        <w:rPr>
          <w:sz w:val="24"/>
          <w:szCs w:val="24"/>
          <w:lang w:val="ru-RU"/>
        </w:rPr>
        <w:t>результат участия</w:t>
      </w:r>
      <w:r w:rsidR="008E3D80" w:rsidRPr="007109C6">
        <w:rPr>
          <w:rStyle w:val="af4"/>
          <w:b w:val="0"/>
          <w:bCs w:val="0"/>
          <w:sz w:val="24"/>
          <w:szCs w:val="24"/>
          <w:lang w:val="ru-RU"/>
        </w:rPr>
        <w:t>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</w:t>
      </w:r>
    </w:p>
    <w:p w:rsidR="008E3D80" w:rsidRPr="007109C6" w:rsidRDefault="00A31CB3" w:rsidP="00EB1BF2">
      <w:pPr>
        <w:pStyle w:val="a6"/>
        <w:ind w:firstLine="540"/>
        <w:contextualSpacing/>
        <w:jc w:val="both"/>
        <w:rPr>
          <w:rStyle w:val="af4"/>
          <w:b w:val="0"/>
          <w:bCs w:val="0"/>
          <w:sz w:val="24"/>
          <w:szCs w:val="24"/>
          <w:lang w:val="ru-RU"/>
        </w:rPr>
      </w:pPr>
      <w:r w:rsidRPr="007109C6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13335</wp:posOffset>
                </wp:positionV>
                <wp:extent cx="180975" cy="13335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8D1DB" id="Rectangle 5" o:spid="_x0000_s1026" style="position:absolute;margin-left:4.2pt;margin-top:1.05pt;width:14.2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"/>
            </w:pict>
          </mc:Fallback>
        </mc:AlternateContent>
      </w:r>
      <w:r w:rsidR="008E3D80" w:rsidRPr="007109C6">
        <w:rPr>
          <w:rStyle w:val="af4"/>
          <w:b w:val="0"/>
          <w:bCs w:val="0"/>
          <w:sz w:val="24"/>
          <w:szCs w:val="24"/>
          <w:lang w:val="ru-RU"/>
        </w:rPr>
        <w:t xml:space="preserve">Я согласен (сна), что следующие сведения о моем ребенке (подопечном): «фамилия, имя, отчество, пол, название  школы, класс, </w:t>
      </w:r>
      <w:r w:rsidR="008E3D80" w:rsidRPr="007109C6">
        <w:rPr>
          <w:sz w:val="24"/>
          <w:szCs w:val="24"/>
          <w:lang w:val="ru-RU"/>
        </w:rPr>
        <w:t>результат участия (в том числе олимпиадная работа) на этапах Всероссийской олимпиады школьников</w:t>
      </w:r>
      <w:r w:rsidR="008E3D80" w:rsidRPr="007109C6">
        <w:rPr>
          <w:rStyle w:val="af4"/>
          <w:b w:val="0"/>
          <w:bCs w:val="0"/>
          <w:sz w:val="24"/>
          <w:szCs w:val="24"/>
          <w:lang w:val="ru-RU"/>
        </w:rPr>
        <w:t>» могут быть размещены на сайтах в сети «Интернет».</w:t>
      </w:r>
    </w:p>
    <w:p w:rsidR="008E3D80" w:rsidRPr="007109C6" w:rsidRDefault="008E3D80" w:rsidP="00EB1BF2">
      <w:pPr>
        <w:pStyle w:val="a6"/>
        <w:ind w:firstLine="540"/>
        <w:contextualSpacing/>
        <w:jc w:val="both"/>
        <w:rPr>
          <w:rStyle w:val="af4"/>
          <w:b w:val="0"/>
          <w:sz w:val="24"/>
          <w:szCs w:val="24"/>
          <w:lang w:val="ru-RU"/>
        </w:rPr>
      </w:pPr>
      <w:r w:rsidRPr="007109C6">
        <w:rPr>
          <w:rStyle w:val="af4"/>
          <w:b w:val="0"/>
          <w:bCs w:val="0"/>
          <w:sz w:val="24"/>
          <w:szCs w:val="24"/>
          <w:lang w:val="ru-RU"/>
        </w:rPr>
        <w:lastRenderedPageBreak/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 w:rsidRPr="007109C6">
        <w:rPr>
          <w:rStyle w:val="af4"/>
          <w:b w:val="0"/>
          <w:sz w:val="24"/>
          <w:szCs w:val="24"/>
          <w:lang w:val="ru-RU"/>
        </w:rPr>
        <w:t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</w:t>
      </w:r>
    </w:p>
    <w:p w:rsidR="008E3D80" w:rsidRPr="007109C6" w:rsidRDefault="008E3D80" w:rsidP="00EB1BF2">
      <w:pPr>
        <w:pStyle w:val="a6"/>
        <w:ind w:firstLine="540"/>
        <w:contextualSpacing/>
        <w:jc w:val="both"/>
        <w:rPr>
          <w:rStyle w:val="af4"/>
          <w:b w:val="0"/>
          <w:bCs w:val="0"/>
          <w:sz w:val="24"/>
          <w:szCs w:val="24"/>
          <w:lang w:val="ru-RU"/>
        </w:rPr>
      </w:pPr>
      <w:r w:rsidRPr="007109C6">
        <w:rPr>
          <w:rStyle w:val="af4"/>
          <w:b w:val="0"/>
          <w:bCs w:val="0"/>
          <w:sz w:val="24"/>
          <w:szCs w:val="24"/>
          <w:lang w:val="ru-RU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8E3D80" w:rsidRDefault="008E3D80" w:rsidP="00EB1BF2">
      <w:pPr>
        <w:pStyle w:val="a6"/>
        <w:ind w:firstLine="540"/>
        <w:contextualSpacing/>
        <w:jc w:val="both"/>
        <w:rPr>
          <w:rStyle w:val="af4"/>
          <w:b w:val="0"/>
          <w:bCs w:val="0"/>
          <w:sz w:val="24"/>
          <w:szCs w:val="24"/>
          <w:lang w:val="ru-RU"/>
        </w:rPr>
      </w:pPr>
    </w:p>
    <w:p w:rsidR="00721302" w:rsidRDefault="00721302" w:rsidP="00EB1BF2">
      <w:pPr>
        <w:pStyle w:val="a6"/>
        <w:ind w:firstLine="540"/>
        <w:contextualSpacing/>
        <w:jc w:val="both"/>
        <w:rPr>
          <w:rStyle w:val="af4"/>
          <w:b w:val="0"/>
          <w:bCs w:val="0"/>
          <w:sz w:val="24"/>
          <w:szCs w:val="24"/>
          <w:lang w:val="ru-RU"/>
        </w:rPr>
      </w:pPr>
    </w:p>
    <w:p w:rsidR="00721302" w:rsidRPr="007109C6" w:rsidRDefault="00721302" w:rsidP="00EB1BF2">
      <w:pPr>
        <w:pStyle w:val="a6"/>
        <w:ind w:firstLine="540"/>
        <w:contextualSpacing/>
        <w:jc w:val="both"/>
        <w:rPr>
          <w:rStyle w:val="af4"/>
          <w:b w:val="0"/>
          <w:bCs w:val="0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9"/>
        <w:gridCol w:w="2086"/>
        <w:gridCol w:w="283"/>
        <w:gridCol w:w="3056"/>
      </w:tblGrid>
      <w:tr w:rsidR="008E3D80" w:rsidRPr="007109C6" w:rsidTr="008E3D80">
        <w:tc>
          <w:tcPr>
            <w:tcW w:w="3936" w:type="dxa"/>
            <w:shd w:val="clear" w:color="auto" w:fill="auto"/>
          </w:tcPr>
          <w:p w:rsidR="008E3D80" w:rsidRPr="007109C6" w:rsidRDefault="008E3D80" w:rsidP="00EB1BF2">
            <w:pPr>
              <w:pStyle w:val="a6"/>
              <w:contextualSpacing/>
              <w:jc w:val="both"/>
              <w:rPr>
                <w:rStyle w:val="af4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4"/>
                <w:b w:val="0"/>
                <w:bCs w:val="0"/>
                <w:sz w:val="24"/>
                <w:szCs w:val="24"/>
                <w:lang w:val="ru-RU"/>
              </w:rPr>
              <w:t>«___»_________ 20</w:t>
            </w:r>
            <w:r w:rsidR="0024144B">
              <w:rPr>
                <w:rStyle w:val="af4"/>
                <w:b w:val="0"/>
                <w:bCs w:val="0"/>
                <w:sz w:val="24"/>
                <w:szCs w:val="24"/>
                <w:lang w:val="en-US"/>
              </w:rPr>
              <w:t>21</w:t>
            </w:r>
            <w:r w:rsidRPr="007109C6">
              <w:rPr>
                <w:rStyle w:val="af4"/>
                <w:b w:val="0"/>
                <w:bCs w:val="0"/>
                <w:sz w:val="24"/>
                <w:szCs w:val="24"/>
                <w:lang w:val="ru-RU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8E3D80" w:rsidRPr="007109C6" w:rsidRDefault="008E3D80" w:rsidP="00EB1BF2">
            <w:pPr>
              <w:pStyle w:val="a6"/>
              <w:contextualSpacing/>
              <w:jc w:val="both"/>
              <w:rPr>
                <w:rStyle w:val="af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8E3D80" w:rsidRPr="007109C6" w:rsidRDefault="008E3D80" w:rsidP="00EB1BF2">
            <w:pPr>
              <w:pStyle w:val="a6"/>
              <w:contextualSpacing/>
              <w:jc w:val="both"/>
              <w:rPr>
                <w:rStyle w:val="af4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4"/>
                <w:b w:val="0"/>
                <w:bCs w:val="0"/>
                <w:sz w:val="24"/>
                <w:szCs w:val="24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8E3D80" w:rsidRPr="007109C6" w:rsidRDefault="008E3D80" w:rsidP="00EB1BF2">
            <w:pPr>
              <w:pStyle w:val="a6"/>
              <w:contextualSpacing/>
              <w:jc w:val="both"/>
              <w:rPr>
                <w:rStyle w:val="af4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008E3D80" w:rsidRPr="007109C6" w:rsidTr="008E3D80">
        <w:tc>
          <w:tcPr>
            <w:tcW w:w="3936" w:type="dxa"/>
            <w:shd w:val="clear" w:color="auto" w:fill="auto"/>
          </w:tcPr>
          <w:p w:rsidR="008E3D80" w:rsidRPr="007109C6" w:rsidRDefault="008E3D80" w:rsidP="00EB1BF2">
            <w:pPr>
              <w:pStyle w:val="a6"/>
              <w:contextualSpacing/>
              <w:jc w:val="both"/>
              <w:rPr>
                <w:rStyle w:val="af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8E3D80" w:rsidRPr="007109C6" w:rsidRDefault="008E3D80" w:rsidP="00EB1BF2">
            <w:pPr>
              <w:pStyle w:val="a6"/>
              <w:contextualSpacing/>
              <w:jc w:val="both"/>
              <w:rPr>
                <w:rStyle w:val="af4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4"/>
                <w:b w:val="0"/>
                <w:bCs w:val="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E3D80" w:rsidRPr="007109C6" w:rsidRDefault="008E3D80" w:rsidP="00EB1BF2">
            <w:pPr>
              <w:pStyle w:val="a6"/>
              <w:contextualSpacing/>
              <w:jc w:val="both"/>
              <w:rPr>
                <w:rStyle w:val="af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8E3D80" w:rsidRPr="007109C6" w:rsidRDefault="008E3D80" w:rsidP="00EB1BF2">
            <w:pPr>
              <w:pStyle w:val="a6"/>
              <w:contextualSpacing/>
              <w:jc w:val="both"/>
              <w:rPr>
                <w:rStyle w:val="af4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4"/>
                <w:b w:val="0"/>
                <w:bCs w:val="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8E3D80" w:rsidRPr="007109C6" w:rsidRDefault="008E3D80" w:rsidP="00EB1BF2">
      <w:pPr>
        <w:contextualSpacing/>
        <w:rPr>
          <w:szCs w:val="24"/>
        </w:rPr>
      </w:pPr>
    </w:p>
    <w:p w:rsidR="008E3D80" w:rsidRPr="007109C6" w:rsidRDefault="008E3D80" w:rsidP="00EB1BF2">
      <w:pPr>
        <w:contextualSpacing/>
        <w:rPr>
          <w:szCs w:val="24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E3D80" w:rsidRDefault="008E3D80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8822CC" w:rsidRDefault="008822CC" w:rsidP="00EB1BF2">
      <w:pPr>
        <w:ind w:left="-851"/>
        <w:contextualSpacing/>
        <w:jc w:val="right"/>
        <w:rPr>
          <w:sz w:val="28"/>
          <w:szCs w:val="28"/>
        </w:rPr>
      </w:pPr>
    </w:p>
    <w:p w:rsidR="00BB3DFF" w:rsidRDefault="00BB3DFF" w:rsidP="00721302">
      <w:pPr>
        <w:ind w:left="5812"/>
        <w:contextualSpacing/>
        <w:rPr>
          <w:szCs w:val="24"/>
        </w:rPr>
      </w:pPr>
    </w:p>
    <w:p w:rsidR="00620288" w:rsidRDefault="00620288" w:rsidP="00721302">
      <w:pPr>
        <w:ind w:left="5812"/>
        <w:contextualSpacing/>
        <w:rPr>
          <w:szCs w:val="24"/>
        </w:rPr>
      </w:pPr>
    </w:p>
    <w:p w:rsidR="00620288" w:rsidRDefault="00620288" w:rsidP="00721302">
      <w:pPr>
        <w:ind w:left="5812"/>
        <w:contextualSpacing/>
        <w:rPr>
          <w:szCs w:val="24"/>
        </w:rPr>
      </w:pPr>
    </w:p>
    <w:p w:rsidR="00721302" w:rsidRPr="00EB1BF2" w:rsidRDefault="00721302" w:rsidP="00721302">
      <w:pPr>
        <w:ind w:left="5812"/>
        <w:contextualSpacing/>
        <w:rPr>
          <w:szCs w:val="24"/>
        </w:rPr>
      </w:pPr>
      <w:r>
        <w:rPr>
          <w:szCs w:val="24"/>
        </w:rPr>
        <w:lastRenderedPageBreak/>
        <w:t>Приложение 2</w:t>
      </w:r>
    </w:p>
    <w:p w:rsidR="00721302" w:rsidRPr="00EB1BF2" w:rsidRDefault="00721302" w:rsidP="00721302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721302" w:rsidRDefault="00A8358F" w:rsidP="00721302">
      <w:pPr>
        <w:ind w:left="5812"/>
        <w:contextualSpacing/>
        <w:rPr>
          <w:szCs w:val="24"/>
        </w:rPr>
      </w:pPr>
      <w:r>
        <w:rPr>
          <w:szCs w:val="24"/>
        </w:rPr>
        <w:t xml:space="preserve">№ </w:t>
      </w:r>
      <w:r w:rsidR="00C622EA">
        <w:rPr>
          <w:szCs w:val="24"/>
        </w:rPr>
        <w:t>1</w:t>
      </w:r>
      <w:r>
        <w:rPr>
          <w:szCs w:val="24"/>
        </w:rPr>
        <w:t>37 от 03.09.2021</w:t>
      </w:r>
      <w:r w:rsidR="00721302">
        <w:rPr>
          <w:szCs w:val="24"/>
        </w:rPr>
        <w:t xml:space="preserve"> </w:t>
      </w:r>
      <w:r w:rsidR="00721302" w:rsidRPr="00EB1BF2">
        <w:rPr>
          <w:szCs w:val="24"/>
        </w:rPr>
        <w:t>г.</w:t>
      </w:r>
    </w:p>
    <w:p w:rsidR="00721302" w:rsidRPr="00EB1BF2" w:rsidRDefault="00721302" w:rsidP="00721302">
      <w:pPr>
        <w:ind w:left="5812"/>
        <w:contextualSpacing/>
        <w:rPr>
          <w:szCs w:val="24"/>
        </w:rPr>
      </w:pPr>
    </w:p>
    <w:p w:rsidR="00CC4DB1" w:rsidRPr="000E5C7E" w:rsidRDefault="00CC4DB1" w:rsidP="00EB1BF2">
      <w:pPr>
        <w:contextualSpacing/>
        <w:jc w:val="center"/>
        <w:rPr>
          <w:b/>
          <w:sz w:val="28"/>
          <w:szCs w:val="28"/>
        </w:rPr>
      </w:pPr>
      <w:r w:rsidRPr="000E5C7E">
        <w:rPr>
          <w:b/>
          <w:sz w:val="28"/>
          <w:szCs w:val="28"/>
        </w:rPr>
        <w:t>График проведения школьного этапа</w:t>
      </w:r>
    </w:p>
    <w:p w:rsidR="00CC4DB1" w:rsidRPr="000E5C7E" w:rsidRDefault="00721302" w:rsidP="00EB1BF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CC4DB1" w:rsidRPr="000E5C7E">
        <w:rPr>
          <w:b/>
          <w:sz w:val="28"/>
          <w:szCs w:val="28"/>
        </w:rPr>
        <w:t>сероссийской олимпиады школьников</w:t>
      </w:r>
    </w:p>
    <w:p w:rsidR="00CC4DB1" w:rsidRDefault="00A8358F" w:rsidP="00EB1BF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2021-2022</w:t>
      </w:r>
      <w:r w:rsidR="00CC4DB1" w:rsidRPr="000E5C7E">
        <w:rPr>
          <w:b/>
          <w:sz w:val="28"/>
          <w:szCs w:val="28"/>
        </w:rPr>
        <w:t xml:space="preserve"> учебном году</w:t>
      </w:r>
    </w:p>
    <w:p w:rsidR="00DE42F8" w:rsidRDefault="00DE42F8" w:rsidP="00EB1BF2">
      <w:pPr>
        <w:contextualSpacing/>
        <w:jc w:val="center"/>
        <w:rPr>
          <w:b/>
          <w:sz w:val="28"/>
          <w:szCs w:val="28"/>
        </w:rPr>
      </w:pPr>
    </w:p>
    <w:p w:rsidR="00721302" w:rsidRDefault="00DE42F8" w:rsidP="00EB1BF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Время проведения</w:t>
      </w:r>
      <w:r w:rsidR="002D4EFA">
        <w:rPr>
          <w:b/>
          <w:sz w:val="28"/>
          <w:szCs w:val="28"/>
        </w:rPr>
        <w:t>: 4 классы- 12.00; 5-11 классы- 13.00</w:t>
      </w:r>
      <w:r>
        <w:rPr>
          <w:b/>
          <w:sz w:val="28"/>
          <w:szCs w:val="28"/>
        </w:rPr>
        <w:t xml:space="preserve"> </w:t>
      </w:r>
      <w:r w:rsidR="00871884">
        <w:rPr>
          <w:b/>
          <w:sz w:val="28"/>
          <w:szCs w:val="28"/>
        </w:rPr>
        <w:t xml:space="preserve"> </w:t>
      </w:r>
      <w:r w:rsidR="002D4EFA">
        <w:rPr>
          <w:b/>
          <w:sz w:val="28"/>
          <w:szCs w:val="28"/>
        </w:rPr>
        <w:t xml:space="preserve"> </w:t>
      </w:r>
    </w:p>
    <w:p w:rsidR="00DE42F8" w:rsidRDefault="00DE42F8" w:rsidP="00EB1BF2">
      <w:pPr>
        <w:contextualSpacing/>
        <w:jc w:val="center"/>
        <w:rPr>
          <w:b/>
          <w:sz w:val="28"/>
          <w:szCs w:val="28"/>
        </w:rPr>
      </w:pPr>
    </w:p>
    <w:tbl>
      <w:tblPr>
        <w:tblW w:w="960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087"/>
        <w:gridCol w:w="992"/>
        <w:gridCol w:w="3118"/>
        <w:gridCol w:w="2942"/>
      </w:tblGrid>
      <w:tr w:rsidR="0024144B" w:rsidRPr="00155174" w:rsidTr="0024144B">
        <w:trPr>
          <w:trHeight w:val="680"/>
        </w:trPr>
        <w:tc>
          <w:tcPr>
            <w:tcW w:w="465" w:type="dxa"/>
            <w:tcBorders>
              <w:right w:val="single" w:sz="4" w:space="0" w:color="auto"/>
            </w:tcBorders>
          </w:tcPr>
          <w:p w:rsidR="0024144B" w:rsidRPr="00721302" w:rsidRDefault="0024144B" w:rsidP="0024144B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24144B" w:rsidRPr="00721302" w:rsidRDefault="0024144B" w:rsidP="00EB1BF2">
            <w:pPr>
              <w:contextualSpacing/>
              <w:jc w:val="center"/>
              <w:rPr>
                <w:b/>
                <w:szCs w:val="24"/>
              </w:rPr>
            </w:pPr>
            <w:r w:rsidRPr="00721302">
              <w:rPr>
                <w:b/>
                <w:szCs w:val="24"/>
              </w:rPr>
              <w:t>Предмет</w:t>
            </w:r>
          </w:p>
        </w:tc>
        <w:tc>
          <w:tcPr>
            <w:tcW w:w="992" w:type="dxa"/>
          </w:tcPr>
          <w:p w:rsidR="0024144B" w:rsidRPr="00721302" w:rsidRDefault="0024144B" w:rsidP="00EB1BF2">
            <w:pPr>
              <w:contextualSpacing/>
              <w:jc w:val="center"/>
              <w:rPr>
                <w:b/>
                <w:szCs w:val="24"/>
              </w:rPr>
            </w:pPr>
            <w:r w:rsidRPr="00721302">
              <w:rPr>
                <w:b/>
                <w:szCs w:val="24"/>
              </w:rPr>
              <w:t>Классы</w:t>
            </w:r>
          </w:p>
        </w:tc>
        <w:tc>
          <w:tcPr>
            <w:tcW w:w="3118" w:type="dxa"/>
          </w:tcPr>
          <w:p w:rsidR="0024144B" w:rsidRPr="00721302" w:rsidRDefault="0024144B" w:rsidP="00EB1BF2">
            <w:pPr>
              <w:contextualSpacing/>
              <w:jc w:val="center"/>
              <w:rPr>
                <w:b/>
                <w:szCs w:val="24"/>
              </w:rPr>
            </w:pPr>
            <w:r w:rsidRPr="00721302">
              <w:rPr>
                <w:b/>
                <w:szCs w:val="24"/>
              </w:rPr>
              <w:t>Дата проведения</w:t>
            </w:r>
          </w:p>
          <w:p w:rsidR="0024144B" w:rsidRPr="00721302" w:rsidRDefault="0024144B" w:rsidP="00EB1BF2">
            <w:pPr>
              <w:contextualSpacing/>
              <w:jc w:val="center"/>
              <w:rPr>
                <w:b/>
                <w:szCs w:val="24"/>
              </w:rPr>
            </w:pPr>
            <w:r w:rsidRPr="00721302">
              <w:rPr>
                <w:b/>
                <w:szCs w:val="24"/>
              </w:rPr>
              <w:t>олимпиады</w:t>
            </w:r>
          </w:p>
        </w:tc>
        <w:tc>
          <w:tcPr>
            <w:tcW w:w="2942" w:type="dxa"/>
          </w:tcPr>
          <w:p w:rsidR="0024144B" w:rsidRPr="00721302" w:rsidRDefault="0024144B" w:rsidP="00EB1BF2">
            <w:pPr>
              <w:contextualSpacing/>
              <w:jc w:val="center"/>
              <w:rPr>
                <w:b/>
                <w:szCs w:val="24"/>
              </w:rPr>
            </w:pPr>
            <w:r w:rsidRPr="00721302">
              <w:rPr>
                <w:b/>
                <w:szCs w:val="24"/>
              </w:rPr>
              <w:t>Последний день приёма итогового протокола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 w:rsidRPr="00721302">
              <w:rPr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4-11</w:t>
            </w:r>
          </w:p>
        </w:tc>
        <w:tc>
          <w:tcPr>
            <w:tcW w:w="3118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20.09.2021</w:t>
            </w:r>
            <w:r w:rsidRPr="00721302">
              <w:rPr>
                <w:szCs w:val="24"/>
              </w:rPr>
              <w:t xml:space="preserve"> (понедельник)</w:t>
            </w:r>
          </w:p>
        </w:tc>
        <w:tc>
          <w:tcPr>
            <w:tcW w:w="2942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23.09.2021</w:t>
            </w:r>
            <w:r w:rsidRPr="00721302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9683E">
              <w:rPr>
                <w:szCs w:val="24"/>
              </w:rPr>
              <w:t>четверг</w:t>
            </w:r>
            <w:r>
              <w:rPr>
                <w:szCs w:val="24"/>
              </w:rPr>
              <w:t>)</w:t>
            </w:r>
            <w:r w:rsidRPr="0019683E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21.09.2021 (вторник)</w:t>
            </w:r>
          </w:p>
        </w:tc>
        <w:tc>
          <w:tcPr>
            <w:tcW w:w="2942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24.09.2021 (пятница)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 w:rsidRPr="00721302">
              <w:rPr>
                <w:szCs w:val="24"/>
              </w:rPr>
              <w:t>Искусство (МХК)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22.09.2021 (среда)</w:t>
            </w:r>
          </w:p>
        </w:tc>
        <w:tc>
          <w:tcPr>
            <w:tcW w:w="2942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27.09.2021 (понедельник)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 w:rsidRPr="00721302">
              <w:rPr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23.09.2021 (четверг)</w:t>
            </w:r>
          </w:p>
        </w:tc>
        <w:tc>
          <w:tcPr>
            <w:tcW w:w="2942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28.09.2021 (вторник)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24.09.2021 (пятница)</w:t>
            </w:r>
          </w:p>
        </w:tc>
        <w:tc>
          <w:tcPr>
            <w:tcW w:w="2942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29.09.2021 (среда)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 w:rsidRPr="00721302">
              <w:rPr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27.09.2021  (понедельник)</w:t>
            </w:r>
          </w:p>
        </w:tc>
        <w:tc>
          <w:tcPr>
            <w:tcW w:w="2942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30.09.2021 (четверг)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 w:rsidRPr="00721302">
              <w:rPr>
                <w:szCs w:val="24"/>
              </w:rPr>
              <w:t>Немецкий язык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27.09.2021  (понедельник)</w:t>
            </w:r>
          </w:p>
        </w:tc>
        <w:tc>
          <w:tcPr>
            <w:tcW w:w="2942" w:type="dxa"/>
          </w:tcPr>
          <w:p w:rsidR="0024144B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30.09.2021 (четверг)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28.09.2021 (вторник)</w:t>
            </w:r>
          </w:p>
        </w:tc>
        <w:tc>
          <w:tcPr>
            <w:tcW w:w="2942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01.10.2021 (пятница)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5E6EC1" w:rsidRDefault="0024144B" w:rsidP="0024144B">
            <w:pPr>
              <w:contextualSpacing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9</w:t>
            </w:r>
          </w:p>
        </w:tc>
        <w:tc>
          <w:tcPr>
            <w:tcW w:w="2087" w:type="dxa"/>
          </w:tcPr>
          <w:p w:rsidR="0024144B" w:rsidRPr="005E6EC1" w:rsidRDefault="0024144B" w:rsidP="0024144B">
            <w:pPr>
              <w:contextualSpacing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Физика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7-11</w:t>
            </w:r>
          </w:p>
        </w:tc>
        <w:tc>
          <w:tcPr>
            <w:tcW w:w="3118" w:type="dxa"/>
          </w:tcPr>
          <w:p w:rsidR="0024144B" w:rsidRPr="005E6EC1" w:rsidRDefault="0024144B" w:rsidP="0024144B">
            <w:pPr>
              <w:contextualSpacing/>
              <w:jc w:val="center"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29.09.2021 (среда)</w:t>
            </w:r>
          </w:p>
        </w:tc>
        <w:tc>
          <w:tcPr>
            <w:tcW w:w="2942" w:type="dxa"/>
          </w:tcPr>
          <w:p w:rsidR="0024144B" w:rsidRPr="005E6EC1" w:rsidRDefault="0024144B" w:rsidP="0024144B">
            <w:pPr>
              <w:contextualSpacing/>
              <w:jc w:val="center"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На платформе «Сириус.</w:t>
            </w:r>
            <w:r w:rsidR="006E5383">
              <w:rPr>
                <w:b/>
                <w:szCs w:val="24"/>
              </w:rPr>
              <w:t xml:space="preserve"> </w:t>
            </w:r>
            <w:r w:rsidRPr="005E6EC1">
              <w:rPr>
                <w:b/>
                <w:szCs w:val="24"/>
              </w:rPr>
              <w:t>Курсы»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Право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30.09.2021 (четверг)</w:t>
            </w:r>
          </w:p>
        </w:tc>
        <w:tc>
          <w:tcPr>
            <w:tcW w:w="2942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05.10.2021 (вторник)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01.10.2021 (пятница)</w:t>
            </w:r>
          </w:p>
        </w:tc>
        <w:tc>
          <w:tcPr>
            <w:tcW w:w="2942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07.10.2021 (среда)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ОБЖ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04.10.2021 (понедельник)</w:t>
            </w:r>
          </w:p>
        </w:tc>
        <w:tc>
          <w:tcPr>
            <w:tcW w:w="2942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08.10.2021 (четверг)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5E6EC1" w:rsidRDefault="0024144B" w:rsidP="0024144B">
            <w:pPr>
              <w:contextualSpacing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13</w:t>
            </w:r>
          </w:p>
        </w:tc>
        <w:tc>
          <w:tcPr>
            <w:tcW w:w="2087" w:type="dxa"/>
          </w:tcPr>
          <w:p w:rsidR="0024144B" w:rsidRPr="005E6EC1" w:rsidRDefault="0024144B" w:rsidP="0024144B">
            <w:pPr>
              <w:contextualSpacing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Pr="005E6EC1" w:rsidRDefault="0024144B" w:rsidP="0024144B">
            <w:pPr>
              <w:contextualSpacing/>
              <w:jc w:val="center"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06.10.2021 (среда)</w:t>
            </w:r>
          </w:p>
        </w:tc>
        <w:tc>
          <w:tcPr>
            <w:tcW w:w="2942" w:type="dxa"/>
          </w:tcPr>
          <w:p w:rsidR="0024144B" w:rsidRPr="005E6EC1" w:rsidRDefault="0024144B" w:rsidP="0024144B">
            <w:pPr>
              <w:contextualSpacing/>
              <w:jc w:val="center"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На платформе «Сириус.</w:t>
            </w:r>
            <w:r w:rsidR="006E5383">
              <w:rPr>
                <w:b/>
                <w:szCs w:val="24"/>
              </w:rPr>
              <w:t xml:space="preserve"> </w:t>
            </w:r>
            <w:r w:rsidRPr="005E6EC1">
              <w:rPr>
                <w:b/>
                <w:szCs w:val="24"/>
              </w:rPr>
              <w:t>Курсы»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Экономика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07.10.2021 (четверг)</w:t>
            </w:r>
          </w:p>
        </w:tc>
        <w:tc>
          <w:tcPr>
            <w:tcW w:w="2942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12.10.2021 (вторник)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08.10.2021 (пятница)</w:t>
            </w:r>
          </w:p>
        </w:tc>
        <w:tc>
          <w:tcPr>
            <w:tcW w:w="2942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13.10.2021 (среда)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087" w:type="dxa"/>
          </w:tcPr>
          <w:p w:rsidR="0024144B" w:rsidRPr="00721302" w:rsidRDefault="0024144B" w:rsidP="0024144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Экология</w:t>
            </w:r>
          </w:p>
        </w:tc>
        <w:tc>
          <w:tcPr>
            <w:tcW w:w="992" w:type="dxa"/>
          </w:tcPr>
          <w:p w:rsidR="0024144B" w:rsidRPr="006E5383" w:rsidRDefault="006E5383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7</w:t>
            </w:r>
            <w:r w:rsidR="0024144B" w:rsidRPr="006E5383">
              <w:rPr>
                <w:szCs w:val="24"/>
              </w:rPr>
              <w:t>-11</w:t>
            </w:r>
          </w:p>
        </w:tc>
        <w:tc>
          <w:tcPr>
            <w:tcW w:w="3118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12.10.2021 (вторник)</w:t>
            </w:r>
          </w:p>
        </w:tc>
        <w:tc>
          <w:tcPr>
            <w:tcW w:w="2942" w:type="dxa"/>
          </w:tcPr>
          <w:p w:rsidR="0024144B" w:rsidRPr="00721302" w:rsidRDefault="0024144B" w:rsidP="0024144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15.10.2021 (пятница)</w:t>
            </w:r>
          </w:p>
        </w:tc>
      </w:tr>
      <w:tr w:rsidR="0024144B" w:rsidRPr="00155174" w:rsidTr="00FA6D7B">
        <w:trPr>
          <w:trHeight w:val="397"/>
        </w:trPr>
        <w:tc>
          <w:tcPr>
            <w:tcW w:w="465" w:type="dxa"/>
          </w:tcPr>
          <w:p w:rsidR="0024144B" w:rsidRPr="005E6EC1" w:rsidRDefault="0024144B" w:rsidP="0024144B">
            <w:pPr>
              <w:contextualSpacing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17</w:t>
            </w:r>
          </w:p>
        </w:tc>
        <w:tc>
          <w:tcPr>
            <w:tcW w:w="2087" w:type="dxa"/>
          </w:tcPr>
          <w:p w:rsidR="0024144B" w:rsidRPr="005E6EC1" w:rsidRDefault="0024144B" w:rsidP="0024144B">
            <w:pPr>
              <w:contextualSpacing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Химия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8-11</w:t>
            </w:r>
          </w:p>
        </w:tc>
        <w:tc>
          <w:tcPr>
            <w:tcW w:w="3118" w:type="dxa"/>
          </w:tcPr>
          <w:p w:rsidR="0024144B" w:rsidRPr="005E6EC1" w:rsidRDefault="0024144B" w:rsidP="0024144B">
            <w:pPr>
              <w:contextualSpacing/>
              <w:jc w:val="center"/>
              <w:rPr>
                <w:b/>
                <w:szCs w:val="24"/>
              </w:rPr>
            </w:pPr>
            <w:r w:rsidRPr="005E6EC1">
              <w:rPr>
                <w:b/>
                <w:szCs w:val="24"/>
              </w:rPr>
              <w:t>13.10.2021 (среда)</w:t>
            </w:r>
          </w:p>
        </w:tc>
        <w:tc>
          <w:tcPr>
            <w:tcW w:w="2942" w:type="dxa"/>
          </w:tcPr>
          <w:p w:rsidR="0024144B" w:rsidRPr="005E6EC1" w:rsidRDefault="0024144B" w:rsidP="0024144B">
            <w:pPr>
              <w:jc w:val="center"/>
              <w:rPr>
                <w:b/>
              </w:rPr>
            </w:pPr>
            <w:r w:rsidRPr="005E6EC1">
              <w:rPr>
                <w:b/>
                <w:szCs w:val="24"/>
              </w:rPr>
              <w:t>На платформе «Сириус.</w:t>
            </w:r>
            <w:r w:rsidR="006E5383">
              <w:rPr>
                <w:b/>
                <w:szCs w:val="24"/>
              </w:rPr>
              <w:t xml:space="preserve"> </w:t>
            </w:r>
            <w:r w:rsidRPr="005E6EC1">
              <w:rPr>
                <w:b/>
                <w:szCs w:val="24"/>
              </w:rPr>
              <w:t>Курсы»</w:t>
            </w:r>
          </w:p>
        </w:tc>
      </w:tr>
      <w:tr w:rsidR="0024144B" w:rsidRPr="006E5383" w:rsidTr="00FA6D7B">
        <w:trPr>
          <w:trHeight w:val="397"/>
        </w:trPr>
        <w:tc>
          <w:tcPr>
            <w:tcW w:w="465" w:type="dxa"/>
          </w:tcPr>
          <w:p w:rsidR="0024144B" w:rsidRPr="006E5383" w:rsidRDefault="0024144B" w:rsidP="0024144B">
            <w:pPr>
              <w:contextualSpacing/>
              <w:rPr>
                <w:szCs w:val="24"/>
              </w:rPr>
            </w:pPr>
            <w:r w:rsidRPr="006E5383">
              <w:rPr>
                <w:szCs w:val="24"/>
              </w:rPr>
              <w:t>18</w:t>
            </w:r>
          </w:p>
        </w:tc>
        <w:tc>
          <w:tcPr>
            <w:tcW w:w="2087" w:type="dxa"/>
          </w:tcPr>
          <w:p w:rsidR="0024144B" w:rsidRPr="006E5383" w:rsidRDefault="0024144B" w:rsidP="0024144B">
            <w:pPr>
              <w:contextualSpacing/>
              <w:rPr>
                <w:szCs w:val="24"/>
              </w:rPr>
            </w:pPr>
            <w:r w:rsidRPr="006E5383">
              <w:rPr>
                <w:szCs w:val="24"/>
              </w:rPr>
              <w:t>Астрономия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7-11</w:t>
            </w:r>
          </w:p>
        </w:tc>
        <w:tc>
          <w:tcPr>
            <w:tcW w:w="3118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15.10.2021 (четверг)</w:t>
            </w:r>
          </w:p>
        </w:tc>
        <w:tc>
          <w:tcPr>
            <w:tcW w:w="2942" w:type="dxa"/>
          </w:tcPr>
          <w:p w:rsidR="0024144B" w:rsidRPr="006E5383" w:rsidRDefault="0024144B" w:rsidP="0024144B">
            <w:pPr>
              <w:jc w:val="center"/>
              <w:rPr>
                <w:b/>
              </w:rPr>
            </w:pPr>
            <w:r w:rsidRPr="006E5383">
              <w:rPr>
                <w:b/>
                <w:szCs w:val="24"/>
              </w:rPr>
              <w:t>На платформе «Сириус.</w:t>
            </w:r>
            <w:r w:rsidR="006E5383" w:rsidRPr="006E5383">
              <w:rPr>
                <w:b/>
                <w:szCs w:val="24"/>
              </w:rPr>
              <w:t xml:space="preserve"> </w:t>
            </w:r>
            <w:r w:rsidRPr="006E5383">
              <w:rPr>
                <w:b/>
                <w:szCs w:val="24"/>
              </w:rPr>
              <w:t>Курсы»</w:t>
            </w:r>
          </w:p>
        </w:tc>
      </w:tr>
      <w:tr w:rsidR="0024144B" w:rsidRPr="006E5383" w:rsidTr="00FA6D7B">
        <w:trPr>
          <w:trHeight w:val="397"/>
        </w:trPr>
        <w:tc>
          <w:tcPr>
            <w:tcW w:w="465" w:type="dxa"/>
          </w:tcPr>
          <w:p w:rsidR="0024144B" w:rsidRPr="006E5383" w:rsidRDefault="0024144B" w:rsidP="0024144B">
            <w:pPr>
              <w:contextualSpacing/>
              <w:rPr>
                <w:szCs w:val="24"/>
              </w:rPr>
            </w:pPr>
            <w:r w:rsidRPr="006E5383">
              <w:rPr>
                <w:szCs w:val="24"/>
              </w:rPr>
              <w:t>19</w:t>
            </w:r>
          </w:p>
        </w:tc>
        <w:tc>
          <w:tcPr>
            <w:tcW w:w="2087" w:type="dxa"/>
          </w:tcPr>
          <w:p w:rsidR="0024144B" w:rsidRPr="006E5383" w:rsidRDefault="0024144B" w:rsidP="0024144B">
            <w:pPr>
              <w:contextualSpacing/>
              <w:rPr>
                <w:szCs w:val="24"/>
              </w:rPr>
            </w:pPr>
            <w:r w:rsidRPr="006E5383">
              <w:rPr>
                <w:szCs w:val="24"/>
              </w:rPr>
              <w:t>Матемактика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4-11</w:t>
            </w:r>
          </w:p>
        </w:tc>
        <w:tc>
          <w:tcPr>
            <w:tcW w:w="3118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20.10.2021 (пятница)</w:t>
            </w:r>
          </w:p>
        </w:tc>
        <w:tc>
          <w:tcPr>
            <w:tcW w:w="2942" w:type="dxa"/>
          </w:tcPr>
          <w:p w:rsidR="0024144B" w:rsidRPr="006E5383" w:rsidRDefault="0024144B" w:rsidP="0024144B">
            <w:pPr>
              <w:jc w:val="center"/>
              <w:rPr>
                <w:b/>
              </w:rPr>
            </w:pPr>
            <w:r w:rsidRPr="006E5383">
              <w:rPr>
                <w:b/>
                <w:szCs w:val="24"/>
              </w:rPr>
              <w:t>На платформе «Сириус</w:t>
            </w:r>
            <w:r w:rsidR="006E5383" w:rsidRPr="006E5383">
              <w:rPr>
                <w:b/>
                <w:szCs w:val="24"/>
              </w:rPr>
              <w:t xml:space="preserve"> </w:t>
            </w:r>
            <w:r w:rsidRPr="006E5383">
              <w:rPr>
                <w:b/>
                <w:szCs w:val="24"/>
              </w:rPr>
              <w:t>.Курсы»</w:t>
            </w:r>
          </w:p>
        </w:tc>
      </w:tr>
      <w:tr w:rsidR="0024144B" w:rsidRPr="006E5383" w:rsidTr="00FA6D7B">
        <w:trPr>
          <w:trHeight w:val="397"/>
        </w:trPr>
        <w:tc>
          <w:tcPr>
            <w:tcW w:w="465" w:type="dxa"/>
          </w:tcPr>
          <w:p w:rsidR="0024144B" w:rsidRPr="006E5383" w:rsidRDefault="0024144B" w:rsidP="0024144B">
            <w:pPr>
              <w:contextualSpacing/>
              <w:rPr>
                <w:szCs w:val="24"/>
              </w:rPr>
            </w:pPr>
            <w:r w:rsidRPr="006E5383">
              <w:rPr>
                <w:szCs w:val="24"/>
              </w:rPr>
              <w:t>20</w:t>
            </w:r>
          </w:p>
        </w:tc>
        <w:tc>
          <w:tcPr>
            <w:tcW w:w="2087" w:type="dxa"/>
          </w:tcPr>
          <w:p w:rsidR="0024144B" w:rsidRPr="006E5383" w:rsidRDefault="0024144B" w:rsidP="0024144B">
            <w:pPr>
              <w:contextualSpacing/>
              <w:rPr>
                <w:szCs w:val="24"/>
              </w:rPr>
            </w:pPr>
            <w:r w:rsidRPr="006E5383">
              <w:rPr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5-11</w:t>
            </w:r>
          </w:p>
        </w:tc>
        <w:tc>
          <w:tcPr>
            <w:tcW w:w="3118" w:type="dxa"/>
          </w:tcPr>
          <w:p w:rsidR="0024144B" w:rsidRPr="006E5383" w:rsidRDefault="0024144B" w:rsidP="0024144B">
            <w:pPr>
              <w:contextualSpacing/>
              <w:jc w:val="center"/>
              <w:rPr>
                <w:szCs w:val="24"/>
              </w:rPr>
            </w:pPr>
            <w:r w:rsidRPr="006E5383">
              <w:rPr>
                <w:szCs w:val="24"/>
              </w:rPr>
              <w:t>27.10.2021 (среда)</w:t>
            </w:r>
          </w:p>
        </w:tc>
        <w:tc>
          <w:tcPr>
            <w:tcW w:w="2942" w:type="dxa"/>
          </w:tcPr>
          <w:p w:rsidR="0024144B" w:rsidRPr="006E5383" w:rsidRDefault="0024144B" w:rsidP="0024144B">
            <w:pPr>
              <w:jc w:val="center"/>
              <w:rPr>
                <w:b/>
              </w:rPr>
            </w:pPr>
            <w:r w:rsidRPr="006E5383">
              <w:rPr>
                <w:b/>
                <w:szCs w:val="24"/>
              </w:rPr>
              <w:t>На платформе «Сириус.</w:t>
            </w:r>
            <w:r w:rsidR="006E5383" w:rsidRPr="006E5383">
              <w:rPr>
                <w:b/>
                <w:szCs w:val="24"/>
              </w:rPr>
              <w:t xml:space="preserve"> </w:t>
            </w:r>
            <w:r w:rsidRPr="006E5383">
              <w:rPr>
                <w:b/>
                <w:szCs w:val="24"/>
              </w:rPr>
              <w:t>Курсы»</w:t>
            </w:r>
          </w:p>
        </w:tc>
      </w:tr>
    </w:tbl>
    <w:p w:rsidR="00A10157" w:rsidRPr="006E5383" w:rsidRDefault="00A10157" w:rsidP="00EB1BF2">
      <w:pPr>
        <w:contextualSpacing/>
      </w:pPr>
    </w:p>
    <w:p w:rsidR="008620E1" w:rsidRDefault="008620E1" w:rsidP="00721302">
      <w:pPr>
        <w:ind w:left="5812"/>
        <w:contextualSpacing/>
        <w:rPr>
          <w:szCs w:val="24"/>
        </w:rPr>
      </w:pPr>
    </w:p>
    <w:p w:rsidR="008620E1" w:rsidRDefault="008620E1" w:rsidP="00721302">
      <w:pPr>
        <w:ind w:left="5812"/>
        <w:contextualSpacing/>
        <w:rPr>
          <w:szCs w:val="24"/>
        </w:rPr>
      </w:pPr>
    </w:p>
    <w:p w:rsidR="008620E1" w:rsidRDefault="008620E1" w:rsidP="00721302">
      <w:pPr>
        <w:ind w:left="5812"/>
        <w:contextualSpacing/>
        <w:rPr>
          <w:szCs w:val="24"/>
        </w:rPr>
      </w:pPr>
    </w:p>
    <w:p w:rsidR="00721302" w:rsidRPr="00EB1BF2" w:rsidRDefault="00721302" w:rsidP="00721302">
      <w:pPr>
        <w:ind w:left="5812"/>
        <w:contextualSpacing/>
        <w:rPr>
          <w:szCs w:val="24"/>
        </w:rPr>
      </w:pPr>
      <w:r>
        <w:rPr>
          <w:szCs w:val="24"/>
        </w:rPr>
        <w:lastRenderedPageBreak/>
        <w:t>Приложение 3</w:t>
      </w:r>
    </w:p>
    <w:p w:rsidR="00721302" w:rsidRPr="00EB1BF2" w:rsidRDefault="00721302" w:rsidP="00721302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721302" w:rsidRPr="00EB1BF2" w:rsidRDefault="00A8358F" w:rsidP="00721302">
      <w:pPr>
        <w:ind w:left="5812"/>
        <w:contextualSpacing/>
        <w:rPr>
          <w:szCs w:val="24"/>
        </w:rPr>
      </w:pPr>
      <w:r>
        <w:rPr>
          <w:szCs w:val="24"/>
        </w:rPr>
        <w:t>№ 137 от 03.09.2021</w:t>
      </w:r>
      <w:r w:rsidR="00721302">
        <w:rPr>
          <w:szCs w:val="24"/>
        </w:rPr>
        <w:t xml:space="preserve"> </w:t>
      </w:r>
      <w:r w:rsidR="00721302" w:rsidRPr="00EB1BF2">
        <w:rPr>
          <w:szCs w:val="24"/>
        </w:rPr>
        <w:t>г.</w:t>
      </w:r>
    </w:p>
    <w:p w:rsidR="008E3D80" w:rsidRPr="008E3D80" w:rsidRDefault="008E3D80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8E3D80">
        <w:rPr>
          <w:b/>
          <w:bCs/>
          <w:sz w:val="28"/>
          <w:szCs w:val="28"/>
        </w:rPr>
        <w:t>Состав</w:t>
      </w:r>
    </w:p>
    <w:p w:rsidR="008E3D80" w:rsidRPr="008E3D80" w:rsidRDefault="008E3D80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8E3D80">
        <w:rPr>
          <w:b/>
          <w:bCs/>
          <w:sz w:val="28"/>
          <w:szCs w:val="28"/>
        </w:rPr>
        <w:t>организационного комитета школьного этапа</w:t>
      </w:r>
    </w:p>
    <w:p w:rsidR="008E3D80" w:rsidRDefault="008E3D80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8E3D80">
        <w:rPr>
          <w:b/>
          <w:bCs/>
          <w:sz w:val="28"/>
          <w:szCs w:val="28"/>
        </w:rPr>
        <w:t>всероссий</w:t>
      </w:r>
      <w:r w:rsidR="00A10157">
        <w:rPr>
          <w:b/>
          <w:bCs/>
          <w:sz w:val="28"/>
          <w:szCs w:val="28"/>
        </w:rPr>
        <w:t>ско</w:t>
      </w:r>
      <w:r w:rsidR="00A8358F">
        <w:rPr>
          <w:b/>
          <w:bCs/>
          <w:sz w:val="28"/>
          <w:szCs w:val="28"/>
        </w:rPr>
        <w:t>й олимпиады школьников в 2021-2022</w:t>
      </w:r>
      <w:r w:rsidRPr="008E3D80">
        <w:rPr>
          <w:b/>
          <w:bCs/>
          <w:sz w:val="28"/>
          <w:szCs w:val="28"/>
        </w:rPr>
        <w:t xml:space="preserve"> учебном году</w:t>
      </w:r>
    </w:p>
    <w:p w:rsidR="008E3D80" w:rsidRDefault="002B1305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Шибанова Екатерина Сергеевна</w:t>
      </w:r>
      <w:r w:rsidR="00721302">
        <w:rPr>
          <w:sz w:val="26"/>
          <w:szCs w:val="26"/>
        </w:rPr>
        <w:t xml:space="preserve">, заместитель начальника </w:t>
      </w:r>
      <w:r w:rsidR="008E3D80">
        <w:rPr>
          <w:sz w:val="26"/>
          <w:szCs w:val="26"/>
        </w:rPr>
        <w:t>Управления образования</w:t>
      </w:r>
      <w:r w:rsidR="00E95130">
        <w:rPr>
          <w:sz w:val="26"/>
          <w:szCs w:val="26"/>
        </w:rPr>
        <w:t>,</w:t>
      </w:r>
      <w:r w:rsidR="008E3D80">
        <w:rPr>
          <w:sz w:val="26"/>
          <w:szCs w:val="26"/>
        </w:rPr>
        <w:t xml:space="preserve"> председатель оргкомитета;</w:t>
      </w:r>
    </w:p>
    <w:p w:rsidR="008E3D80" w:rsidRDefault="008E3D8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721302">
        <w:rPr>
          <w:b/>
          <w:sz w:val="26"/>
          <w:szCs w:val="26"/>
        </w:rPr>
        <w:t>Агафонова Любовь Николаевна</w:t>
      </w:r>
      <w:r w:rsidR="00721302">
        <w:rPr>
          <w:sz w:val="26"/>
          <w:szCs w:val="26"/>
        </w:rPr>
        <w:t>,</w:t>
      </w:r>
      <w:r w:rsidR="00C57608">
        <w:rPr>
          <w:sz w:val="26"/>
          <w:szCs w:val="26"/>
        </w:rPr>
        <w:t xml:space="preserve"> заведующий</w:t>
      </w:r>
      <w:r>
        <w:rPr>
          <w:sz w:val="26"/>
          <w:szCs w:val="26"/>
        </w:rPr>
        <w:t xml:space="preserve"> муни</w:t>
      </w:r>
      <w:r w:rsidR="00E95130">
        <w:rPr>
          <w:sz w:val="26"/>
          <w:szCs w:val="26"/>
        </w:rPr>
        <w:t>ципальным</w:t>
      </w:r>
      <w:r w:rsidR="00721302">
        <w:rPr>
          <w:sz w:val="26"/>
          <w:szCs w:val="26"/>
        </w:rPr>
        <w:t xml:space="preserve"> методическим центром</w:t>
      </w:r>
      <w:r w:rsidR="00E95130">
        <w:rPr>
          <w:sz w:val="26"/>
          <w:szCs w:val="26"/>
        </w:rPr>
        <w:t>,</w:t>
      </w:r>
      <w:r>
        <w:rPr>
          <w:sz w:val="26"/>
          <w:szCs w:val="26"/>
        </w:rPr>
        <w:t xml:space="preserve"> заместитель председателя оргкомитета;</w:t>
      </w:r>
    </w:p>
    <w:p w:rsidR="00721302" w:rsidRDefault="00721302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8E3D80" w:rsidRPr="00721302" w:rsidRDefault="008E3D80" w:rsidP="00721302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721302">
        <w:rPr>
          <w:b/>
          <w:sz w:val="26"/>
          <w:szCs w:val="26"/>
        </w:rPr>
        <w:t>Члены оргкомитета:</w:t>
      </w:r>
    </w:p>
    <w:p w:rsidR="00DC6F4A" w:rsidRDefault="00E9513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21302">
        <w:rPr>
          <w:sz w:val="26"/>
          <w:szCs w:val="26"/>
        </w:rPr>
        <w:t xml:space="preserve"> </w:t>
      </w:r>
      <w:r w:rsidR="00C57608">
        <w:rPr>
          <w:b/>
          <w:sz w:val="26"/>
          <w:szCs w:val="26"/>
        </w:rPr>
        <w:t xml:space="preserve"> Дработухина Ольга Витальевна</w:t>
      </w:r>
      <w:r w:rsidR="00DC6F4A">
        <w:rPr>
          <w:sz w:val="26"/>
          <w:szCs w:val="26"/>
        </w:rPr>
        <w:t>, методист</w:t>
      </w:r>
      <w:r w:rsidR="00DC6F4A" w:rsidRPr="00DC6F4A">
        <w:rPr>
          <w:sz w:val="26"/>
          <w:szCs w:val="26"/>
        </w:rPr>
        <w:t xml:space="preserve"> </w:t>
      </w:r>
      <w:r w:rsidR="00DC6F4A">
        <w:rPr>
          <w:sz w:val="26"/>
          <w:szCs w:val="26"/>
        </w:rPr>
        <w:t>муниципального методического центра</w:t>
      </w:r>
    </w:p>
    <w:p w:rsidR="008E3D80" w:rsidRDefault="00E9513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21302">
        <w:rPr>
          <w:sz w:val="26"/>
          <w:szCs w:val="26"/>
        </w:rPr>
        <w:t xml:space="preserve"> </w:t>
      </w:r>
      <w:r w:rsidR="00DC6F4A" w:rsidRPr="00721302">
        <w:rPr>
          <w:b/>
          <w:sz w:val="26"/>
          <w:szCs w:val="26"/>
        </w:rPr>
        <w:t>Васильева Ольга Вячеславовна</w:t>
      </w:r>
      <w:r w:rsidR="008E3D80">
        <w:rPr>
          <w:sz w:val="26"/>
          <w:szCs w:val="26"/>
        </w:rPr>
        <w:t>, заместитель директора по УВР М</w:t>
      </w:r>
      <w:r w:rsidR="007556B0">
        <w:rPr>
          <w:sz w:val="26"/>
          <w:szCs w:val="26"/>
        </w:rPr>
        <w:t>Б</w:t>
      </w:r>
      <w:r w:rsidR="008E3D80">
        <w:rPr>
          <w:sz w:val="26"/>
          <w:szCs w:val="26"/>
        </w:rPr>
        <w:t>ОУ</w:t>
      </w:r>
      <w:r w:rsidR="007556B0">
        <w:rPr>
          <w:sz w:val="26"/>
          <w:szCs w:val="26"/>
        </w:rPr>
        <w:t xml:space="preserve"> «Богданихская С</w:t>
      </w:r>
      <w:r w:rsidR="00DC6F4A">
        <w:rPr>
          <w:sz w:val="26"/>
          <w:szCs w:val="26"/>
        </w:rPr>
        <w:t>Ш</w:t>
      </w:r>
      <w:r w:rsidR="007556B0">
        <w:rPr>
          <w:sz w:val="26"/>
          <w:szCs w:val="26"/>
        </w:rPr>
        <w:t>»</w:t>
      </w:r>
      <w:r w:rsidR="008E3D80">
        <w:rPr>
          <w:sz w:val="26"/>
          <w:szCs w:val="26"/>
        </w:rPr>
        <w:t>;</w:t>
      </w:r>
    </w:p>
    <w:p w:rsidR="008E3D80" w:rsidRDefault="007556B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21302">
        <w:rPr>
          <w:sz w:val="26"/>
          <w:szCs w:val="26"/>
        </w:rPr>
        <w:t xml:space="preserve"> </w:t>
      </w:r>
      <w:r w:rsidR="00E82427" w:rsidRPr="00721302">
        <w:rPr>
          <w:b/>
          <w:sz w:val="26"/>
          <w:szCs w:val="26"/>
        </w:rPr>
        <w:t>Одинцова Оксана Николаевна</w:t>
      </w:r>
      <w:r w:rsidR="008E3D80">
        <w:rPr>
          <w:sz w:val="26"/>
          <w:szCs w:val="26"/>
        </w:rPr>
        <w:t>, заместит</w:t>
      </w:r>
      <w:r w:rsidR="00DC6F4A">
        <w:rPr>
          <w:sz w:val="26"/>
          <w:szCs w:val="26"/>
        </w:rPr>
        <w:t>ель директора по УВР М</w:t>
      </w:r>
      <w:r>
        <w:rPr>
          <w:sz w:val="26"/>
          <w:szCs w:val="26"/>
        </w:rPr>
        <w:t>Б</w:t>
      </w:r>
      <w:r w:rsidR="00DC6F4A">
        <w:rPr>
          <w:sz w:val="26"/>
          <w:szCs w:val="26"/>
        </w:rPr>
        <w:t xml:space="preserve">ОУ </w:t>
      </w:r>
      <w:r>
        <w:rPr>
          <w:sz w:val="26"/>
          <w:szCs w:val="26"/>
        </w:rPr>
        <w:t>«Богородская С</w:t>
      </w:r>
      <w:r w:rsidR="00DC6F4A">
        <w:rPr>
          <w:sz w:val="26"/>
          <w:szCs w:val="26"/>
        </w:rPr>
        <w:t>Ш</w:t>
      </w:r>
      <w:r>
        <w:rPr>
          <w:sz w:val="26"/>
          <w:szCs w:val="26"/>
        </w:rPr>
        <w:t>»</w:t>
      </w:r>
      <w:r w:rsidR="008E3D80">
        <w:rPr>
          <w:sz w:val="26"/>
          <w:szCs w:val="26"/>
        </w:rPr>
        <w:t>;</w:t>
      </w:r>
    </w:p>
    <w:p w:rsidR="008E3D80" w:rsidRDefault="00E9513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21302">
        <w:rPr>
          <w:sz w:val="26"/>
          <w:szCs w:val="26"/>
        </w:rPr>
        <w:t xml:space="preserve"> </w:t>
      </w:r>
      <w:r w:rsidR="00DC6F4A" w:rsidRPr="00721302">
        <w:rPr>
          <w:b/>
          <w:sz w:val="26"/>
          <w:szCs w:val="26"/>
        </w:rPr>
        <w:t xml:space="preserve">Колосова </w:t>
      </w:r>
      <w:r w:rsidR="007556B0" w:rsidRPr="00721302">
        <w:rPr>
          <w:b/>
          <w:sz w:val="26"/>
          <w:szCs w:val="26"/>
        </w:rPr>
        <w:t>Галина</w:t>
      </w:r>
      <w:r w:rsidR="00DC6F4A" w:rsidRPr="00721302">
        <w:rPr>
          <w:b/>
          <w:sz w:val="26"/>
          <w:szCs w:val="26"/>
        </w:rPr>
        <w:t xml:space="preserve"> Анатольевна</w:t>
      </w:r>
      <w:r w:rsidR="008E3D80">
        <w:rPr>
          <w:sz w:val="26"/>
          <w:szCs w:val="26"/>
        </w:rPr>
        <w:t>, заместитель директора по УВР М</w:t>
      </w:r>
      <w:r w:rsidR="007556B0">
        <w:rPr>
          <w:sz w:val="26"/>
          <w:szCs w:val="26"/>
        </w:rPr>
        <w:t>Б</w:t>
      </w:r>
      <w:r w:rsidR="008E3D80">
        <w:rPr>
          <w:sz w:val="26"/>
          <w:szCs w:val="26"/>
        </w:rPr>
        <w:t xml:space="preserve">ОУ </w:t>
      </w:r>
      <w:r w:rsidR="007556B0">
        <w:rPr>
          <w:sz w:val="26"/>
          <w:szCs w:val="26"/>
        </w:rPr>
        <w:t>«Буньковская С</w:t>
      </w:r>
      <w:r w:rsidR="00DC6F4A">
        <w:rPr>
          <w:sz w:val="26"/>
          <w:szCs w:val="26"/>
        </w:rPr>
        <w:t>Ш</w:t>
      </w:r>
      <w:r w:rsidR="007556B0">
        <w:rPr>
          <w:sz w:val="26"/>
          <w:szCs w:val="26"/>
        </w:rPr>
        <w:t>»</w:t>
      </w:r>
      <w:r w:rsidR="008E3D80">
        <w:rPr>
          <w:sz w:val="26"/>
          <w:szCs w:val="26"/>
        </w:rPr>
        <w:t>;</w:t>
      </w:r>
    </w:p>
    <w:p w:rsidR="002B1305" w:rsidRDefault="002B1305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B1305">
        <w:rPr>
          <w:sz w:val="26"/>
          <w:szCs w:val="26"/>
        </w:rPr>
        <w:t xml:space="preserve"> </w:t>
      </w:r>
      <w:r w:rsidRPr="002B1305">
        <w:rPr>
          <w:b/>
          <w:sz w:val="26"/>
          <w:szCs w:val="26"/>
        </w:rPr>
        <w:t>Кувшинова Светлана Васильевна</w:t>
      </w:r>
      <w:r w:rsidRPr="002B1305">
        <w:rPr>
          <w:sz w:val="26"/>
          <w:szCs w:val="26"/>
        </w:rPr>
        <w:t>, заместитель директора по УВР МБОУ «Коляновская СШ»;</w:t>
      </w:r>
    </w:p>
    <w:p w:rsidR="008E3D80" w:rsidRDefault="002B1305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- Каптикова Наталья Борисовна</w:t>
      </w:r>
      <w:r w:rsidR="00DC6F4A">
        <w:rPr>
          <w:sz w:val="26"/>
          <w:szCs w:val="26"/>
        </w:rPr>
        <w:t xml:space="preserve">, </w:t>
      </w:r>
      <w:r w:rsidR="00721302">
        <w:rPr>
          <w:sz w:val="26"/>
          <w:szCs w:val="26"/>
        </w:rPr>
        <w:t xml:space="preserve"> </w:t>
      </w:r>
      <w:r w:rsidR="00DC6F4A" w:rsidRPr="00721302">
        <w:rPr>
          <w:b/>
          <w:sz w:val="26"/>
          <w:szCs w:val="26"/>
        </w:rPr>
        <w:t>Рыбкина Татьяна Владимировна</w:t>
      </w:r>
      <w:r>
        <w:rPr>
          <w:sz w:val="26"/>
          <w:szCs w:val="26"/>
        </w:rPr>
        <w:t>, заместители</w:t>
      </w:r>
      <w:r w:rsidR="008E3D80">
        <w:rPr>
          <w:sz w:val="26"/>
          <w:szCs w:val="26"/>
        </w:rPr>
        <w:t xml:space="preserve"> директора по УВР М</w:t>
      </w:r>
      <w:r w:rsidR="004C2EEB">
        <w:rPr>
          <w:sz w:val="26"/>
          <w:szCs w:val="26"/>
        </w:rPr>
        <w:t>Б</w:t>
      </w:r>
      <w:r w:rsidR="008E3D80">
        <w:rPr>
          <w:sz w:val="26"/>
          <w:szCs w:val="26"/>
        </w:rPr>
        <w:t xml:space="preserve">ОУ </w:t>
      </w:r>
      <w:r w:rsidR="004C2EEB">
        <w:rPr>
          <w:sz w:val="26"/>
          <w:szCs w:val="26"/>
        </w:rPr>
        <w:t>«</w:t>
      </w:r>
      <w:r w:rsidR="00DC6F4A">
        <w:rPr>
          <w:sz w:val="26"/>
          <w:szCs w:val="26"/>
        </w:rPr>
        <w:t>Куликовская</w:t>
      </w:r>
      <w:r w:rsidR="004C2EEB">
        <w:rPr>
          <w:sz w:val="26"/>
          <w:szCs w:val="26"/>
        </w:rPr>
        <w:t xml:space="preserve"> С</w:t>
      </w:r>
      <w:r w:rsidR="008E3D80">
        <w:rPr>
          <w:sz w:val="26"/>
          <w:szCs w:val="26"/>
        </w:rPr>
        <w:t>Ш</w:t>
      </w:r>
      <w:r w:rsidR="004C2EEB">
        <w:rPr>
          <w:sz w:val="26"/>
          <w:szCs w:val="26"/>
        </w:rPr>
        <w:t>»</w:t>
      </w:r>
      <w:r w:rsidR="008E3D80">
        <w:rPr>
          <w:sz w:val="26"/>
          <w:szCs w:val="26"/>
        </w:rPr>
        <w:t>;</w:t>
      </w:r>
    </w:p>
    <w:p w:rsidR="008E3D80" w:rsidRDefault="00E9513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21302">
        <w:rPr>
          <w:sz w:val="26"/>
          <w:szCs w:val="26"/>
        </w:rPr>
        <w:t xml:space="preserve"> </w:t>
      </w:r>
      <w:r w:rsidR="00DC6F4A" w:rsidRPr="00721302">
        <w:rPr>
          <w:b/>
          <w:sz w:val="26"/>
          <w:szCs w:val="26"/>
        </w:rPr>
        <w:t>Братусь Марина Владимировна</w:t>
      </w:r>
      <w:r w:rsidR="008E3D80">
        <w:rPr>
          <w:sz w:val="26"/>
          <w:szCs w:val="26"/>
        </w:rPr>
        <w:t>, заместитель директора по УВР М</w:t>
      </w:r>
      <w:r w:rsidR="004C2EEB">
        <w:rPr>
          <w:sz w:val="26"/>
          <w:szCs w:val="26"/>
        </w:rPr>
        <w:t>Б</w:t>
      </w:r>
      <w:r w:rsidR="008E3D80">
        <w:rPr>
          <w:sz w:val="26"/>
          <w:szCs w:val="26"/>
        </w:rPr>
        <w:t xml:space="preserve">ОУ </w:t>
      </w:r>
      <w:r w:rsidR="004C2EEB">
        <w:rPr>
          <w:sz w:val="26"/>
          <w:szCs w:val="26"/>
        </w:rPr>
        <w:t>«</w:t>
      </w:r>
      <w:r w:rsidR="00DC6F4A">
        <w:rPr>
          <w:sz w:val="26"/>
          <w:szCs w:val="26"/>
        </w:rPr>
        <w:t>Михалёвская</w:t>
      </w:r>
      <w:r w:rsidR="004C2EEB">
        <w:rPr>
          <w:sz w:val="26"/>
          <w:szCs w:val="26"/>
        </w:rPr>
        <w:t xml:space="preserve"> С</w:t>
      </w:r>
      <w:r w:rsidR="008E3D80">
        <w:rPr>
          <w:sz w:val="26"/>
          <w:szCs w:val="26"/>
        </w:rPr>
        <w:t>Ш</w:t>
      </w:r>
      <w:r w:rsidR="004C2EEB">
        <w:rPr>
          <w:sz w:val="26"/>
          <w:szCs w:val="26"/>
        </w:rPr>
        <w:t>»</w:t>
      </w:r>
      <w:r w:rsidR="008E3D80">
        <w:rPr>
          <w:sz w:val="26"/>
          <w:szCs w:val="26"/>
        </w:rPr>
        <w:t>;</w:t>
      </w:r>
    </w:p>
    <w:p w:rsidR="00EC57F0" w:rsidRDefault="00DC6F4A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95130">
        <w:rPr>
          <w:sz w:val="26"/>
          <w:szCs w:val="26"/>
        </w:rPr>
        <w:t>-</w:t>
      </w:r>
      <w:r w:rsidR="00C57608">
        <w:rPr>
          <w:sz w:val="26"/>
          <w:szCs w:val="26"/>
        </w:rPr>
        <w:t xml:space="preserve"> </w:t>
      </w:r>
      <w:r w:rsidR="00A8358F">
        <w:rPr>
          <w:b/>
          <w:sz w:val="26"/>
          <w:szCs w:val="26"/>
        </w:rPr>
        <w:t xml:space="preserve"> Удалова Алла Валерьевна</w:t>
      </w:r>
      <w:r w:rsidR="008E3D80" w:rsidRPr="00C57608">
        <w:rPr>
          <w:b/>
          <w:sz w:val="26"/>
          <w:szCs w:val="26"/>
        </w:rPr>
        <w:t>,</w:t>
      </w:r>
      <w:r w:rsidR="008E3D80">
        <w:rPr>
          <w:sz w:val="26"/>
          <w:szCs w:val="26"/>
        </w:rPr>
        <w:t xml:space="preserve"> заместитель директора по УВР М</w:t>
      </w:r>
      <w:r w:rsidR="004C2EEB">
        <w:rPr>
          <w:sz w:val="26"/>
          <w:szCs w:val="26"/>
        </w:rPr>
        <w:t>Б</w:t>
      </w:r>
      <w:r w:rsidR="008E3D80">
        <w:rPr>
          <w:sz w:val="26"/>
          <w:szCs w:val="26"/>
        </w:rPr>
        <w:t xml:space="preserve">ОУ </w:t>
      </w:r>
      <w:r w:rsidR="004C2EEB">
        <w:rPr>
          <w:sz w:val="26"/>
          <w:szCs w:val="26"/>
        </w:rPr>
        <w:t>«</w:t>
      </w:r>
      <w:r w:rsidR="00721302">
        <w:rPr>
          <w:sz w:val="26"/>
          <w:szCs w:val="26"/>
        </w:rPr>
        <w:t xml:space="preserve">Новоталицкая </w:t>
      </w:r>
      <w:r>
        <w:rPr>
          <w:sz w:val="26"/>
          <w:szCs w:val="26"/>
        </w:rPr>
        <w:t>С</w:t>
      </w:r>
      <w:r w:rsidR="008E3D80">
        <w:rPr>
          <w:sz w:val="26"/>
          <w:szCs w:val="26"/>
        </w:rPr>
        <w:t>Ш</w:t>
      </w:r>
      <w:r w:rsidR="004C2EEB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DC6F4A" w:rsidRDefault="00E9513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21302">
        <w:rPr>
          <w:sz w:val="26"/>
          <w:szCs w:val="26"/>
        </w:rPr>
        <w:t xml:space="preserve"> </w:t>
      </w:r>
      <w:r w:rsidR="00DC6F4A" w:rsidRPr="00721302">
        <w:rPr>
          <w:b/>
          <w:sz w:val="26"/>
          <w:szCs w:val="26"/>
        </w:rPr>
        <w:t>Антайкина Марина Анатольевна</w:t>
      </w:r>
      <w:r w:rsidR="00DC6F4A">
        <w:rPr>
          <w:sz w:val="26"/>
          <w:szCs w:val="26"/>
        </w:rPr>
        <w:t>,</w:t>
      </w:r>
      <w:r w:rsidR="00DC6F4A" w:rsidRPr="00DC6F4A">
        <w:rPr>
          <w:sz w:val="26"/>
          <w:szCs w:val="26"/>
        </w:rPr>
        <w:t xml:space="preserve"> </w:t>
      </w:r>
      <w:r w:rsidR="00DC6F4A">
        <w:rPr>
          <w:sz w:val="26"/>
          <w:szCs w:val="26"/>
        </w:rPr>
        <w:t>заместитель директора по УВР М</w:t>
      </w:r>
      <w:r w:rsidR="004C2EEB">
        <w:rPr>
          <w:sz w:val="26"/>
          <w:szCs w:val="26"/>
        </w:rPr>
        <w:t>Б</w:t>
      </w:r>
      <w:r w:rsidR="00721302">
        <w:rPr>
          <w:sz w:val="26"/>
          <w:szCs w:val="26"/>
        </w:rPr>
        <w:t xml:space="preserve">ОУ </w:t>
      </w:r>
      <w:r w:rsidR="004C2EEB">
        <w:rPr>
          <w:sz w:val="26"/>
          <w:szCs w:val="26"/>
        </w:rPr>
        <w:t>«Озёрновская С</w:t>
      </w:r>
      <w:r w:rsidR="00DC6F4A">
        <w:rPr>
          <w:sz w:val="26"/>
          <w:szCs w:val="26"/>
        </w:rPr>
        <w:t>Ш</w:t>
      </w:r>
      <w:r w:rsidR="004C2EEB">
        <w:rPr>
          <w:sz w:val="26"/>
          <w:szCs w:val="26"/>
        </w:rPr>
        <w:t>»</w:t>
      </w:r>
      <w:r w:rsidR="00DC6F4A">
        <w:rPr>
          <w:sz w:val="26"/>
          <w:szCs w:val="26"/>
        </w:rPr>
        <w:t>;</w:t>
      </w:r>
    </w:p>
    <w:p w:rsidR="00DC6F4A" w:rsidRDefault="00E9513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21302">
        <w:rPr>
          <w:sz w:val="26"/>
          <w:szCs w:val="26"/>
        </w:rPr>
        <w:t xml:space="preserve"> </w:t>
      </w:r>
      <w:r w:rsidR="00DC6F4A" w:rsidRPr="00721302">
        <w:rPr>
          <w:b/>
          <w:sz w:val="26"/>
          <w:szCs w:val="26"/>
        </w:rPr>
        <w:t>Шилова Светлана Александровна</w:t>
      </w:r>
      <w:r w:rsidR="00DC6F4A">
        <w:rPr>
          <w:sz w:val="26"/>
          <w:szCs w:val="26"/>
        </w:rPr>
        <w:t>, заместитель директора по УВР М</w:t>
      </w:r>
      <w:r w:rsidR="004C2EEB">
        <w:rPr>
          <w:sz w:val="26"/>
          <w:szCs w:val="26"/>
        </w:rPr>
        <w:t>Б</w:t>
      </w:r>
      <w:r w:rsidR="00721302">
        <w:rPr>
          <w:sz w:val="26"/>
          <w:szCs w:val="26"/>
        </w:rPr>
        <w:t xml:space="preserve">ОУ </w:t>
      </w:r>
      <w:r w:rsidR="004C2EEB">
        <w:rPr>
          <w:sz w:val="26"/>
          <w:szCs w:val="26"/>
        </w:rPr>
        <w:t>«Подвязновская С</w:t>
      </w:r>
      <w:r w:rsidR="00DC6F4A">
        <w:rPr>
          <w:sz w:val="26"/>
          <w:szCs w:val="26"/>
        </w:rPr>
        <w:t>Ш</w:t>
      </w:r>
      <w:r w:rsidR="004C2EEB">
        <w:rPr>
          <w:sz w:val="26"/>
          <w:szCs w:val="26"/>
        </w:rPr>
        <w:t>»</w:t>
      </w:r>
      <w:r w:rsidR="00DC6F4A">
        <w:rPr>
          <w:sz w:val="26"/>
          <w:szCs w:val="26"/>
        </w:rPr>
        <w:t>;</w:t>
      </w:r>
    </w:p>
    <w:p w:rsidR="00DC6F4A" w:rsidRDefault="00E95130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21302">
        <w:rPr>
          <w:sz w:val="26"/>
          <w:szCs w:val="26"/>
        </w:rPr>
        <w:t xml:space="preserve"> </w:t>
      </w:r>
      <w:r w:rsidR="00DC6F4A" w:rsidRPr="00721302">
        <w:rPr>
          <w:b/>
          <w:sz w:val="26"/>
          <w:szCs w:val="26"/>
        </w:rPr>
        <w:t>Филатова Ирина Вячеславовна</w:t>
      </w:r>
      <w:r w:rsidR="00DC6F4A">
        <w:rPr>
          <w:sz w:val="26"/>
          <w:szCs w:val="26"/>
        </w:rPr>
        <w:t>,</w:t>
      </w:r>
      <w:r w:rsidR="00DC6F4A" w:rsidRPr="00DC6F4A">
        <w:rPr>
          <w:sz w:val="26"/>
          <w:szCs w:val="26"/>
        </w:rPr>
        <w:t xml:space="preserve"> </w:t>
      </w:r>
      <w:r w:rsidR="00DC6F4A">
        <w:rPr>
          <w:sz w:val="26"/>
          <w:szCs w:val="26"/>
        </w:rPr>
        <w:t>заместитель директора по УВР М</w:t>
      </w:r>
      <w:r w:rsidR="004C2EEB">
        <w:rPr>
          <w:sz w:val="26"/>
          <w:szCs w:val="26"/>
        </w:rPr>
        <w:t>Б</w:t>
      </w:r>
      <w:r w:rsidR="00721302">
        <w:rPr>
          <w:sz w:val="26"/>
          <w:szCs w:val="26"/>
        </w:rPr>
        <w:t xml:space="preserve">ОУ </w:t>
      </w:r>
      <w:r w:rsidR="004C2EEB">
        <w:rPr>
          <w:sz w:val="26"/>
          <w:szCs w:val="26"/>
        </w:rPr>
        <w:t>«Чернореченская С</w:t>
      </w:r>
      <w:r w:rsidR="00DC6F4A">
        <w:rPr>
          <w:sz w:val="26"/>
          <w:szCs w:val="26"/>
        </w:rPr>
        <w:t>Ш</w:t>
      </w:r>
      <w:r w:rsidR="004C2EEB">
        <w:rPr>
          <w:sz w:val="26"/>
          <w:szCs w:val="26"/>
        </w:rPr>
        <w:t>»</w:t>
      </w:r>
      <w:r w:rsidR="00DC6F4A">
        <w:rPr>
          <w:sz w:val="26"/>
          <w:szCs w:val="26"/>
        </w:rPr>
        <w:t>.</w:t>
      </w:r>
    </w:p>
    <w:p w:rsidR="00DC6F4A" w:rsidRDefault="00DC6F4A" w:rsidP="00EB1BF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rPr>
          <w:szCs w:val="24"/>
        </w:rPr>
      </w:pPr>
    </w:p>
    <w:p w:rsidR="00DC6F4A" w:rsidRDefault="00DC6F4A" w:rsidP="00EB1BF2">
      <w:pPr>
        <w:autoSpaceDE w:val="0"/>
        <w:autoSpaceDN w:val="0"/>
        <w:adjustRightInd w:val="0"/>
        <w:contextualSpacing/>
        <w:rPr>
          <w:szCs w:val="24"/>
        </w:rPr>
      </w:pPr>
    </w:p>
    <w:p w:rsidR="00721302" w:rsidRDefault="00721302" w:rsidP="00721302">
      <w:pPr>
        <w:ind w:left="5812"/>
        <w:contextualSpacing/>
        <w:rPr>
          <w:szCs w:val="24"/>
        </w:rPr>
      </w:pPr>
    </w:p>
    <w:p w:rsidR="00C57608" w:rsidRDefault="00C57608" w:rsidP="00721302">
      <w:pPr>
        <w:ind w:left="5812"/>
        <w:contextualSpacing/>
        <w:rPr>
          <w:szCs w:val="24"/>
        </w:rPr>
      </w:pPr>
    </w:p>
    <w:p w:rsidR="00721302" w:rsidRPr="00EB1BF2" w:rsidRDefault="00721302" w:rsidP="00721302">
      <w:pPr>
        <w:ind w:left="5812"/>
        <w:contextualSpacing/>
        <w:rPr>
          <w:szCs w:val="24"/>
        </w:rPr>
      </w:pPr>
      <w:r>
        <w:rPr>
          <w:szCs w:val="24"/>
        </w:rPr>
        <w:lastRenderedPageBreak/>
        <w:t>Приложение 4</w:t>
      </w:r>
    </w:p>
    <w:p w:rsidR="00721302" w:rsidRPr="00EB1BF2" w:rsidRDefault="00721302" w:rsidP="00721302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721302" w:rsidRPr="00EB1BF2" w:rsidRDefault="00A8358F" w:rsidP="00721302">
      <w:pPr>
        <w:ind w:left="5812"/>
        <w:contextualSpacing/>
        <w:rPr>
          <w:szCs w:val="24"/>
        </w:rPr>
      </w:pPr>
      <w:r>
        <w:rPr>
          <w:szCs w:val="24"/>
        </w:rPr>
        <w:t xml:space="preserve">№ </w:t>
      </w:r>
      <w:r w:rsidR="002B1305">
        <w:rPr>
          <w:szCs w:val="24"/>
        </w:rPr>
        <w:t>1</w:t>
      </w:r>
      <w:r>
        <w:rPr>
          <w:szCs w:val="24"/>
        </w:rPr>
        <w:t>37 от 03.09.2021</w:t>
      </w:r>
      <w:r w:rsidR="00721302" w:rsidRPr="00EB1BF2">
        <w:rPr>
          <w:szCs w:val="24"/>
        </w:rPr>
        <w:t>г.</w:t>
      </w:r>
    </w:p>
    <w:p w:rsidR="00721302" w:rsidRDefault="00721302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24144B" w:rsidRDefault="00BB3DFF" w:rsidP="00EB1485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Состав</w:t>
      </w:r>
      <w:r w:rsidR="0024144B">
        <w:rPr>
          <w:b/>
          <w:bCs/>
          <w:sz w:val="28"/>
          <w:szCs w:val="28"/>
        </w:rPr>
        <w:t xml:space="preserve"> </w:t>
      </w:r>
      <w:r w:rsidR="00DC6F4A" w:rsidRPr="00EB1485">
        <w:rPr>
          <w:b/>
          <w:bCs/>
          <w:sz w:val="28"/>
          <w:szCs w:val="28"/>
        </w:rPr>
        <w:t xml:space="preserve">муниципальных </w:t>
      </w:r>
    </w:p>
    <w:p w:rsidR="00DC6F4A" w:rsidRPr="00EB1485" w:rsidRDefault="0024144B" w:rsidP="00EB1485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DC6F4A" w:rsidRPr="00EB1485">
        <w:rPr>
          <w:b/>
          <w:bCs/>
          <w:sz w:val="28"/>
          <w:szCs w:val="28"/>
        </w:rPr>
        <w:t>редметно-методических комиссий</w:t>
      </w:r>
    </w:p>
    <w:p w:rsidR="00DC6F4A" w:rsidRDefault="0024144B" w:rsidP="00EB1485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2021-2022</w:t>
      </w:r>
      <w:r w:rsidR="00DC6F4A" w:rsidRPr="00EB1485">
        <w:rPr>
          <w:b/>
          <w:bCs/>
          <w:sz w:val="28"/>
          <w:szCs w:val="28"/>
        </w:rPr>
        <w:t xml:space="preserve"> учебного года</w:t>
      </w:r>
    </w:p>
    <w:p w:rsidR="00D432D3" w:rsidRDefault="00D432D3" w:rsidP="00EB1485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3257"/>
        <w:gridCol w:w="3182"/>
        <w:gridCol w:w="2343"/>
      </w:tblGrid>
      <w:tr w:rsidR="00FA6D7B" w:rsidTr="00D432D3">
        <w:tc>
          <w:tcPr>
            <w:tcW w:w="562" w:type="dxa"/>
          </w:tcPr>
          <w:p w:rsidR="00D432D3" w:rsidRPr="00D432D3" w:rsidRDefault="00D432D3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8"/>
                <w:szCs w:val="28"/>
              </w:rPr>
            </w:pPr>
            <w:r w:rsidRPr="00D432D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D432D3" w:rsidRPr="00D432D3" w:rsidRDefault="00D432D3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8"/>
                <w:szCs w:val="28"/>
              </w:rPr>
            </w:pPr>
            <w:r w:rsidRPr="00D432D3">
              <w:rPr>
                <w:bCs/>
                <w:sz w:val="28"/>
                <w:szCs w:val="28"/>
              </w:rPr>
              <w:t>предмет</w:t>
            </w:r>
          </w:p>
        </w:tc>
        <w:tc>
          <w:tcPr>
            <w:tcW w:w="3185" w:type="dxa"/>
          </w:tcPr>
          <w:p w:rsidR="00D432D3" w:rsidRPr="00D432D3" w:rsidRDefault="00D432D3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8"/>
                <w:szCs w:val="28"/>
              </w:rPr>
            </w:pPr>
            <w:r w:rsidRPr="00D432D3">
              <w:rPr>
                <w:bCs/>
                <w:sz w:val="28"/>
                <w:szCs w:val="28"/>
              </w:rPr>
              <w:t>Ф.и.о. председателя</w:t>
            </w:r>
          </w:p>
        </w:tc>
        <w:tc>
          <w:tcPr>
            <w:tcW w:w="2336" w:type="dxa"/>
          </w:tcPr>
          <w:p w:rsidR="00D432D3" w:rsidRPr="00D432D3" w:rsidRDefault="00D432D3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8"/>
                <w:szCs w:val="28"/>
              </w:rPr>
            </w:pPr>
            <w:r w:rsidRPr="00D432D3">
              <w:rPr>
                <w:bCs/>
                <w:sz w:val="28"/>
                <w:szCs w:val="28"/>
              </w:rPr>
              <w:t>Ф.</w:t>
            </w:r>
            <w:r>
              <w:rPr>
                <w:bCs/>
                <w:sz w:val="28"/>
                <w:szCs w:val="28"/>
              </w:rPr>
              <w:t>и.о. членов</w:t>
            </w:r>
            <w:r w:rsidRPr="00D432D3">
              <w:rPr>
                <w:bCs/>
                <w:sz w:val="28"/>
                <w:szCs w:val="28"/>
              </w:rPr>
              <w:t xml:space="preserve"> комиссии</w:t>
            </w:r>
          </w:p>
        </w:tc>
      </w:tr>
      <w:tr w:rsidR="00FA6D7B" w:rsidTr="00D432D3">
        <w:tc>
          <w:tcPr>
            <w:tcW w:w="562" w:type="dxa"/>
          </w:tcPr>
          <w:p w:rsidR="00D432D3" w:rsidRPr="00112EA0" w:rsidRDefault="00112EA0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8"/>
                <w:szCs w:val="28"/>
              </w:rPr>
            </w:pPr>
            <w:r w:rsidRPr="00112EA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D432D3" w:rsidRDefault="00D432D3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EB1485">
              <w:rPr>
                <w:szCs w:val="28"/>
              </w:rPr>
              <w:t>Русский язык и литература</w:t>
            </w:r>
          </w:p>
        </w:tc>
        <w:tc>
          <w:tcPr>
            <w:tcW w:w="3185" w:type="dxa"/>
          </w:tcPr>
          <w:p w:rsidR="00D432D3" w:rsidRPr="00D432D3" w:rsidRDefault="00D432D3" w:rsidP="00D432D3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  <w:r w:rsidRPr="00D432D3">
              <w:rPr>
                <w:b w:val="0"/>
                <w:sz w:val="24"/>
                <w:szCs w:val="24"/>
              </w:rPr>
              <w:t>Бяков</w:t>
            </w:r>
            <w:r w:rsidRPr="00D432D3">
              <w:rPr>
                <w:b w:val="0"/>
                <w:sz w:val="24"/>
                <w:szCs w:val="24"/>
                <w:lang w:val="ru-RU"/>
              </w:rPr>
              <w:t>а</w:t>
            </w:r>
            <w:r w:rsidRPr="00D432D3">
              <w:rPr>
                <w:b w:val="0"/>
                <w:sz w:val="24"/>
                <w:szCs w:val="24"/>
              </w:rPr>
              <w:t xml:space="preserve"> А</w:t>
            </w:r>
            <w:r w:rsidRPr="00D432D3">
              <w:rPr>
                <w:b w:val="0"/>
                <w:sz w:val="24"/>
                <w:szCs w:val="24"/>
                <w:lang w:val="ru-RU"/>
              </w:rPr>
              <w:t xml:space="preserve">нна </w:t>
            </w:r>
            <w:r w:rsidRPr="00D432D3">
              <w:rPr>
                <w:b w:val="0"/>
                <w:sz w:val="24"/>
                <w:szCs w:val="24"/>
              </w:rPr>
              <w:t>В</w:t>
            </w:r>
            <w:r w:rsidRPr="00D432D3">
              <w:rPr>
                <w:b w:val="0"/>
                <w:sz w:val="24"/>
                <w:szCs w:val="24"/>
                <w:lang w:val="ru-RU"/>
              </w:rPr>
              <w:t>ладимировна</w:t>
            </w:r>
            <w:r w:rsidRPr="00D432D3">
              <w:rPr>
                <w:b w:val="0"/>
                <w:sz w:val="24"/>
                <w:szCs w:val="24"/>
              </w:rPr>
              <w:t>, учител</w:t>
            </w:r>
            <w:r w:rsidRPr="00D432D3">
              <w:rPr>
                <w:b w:val="0"/>
                <w:sz w:val="24"/>
                <w:szCs w:val="24"/>
                <w:lang w:val="ru-RU"/>
              </w:rPr>
              <w:t>ь</w:t>
            </w:r>
            <w:r w:rsidRPr="00D432D3">
              <w:rPr>
                <w:b w:val="0"/>
                <w:sz w:val="24"/>
                <w:szCs w:val="24"/>
              </w:rPr>
              <w:t xml:space="preserve"> </w:t>
            </w:r>
            <w:r w:rsidRPr="00D432D3">
              <w:rPr>
                <w:b w:val="0"/>
                <w:sz w:val="24"/>
                <w:szCs w:val="24"/>
                <w:lang w:val="ru-RU"/>
              </w:rPr>
              <w:t xml:space="preserve">русского языка и литературы </w:t>
            </w:r>
            <w:r w:rsidRPr="00D432D3">
              <w:rPr>
                <w:b w:val="0"/>
                <w:sz w:val="24"/>
                <w:szCs w:val="24"/>
              </w:rPr>
              <w:t>высшей квалификационной категории М</w:t>
            </w:r>
            <w:r w:rsidRPr="00D432D3">
              <w:rPr>
                <w:b w:val="0"/>
                <w:sz w:val="24"/>
                <w:szCs w:val="24"/>
                <w:lang w:val="ru-RU"/>
              </w:rPr>
              <w:t>Б</w:t>
            </w:r>
            <w:r w:rsidRPr="00D432D3">
              <w:rPr>
                <w:b w:val="0"/>
                <w:sz w:val="24"/>
                <w:szCs w:val="24"/>
              </w:rPr>
              <w:t xml:space="preserve">ОУ </w:t>
            </w:r>
            <w:r w:rsidRPr="00D432D3">
              <w:rPr>
                <w:b w:val="0"/>
                <w:sz w:val="24"/>
                <w:szCs w:val="24"/>
                <w:lang w:val="ru-RU"/>
              </w:rPr>
              <w:t>«</w:t>
            </w:r>
            <w:r w:rsidRPr="00D432D3">
              <w:rPr>
                <w:b w:val="0"/>
                <w:sz w:val="24"/>
                <w:szCs w:val="24"/>
              </w:rPr>
              <w:t>Коляновск</w:t>
            </w:r>
            <w:r w:rsidRPr="00D432D3">
              <w:rPr>
                <w:b w:val="0"/>
                <w:sz w:val="24"/>
                <w:szCs w:val="24"/>
                <w:lang w:val="ru-RU"/>
              </w:rPr>
              <w:t>ая</w:t>
            </w:r>
            <w:r w:rsidRPr="00D432D3">
              <w:rPr>
                <w:b w:val="0"/>
                <w:sz w:val="24"/>
                <w:szCs w:val="24"/>
              </w:rPr>
              <w:t xml:space="preserve"> СШ</w:t>
            </w:r>
            <w:r w:rsidRPr="00D432D3">
              <w:rPr>
                <w:b w:val="0"/>
                <w:sz w:val="24"/>
                <w:szCs w:val="24"/>
                <w:lang w:val="ru-RU"/>
              </w:rPr>
              <w:t>»</w:t>
            </w:r>
            <w:r w:rsidRPr="00D432D3">
              <w:rPr>
                <w:b w:val="0"/>
                <w:sz w:val="24"/>
                <w:szCs w:val="24"/>
              </w:rPr>
              <w:t>, руководител</w:t>
            </w:r>
            <w:r w:rsidRPr="00D432D3">
              <w:rPr>
                <w:b w:val="0"/>
                <w:sz w:val="24"/>
                <w:szCs w:val="24"/>
                <w:lang w:val="ru-RU"/>
              </w:rPr>
              <w:t>ь</w:t>
            </w:r>
            <w:r w:rsidRPr="00D432D3">
              <w:rPr>
                <w:b w:val="0"/>
                <w:sz w:val="24"/>
                <w:szCs w:val="24"/>
              </w:rPr>
              <w:t xml:space="preserve"> районного МО учителей </w:t>
            </w:r>
            <w:r w:rsidR="00112EA0">
              <w:rPr>
                <w:b w:val="0"/>
                <w:sz w:val="24"/>
                <w:szCs w:val="24"/>
              </w:rPr>
              <w:t>русского языка и литературы</w:t>
            </w:r>
          </w:p>
          <w:p w:rsidR="00D432D3" w:rsidRPr="00D432D3" w:rsidRDefault="00D432D3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Cs w:val="24"/>
                <w:lang w:val="x-none"/>
              </w:rPr>
            </w:pPr>
          </w:p>
        </w:tc>
        <w:tc>
          <w:tcPr>
            <w:tcW w:w="2336" w:type="dxa"/>
          </w:tcPr>
          <w:p w:rsidR="00D432D3" w:rsidRDefault="00112EA0" w:rsidP="00D432D3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1.</w:t>
            </w:r>
            <w:r w:rsidR="00D432D3" w:rsidRPr="00D432D3">
              <w:rPr>
                <w:bCs/>
                <w:szCs w:val="24"/>
              </w:rPr>
              <w:t>Таланова Светлана Владимировна</w:t>
            </w:r>
            <w:r w:rsidR="00D432D3" w:rsidRPr="00D432D3">
              <w:rPr>
                <w:b/>
                <w:bCs/>
                <w:szCs w:val="24"/>
              </w:rPr>
              <w:t>,</w:t>
            </w:r>
            <w:r w:rsidR="00D432D3" w:rsidRPr="00D432D3">
              <w:rPr>
                <w:b/>
                <w:szCs w:val="24"/>
              </w:rPr>
              <w:t xml:space="preserve"> </w:t>
            </w:r>
            <w:r w:rsidR="00D432D3" w:rsidRPr="00D432D3">
              <w:rPr>
                <w:szCs w:val="24"/>
              </w:rPr>
              <w:t>учитель русского языка и литературы высшей квалификационной категории МБОУ</w:t>
            </w:r>
          </w:p>
          <w:p w:rsidR="00D432D3" w:rsidRDefault="00D432D3" w:rsidP="00D432D3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  <w:r w:rsidRPr="00D432D3">
              <w:rPr>
                <w:szCs w:val="24"/>
              </w:rPr>
              <w:t xml:space="preserve"> « Новоталицкая СШ»</w:t>
            </w:r>
          </w:p>
          <w:p w:rsidR="00112EA0" w:rsidRDefault="00112EA0" w:rsidP="00112EA0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2.</w:t>
            </w:r>
            <w:r w:rsidRPr="00112EA0">
              <w:rPr>
                <w:bCs/>
                <w:szCs w:val="24"/>
              </w:rPr>
              <w:t>Силантьева Марина Вячеславовна</w:t>
            </w:r>
            <w:r w:rsidRPr="00112EA0">
              <w:rPr>
                <w:b/>
                <w:bCs/>
                <w:szCs w:val="24"/>
              </w:rPr>
              <w:t>,</w:t>
            </w:r>
            <w:r w:rsidRPr="00D432D3">
              <w:rPr>
                <w:szCs w:val="24"/>
              </w:rPr>
              <w:t xml:space="preserve"> учитель русского языка и литературы высшей квалификационной категории МБОУ</w:t>
            </w:r>
          </w:p>
          <w:p w:rsidR="00112EA0" w:rsidRDefault="00112EA0" w:rsidP="00112EA0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  <w:r w:rsidRPr="00D432D3">
              <w:rPr>
                <w:szCs w:val="24"/>
              </w:rPr>
              <w:t xml:space="preserve"> « </w:t>
            </w:r>
            <w:r>
              <w:rPr>
                <w:szCs w:val="24"/>
              </w:rPr>
              <w:t xml:space="preserve"> Богданихская </w:t>
            </w:r>
            <w:r w:rsidRPr="00D432D3">
              <w:rPr>
                <w:szCs w:val="24"/>
              </w:rPr>
              <w:t>СШ»</w:t>
            </w:r>
          </w:p>
          <w:p w:rsidR="00112EA0" w:rsidRPr="00112EA0" w:rsidRDefault="00112EA0" w:rsidP="00112EA0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FA6D7B" w:rsidTr="00D432D3">
        <w:tc>
          <w:tcPr>
            <w:tcW w:w="562" w:type="dxa"/>
          </w:tcPr>
          <w:p w:rsidR="00112EA0" w:rsidRDefault="00112EA0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112EA0" w:rsidRPr="00EB1485" w:rsidRDefault="00112EA0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EB1485">
              <w:rPr>
                <w:szCs w:val="28"/>
              </w:rPr>
              <w:t>Английский язык</w:t>
            </w:r>
          </w:p>
        </w:tc>
        <w:tc>
          <w:tcPr>
            <w:tcW w:w="3185" w:type="dxa"/>
          </w:tcPr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 w:rsidRPr="00112EA0">
              <w:rPr>
                <w:b w:val="0"/>
                <w:sz w:val="24"/>
                <w:szCs w:val="24"/>
                <w:lang w:val="ru-RU"/>
              </w:rPr>
              <w:t>Четверикова Виктория Николаевна</w:t>
            </w:r>
            <w:r w:rsidRPr="00112EA0">
              <w:rPr>
                <w:b w:val="0"/>
                <w:sz w:val="24"/>
                <w:szCs w:val="24"/>
              </w:rPr>
              <w:t>, учител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</w:t>
            </w:r>
            <w:r w:rsidRPr="00112EA0">
              <w:rPr>
                <w:b w:val="0"/>
                <w:sz w:val="24"/>
                <w:szCs w:val="24"/>
                <w:lang w:val="ru-RU"/>
              </w:rPr>
              <w:t xml:space="preserve">английского языка </w:t>
            </w:r>
            <w:r w:rsidRPr="00112EA0">
              <w:rPr>
                <w:b w:val="0"/>
                <w:sz w:val="24"/>
                <w:szCs w:val="24"/>
              </w:rPr>
              <w:t>высшей квалификационной категории М</w:t>
            </w:r>
            <w:r w:rsidRPr="00112EA0">
              <w:rPr>
                <w:b w:val="0"/>
                <w:sz w:val="24"/>
                <w:szCs w:val="24"/>
                <w:lang w:val="ru-RU"/>
              </w:rPr>
              <w:t>Б</w:t>
            </w:r>
            <w:r w:rsidRPr="00112EA0">
              <w:rPr>
                <w:b w:val="0"/>
                <w:sz w:val="24"/>
                <w:szCs w:val="24"/>
              </w:rPr>
              <w:t xml:space="preserve">ОУ </w:t>
            </w:r>
          </w:p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 w:rsidRPr="00112EA0">
              <w:rPr>
                <w:b w:val="0"/>
                <w:sz w:val="24"/>
                <w:szCs w:val="24"/>
                <w:lang w:val="ru-RU"/>
              </w:rPr>
              <w:t xml:space="preserve">«Новоталицкая </w:t>
            </w:r>
            <w:r w:rsidRPr="00112EA0">
              <w:rPr>
                <w:b w:val="0"/>
                <w:sz w:val="24"/>
                <w:szCs w:val="24"/>
              </w:rPr>
              <w:t>СШ</w:t>
            </w:r>
            <w:r w:rsidRPr="00112EA0">
              <w:rPr>
                <w:b w:val="0"/>
                <w:sz w:val="24"/>
                <w:szCs w:val="24"/>
                <w:lang w:val="ru-RU"/>
              </w:rPr>
              <w:t>»</w:t>
            </w:r>
            <w:r w:rsidRPr="00112EA0">
              <w:rPr>
                <w:b w:val="0"/>
                <w:sz w:val="24"/>
                <w:szCs w:val="24"/>
              </w:rPr>
              <w:t>, руководител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районного</w:t>
            </w:r>
            <w:r>
              <w:rPr>
                <w:b w:val="0"/>
                <w:sz w:val="24"/>
                <w:szCs w:val="24"/>
              </w:rPr>
              <w:t xml:space="preserve"> МО учителей иностранных языков</w:t>
            </w:r>
          </w:p>
          <w:p w:rsidR="00112EA0" w:rsidRPr="00112EA0" w:rsidRDefault="00112EA0" w:rsidP="00D432D3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336" w:type="dxa"/>
          </w:tcPr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 w:rsidRPr="00112EA0">
              <w:rPr>
                <w:b w:val="0"/>
                <w:bCs/>
                <w:sz w:val="24"/>
                <w:szCs w:val="24"/>
              </w:rPr>
              <w:t>1.Кулакова Ольга Анатольевна,</w:t>
            </w:r>
            <w:r w:rsidRPr="00112EA0">
              <w:rPr>
                <w:b w:val="0"/>
                <w:sz w:val="24"/>
                <w:szCs w:val="24"/>
              </w:rPr>
              <w:t xml:space="preserve"> учител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</w:t>
            </w:r>
            <w:r w:rsidRPr="00112EA0">
              <w:rPr>
                <w:b w:val="0"/>
                <w:sz w:val="24"/>
                <w:szCs w:val="24"/>
                <w:lang w:val="ru-RU"/>
              </w:rPr>
              <w:t xml:space="preserve">английского языка </w:t>
            </w:r>
            <w:r w:rsidRPr="00112EA0">
              <w:rPr>
                <w:b w:val="0"/>
                <w:sz w:val="24"/>
                <w:szCs w:val="24"/>
              </w:rPr>
              <w:t>высшей квалификационной категории М</w:t>
            </w:r>
            <w:r w:rsidRPr="00112EA0">
              <w:rPr>
                <w:b w:val="0"/>
                <w:sz w:val="24"/>
                <w:szCs w:val="24"/>
                <w:lang w:val="ru-RU"/>
              </w:rPr>
              <w:t>Б</w:t>
            </w:r>
            <w:r w:rsidRPr="00112EA0">
              <w:rPr>
                <w:b w:val="0"/>
                <w:sz w:val="24"/>
                <w:szCs w:val="24"/>
              </w:rPr>
              <w:t xml:space="preserve">ОУ </w:t>
            </w:r>
          </w:p>
          <w:p w:rsidR="00112EA0" w:rsidRDefault="00112EA0" w:rsidP="00112EA0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  <w:r w:rsidRPr="00112EA0">
              <w:rPr>
                <w:szCs w:val="24"/>
              </w:rPr>
              <w:t>«</w:t>
            </w:r>
            <w:r>
              <w:rPr>
                <w:szCs w:val="24"/>
              </w:rPr>
              <w:t xml:space="preserve"> Коляновская</w:t>
            </w:r>
            <w:r w:rsidRPr="00112EA0">
              <w:rPr>
                <w:szCs w:val="24"/>
              </w:rPr>
              <w:t xml:space="preserve"> СШ»</w:t>
            </w:r>
            <w:r>
              <w:rPr>
                <w:szCs w:val="24"/>
              </w:rPr>
              <w:t>.</w:t>
            </w:r>
          </w:p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27BE1">
              <w:rPr>
                <w:b w:val="0"/>
                <w:sz w:val="24"/>
                <w:szCs w:val="24"/>
              </w:rPr>
              <w:t>2.Шишонков Сергей Владимирович,</w:t>
            </w:r>
            <w:r w:rsidRPr="00112EA0">
              <w:rPr>
                <w:b w:val="0"/>
                <w:sz w:val="24"/>
                <w:szCs w:val="24"/>
              </w:rPr>
              <w:t xml:space="preserve"> учител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</w:t>
            </w:r>
            <w:r w:rsidRPr="00112EA0">
              <w:rPr>
                <w:b w:val="0"/>
                <w:sz w:val="24"/>
                <w:szCs w:val="24"/>
                <w:lang w:val="ru-RU"/>
              </w:rPr>
              <w:t xml:space="preserve">английского языка </w:t>
            </w:r>
            <w:r w:rsidRPr="00112EA0">
              <w:rPr>
                <w:b w:val="0"/>
                <w:sz w:val="24"/>
                <w:szCs w:val="24"/>
              </w:rPr>
              <w:t>высшей квалификационной категории М</w:t>
            </w:r>
            <w:r w:rsidRPr="00112EA0">
              <w:rPr>
                <w:b w:val="0"/>
                <w:sz w:val="24"/>
                <w:szCs w:val="24"/>
                <w:lang w:val="ru-RU"/>
              </w:rPr>
              <w:t>Б</w:t>
            </w:r>
            <w:r w:rsidRPr="00112EA0">
              <w:rPr>
                <w:b w:val="0"/>
                <w:sz w:val="24"/>
                <w:szCs w:val="24"/>
              </w:rPr>
              <w:t xml:space="preserve">ОУ </w:t>
            </w:r>
          </w:p>
          <w:p w:rsidR="00112EA0" w:rsidRDefault="00112EA0" w:rsidP="00112EA0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  <w:r w:rsidRPr="00112EA0">
              <w:rPr>
                <w:szCs w:val="24"/>
              </w:rPr>
              <w:t>«</w:t>
            </w:r>
            <w:r>
              <w:rPr>
                <w:szCs w:val="24"/>
              </w:rPr>
              <w:t xml:space="preserve"> Подвязновская </w:t>
            </w:r>
            <w:r w:rsidRPr="00112EA0">
              <w:rPr>
                <w:szCs w:val="24"/>
              </w:rPr>
              <w:t>СШ»</w:t>
            </w:r>
            <w:r>
              <w:rPr>
                <w:szCs w:val="24"/>
              </w:rPr>
              <w:t>.</w:t>
            </w:r>
          </w:p>
          <w:p w:rsidR="00112EA0" w:rsidRDefault="00112EA0" w:rsidP="00112EA0">
            <w:pPr>
              <w:autoSpaceDE w:val="0"/>
              <w:autoSpaceDN w:val="0"/>
              <w:adjustRightInd w:val="0"/>
              <w:contextualSpacing/>
              <w:rPr>
                <w:bCs/>
                <w:szCs w:val="24"/>
              </w:rPr>
            </w:pPr>
          </w:p>
        </w:tc>
      </w:tr>
      <w:tr w:rsidR="00FA6D7B" w:rsidTr="00D432D3">
        <w:tc>
          <w:tcPr>
            <w:tcW w:w="562" w:type="dxa"/>
          </w:tcPr>
          <w:p w:rsidR="00112EA0" w:rsidRPr="00112EA0" w:rsidRDefault="00112EA0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Cs w:val="24"/>
              </w:rPr>
            </w:pPr>
            <w:r w:rsidRPr="00112EA0">
              <w:rPr>
                <w:bCs/>
                <w:szCs w:val="24"/>
              </w:rPr>
              <w:t>3</w:t>
            </w:r>
          </w:p>
        </w:tc>
        <w:tc>
          <w:tcPr>
            <w:tcW w:w="3261" w:type="dxa"/>
          </w:tcPr>
          <w:p w:rsidR="00112EA0" w:rsidRPr="00EB1485" w:rsidRDefault="00112EA0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EB1485">
              <w:rPr>
                <w:szCs w:val="28"/>
              </w:rPr>
              <w:t>Немецкий язык</w:t>
            </w:r>
          </w:p>
        </w:tc>
        <w:tc>
          <w:tcPr>
            <w:tcW w:w="3185" w:type="dxa"/>
          </w:tcPr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 w:rsidRPr="00112EA0">
              <w:rPr>
                <w:b w:val="0"/>
                <w:sz w:val="24"/>
                <w:szCs w:val="24"/>
                <w:lang w:val="ru-RU"/>
              </w:rPr>
              <w:t>Кашуро Марина Васильевна,</w:t>
            </w:r>
            <w:r w:rsidRPr="00112EA0">
              <w:rPr>
                <w:b w:val="0"/>
                <w:sz w:val="24"/>
                <w:szCs w:val="24"/>
              </w:rPr>
              <w:t xml:space="preserve"> учител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</w:t>
            </w:r>
            <w:r w:rsidRPr="00112EA0">
              <w:rPr>
                <w:b w:val="0"/>
                <w:sz w:val="24"/>
                <w:szCs w:val="24"/>
                <w:lang w:val="ru-RU"/>
              </w:rPr>
              <w:t xml:space="preserve">немецкого языка </w:t>
            </w:r>
            <w:r w:rsidRPr="00112EA0">
              <w:rPr>
                <w:b w:val="0"/>
                <w:sz w:val="24"/>
                <w:szCs w:val="24"/>
              </w:rPr>
              <w:lastRenderedPageBreak/>
              <w:t>высшей квалификационной категории М</w:t>
            </w:r>
            <w:r w:rsidRPr="00112EA0">
              <w:rPr>
                <w:b w:val="0"/>
                <w:sz w:val="24"/>
                <w:szCs w:val="24"/>
                <w:lang w:val="ru-RU"/>
              </w:rPr>
              <w:t>Б</w:t>
            </w:r>
            <w:r w:rsidRPr="00112EA0">
              <w:rPr>
                <w:b w:val="0"/>
                <w:sz w:val="24"/>
                <w:szCs w:val="24"/>
              </w:rPr>
              <w:t xml:space="preserve">ОУ </w:t>
            </w:r>
            <w:r w:rsidRPr="00112EA0">
              <w:rPr>
                <w:b w:val="0"/>
                <w:sz w:val="24"/>
                <w:szCs w:val="24"/>
                <w:lang w:val="ru-RU"/>
              </w:rPr>
              <w:t xml:space="preserve"> «Новоталицкая</w:t>
            </w:r>
            <w:r w:rsidRPr="00112EA0">
              <w:rPr>
                <w:b w:val="0"/>
                <w:sz w:val="24"/>
                <w:szCs w:val="24"/>
              </w:rPr>
              <w:t xml:space="preserve"> СШ</w:t>
            </w:r>
            <w:r w:rsidRPr="00112EA0">
              <w:rPr>
                <w:b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6" w:type="dxa"/>
          </w:tcPr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lastRenderedPageBreak/>
              <w:t>Хорькова Любовь Алексеевна,</w:t>
            </w:r>
            <w:r w:rsidRPr="00112EA0">
              <w:rPr>
                <w:b w:val="0"/>
                <w:sz w:val="24"/>
                <w:szCs w:val="24"/>
              </w:rPr>
              <w:t xml:space="preserve"> учител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</w:t>
            </w:r>
            <w:r w:rsidRPr="00112EA0">
              <w:rPr>
                <w:b w:val="0"/>
                <w:sz w:val="24"/>
                <w:szCs w:val="24"/>
                <w:lang w:val="ru-RU"/>
              </w:rPr>
              <w:lastRenderedPageBreak/>
              <w:t xml:space="preserve">немецкого языка </w:t>
            </w:r>
            <w:r>
              <w:rPr>
                <w:b w:val="0"/>
                <w:sz w:val="24"/>
                <w:szCs w:val="24"/>
                <w:lang w:val="ru-RU"/>
              </w:rPr>
              <w:t xml:space="preserve"> первой </w:t>
            </w:r>
            <w:r w:rsidRPr="00112EA0">
              <w:rPr>
                <w:b w:val="0"/>
                <w:sz w:val="24"/>
                <w:szCs w:val="24"/>
              </w:rPr>
              <w:t>квалификационной категории М</w:t>
            </w:r>
            <w:r w:rsidRPr="00112EA0">
              <w:rPr>
                <w:b w:val="0"/>
                <w:sz w:val="24"/>
                <w:szCs w:val="24"/>
                <w:lang w:val="ru-RU"/>
              </w:rPr>
              <w:t>Б</w:t>
            </w:r>
            <w:r w:rsidRPr="00112EA0">
              <w:rPr>
                <w:b w:val="0"/>
                <w:sz w:val="24"/>
                <w:szCs w:val="24"/>
              </w:rPr>
              <w:t xml:space="preserve">ОУ </w:t>
            </w:r>
            <w:r w:rsidRPr="00112EA0">
              <w:rPr>
                <w:b w:val="0"/>
                <w:sz w:val="24"/>
                <w:szCs w:val="24"/>
                <w:lang w:val="ru-RU"/>
              </w:rPr>
              <w:t xml:space="preserve"> «</w:t>
            </w:r>
            <w:r>
              <w:rPr>
                <w:b w:val="0"/>
                <w:sz w:val="24"/>
                <w:szCs w:val="24"/>
                <w:lang w:val="ru-RU"/>
              </w:rPr>
              <w:t xml:space="preserve">Озерновская </w:t>
            </w:r>
            <w:r w:rsidRPr="00112EA0">
              <w:rPr>
                <w:b w:val="0"/>
                <w:sz w:val="24"/>
                <w:szCs w:val="24"/>
              </w:rPr>
              <w:t xml:space="preserve"> СШ</w:t>
            </w:r>
            <w:r w:rsidRPr="00112EA0">
              <w:rPr>
                <w:b w:val="0"/>
                <w:sz w:val="24"/>
                <w:szCs w:val="24"/>
                <w:lang w:val="ru-RU"/>
              </w:rPr>
              <w:t>»</w:t>
            </w:r>
          </w:p>
        </w:tc>
      </w:tr>
      <w:tr w:rsidR="00FA6D7B" w:rsidTr="00D432D3">
        <w:tc>
          <w:tcPr>
            <w:tcW w:w="562" w:type="dxa"/>
          </w:tcPr>
          <w:p w:rsidR="00112EA0" w:rsidRPr="00112EA0" w:rsidRDefault="00112EA0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4</w:t>
            </w:r>
          </w:p>
        </w:tc>
        <w:tc>
          <w:tcPr>
            <w:tcW w:w="3261" w:type="dxa"/>
          </w:tcPr>
          <w:p w:rsidR="00112EA0" w:rsidRPr="00EB1485" w:rsidRDefault="00112EA0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EB1485">
              <w:rPr>
                <w:szCs w:val="28"/>
              </w:rPr>
              <w:t>История, обществознание, право и экономика</w:t>
            </w:r>
          </w:p>
        </w:tc>
        <w:tc>
          <w:tcPr>
            <w:tcW w:w="3185" w:type="dxa"/>
          </w:tcPr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  <w:r w:rsidRPr="00112EA0">
              <w:rPr>
                <w:b w:val="0"/>
                <w:sz w:val="24"/>
                <w:szCs w:val="24"/>
              </w:rPr>
              <w:t>Косарев</w:t>
            </w:r>
            <w:r w:rsidRPr="00112EA0">
              <w:rPr>
                <w:b w:val="0"/>
                <w:sz w:val="24"/>
                <w:szCs w:val="24"/>
                <w:lang w:val="ru-RU"/>
              </w:rPr>
              <w:t>а</w:t>
            </w:r>
            <w:r w:rsidRPr="00112EA0">
              <w:rPr>
                <w:b w:val="0"/>
                <w:sz w:val="24"/>
                <w:szCs w:val="24"/>
              </w:rPr>
              <w:t xml:space="preserve"> О</w:t>
            </w:r>
            <w:r w:rsidRPr="00112EA0">
              <w:rPr>
                <w:b w:val="0"/>
                <w:sz w:val="24"/>
                <w:szCs w:val="24"/>
                <w:lang w:val="ru-RU"/>
              </w:rPr>
              <w:t xml:space="preserve">льга </w:t>
            </w:r>
            <w:r w:rsidRPr="00112EA0">
              <w:rPr>
                <w:b w:val="0"/>
                <w:sz w:val="24"/>
                <w:szCs w:val="24"/>
              </w:rPr>
              <w:t>А</w:t>
            </w:r>
            <w:r w:rsidRPr="00112EA0">
              <w:rPr>
                <w:b w:val="0"/>
                <w:sz w:val="24"/>
                <w:szCs w:val="24"/>
                <w:lang w:val="ru-RU"/>
              </w:rPr>
              <w:t>лександровна</w:t>
            </w:r>
            <w:r w:rsidRPr="00112EA0">
              <w:rPr>
                <w:b w:val="0"/>
                <w:sz w:val="24"/>
                <w:szCs w:val="24"/>
              </w:rPr>
              <w:t>, учител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</w:t>
            </w:r>
            <w:r w:rsidRPr="00112EA0">
              <w:rPr>
                <w:b w:val="0"/>
                <w:sz w:val="24"/>
                <w:szCs w:val="24"/>
                <w:lang w:val="ru-RU"/>
              </w:rPr>
              <w:t>истории и обществознания</w:t>
            </w:r>
            <w:r w:rsidRPr="00112EA0">
              <w:rPr>
                <w:b w:val="0"/>
                <w:sz w:val="24"/>
                <w:szCs w:val="24"/>
              </w:rPr>
              <w:t xml:space="preserve"> высшей квалификационной категории М</w:t>
            </w:r>
            <w:r w:rsidRPr="00112EA0">
              <w:rPr>
                <w:b w:val="0"/>
                <w:sz w:val="24"/>
                <w:szCs w:val="24"/>
                <w:lang w:val="ru-RU"/>
              </w:rPr>
              <w:t>Б</w:t>
            </w:r>
            <w:r w:rsidRPr="00112EA0">
              <w:rPr>
                <w:b w:val="0"/>
                <w:sz w:val="24"/>
                <w:szCs w:val="24"/>
              </w:rPr>
              <w:t xml:space="preserve">ОУ </w:t>
            </w:r>
            <w:r w:rsidRPr="00112EA0">
              <w:rPr>
                <w:b w:val="0"/>
                <w:sz w:val="24"/>
                <w:szCs w:val="24"/>
                <w:lang w:val="ru-RU"/>
              </w:rPr>
              <w:t>«</w:t>
            </w:r>
            <w:r w:rsidRPr="00112EA0">
              <w:rPr>
                <w:b w:val="0"/>
                <w:sz w:val="24"/>
                <w:szCs w:val="24"/>
              </w:rPr>
              <w:t>Новоталицк</w:t>
            </w:r>
            <w:r w:rsidRPr="00112EA0">
              <w:rPr>
                <w:b w:val="0"/>
                <w:sz w:val="24"/>
                <w:szCs w:val="24"/>
                <w:lang w:val="ru-RU"/>
              </w:rPr>
              <w:t>ая</w:t>
            </w:r>
            <w:r w:rsidRPr="00112EA0">
              <w:rPr>
                <w:b w:val="0"/>
                <w:sz w:val="24"/>
                <w:szCs w:val="24"/>
              </w:rPr>
              <w:t xml:space="preserve"> СШ</w:t>
            </w:r>
            <w:r w:rsidRPr="00112EA0">
              <w:rPr>
                <w:b w:val="0"/>
                <w:sz w:val="24"/>
                <w:szCs w:val="24"/>
                <w:lang w:val="ru-RU"/>
              </w:rPr>
              <w:t>»</w:t>
            </w:r>
            <w:r w:rsidRPr="00112EA0">
              <w:rPr>
                <w:b w:val="0"/>
                <w:sz w:val="24"/>
                <w:szCs w:val="24"/>
              </w:rPr>
              <w:t>, руководител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районного МО уч</w:t>
            </w:r>
            <w:r>
              <w:rPr>
                <w:b w:val="0"/>
                <w:sz w:val="24"/>
                <w:szCs w:val="24"/>
              </w:rPr>
              <w:t>ителей истории и обществознания</w:t>
            </w:r>
          </w:p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36" w:type="dxa"/>
          </w:tcPr>
          <w:p w:rsid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1.Кислякова Мария Юрьевна,</w:t>
            </w:r>
            <w:r w:rsidRPr="00112EA0">
              <w:rPr>
                <w:b w:val="0"/>
                <w:sz w:val="24"/>
                <w:szCs w:val="24"/>
              </w:rPr>
              <w:t xml:space="preserve"> учител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</w:t>
            </w:r>
            <w:r w:rsidRPr="00112EA0">
              <w:rPr>
                <w:b w:val="0"/>
                <w:sz w:val="24"/>
                <w:szCs w:val="24"/>
                <w:lang w:val="ru-RU"/>
              </w:rPr>
              <w:t>истории и обществознания</w:t>
            </w:r>
            <w:r w:rsidRPr="00112EA0">
              <w:rPr>
                <w:b w:val="0"/>
                <w:sz w:val="24"/>
                <w:szCs w:val="24"/>
              </w:rPr>
              <w:t xml:space="preserve"> высшей квалификационной категории М</w:t>
            </w:r>
            <w:r w:rsidRPr="00112EA0">
              <w:rPr>
                <w:b w:val="0"/>
                <w:sz w:val="24"/>
                <w:szCs w:val="24"/>
                <w:lang w:val="ru-RU"/>
              </w:rPr>
              <w:t>Б</w:t>
            </w:r>
            <w:r w:rsidRPr="00112EA0">
              <w:rPr>
                <w:b w:val="0"/>
                <w:sz w:val="24"/>
                <w:szCs w:val="24"/>
              </w:rPr>
              <w:t xml:space="preserve">ОУ </w:t>
            </w:r>
            <w:r w:rsidRPr="00112EA0">
              <w:rPr>
                <w:b w:val="0"/>
                <w:sz w:val="24"/>
                <w:szCs w:val="24"/>
                <w:lang w:val="ru-RU"/>
              </w:rPr>
              <w:t>«</w:t>
            </w:r>
            <w:r>
              <w:rPr>
                <w:b w:val="0"/>
                <w:sz w:val="24"/>
                <w:szCs w:val="24"/>
                <w:lang w:val="ru-RU"/>
              </w:rPr>
              <w:t xml:space="preserve"> Коляновская </w:t>
            </w:r>
            <w:r w:rsidRPr="00112EA0">
              <w:rPr>
                <w:b w:val="0"/>
                <w:sz w:val="24"/>
                <w:szCs w:val="24"/>
              </w:rPr>
              <w:t xml:space="preserve"> СШ</w:t>
            </w:r>
            <w:r w:rsidRPr="00112EA0">
              <w:rPr>
                <w:b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2. Колосова Галина Анатольевна,</w:t>
            </w:r>
            <w:r w:rsidRPr="00112EA0">
              <w:rPr>
                <w:b w:val="0"/>
                <w:sz w:val="24"/>
                <w:szCs w:val="24"/>
              </w:rPr>
              <w:t xml:space="preserve"> учител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</w:t>
            </w:r>
            <w:r w:rsidRPr="00112EA0">
              <w:rPr>
                <w:b w:val="0"/>
                <w:sz w:val="24"/>
                <w:szCs w:val="24"/>
                <w:lang w:val="ru-RU"/>
              </w:rPr>
              <w:t>истории и обществознания</w:t>
            </w:r>
            <w:r w:rsidRPr="00112EA0">
              <w:rPr>
                <w:b w:val="0"/>
                <w:sz w:val="24"/>
                <w:szCs w:val="24"/>
              </w:rPr>
              <w:t xml:space="preserve"> высшей квалификационной категории М</w:t>
            </w:r>
            <w:r w:rsidRPr="00112EA0">
              <w:rPr>
                <w:b w:val="0"/>
                <w:sz w:val="24"/>
                <w:szCs w:val="24"/>
                <w:lang w:val="ru-RU"/>
              </w:rPr>
              <w:t>Б</w:t>
            </w:r>
            <w:r w:rsidRPr="00112EA0">
              <w:rPr>
                <w:b w:val="0"/>
                <w:sz w:val="24"/>
                <w:szCs w:val="24"/>
              </w:rPr>
              <w:t xml:space="preserve">ОУ </w:t>
            </w:r>
            <w:r w:rsidRPr="00112EA0">
              <w:rPr>
                <w:b w:val="0"/>
                <w:sz w:val="24"/>
                <w:szCs w:val="24"/>
                <w:lang w:val="ru-RU"/>
              </w:rPr>
              <w:t>«</w:t>
            </w:r>
            <w:r>
              <w:rPr>
                <w:b w:val="0"/>
                <w:sz w:val="24"/>
                <w:szCs w:val="24"/>
                <w:lang w:val="ru-RU"/>
              </w:rPr>
              <w:t xml:space="preserve"> Буньковская </w:t>
            </w:r>
            <w:r w:rsidRPr="00112EA0">
              <w:rPr>
                <w:b w:val="0"/>
                <w:sz w:val="24"/>
                <w:szCs w:val="24"/>
              </w:rPr>
              <w:t>СШ</w:t>
            </w:r>
            <w:r w:rsidRPr="00112EA0">
              <w:rPr>
                <w:b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sz w:val="24"/>
                <w:szCs w:val="24"/>
              </w:rPr>
              <w:t>.</w:t>
            </w:r>
          </w:p>
        </w:tc>
      </w:tr>
      <w:tr w:rsidR="00FA6D7B" w:rsidTr="00D432D3">
        <w:tc>
          <w:tcPr>
            <w:tcW w:w="562" w:type="dxa"/>
          </w:tcPr>
          <w:p w:rsidR="00112EA0" w:rsidRDefault="00112EA0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3261" w:type="dxa"/>
          </w:tcPr>
          <w:p w:rsidR="00112EA0" w:rsidRPr="00EB1485" w:rsidRDefault="00112EA0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EB1485">
              <w:rPr>
                <w:szCs w:val="28"/>
              </w:rPr>
              <w:t>География</w:t>
            </w:r>
          </w:p>
        </w:tc>
        <w:tc>
          <w:tcPr>
            <w:tcW w:w="3185" w:type="dxa"/>
          </w:tcPr>
          <w:p w:rsidR="00112EA0" w:rsidRP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  <w:r w:rsidRPr="00112EA0">
              <w:rPr>
                <w:b w:val="0"/>
                <w:sz w:val="24"/>
                <w:szCs w:val="24"/>
              </w:rPr>
              <w:t>Курочкин</w:t>
            </w:r>
            <w:r w:rsidRPr="00112EA0">
              <w:rPr>
                <w:b w:val="0"/>
                <w:sz w:val="24"/>
                <w:szCs w:val="24"/>
                <w:lang w:val="ru-RU"/>
              </w:rPr>
              <w:t>а</w:t>
            </w:r>
            <w:r w:rsidRPr="00112EA0">
              <w:rPr>
                <w:b w:val="0"/>
                <w:sz w:val="24"/>
                <w:szCs w:val="24"/>
              </w:rPr>
              <w:t xml:space="preserve"> Г</w:t>
            </w:r>
            <w:r w:rsidRPr="00112EA0">
              <w:rPr>
                <w:b w:val="0"/>
                <w:sz w:val="24"/>
                <w:szCs w:val="24"/>
                <w:lang w:val="ru-RU"/>
              </w:rPr>
              <w:t>алина Александровна</w:t>
            </w:r>
            <w:r w:rsidRPr="00112EA0">
              <w:rPr>
                <w:b w:val="0"/>
                <w:sz w:val="24"/>
                <w:szCs w:val="24"/>
              </w:rPr>
              <w:t>, учител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</w:t>
            </w:r>
            <w:r w:rsidRPr="00112EA0">
              <w:rPr>
                <w:b w:val="0"/>
                <w:sz w:val="24"/>
                <w:szCs w:val="24"/>
                <w:lang w:val="ru-RU"/>
              </w:rPr>
              <w:t xml:space="preserve">географии </w:t>
            </w:r>
            <w:r w:rsidRPr="00112EA0">
              <w:rPr>
                <w:b w:val="0"/>
                <w:sz w:val="24"/>
                <w:szCs w:val="24"/>
              </w:rPr>
              <w:t>высшей квалификационной категории М</w:t>
            </w:r>
            <w:r w:rsidRPr="00112EA0">
              <w:rPr>
                <w:b w:val="0"/>
                <w:sz w:val="24"/>
                <w:szCs w:val="24"/>
                <w:lang w:val="ru-RU"/>
              </w:rPr>
              <w:t>Б</w:t>
            </w:r>
            <w:r w:rsidRPr="00112EA0">
              <w:rPr>
                <w:b w:val="0"/>
                <w:sz w:val="24"/>
                <w:szCs w:val="24"/>
              </w:rPr>
              <w:t xml:space="preserve">ОУ </w:t>
            </w:r>
            <w:r w:rsidRPr="00112EA0">
              <w:rPr>
                <w:b w:val="0"/>
                <w:sz w:val="24"/>
                <w:szCs w:val="24"/>
                <w:lang w:val="ru-RU"/>
              </w:rPr>
              <w:t>«</w:t>
            </w:r>
            <w:r w:rsidRPr="00112EA0">
              <w:rPr>
                <w:b w:val="0"/>
                <w:sz w:val="24"/>
                <w:szCs w:val="24"/>
              </w:rPr>
              <w:t>Новоталицк</w:t>
            </w:r>
            <w:r w:rsidRPr="00112EA0">
              <w:rPr>
                <w:b w:val="0"/>
                <w:sz w:val="24"/>
                <w:szCs w:val="24"/>
                <w:lang w:val="ru-RU"/>
              </w:rPr>
              <w:t>ая</w:t>
            </w:r>
            <w:r w:rsidRPr="00112EA0">
              <w:rPr>
                <w:b w:val="0"/>
                <w:sz w:val="24"/>
                <w:szCs w:val="24"/>
              </w:rPr>
              <w:t xml:space="preserve"> СШ</w:t>
            </w:r>
            <w:r w:rsidRPr="00112EA0">
              <w:rPr>
                <w:b w:val="0"/>
                <w:sz w:val="24"/>
                <w:szCs w:val="24"/>
                <w:lang w:val="ru-RU"/>
              </w:rPr>
              <w:t>»</w:t>
            </w:r>
            <w:r w:rsidRPr="00112EA0">
              <w:rPr>
                <w:b w:val="0"/>
                <w:sz w:val="24"/>
                <w:szCs w:val="24"/>
              </w:rPr>
              <w:t>, руководител</w:t>
            </w:r>
            <w:r w:rsidRPr="00112EA0">
              <w:rPr>
                <w:b w:val="0"/>
                <w:sz w:val="24"/>
                <w:szCs w:val="24"/>
                <w:lang w:val="ru-RU"/>
              </w:rPr>
              <w:t>ь</w:t>
            </w:r>
            <w:r w:rsidRPr="00112EA0">
              <w:rPr>
                <w:b w:val="0"/>
                <w:sz w:val="24"/>
                <w:szCs w:val="24"/>
              </w:rPr>
              <w:t xml:space="preserve"> районного МО учителей географии</w:t>
            </w:r>
          </w:p>
        </w:tc>
        <w:tc>
          <w:tcPr>
            <w:tcW w:w="2336" w:type="dxa"/>
          </w:tcPr>
          <w:p w:rsidR="00112EA0" w:rsidRDefault="00112EA0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  <w:r w:rsidRPr="004F7DC3">
              <w:rPr>
                <w:b w:val="0"/>
                <w:sz w:val="24"/>
                <w:szCs w:val="24"/>
                <w:lang w:val="ru-RU"/>
              </w:rPr>
              <w:t>1. Синицына Елена Александровна</w:t>
            </w:r>
            <w:r w:rsidRPr="004F7DC3">
              <w:rPr>
                <w:b w:val="0"/>
                <w:sz w:val="24"/>
                <w:szCs w:val="24"/>
              </w:rPr>
              <w:t>, 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>ь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географии </w:t>
            </w:r>
            <w:r w:rsidRPr="004F7DC3">
              <w:rPr>
                <w:b w:val="0"/>
                <w:sz w:val="24"/>
                <w:szCs w:val="24"/>
              </w:rPr>
              <w:t>высшей 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« Коляновская </w:t>
            </w:r>
            <w:r w:rsidRPr="004F7DC3">
              <w:rPr>
                <w:b w:val="0"/>
                <w:sz w:val="24"/>
                <w:szCs w:val="24"/>
              </w:rPr>
              <w:t>СШ</w:t>
            </w:r>
            <w:r w:rsidRPr="004F7DC3">
              <w:rPr>
                <w:b w:val="0"/>
                <w:sz w:val="24"/>
                <w:szCs w:val="24"/>
                <w:lang w:val="ru-RU"/>
              </w:rPr>
              <w:t>»</w:t>
            </w:r>
            <w:r w:rsidRPr="004F7DC3">
              <w:rPr>
                <w:b w:val="0"/>
                <w:sz w:val="24"/>
                <w:szCs w:val="24"/>
              </w:rPr>
              <w:t>, руководител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>ь</w:t>
            </w:r>
            <w:r w:rsidRPr="004F7DC3">
              <w:rPr>
                <w:b w:val="0"/>
                <w:sz w:val="24"/>
                <w:szCs w:val="24"/>
              </w:rPr>
              <w:t xml:space="preserve"> районного МО учителей географии</w:t>
            </w:r>
          </w:p>
          <w:p w:rsidR="004F7DC3" w:rsidRPr="004F7DC3" w:rsidRDefault="004F7DC3" w:rsidP="004F7DC3">
            <w:pPr>
              <w:pStyle w:val="21"/>
              <w:contextualSpacing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2. Балыкова Елена Геннадьевна,</w:t>
            </w:r>
            <w:r w:rsidRPr="00EB1485">
              <w:rPr>
                <w:b w:val="0"/>
                <w:szCs w:val="28"/>
              </w:rPr>
              <w:t xml:space="preserve"> </w:t>
            </w:r>
            <w:r>
              <w:rPr>
                <w:b w:val="0"/>
                <w:szCs w:val="28"/>
                <w:lang w:val="ru-RU"/>
              </w:rPr>
              <w:t xml:space="preserve"> </w:t>
            </w:r>
            <w:r w:rsidRPr="00EB1485">
              <w:rPr>
                <w:b w:val="0"/>
                <w:szCs w:val="28"/>
              </w:rPr>
              <w:t xml:space="preserve"> </w:t>
            </w:r>
            <w:r w:rsidRPr="004F7DC3">
              <w:rPr>
                <w:b w:val="0"/>
                <w:sz w:val="24"/>
                <w:szCs w:val="24"/>
              </w:rPr>
              <w:t>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>ь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географии  первой </w:t>
            </w:r>
            <w:r w:rsidRPr="004F7DC3">
              <w:rPr>
                <w:b w:val="0"/>
                <w:sz w:val="24"/>
                <w:szCs w:val="24"/>
              </w:rPr>
              <w:t>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« Богданихская </w:t>
            </w:r>
            <w:r w:rsidRPr="004F7DC3">
              <w:rPr>
                <w:b w:val="0"/>
                <w:sz w:val="24"/>
                <w:szCs w:val="24"/>
              </w:rPr>
              <w:t>СШ</w:t>
            </w:r>
            <w:r w:rsidRPr="004F7DC3">
              <w:rPr>
                <w:b w:val="0"/>
                <w:sz w:val="24"/>
                <w:szCs w:val="24"/>
                <w:lang w:val="ru-RU"/>
              </w:rPr>
              <w:t>»</w:t>
            </w:r>
            <w:r w:rsidRPr="004F7DC3">
              <w:rPr>
                <w:b w:val="0"/>
                <w:sz w:val="24"/>
                <w:szCs w:val="24"/>
              </w:rPr>
              <w:t>.</w:t>
            </w:r>
            <w:r w:rsidRPr="00EB1485">
              <w:rPr>
                <w:b w:val="0"/>
                <w:szCs w:val="28"/>
              </w:rPr>
              <w:t xml:space="preserve"> </w:t>
            </w:r>
            <w:r w:rsidRPr="004F7DC3">
              <w:rPr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FA6D7B" w:rsidTr="00D432D3">
        <w:tc>
          <w:tcPr>
            <w:tcW w:w="562" w:type="dxa"/>
          </w:tcPr>
          <w:p w:rsidR="004F7DC3" w:rsidRDefault="004F7DC3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3261" w:type="dxa"/>
          </w:tcPr>
          <w:p w:rsidR="004F7DC3" w:rsidRPr="00EB1485" w:rsidRDefault="004F7DC3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EB1485">
              <w:rPr>
                <w:szCs w:val="28"/>
              </w:rPr>
              <w:t>Экология</w:t>
            </w:r>
          </w:p>
        </w:tc>
        <w:tc>
          <w:tcPr>
            <w:tcW w:w="3185" w:type="dxa"/>
          </w:tcPr>
          <w:p w:rsidR="004F7DC3" w:rsidRPr="004F7DC3" w:rsidRDefault="004F7DC3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  <w:r w:rsidRPr="004F7DC3">
              <w:rPr>
                <w:b w:val="0"/>
                <w:sz w:val="24"/>
                <w:szCs w:val="24"/>
                <w:lang w:val="ru-RU"/>
              </w:rPr>
              <w:t>Шиловская Галина Ивановна,</w:t>
            </w:r>
            <w:r w:rsidRPr="004F7DC3">
              <w:rPr>
                <w:b w:val="0"/>
                <w:sz w:val="24"/>
                <w:szCs w:val="24"/>
              </w:rPr>
              <w:t xml:space="preserve"> 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>ь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химии и экологии </w:t>
            </w:r>
            <w:r w:rsidRPr="004F7DC3">
              <w:rPr>
                <w:b w:val="0"/>
                <w:sz w:val="24"/>
                <w:szCs w:val="24"/>
              </w:rPr>
              <w:t>высшей 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>«</w:t>
            </w:r>
            <w:r w:rsidRPr="004F7DC3">
              <w:rPr>
                <w:b w:val="0"/>
                <w:sz w:val="24"/>
                <w:szCs w:val="24"/>
              </w:rPr>
              <w:t>Коляновск</w:t>
            </w:r>
            <w:r w:rsidRPr="004F7DC3">
              <w:rPr>
                <w:b w:val="0"/>
                <w:sz w:val="24"/>
                <w:szCs w:val="24"/>
                <w:lang w:val="ru-RU"/>
              </w:rPr>
              <w:t>ая</w:t>
            </w:r>
            <w:r w:rsidRPr="004F7DC3">
              <w:rPr>
                <w:b w:val="0"/>
                <w:sz w:val="24"/>
                <w:szCs w:val="24"/>
              </w:rPr>
              <w:t xml:space="preserve"> СШ</w:t>
            </w:r>
            <w:r w:rsidRPr="004F7DC3">
              <w:rPr>
                <w:b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36" w:type="dxa"/>
          </w:tcPr>
          <w:p w:rsidR="004F7DC3" w:rsidRDefault="004F7DC3" w:rsidP="004F7DC3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 Налимова Ольга Михайловна</w:t>
            </w:r>
            <w:r w:rsidRPr="004F7DC3">
              <w:rPr>
                <w:b w:val="0"/>
                <w:sz w:val="24"/>
                <w:szCs w:val="24"/>
                <w:lang w:val="ru-RU"/>
              </w:rPr>
              <w:t>,</w:t>
            </w:r>
            <w:r w:rsidRPr="004F7DC3">
              <w:rPr>
                <w:b w:val="0"/>
                <w:sz w:val="24"/>
                <w:szCs w:val="24"/>
              </w:rPr>
              <w:t xml:space="preserve"> 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>ь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химии и экологии </w:t>
            </w:r>
            <w:r w:rsidRPr="004F7DC3">
              <w:rPr>
                <w:b w:val="0"/>
                <w:sz w:val="24"/>
                <w:szCs w:val="24"/>
              </w:rPr>
              <w:t>высшей 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>«</w:t>
            </w:r>
            <w:r>
              <w:rPr>
                <w:b w:val="0"/>
                <w:sz w:val="24"/>
                <w:szCs w:val="24"/>
                <w:lang w:val="ru-RU"/>
              </w:rPr>
              <w:t xml:space="preserve"> Михалевская </w:t>
            </w:r>
            <w:r w:rsidRPr="004F7DC3">
              <w:rPr>
                <w:b w:val="0"/>
                <w:sz w:val="24"/>
                <w:szCs w:val="24"/>
              </w:rPr>
              <w:t xml:space="preserve"> СШ</w:t>
            </w:r>
            <w:r w:rsidRPr="004F7DC3">
              <w:rPr>
                <w:b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sz w:val="24"/>
                <w:szCs w:val="24"/>
                <w:lang w:val="ru-RU"/>
              </w:rPr>
              <w:t>.</w:t>
            </w:r>
          </w:p>
          <w:p w:rsidR="004F7DC3" w:rsidRPr="004F7DC3" w:rsidRDefault="004F7DC3" w:rsidP="004F7DC3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2.Кузмина Марина Сергеевна,</w:t>
            </w:r>
            <w:r w:rsidRPr="00EB1485">
              <w:rPr>
                <w:b w:val="0"/>
                <w:szCs w:val="28"/>
                <w:lang w:val="ru-RU"/>
              </w:rPr>
              <w:t xml:space="preserve"> </w:t>
            </w:r>
            <w:r>
              <w:rPr>
                <w:b w:val="0"/>
                <w:szCs w:val="28"/>
                <w:lang w:val="ru-RU"/>
              </w:rPr>
              <w:t xml:space="preserve"> </w:t>
            </w:r>
            <w:r w:rsidRPr="00EB1485">
              <w:rPr>
                <w:b w:val="0"/>
                <w:szCs w:val="28"/>
                <w:lang w:val="ru-RU"/>
              </w:rPr>
              <w:t>,</w:t>
            </w:r>
            <w:r w:rsidRPr="00EB1485">
              <w:rPr>
                <w:b w:val="0"/>
                <w:szCs w:val="28"/>
              </w:rPr>
              <w:t xml:space="preserve"> </w:t>
            </w:r>
            <w:r w:rsidRPr="004F7DC3">
              <w:rPr>
                <w:b w:val="0"/>
                <w:sz w:val="24"/>
                <w:szCs w:val="24"/>
              </w:rPr>
              <w:t>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>ь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химии и  биологии </w:t>
            </w:r>
            <w:r w:rsidRPr="004F7DC3">
              <w:rPr>
                <w:b w:val="0"/>
                <w:sz w:val="24"/>
                <w:szCs w:val="24"/>
              </w:rPr>
              <w:t>высшей 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« Куликовская </w:t>
            </w:r>
            <w:r w:rsidRPr="004F7DC3">
              <w:rPr>
                <w:b w:val="0"/>
                <w:sz w:val="24"/>
                <w:szCs w:val="24"/>
              </w:rPr>
              <w:t>СШ</w:t>
            </w:r>
            <w:r w:rsidRPr="004F7DC3">
              <w:rPr>
                <w:b w:val="0"/>
                <w:sz w:val="24"/>
                <w:szCs w:val="24"/>
                <w:lang w:val="ru-RU"/>
              </w:rPr>
              <w:t>»</w:t>
            </w:r>
          </w:p>
        </w:tc>
      </w:tr>
      <w:tr w:rsidR="004F7DC3" w:rsidTr="00D432D3">
        <w:tc>
          <w:tcPr>
            <w:tcW w:w="562" w:type="dxa"/>
          </w:tcPr>
          <w:p w:rsidR="004F7DC3" w:rsidRDefault="004F7DC3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7.</w:t>
            </w:r>
          </w:p>
        </w:tc>
        <w:tc>
          <w:tcPr>
            <w:tcW w:w="3261" w:type="dxa"/>
          </w:tcPr>
          <w:p w:rsidR="004F7DC3" w:rsidRPr="00EB1485" w:rsidRDefault="004F7DC3" w:rsidP="004F7DC3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EB1485">
              <w:rPr>
                <w:szCs w:val="28"/>
              </w:rPr>
              <w:t xml:space="preserve">Технология 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185" w:type="dxa"/>
          </w:tcPr>
          <w:p w:rsidR="004F7DC3" w:rsidRPr="004F7DC3" w:rsidRDefault="004F7DC3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 w:rsidRPr="004F7DC3">
              <w:rPr>
                <w:b w:val="0"/>
                <w:sz w:val="24"/>
                <w:szCs w:val="24"/>
              </w:rPr>
              <w:t>Червяков</w:t>
            </w:r>
            <w:r w:rsidRPr="004F7DC3">
              <w:rPr>
                <w:b w:val="0"/>
                <w:sz w:val="24"/>
                <w:szCs w:val="24"/>
                <w:lang w:val="ru-RU"/>
              </w:rPr>
              <w:t>а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Ирина </w:t>
            </w:r>
            <w:r w:rsidRPr="004F7DC3">
              <w:rPr>
                <w:b w:val="0"/>
                <w:sz w:val="24"/>
                <w:szCs w:val="24"/>
              </w:rPr>
              <w:t>И</w:t>
            </w:r>
            <w:r w:rsidRPr="004F7DC3">
              <w:rPr>
                <w:b w:val="0"/>
                <w:sz w:val="24"/>
                <w:szCs w:val="24"/>
                <w:lang w:val="ru-RU"/>
              </w:rPr>
              <w:t>вановна</w:t>
            </w:r>
            <w:r w:rsidRPr="004F7DC3">
              <w:rPr>
                <w:b w:val="0"/>
                <w:sz w:val="24"/>
                <w:szCs w:val="24"/>
              </w:rPr>
              <w:t>, 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ь технологии </w:t>
            </w:r>
            <w:r w:rsidRPr="004F7DC3">
              <w:rPr>
                <w:b w:val="0"/>
                <w:sz w:val="24"/>
                <w:szCs w:val="24"/>
              </w:rPr>
              <w:t xml:space="preserve"> высшей 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>«</w:t>
            </w:r>
            <w:r w:rsidRPr="004F7DC3">
              <w:rPr>
                <w:b w:val="0"/>
                <w:sz w:val="24"/>
                <w:szCs w:val="24"/>
              </w:rPr>
              <w:t>Коляновск</w:t>
            </w:r>
            <w:r w:rsidRPr="004F7DC3">
              <w:rPr>
                <w:b w:val="0"/>
                <w:sz w:val="24"/>
                <w:szCs w:val="24"/>
                <w:lang w:val="ru-RU"/>
              </w:rPr>
              <w:t>ая</w:t>
            </w:r>
            <w:r w:rsidRPr="004F7DC3">
              <w:rPr>
                <w:b w:val="0"/>
                <w:sz w:val="24"/>
                <w:szCs w:val="24"/>
              </w:rPr>
              <w:t xml:space="preserve"> СШ</w:t>
            </w:r>
            <w:r w:rsidRPr="004F7DC3">
              <w:rPr>
                <w:b w:val="0"/>
                <w:sz w:val="24"/>
                <w:szCs w:val="24"/>
                <w:lang w:val="ru-RU"/>
              </w:rPr>
              <w:t>»</w:t>
            </w:r>
            <w:r w:rsidRPr="004F7DC3">
              <w:rPr>
                <w:b w:val="0"/>
                <w:sz w:val="24"/>
                <w:szCs w:val="24"/>
              </w:rPr>
              <w:t>, руководител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>ь</w:t>
            </w:r>
            <w:r w:rsidRPr="004F7DC3">
              <w:rPr>
                <w:b w:val="0"/>
                <w:sz w:val="24"/>
                <w:szCs w:val="24"/>
              </w:rPr>
              <w:t xml:space="preserve"> районного МО учителей технологии</w:t>
            </w:r>
          </w:p>
        </w:tc>
        <w:tc>
          <w:tcPr>
            <w:tcW w:w="2336" w:type="dxa"/>
          </w:tcPr>
          <w:p w:rsidR="004F7DC3" w:rsidRDefault="00FA6D7B" w:rsidP="00FA6D7B">
            <w:pPr>
              <w:pStyle w:val="21"/>
              <w:contextualSpacing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1.Марипов Владимир Б</w:t>
            </w:r>
            <w:r w:rsidR="004F7DC3">
              <w:rPr>
                <w:b w:val="0"/>
                <w:sz w:val="24"/>
                <w:szCs w:val="24"/>
                <w:lang w:val="ru-RU"/>
              </w:rPr>
              <w:t>урханович,</w:t>
            </w:r>
            <w:r w:rsidRPr="004F7DC3">
              <w:rPr>
                <w:b w:val="0"/>
                <w:sz w:val="24"/>
                <w:szCs w:val="24"/>
              </w:rPr>
              <w:t xml:space="preserve"> 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ь технологии 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 первой </w:t>
            </w:r>
            <w:r w:rsidRPr="004F7DC3">
              <w:rPr>
                <w:b w:val="0"/>
                <w:sz w:val="24"/>
                <w:szCs w:val="24"/>
              </w:rPr>
              <w:t>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>«</w:t>
            </w:r>
            <w:r w:rsidRPr="004F7DC3">
              <w:rPr>
                <w:b w:val="0"/>
                <w:sz w:val="24"/>
                <w:szCs w:val="24"/>
              </w:rPr>
              <w:t>Коляновск</w:t>
            </w:r>
            <w:r w:rsidRPr="004F7DC3">
              <w:rPr>
                <w:b w:val="0"/>
                <w:sz w:val="24"/>
                <w:szCs w:val="24"/>
                <w:lang w:val="ru-RU"/>
              </w:rPr>
              <w:t>ая</w:t>
            </w:r>
            <w:r w:rsidRPr="004F7DC3">
              <w:rPr>
                <w:b w:val="0"/>
                <w:sz w:val="24"/>
                <w:szCs w:val="24"/>
              </w:rPr>
              <w:t xml:space="preserve"> СШ</w:t>
            </w:r>
            <w:r w:rsidRPr="004F7DC3">
              <w:rPr>
                <w:b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FA6D7B" w:rsidRDefault="00FA6D7B" w:rsidP="00FA6D7B">
            <w:pPr>
              <w:pStyle w:val="21"/>
              <w:contextualSpacing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2.Воинов Евгений Юрьевич,</w:t>
            </w:r>
            <w:r w:rsidRPr="004F7DC3">
              <w:rPr>
                <w:b w:val="0"/>
                <w:sz w:val="24"/>
                <w:szCs w:val="24"/>
              </w:rPr>
              <w:t xml:space="preserve"> 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ь технологии 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 первой </w:t>
            </w:r>
            <w:r w:rsidRPr="004F7DC3">
              <w:rPr>
                <w:b w:val="0"/>
                <w:sz w:val="24"/>
                <w:szCs w:val="24"/>
              </w:rPr>
              <w:t>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>«</w:t>
            </w:r>
            <w:r>
              <w:rPr>
                <w:b w:val="0"/>
                <w:sz w:val="24"/>
                <w:szCs w:val="24"/>
                <w:lang w:val="ru-RU"/>
              </w:rPr>
              <w:t xml:space="preserve"> Подвязновская </w:t>
            </w:r>
            <w:r w:rsidRPr="004F7DC3">
              <w:rPr>
                <w:b w:val="0"/>
                <w:sz w:val="24"/>
                <w:szCs w:val="24"/>
              </w:rPr>
              <w:t xml:space="preserve"> СШ</w:t>
            </w:r>
            <w:r w:rsidRPr="004F7DC3">
              <w:rPr>
                <w:b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FA6D7B" w:rsidRPr="00FA6D7B" w:rsidRDefault="00FA6D7B" w:rsidP="00FA6D7B">
            <w:pPr>
              <w:pStyle w:val="21"/>
              <w:contextualSpacing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3. Федосеева Оксана Александровна,</w:t>
            </w:r>
            <w:r w:rsidRPr="004F7DC3">
              <w:rPr>
                <w:b w:val="0"/>
                <w:sz w:val="24"/>
                <w:szCs w:val="24"/>
              </w:rPr>
              <w:t xml:space="preserve"> 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ь технологии 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 первой </w:t>
            </w:r>
            <w:r w:rsidRPr="004F7DC3">
              <w:rPr>
                <w:b w:val="0"/>
                <w:sz w:val="24"/>
                <w:szCs w:val="24"/>
              </w:rPr>
              <w:t>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>«</w:t>
            </w:r>
            <w:r>
              <w:rPr>
                <w:b w:val="0"/>
                <w:sz w:val="24"/>
                <w:szCs w:val="24"/>
                <w:lang w:val="ru-RU"/>
              </w:rPr>
              <w:t>Новоталицкая СШ».</w:t>
            </w:r>
          </w:p>
        </w:tc>
      </w:tr>
      <w:tr w:rsidR="00FA6D7B" w:rsidTr="00D432D3">
        <w:tc>
          <w:tcPr>
            <w:tcW w:w="562" w:type="dxa"/>
          </w:tcPr>
          <w:p w:rsidR="00FA6D7B" w:rsidRDefault="00FA6D7B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8.</w:t>
            </w:r>
          </w:p>
        </w:tc>
        <w:tc>
          <w:tcPr>
            <w:tcW w:w="3261" w:type="dxa"/>
          </w:tcPr>
          <w:p w:rsidR="00FA6D7B" w:rsidRPr="00EB1485" w:rsidRDefault="00FA6D7B" w:rsidP="004F7DC3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EB1485">
              <w:rPr>
                <w:szCs w:val="28"/>
              </w:rPr>
              <w:t>Искусство (Мировая художественная культура</w:t>
            </w:r>
            <w:r w:rsidRPr="00EB1485">
              <w:rPr>
                <w:b/>
                <w:szCs w:val="28"/>
              </w:rPr>
              <w:t xml:space="preserve">) </w:t>
            </w:r>
          </w:p>
        </w:tc>
        <w:tc>
          <w:tcPr>
            <w:tcW w:w="3185" w:type="dxa"/>
          </w:tcPr>
          <w:p w:rsidR="00FA6D7B" w:rsidRPr="00FA6D7B" w:rsidRDefault="00FA6D7B" w:rsidP="00FA6D7B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 w:rsidRPr="00FA6D7B">
              <w:rPr>
                <w:b w:val="0"/>
                <w:sz w:val="24"/>
                <w:szCs w:val="24"/>
                <w:lang w:val="ru-RU"/>
              </w:rPr>
              <w:t>Григорьева Наталья Сергеевна</w:t>
            </w:r>
            <w:r w:rsidRPr="00FA6D7B">
              <w:rPr>
                <w:b w:val="0"/>
                <w:sz w:val="24"/>
                <w:szCs w:val="24"/>
              </w:rPr>
              <w:t>, учител</w:t>
            </w:r>
            <w:r w:rsidRPr="00FA6D7B">
              <w:rPr>
                <w:b w:val="0"/>
                <w:sz w:val="24"/>
                <w:szCs w:val="24"/>
                <w:lang w:val="ru-RU"/>
              </w:rPr>
              <w:t>ь</w:t>
            </w:r>
            <w:r w:rsidRPr="00FA6D7B">
              <w:rPr>
                <w:b w:val="0"/>
                <w:sz w:val="24"/>
                <w:szCs w:val="24"/>
              </w:rPr>
              <w:t xml:space="preserve"> </w:t>
            </w:r>
            <w:r w:rsidRPr="00FA6D7B">
              <w:rPr>
                <w:b w:val="0"/>
                <w:sz w:val="24"/>
                <w:szCs w:val="24"/>
                <w:lang w:val="ru-RU"/>
              </w:rPr>
              <w:t xml:space="preserve"> первой</w:t>
            </w:r>
            <w:r w:rsidRPr="00FA6D7B">
              <w:rPr>
                <w:b w:val="0"/>
                <w:sz w:val="24"/>
                <w:szCs w:val="24"/>
              </w:rPr>
              <w:t xml:space="preserve"> квалификационной категории М</w:t>
            </w:r>
            <w:r w:rsidRPr="00FA6D7B">
              <w:rPr>
                <w:b w:val="0"/>
                <w:sz w:val="24"/>
                <w:szCs w:val="24"/>
                <w:lang w:val="ru-RU"/>
              </w:rPr>
              <w:t>Б</w:t>
            </w:r>
            <w:r w:rsidRPr="00FA6D7B">
              <w:rPr>
                <w:b w:val="0"/>
                <w:sz w:val="24"/>
                <w:szCs w:val="24"/>
              </w:rPr>
              <w:t xml:space="preserve">ОУ </w:t>
            </w:r>
            <w:r w:rsidRPr="00FA6D7B">
              <w:rPr>
                <w:b w:val="0"/>
                <w:sz w:val="24"/>
                <w:szCs w:val="24"/>
                <w:lang w:val="ru-RU"/>
              </w:rPr>
              <w:t>«</w:t>
            </w:r>
            <w:r w:rsidRPr="00FA6D7B">
              <w:rPr>
                <w:b w:val="0"/>
                <w:sz w:val="24"/>
                <w:szCs w:val="24"/>
              </w:rPr>
              <w:t>Коляновск</w:t>
            </w:r>
            <w:r w:rsidRPr="00FA6D7B">
              <w:rPr>
                <w:b w:val="0"/>
                <w:sz w:val="24"/>
                <w:szCs w:val="24"/>
                <w:lang w:val="ru-RU"/>
              </w:rPr>
              <w:t>ая</w:t>
            </w:r>
            <w:r w:rsidRPr="00FA6D7B">
              <w:rPr>
                <w:b w:val="0"/>
                <w:sz w:val="24"/>
                <w:szCs w:val="24"/>
              </w:rPr>
              <w:t xml:space="preserve"> СШ</w:t>
            </w:r>
            <w:r>
              <w:rPr>
                <w:b w:val="0"/>
                <w:sz w:val="24"/>
                <w:szCs w:val="24"/>
                <w:lang w:val="ru-RU"/>
              </w:rPr>
              <w:t>»</w:t>
            </w:r>
          </w:p>
          <w:p w:rsidR="00FA6D7B" w:rsidRPr="00FA6D7B" w:rsidRDefault="00FA6D7B" w:rsidP="00112EA0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336" w:type="dxa"/>
          </w:tcPr>
          <w:p w:rsidR="00FA6D7B" w:rsidRDefault="00FA6D7B" w:rsidP="00FA6D7B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Cs w:val="28"/>
                <w:lang w:val="ru-RU"/>
              </w:rPr>
              <w:t xml:space="preserve"> </w:t>
            </w:r>
            <w:r w:rsidRPr="00FA6D7B">
              <w:rPr>
                <w:b w:val="0"/>
                <w:sz w:val="24"/>
                <w:szCs w:val="24"/>
                <w:lang w:val="ru-RU"/>
              </w:rPr>
              <w:t>1.Завьялова Елена Борисовна</w:t>
            </w:r>
            <w:r w:rsidRPr="00FA6D7B">
              <w:rPr>
                <w:b w:val="0"/>
                <w:sz w:val="24"/>
                <w:szCs w:val="24"/>
              </w:rPr>
              <w:t>, учител</w:t>
            </w:r>
            <w:r w:rsidRPr="00FA6D7B">
              <w:rPr>
                <w:b w:val="0"/>
                <w:sz w:val="24"/>
                <w:szCs w:val="24"/>
                <w:lang w:val="ru-RU"/>
              </w:rPr>
              <w:t>ь</w:t>
            </w:r>
            <w:r w:rsidRPr="00FA6D7B">
              <w:rPr>
                <w:b w:val="0"/>
                <w:sz w:val="24"/>
                <w:szCs w:val="24"/>
              </w:rPr>
              <w:t xml:space="preserve"> </w:t>
            </w:r>
            <w:r w:rsidRPr="00FA6D7B">
              <w:rPr>
                <w:b w:val="0"/>
                <w:sz w:val="24"/>
                <w:szCs w:val="24"/>
                <w:lang w:val="ru-RU"/>
              </w:rPr>
              <w:t xml:space="preserve">  высшей</w:t>
            </w:r>
            <w:r w:rsidRPr="00FA6D7B">
              <w:rPr>
                <w:b w:val="0"/>
                <w:sz w:val="24"/>
                <w:szCs w:val="24"/>
              </w:rPr>
              <w:t xml:space="preserve"> квалификационной категории М</w:t>
            </w:r>
            <w:r w:rsidRPr="00FA6D7B">
              <w:rPr>
                <w:b w:val="0"/>
                <w:sz w:val="24"/>
                <w:szCs w:val="24"/>
                <w:lang w:val="ru-RU"/>
              </w:rPr>
              <w:t>Б</w:t>
            </w:r>
            <w:r w:rsidRPr="00FA6D7B">
              <w:rPr>
                <w:b w:val="0"/>
                <w:sz w:val="24"/>
                <w:szCs w:val="24"/>
              </w:rPr>
              <w:t xml:space="preserve">ОУ </w:t>
            </w:r>
            <w:r w:rsidRPr="00FA6D7B">
              <w:rPr>
                <w:b w:val="0"/>
                <w:sz w:val="24"/>
                <w:szCs w:val="24"/>
                <w:lang w:val="ru-RU"/>
              </w:rPr>
              <w:t>« Новоталицкая</w:t>
            </w:r>
            <w:r w:rsidRPr="00FA6D7B">
              <w:rPr>
                <w:b w:val="0"/>
                <w:sz w:val="24"/>
                <w:szCs w:val="24"/>
              </w:rPr>
              <w:t xml:space="preserve"> СШ</w:t>
            </w:r>
            <w:r w:rsidRPr="00FA6D7B">
              <w:rPr>
                <w:b w:val="0"/>
                <w:sz w:val="24"/>
                <w:szCs w:val="24"/>
                <w:lang w:val="ru-RU"/>
              </w:rPr>
              <w:t xml:space="preserve">». </w:t>
            </w:r>
          </w:p>
          <w:p w:rsidR="00FA6D7B" w:rsidRPr="00FA6D7B" w:rsidRDefault="00FA6D7B" w:rsidP="00FA6D7B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2. Емельянова Вера Юрьевна,</w:t>
            </w:r>
            <w:r w:rsidRPr="00FA6D7B">
              <w:rPr>
                <w:b w:val="0"/>
                <w:sz w:val="24"/>
                <w:szCs w:val="24"/>
              </w:rPr>
              <w:t xml:space="preserve"> учител</w:t>
            </w:r>
            <w:r w:rsidRPr="00FA6D7B">
              <w:rPr>
                <w:b w:val="0"/>
                <w:sz w:val="24"/>
                <w:szCs w:val="24"/>
                <w:lang w:val="ru-RU"/>
              </w:rPr>
              <w:t>ь</w:t>
            </w:r>
            <w:r w:rsidRPr="00FA6D7B">
              <w:rPr>
                <w:b w:val="0"/>
                <w:sz w:val="24"/>
                <w:szCs w:val="24"/>
              </w:rPr>
              <w:t xml:space="preserve"> </w:t>
            </w:r>
            <w:r w:rsidRPr="00FA6D7B">
              <w:rPr>
                <w:b w:val="0"/>
                <w:sz w:val="24"/>
                <w:szCs w:val="24"/>
                <w:lang w:val="ru-RU"/>
              </w:rPr>
              <w:t xml:space="preserve">  высшей</w:t>
            </w:r>
            <w:r w:rsidRPr="00FA6D7B">
              <w:rPr>
                <w:b w:val="0"/>
                <w:sz w:val="24"/>
                <w:szCs w:val="24"/>
              </w:rPr>
              <w:t xml:space="preserve"> квалификационной категории М</w:t>
            </w:r>
            <w:r w:rsidRPr="00FA6D7B">
              <w:rPr>
                <w:b w:val="0"/>
                <w:sz w:val="24"/>
                <w:szCs w:val="24"/>
                <w:lang w:val="ru-RU"/>
              </w:rPr>
              <w:t>Б</w:t>
            </w:r>
            <w:r w:rsidRPr="00FA6D7B">
              <w:rPr>
                <w:b w:val="0"/>
                <w:sz w:val="24"/>
                <w:szCs w:val="24"/>
              </w:rPr>
              <w:t>ОУ</w:t>
            </w:r>
            <w:r w:rsidRPr="00FA6D7B">
              <w:rPr>
                <w:b w:val="0"/>
                <w:sz w:val="24"/>
                <w:szCs w:val="24"/>
                <w:lang w:val="ru-RU"/>
              </w:rPr>
              <w:t>«</w:t>
            </w:r>
            <w:r w:rsidRPr="00FA6D7B">
              <w:rPr>
                <w:b w:val="0"/>
                <w:sz w:val="24"/>
                <w:szCs w:val="24"/>
              </w:rPr>
              <w:t>Коляновск</w:t>
            </w:r>
            <w:r w:rsidRPr="00FA6D7B">
              <w:rPr>
                <w:b w:val="0"/>
                <w:sz w:val="24"/>
                <w:szCs w:val="24"/>
                <w:lang w:val="ru-RU"/>
              </w:rPr>
              <w:t>ая</w:t>
            </w:r>
            <w:r w:rsidRPr="00FA6D7B">
              <w:rPr>
                <w:b w:val="0"/>
                <w:sz w:val="24"/>
                <w:szCs w:val="24"/>
              </w:rPr>
              <w:t xml:space="preserve"> СШ</w:t>
            </w:r>
            <w:r>
              <w:rPr>
                <w:b w:val="0"/>
                <w:sz w:val="24"/>
                <w:szCs w:val="24"/>
                <w:lang w:val="ru-RU"/>
              </w:rPr>
              <w:t>»</w:t>
            </w:r>
          </w:p>
          <w:p w:rsidR="00FA6D7B" w:rsidRPr="00FA6D7B" w:rsidRDefault="00FA6D7B" w:rsidP="00FA6D7B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</w:p>
          <w:p w:rsidR="00FA6D7B" w:rsidRDefault="00FA6D7B" w:rsidP="00FA6D7B">
            <w:pPr>
              <w:pStyle w:val="21"/>
              <w:contextualSpacing/>
              <w:jc w:val="left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FA6D7B" w:rsidTr="00FA6D7B">
        <w:trPr>
          <w:trHeight w:val="841"/>
        </w:trPr>
        <w:tc>
          <w:tcPr>
            <w:tcW w:w="562" w:type="dxa"/>
          </w:tcPr>
          <w:p w:rsidR="00FA6D7B" w:rsidRDefault="00FA6D7B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9.</w:t>
            </w:r>
          </w:p>
        </w:tc>
        <w:tc>
          <w:tcPr>
            <w:tcW w:w="3261" w:type="dxa"/>
          </w:tcPr>
          <w:p w:rsidR="00FA6D7B" w:rsidRPr="00EB1485" w:rsidRDefault="00FA6D7B" w:rsidP="004F7DC3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EB1485">
              <w:rPr>
                <w:szCs w:val="28"/>
              </w:rPr>
              <w:t>Физическая культура</w:t>
            </w:r>
          </w:p>
        </w:tc>
        <w:tc>
          <w:tcPr>
            <w:tcW w:w="3185" w:type="dxa"/>
          </w:tcPr>
          <w:p w:rsidR="00FA6D7B" w:rsidRPr="00FA6D7B" w:rsidRDefault="00FA6D7B" w:rsidP="00FA6D7B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 w:rsidRPr="00FA6D7B">
              <w:rPr>
                <w:b w:val="0"/>
                <w:sz w:val="24"/>
                <w:szCs w:val="24"/>
              </w:rPr>
              <w:t>Кирпичев А</w:t>
            </w:r>
            <w:r w:rsidRPr="00FA6D7B">
              <w:rPr>
                <w:b w:val="0"/>
                <w:sz w:val="24"/>
                <w:szCs w:val="24"/>
                <w:lang w:val="ru-RU"/>
              </w:rPr>
              <w:t>ндрей Алексеевич</w:t>
            </w:r>
            <w:r w:rsidRPr="00FA6D7B">
              <w:rPr>
                <w:b w:val="0"/>
                <w:sz w:val="24"/>
                <w:szCs w:val="24"/>
              </w:rPr>
              <w:t>, учител</w:t>
            </w:r>
            <w:r w:rsidRPr="00FA6D7B">
              <w:rPr>
                <w:b w:val="0"/>
                <w:sz w:val="24"/>
                <w:szCs w:val="24"/>
                <w:lang w:val="ru-RU"/>
              </w:rPr>
              <w:t>ь</w:t>
            </w:r>
            <w:r>
              <w:rPr>
                <w:b w:val="0"/>
                <w:sz w:val="24"/>
                <w:szCs w:val="24"/>
                <w:lang w:val="ru-RU"/>
              </w:rPr>
              <w:t xml:space="preserve"> физической культуры</w:t>
            </w:r>
            <w:r w:rsidRPr="00FA6D7B">
              <w:rPr>
                <w:b w:val="0"/>
                <w:sz w:val="24"/>
                <w:szCs w:val="24"/>
              </w:rPr>
              <w:t xml:space="preserve"> первой квалификационной категории М</w:t>
            </w:r>
            <w:r w:rsidRPr="00FA6D7B">
              <w:rPr>
                <w:b w:val="0"/>
                <w:sz w:val="24"/>
                <w:szCs w:val="24"/>
                <w:lang w:val="ru-RU"/>
              </w:rPr>
              <w:t>Б</w:t>
            </w:r>
            <w:r w:rsidRPr="00FA6D7B">
              <w:rPr>
                <w:b w:val="0"/>
                <w:sz w:val="24"/>
                <w:szCs w:val="24"/>
              </w:rPr>
              <w:t xml:space="preserve">ОУ </w:t>
            </w:r>
            <w:r w:rsidRPr="00FA6D7B">
              <w:rPr>
                <w:b w:val="0"/>
                <w:sz w:val="24"/>
                <w:szCs w:val="24"/>
                <w:lang w:val="ru-RU"/>
              </w:rPr>
              <w:t>«</w:t>
            </w:r>
            <w:r w:rsidRPr="00FA6D7B">
              <w:rPr>
                <w:b w:val="0"/>
                <w:sz w:val="24"/>
                <w:szCs w:val="24"/>
              </w:rPr>
              <w:t>Богородск</w:t>
            </w:r>
            <w:r w:rsidRPr="00FA6D7B">
              <w:rPr>
                <w:b w:val="0"/>
                <w:sz w:val="24"/>
                <w:szCs w:val="24"/>
                <w:lang w:val="ru-RU"/>
              </w:rPr>
              <w:t>ая</w:t>
            </w:r>
            <w:r w:rsidRPr="00FA6D7B">
              <w:rPr>
                <w:b w:val="0"/>
                <w:sz w:val="24"/>
                <w:szCs w:val="24"/>
              </w:rPr>
              <w:t xml:space="preserve"> СШ</w:t>
            </w:r>
            <w:r w:rsidRPr="00FA6D7B">
              <w:rPr>
                <w:b w:val="0"/>
                <w:sz w:val="24"/>
                <w:szCs w:val="24"/>
                <w:lang w:val="ru-RU"/>
              </w:rPr>
              <w:t>»</w:t>
            </w:r>
            <w:r w:rsidRPr="00FA6D7B">
              <w:rPr>
                <w:b w:val="0"/>
                <w:sz w:val="24"/>
                <w:szCs w:val="24"/>
              </w:rPr>
              <w:t>, руководител</w:t>
            </w:r>
            <w:r w:rsidRPr="00FA6D7B">
              <w:rPr>
                <w:b w:val="0"/>
                <w:sz w:val="24"/>
                <w:szCs w:val="24"/>
                <w:lang w:val="ru-RU"/>
              </w:rPr>
              <w:t>ь</w:t>
            </w:r>
            <w:r w:rsidRPr="00FA6D7B">
              <w:rPr>
                <w:b w:val="0"/>
                <w:sz w:val="24"/>
                <w:szCs w:val="24"/>
              </w:rPr>
              <w:t xml:space="preserve"> районного МО учителей физического воспитан</w:t>
            </w:r>
            <w:r w:rsidRPr="00EB1485">
              <w:rPr>
                <w:b w:val="0"/>
                <w:szCs w:val="28"/>
              </w:rPr>
              <w:t>ия</w:t>
            </w:r>
          </w:p>
        </w:tc>
        <w:tc>
          <w:tcPr>
            <w:tcW w:w="2336" w:type="dxa"/>
          </w:tcPr>
          <w:p w:rsidR="00FA6D7B" w:rsidRDefault="00FA6D7B" w:rsidP="00FA6D7B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1.Байбара Дмитрий Николаевич</w:t>
            </w:r>
            <w:r w:rsidRPr="00FA6D7B">
              <w:rPr>
                <w:b w:val="0"/>
                <w:sz w:val="24"/>
                <w:szCs w:val="24"/>
              </w:rPr>
              <w:t>, учител</w:t>
            </w:r>
            <w:r w:rsidRPr="00FA6D7B">
              <w:rPr>
                <w:b w:val="0"/>
                <w:sz w:val="24"/>
                <w:szCs w:val="24"/>
                <w:lang w:val="ru-RU"/>
              </w:rPr>
              <w:t>ь</w:t>
            </w:r>
            <w:r>
              <w:rPr>
                <w:b w:val="0"/>
                <w:sz w:val="24"/>
                <w:szCs w:val="24"/>
                <w:lang w:val="ru-RU"/>
              </w:rPr>
              <w:t xml:space="preserve"> физической культуры</w:t>
            </w:r>
            <w:r w:rsidRPr="00FA6D7B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 высшей </w:t>
            </w:r>
            <w:r w:rsidRPr="00FA6D7B">
              <w:rPr>
                <w:b w:val="0"/>
                <w:sz w:val="24"/>
                <w:szCs w:val="24"/>
              </w:rPr>
              <w:t>квалификационной категории М</w:t>
            </w:r>
            <w:r w:rsidRPr="00FA6D7B">
              <w:rPr>
                <w:b w:val="0"/>
                <w:sz w:val="24"/>
                <w:szCs w:val="24"/>
                <w:lang w:val="ru-RU"/>
              </w:rPr>
              <w:t>Б</w:t>
            </w:r>
            <w:r w:rsidRPr="00FA6D7B">
              <w:rPr>
                <w:b w:val="0"/>
                <w:sz w:val="24"/>
                <w:szCs w:val="24"/>
              </w:rPr>
              <w:t xml:space="preserve">ОУ </w:t>
            </w:r>
            <w:r w:rsidRPr="00FA6D7B">
              <w:rPr>
                <w:b w:val="0"/>
                <w:sz w:val="24"/>
                <w:szCs w:val="24"/>
                <w:lang w:val="ru-RU"/>
              </w:rPr>
              <w:t>«</w:t>
            </w:r>
            <w:r>
              <w:rPr>
                <w:b w:val="0"/>
                <w:sz w:val="24"/>
                <w:szCs w:val="24"/>
                <w:lang w:val="ru-RU"/>
              </w:rPr>
              <w:t xml:space="preserve"> Буньковская</w:t>
            </w:r>
            <w:r w:rsidRPr="00FA6D7B">
              <w:rPr>
                <w:b w:val="0"/>
                <w:sz w:val="24"/>
                <w:szCs w:val="24"/>
              </w:rPr>
              <w:t xml:space="preserve"> СШ</w:t>
            </w:r>
            <w:r w:rsidRPr="00FA6D7B">
              <w:rPr>
                <w:b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FA6D7B" w:rsidRPr="00FA6D7B" w:rsidRDefault="00FA6D7B" w:rsidP="00FA6D7B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2.</w:t>
            </w:r>
            <w:r w:rsidRPr="00FA6D7B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Николаев Виктор Вадимович, </w:t>
            </w:r>
            <w:r w:rsidRPr="00FA6D7B">
              <w:rPr>
                <w:b w:val="0"/>
                <w:sz w:val="24"/>
                <w:szCs w:val="24"/>
              </w:rPr>
              <w:t>учител</w:t>
            </w:r>
            <w:r w:rsidRPr="00FA6D7B">
              <w:rPr>
                <w:b w:val="0"/>
                <w:sz w:val="24"/>
                <w:szCs w:val="24"/>
                <w:lang w:val="ru-RU"/>
              </w:rPr>
              <w:t>ь</w:t>
            </w:r>
            <w:r>
              <w:rPr>
                <w:b w:val="0"/>
                <w:sz w:val="24"/>
                <w:szCs w:val="24"/>
                <w:lang w:val="ru-RU"/>
              </w:rPr>
              <w:t xml:space="preserve"> физической культуры</w:t>
            </w:r>
            <w:r w:rsidRPr="00FA6D7B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 высшей </w:t>
            </w:r>
            <w:r w:rsidRPr="00FA6D7B">
              <w:rPr>
                <w:b w:val="0"/>
                <w:sz w:val="24"/>
                <w:szCs w:val="24"/>
              </w:rPr>
              <w:t>квалификационной категории М</w:t>
            </w:r>
            <w:r w:rsidRPr="00FA6D7B">
              <w:rPr>
                <w:b w:val="0"/>
                <w:sz w:val="24"/>
                <w:szCs w:val="24"/>
                <w:lang w:val="ru-RU"/>
              </w:rPr>
              <w:t>Б</w:t>
            </w:r>
            <w:r w:rsidRPr="00FA6D7B">
              <w:rPr>
                <w:b w:val="0"/>
                <w:sz w:val="24"/>
                <w:szCs w:val="24"/>
              </w:rPr>
              <w:t xml:space="preserve">ОУ </w:t>
            </w:r>
            <w:r w:rsidRPr="00FA6D7B">
              <w:rPr>
                <w:b w:val="0"/>
                <w:sz w:val="24"/>
                <w:szCs w:val="24"/>
                <w:lang w:val="ru-RU"/>
              </w:rPr>
              <w:t>«</w:t>
            </w:r>
            <w:r>
              <w:rPr>
                <w:b w:val="0"/>
                <w:sz w:val="24"/>
                <w:szCs w:val="24"/>
                <w:lang w:val="ru-RU"/>
              </w:rPr>
              <w:t xml:space="preserve">  Коляновская </w:t>
            </w:r>
            <w:r w:rsidRPr="00FA6D7B">
              <w:rPr>
                <w:b w:val="0"/>
                <w:sz w:val="24"/>
                <w:szCs w:val="24"/>
              </w:rPr>
              <w:t>СШ</w:t>
            </w:r>
            <w:r w:rsidRPr="00FA6D7B">
              <w:rPr>
                <w:b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FA6D7B" w:rsidTr="00D432D3">
        <w:tc>
          <w:tcPr>
            <w:tcW w:w="562" w:type="dxa"/>
          </w:tcPr>
          <w:p w:rsidR="00FA6D7B" w:rsidRDefault="00FA6D7B" w:rsidP="00EB148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10.</w:t>
            </w:r>
          </w:p>
        </w:tc>
        <w:tc>
          <w:tcPr>
            <w:tcW w:w="3261" w:type="dxa"/>
          </w:tcPr>
          <w:p w:rsidR="00FA6D7B" w:rsidRPr="00FA6D7B" w:rsidRDefault="00FA6D7B" w:rsidP="004F7DC3">
            <w:pPr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  <w:r w:rsidRPr="00FA6D7B">
              <w:rPr>
                <w:szCs w:val="24"/>
              </w:rPr>
              <w:t>Основы безопасности жизнедеятельности</w:t>
            </w:r>
          </w:p>
        </w:tc>
        <w:tc>
          <w:tcPr>
            <w:tcW w:w="3185" w:type="dxa"/>
          </w:tcPr>
          <w:p w:rsidR="00FA6D7B" w:rsidRPr="00FA6D7B" w:rsidRDefault="00FA6D7B" w:rsidP="00FA6D7B">
            <w:pPr>
              <w:autoSpaceDE w:val="0"/>
              <w:autoSpaceDN w:val="0"/>
              <w:adjustRightInd w:val="0"/>
              <w:contextualSpacing/>
              <w:jc w:val="both"/>
              <w:rPr>
                <w:szCs w:val="24"/>
              </w:rPr>
            </w:pPr>
            <w:r w:rsidRPr="00FA6D7B">
              <w:rPr>
                <w:szCs w:val="24"/>
              </w:rPr>
              <w:t>Костина Ирина Геннадьевна, педагог-организатор ОБЖ  первой квалификационной категории МБОУ «Богданихская СШ».</w:t>
            </w:r>
          </w:p>
          <w:p w:rsidR="00FA6D7B" w:rsidRPr="00FA6D7B" w:rsidRDefault="00FA6D7B" w:rsidP="00FA6D7B">
            <w:pPr>
              <w:pStyle w:val="21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336" w:type="dxa"/>
          </w:tcPr>
          <w:p w:rsidR="00FA6D7B" w:rsidRDefault="00627BE1" w:rsidP="00627BE1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1.</w:t>
            </w:r>
            <w:r w:rsidRPr="00FA6D7B">
              <w:rPr>
                <w:b w:val="0"/>
                <w:sz w:val="24"/>
                <w:szCs w:val="24"/>
              </w:rPr>
              <w:t>Кирпичев А</w:t>
            </w:r>
            <w:r w:rsidRPr="00FA6D7B">
              <w:rPr>
                <w:b w:val="0"/>
                <w:sz w:val="24"/>
                <w:szCs w:val="24"/>
                <w:lang w:val="ru-RU"/>
              </w:rPr>
              <w:t>ндрей Алексеевич</w:t>
            </w:r>
            <w:r w:rsidRPr="00FA6D7B">
              <w:rPr>
                <w:b w:val="0"/>
                <w:sz w:val="24"/>
                <w:szCs w:val="24"/>
              </w:rPr>
              <w:t>, учител</w:t>
            </w:r>
            <w:r w:rsidRPr="00FA6D7B">
              <w:rPr>
                <w:b w:val="0"/>
                <w:sz w:val="24"/>
                <w:szCs w:val="24"/>
                <w:lang w:val="ru-RU"/>
              </w:rPr>
              <w:t>ь</w:t>
            </w:r>
            <w:r>
              <w:rPr>
                <w:b w:val="0"/>
                <w:sz w:val="24"/>
                <w:szCs w:val="24"/>
                <w:lang w:val="ru-RU"/>
              </w:rPr>
              <w:t xml:space="preserve"> физической культуры</w:t>
            </w:r>
            <w:r w:rsidRPr="00FA6D7B">
              <w:rPr>
                <w:b w:val="0"/>
                <w:sz w:val="24"/>
                <w:szCs w:val="24"/>
              </w:rPr>
              <w:t xml:space="preserve"> первой квалификационной категории М</w:t>
            </w:r>
            <w:r w:rsidRPr="00FA6D7B">
              <w:rPr>
                <w:b w:val="0"/>
                <w:sz w:val="24"/>
                <w:szCs w:val="24"/>
                <w:lang w:val="ru-RU"/>
              </w:rPr>
              <w:t>Б</w:t>
            </w:r>
            <w:r w:rsidRPr="00FA6D7B">
              <w:rPr>
                <w:b w:val="0"/>
                <w:sz w:val="24"/>
                <w:szCs w:val="24"/>
              </w:rPr>
              <w:t xml:space="preserve">ОУ </w:t>
            </w:r>
            <w:r w:rsidRPr="00FA6D7B">
              <w:rPr>
                <w:b w:val="0"/>
                <w:sz w:val="24"/>
                <w:szCs w:val="24"/>
                <w:lang w:val="ru-RU"/>
              </w:rPr>
              <w:t>«</w:t>
            </w:r>
            <w:r w:rsidRPr="00FA6D7B">
              <w:rPr>
                <w:b w:val="0"/>
                <w:sz w:val="24"/>
                <w:szCs w:val="24"/>
              </w:rPr>
              <w:t>Богородск</w:t>
            </w:r>
            <w:r w:rsidRPr="00FA6D7B">
              <w:rPr>
                <w:b w:val="0"/>
                <w:sz w:val="24"/>
                <w:szCs w:val="24"/>
                <w:lang w:val="ru-RU"/>
              </w:rPr>
              <w:t>ая</w:t>
            </w:r>
            <w:r w:rsidRPr="00FA6D7B">
              <w:rPr>
                <w:b w:val="0"/>
                <w:sz w:val="24"/>
                <w:szCs w:val="24"/>
              </w:rPr>
              <w:t xml:space="preserve"> СШ</w:t>
            </w:r>
            <w:r w:rsidRPr="00FA6D7B">
              <w:rPr>
                <w:b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627BE1" w:rsidRDefault="00627BE1" w:rsidP="00627BE1">
            <w:pPr>
              <w:pStyle w:val="21"/>
              <w:contextualSpacing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2. .Воинов Евгений Юрьевич,</w:t>
            </w:r>
            <w:r w:rsidRPr="004F7DC3">
              <w:rPr>
                <w:b w:val="0"/>
                <w:sz w:val="24"/>
                <w:szCs w:val="24"/>
              </w:rPr>
              <w:t xml:space="preserve"> учител</w:t>
            </w:r>
            <w:r w:rsidRPr="004F7DC3">
              <w:rPr>
                <w:b w:val="0"/>
                <w:sz w:val="24"/>
                <w:szCs w:val="24"/>
                <w:lang w:val="ru-RU"/>
              </w:rPr>
              <w:t>ь технологии</w:t>
            </w:r>
            <w:r>
              <w:rPr>
                <w:b w:val="0"/>
                <w:sz w:val="24"/>
                <w:szCs w:val="24"/>
                <w:lang w:val="ru-RU"/>
              </w:rPr>
              <w:t xml:space="preserve"> и ОБЖ</w:t>
            </w:r>
            <w:r w:rsidRPr="004F7DC3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4F7DC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 первой </w:t>
            </w:r>
            <w:r w:rsidRPr="004F7DC3">
              <w:rPr>
                <w:b w:val="0"/>
                <w:sz w:val="24"/>
                <w:szCs w:val="24"/>
              </w:rPr>
              <w:t>квалификационной категории М</w:t>
            </w:r>
            <w:r w:rsidRPr="004F7DC3">
              <w:rPr>
                <w:b w:val="0"/>
                <w:sz w:val="24"/>
                <w:szCs w:val="24"/>
                <w:lang w:val="ru-RU"/>
              </w:rPr>
              <w:t>Б</w:t>
            </w:r>
            <w:r w:rsidRPr="004F7DC3">
              <w:rPr>
                <w:b w:val="0"/>
                <w:sz w:val="24"/>
                <w:szCs w:val="24"/>
              </w:rPr>
              <w:t xml:space="preserve">ОУ </w:t>
            </w:r>
            <w:r w:rsidRPr="004F7DC3">
              <w:rPr>
                <w:b w:val="0"/>
                <w:sz w:val="24"/>
                <w:szCs w:val="24"/>
                <w:lang w:val="ru-RU"/>
              </w:rPr>
              <w:t>«</w:t>
            </w:r>
            <w:r>
              <w:rPr>
                <w:b w:val="0"/>
                <w:sz w:val="24"/>
                <w:szCs w:val="24"/>
                <w:lang w:val="ru-RU"/>
              </w:rPr>
              <w:t xml:space="preserve"> Подвязновская </w:t>
            </w:r>
            <w:r w:rsidRPr="004F7DC3">
              <w:rPr>
                <w:b w:val="0"/>
                <w:sz w:val="24"/>
                <w:szCs w:val="24"/>
              </w:rPr>
              <w:t xml:space="preserve"> СШ</w:t>
            </w:r>
            <w:r w:rsidRPr="004F7DC3">
              <w:rPr>
                <w:b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627BE1" w:rsidRPr="00627BE1" w:rsidRDefault="00627BE1" w:rsidP="00627BE1">
            <w:pPr>
              <w:pStyle w:val="21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D432D3" w:rsidRPr="00EB1485" w:rsidRDefault="00D432D3" w:rsidP="00EB1485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721302" w:rsidRPr="00EB1485" w:rsidRDefault="00721302" w:rsidP="00EB1485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B53F57" w:rsidRPr="00EB1485" w:rsidRDefault="00EB1485" w:rsidP="00EB1485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="00112EA0">
        <w:rPr>
          <w:szCs w:val="28"/>
          <w:lang w:val="ru-RU"/>
        </w:rPr>
        <w:t xml:space="preserve"> </w:t>
      </w:r>
    </w:p>
    <w:p w:rsidR="00B53F57" w:rsidRPr="00EB1485" w:rsidRDefault="00EB1485" w:rsidP="00112EA0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="00112EA0">
        <w:rPr>
          <w:szCs w:val="28"/>
          <w:lang w:val="ru-RU"/>
        </w:rPr>
        <w:t xml:space="preserve"> </w:t>
      </w:r>
    </w:p>
    <w:p w:rsidR="00B53F57" w:rsidRPr="00EB1485" w:rsidRDefault="00EB1485" w:rsidP="00EB1485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="00112EA0">
        <w:rPr>
          <w:szCs w:val="28"/>
          <w:lang w:val="ru-RU"/>
        </w:rPr>
        <w:t xml:space="preserve"> </w:t>
      </w:r>
    </w:p>
    <w:p w:rsidR="00B53F57" w:rsidRPr="00EB1485" w:rsidRDefault="00EB1485" w:rsidP="00EB1485">
      <w:pPr>
        <w:pStyle w:val="21"/>
        <w:contextualSpacing/>
        <w:jc w:val="both"/>
        <w:rPr>
          <w:b w:val="0"/>
          <w:szCs w:val="28"/>
        </w:rPr>
      </w:pPr>
      <w:r>
        <w:rPr>
          <w:b w:val="0"/>
          <w:szCs w:val="28"/>
          <w:lang w:val="ru-RU"/>
        </w:rPr>
        <w:tab/>
      </w:r>
      <w:r w:rsidR="00112EA0">
        <w:rPr>
          <w:szCs w:val="28"/>
          <w:lang w:val="ru-RU"/>
        </w:rPr>
        <w:t xml:space="preserve"> </w:t>
      </w:r>
    </w:p>
    <w:p w:rsidR="00B53F57" w:rsidRPr="00EB1485" w:rsidRDefault="00EB1485" w:rsidP="00EB1485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="004F7DC3">
        <w:rPr>
          <w:szCs w:val="28"/>
          <w:lang w:val="ru-RU"/>
        </w:rPr>
        <w:t xml:space="preserve"> </w:t>
      </w:r>
    </w:p>
    <w:p w:rsidR="00B53F57" w:rsidRPr="00EB1485" w:rsidRDefault="00EB1485" w:rsidP="004F7DC3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="004F7DC3">
        <w:rPr>
          <w:szCs w:val="28"/>
          <w:lang w:val="ru-RU"/>
        </w:rPr>
        <w:t xml:space="preserve"> </w:t>
      </w:r>
    </w:p>
    <w:p w:rsidR="00B53F57" w:rsidRPr="00EB1485" w:rsidRDefault="00EB1485" w:rsidP="00EB1485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="004F7DC3">
        <w:rPr>
          <w:szCs w:val="28"/>
          <w:lang w:val="ru-RU"/>
        </w:rPr>
        <w:t xml:space="preserve"> </w:t>
      </w:r>
    </w:p>
    <w:p w:rsidR="00B53F57" w:rsidRPr="00EB1485" w:rsidRDefault="00EB1485" w:rsidP="00FA6D7B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="00FA6D7B">
        <w:rPr>
          <w:szCs w:val="28"/>
          <w:lang w:val="ru-RU"/>
        </w:rPr>
        <w:t xml:space="preserve"> </w:t>
      </w:r>
    </w:p>
    <w:p w:rsidR="00B53F57" w:rsidRPr="00EB1485" w:rsidRDefault="00EB1485" w:rsidP="00EB1485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="00FA6D7B">
        <w:rPr>
          <w:szCs w:val="28"/>
          <w:lang w:val="ru-RU"/>
        </w:rPr>
        <w:t xml:space="preserve"> </w:t>
      </w:r>
    </w:p>
    <w:p w:rsidR="00B53F57" w:rsidRPr="00EB1485" w:rsidRDefault="00EB1485" w:rsidP="00EB1485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="00FA6D7B">
        <w:rPr>
          <w:szCs w:val="28"/>
          <w:lang w:val="ru-RU"/>
        </w:rPr>
        <w:t xml:space="preserve"> </w:t>
      </w:r>
    </w:p>
    <w:p w:rsidR="00EB1485" w:rsidRDefault="00EB1485" w:rsidP="00BF1DFE">
      <w:pPr>
        <w:autoSpaceDE w:val="0"/>
        <w:autoSpaceDN w:val="0"/>
        <w:adjustRightInd w:val="0"/>
        <w:contextualSpacing/>
        <w:jc w:val="both"/>
        <w:rPr>
          <w:szCs w:val="24"/>
        </w:rPr>
      </w:pPr>
      <w:r>
        <w:rPr>
          <w:b/>
          <w:sz w:val="28"/>
          <w:szCs w:val="28"/>
        </w:rPr>
        <w:tab/>
      </w:r>
      <w:r w:rsidR="00BF1DFE">
        <w:rPr>
          <w:b/>
          <w:sz w:val="28"/>
          <w:szCs w:val="28"/>
        </w:rPr>
        <w:t xml:space="preserve"> </w:t>
      </w: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B61E21" w:rsidRDefault="00B61E21" w:rsidP="00EB1485">
      <w:pPr>
        <w:ind w:left="5812"/>
        <w:contextualSpacing/>
        <w:rPr>
          <w:szCs w:val="24"/>
        </w:rPr>
      </w:pPr>
    </w:p>
    <w:p w:rsidR="00D1083F" w:rsidRDefault="002B1305" w:rsidP="002B130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</w:t>
      </w:r>
    </w:p>
    <w:p w:rsidR="00BB3DFF" w:rsidRDefault="00D1083F" w:rsidP="002B130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</w:t>
      </w:r>
    </w:p>
    <w:p w:rsidR="00BB3DFF" w:rsidRDefault="00BB3DFF" w:rsidP="002B130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</w:p>
    <w:p w:rsidR="002B1305" w:rsidRPr="002B1305" w:rsidRDefault="00BB3DFF" w:rsidP="002B1305">
      <w:pPr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                                      </w:t>
      </w:r>
      <w:r w:rsidR="00D1083F">
        <w:rPr>
          <w:b/>
          <w:sz w:val="26"/>
          <w:szCs w:val="26"/>
        </w:rPr>
        <w:t xml:space="preserve">   </w:t>
      </w:r>
      <w:r w:rsidR="002B1305">
        <w:rPr>
          <w:b/>
          <w:sz w:val="26"/>
          <w:szCs w:val="26"/>
        </w:rPr>
        <w:t xml:space="preserve">  </w:t>
      </w:r>
      <w:r w:rsidR="002B1305">
        <w:rPr>
          <w:sz w:val="26"/>
          <w:szCs w:val="26"/>
        </w:rPr>
        <w:t>Приложение 5</w:t>
      </w:r>
    </w:p>
    <w:p w:rsidR="002B1305" w:rsidRPr="002B1305" w:rsidRDefault="002B1305" w:rsidP="002B1305">
      <w:pPr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2B1305">
        <w:rPr>
          <w:sz w:val="26"/>
          <w:szCs w:val="26"/>
        </w:rPr>
        <w:t xml:space="preserve">                                                                                  к приказу Управления образования</w:t>
      </w:r>
    </w:p>
    <w:p w:rsidR="002B1305" w:rsidRPr="002B1305" w:rsidRDefault="002B1305" w:rsidP="002B1305">
      <w:pPr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2B1305">
        <w:rPr>
          <w:sz w:val="26"/>
          <w:szCs w:val="26"/>
        </w:rPr>
        <w:t xml:space="preserve">                                                                         </w:t>
      </w:r>
      <w:r w:rsidR="00BF1DFE">
        <w:rPr>
          <w:sz w:val="26"/>
          <w:szCs w:val="26"/>
        </w:rPr>
        <w:t xml:space="preserve">                             № </w:t>
      </w:r>
      <w:r w:rsidRPr="002B1305">
        <w:rPr>
          <w:sz w:val="26"/>
          <w:szCs w:val="26"/>
        </w:rPr>
        <w:t>1</w:t>
      </w:r>
      <w:r w:rsidR="00BF1DFE">
        <w:rPr>
          <w:sz w:val="26"/>
          <w:szCs w:val="26"/>
        </w:rPr>
        <w:t>37 от 03.09.2021</w:t>
      </w:r>
      <w:r w:rsidRPr="002B1305">
        <w:rPr>
          <w:sz w:val="26"/>
          <w:szCs w:val="26"/>
        </w:rPr>
        <w:t>г.</w:t>
      </w:r>
    </w:p>
    <w:p w:rsidR="006135C1" w:rsidRPr="00EB1485" w:rsidRDefault="006135C1" w:rsidP="00EB1BF2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EB1485">
        <w:rPr>
          <w:b/>
          <w:sz w:val="26"/>
          <w:szCs w:val="26"/>
        </w:rPr>
        <w:t>Состав предметных жюри школьного этапа</w:t>
      </w:r>
    </w:p>
    <w:p w:rsidR="006135C1" w:rsidRPr="00EB1485" w:rsidRDefault="00BB3DFF" w:rsidP="00EB1BF2">
      <w:pP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6135C1" w:rsidRPr="00EB1485">
        <w:rPr>
          <w:b/>
          <w:sz w:val="26"/>
          <w:szCs w:val="26"/>
        </w:rPr>
        <w:t>сероссий</w:t>
      </w:r>
      <w:r w:rsidR="009455B0">
        <w:rPr>
          <w:b/>
          <w:sz w:val="26"/>
          <w:szCs w:val="26"/>
        </w:rPr>
        <w:t>ской олимп</w:t>
      </w:r>
      <w:r w:rsidR="00BF1DFE">
        <w:rPr>
          <w:b/>
          <w:sz w:val="26"/>
          <w:szCs w:val="26"/>
        </w:rPr>
        <w:t>иады школьников в 2021-2022</w:t>
      </w:r>
      <w:r w:rsidR="006135C1" w:rsidRPr="00EB1485">
        <w:rPr>
          <w:b/>
          <w:sz w:val="26"/>
          <w:szCs w:val="26"/>
        </w:rPr>
        <w:t xml:space="preserve"> учебном году</w:t>
      </w:r>
    </w:p>
    <w:p w:rsidR="00FA72D4" w:rsidRPr="008E3D80" w:rsidRDefault="00FA72D4" w:rsidP="00EB1BF2">
      <w:pPr>
        <w:contextualSpacing/>
        <w:jc w:val="center"/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2410"/>
        <w:gridCol w:w="2268"/>
        <w:gridCol w:w="2409"/>
      </w:tblGrid>
      <w:tr w:rsidR="00E36EC8" w:rsidRPr="008F22AD" w:rsidTr="00F10CB2">
        <w:tc>
          <w:tcPr>
            <w:tcW w:w="568" w:type="dxa"/>
          </w:tcPr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8F22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 xml:space="preserve">Предмет  </w:t>
            </w:r>
          </w:p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 xml:space="preserve"> </w:t>
            </w:r>
          </w:p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 xml:space="preserve"> </w:t>
            </w:r>
          </w:p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Дата</w:t>
            </w:r>
          </w:p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проведения</w:t>
            </w:r>
          </w:p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Ф.И.О.</w:t>
            </w:r>
          </w:p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председателя</w:t>
            </w:r>
          </w:p>
          <w:p w:rsidR="00FA72D4" w:rsidRPr="00EB1485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предметного жюри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Ф.И.О. члена</w:t>
            </w:r>
          </w:p>
          <w:p w:rsidR="00FA72D4" w:rsidRPr="008F22AD" w:rsidRDefault="00FA72D4" w:rsidP="00EB1BF2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8F22AD">
              <w:rPr>
                <w:sz w:val="22"/>
                <w:szCs w:val="22"/>
              </w:rPr>
              <w:t>предметного жюри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FA72D4" w:rsidRPr="008F22AD" w:rsidRDefault="005B4B47" w:rsidP="00EB1BF2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B21E9">
              <w:rPr>
                <w:sz w:val="28"/>
                <w:szCs w:val="28"/>
              </w:rPr>
              <w:t>У</w:t>
            </w:r>
          </w:p>
        </w:tc>
      </w:tr>
      <w:tr w:rsidR="00A10157" w:rsidRPr="00140726" w:rsidTr="00F10CB2">
        <w:tc>
          <w:tcPr>
            <w:tcW w:w="568" w:type="dxa"/>
          </w:tcPr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59" w:type="dxa"/>
          </w:tcPr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A10157" w:rsidRDefault="00BF1DFE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B1305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Бякова А.В., МБОУ «Коляновская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Л.Л.</w:t>
            </w:r>
          </w:p>
          <w:p w:rsidR="00A10157" w:rsidRDefault="00772736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Силантьева М.В.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Тихонова О.И.</w:t>
            </w:r>
          </w:p>
          <w:p w:rsidR="00A10157" w:rsidRDefault="00BF1DFE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Алиагаева Ю.А.</w:t>
            </w:r>
          </w:p>
          <w:p w:rsidR="00A10157" w:rsidRDefault="00BF1DFE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Ланцова С.В.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Каптикова Н.Б.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A10157" w:rsidRDefault="00BF1DFE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Ковалева Т.А.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Субботина Т.А.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Земскова Е.Ю.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Махмуди Е.Д..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Таланова С.В.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Рапенкова И.В.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Латфулина Л.В.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Курская Т.В.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Е.Б.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Мифтахова М.А.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Тимофеева Н.П.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«Ермолинская ОШ»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A10157" w:rsidRDefault="00A101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BF1DFE" w:rsidRPr="00140726" w:rsidTr="00F10CB2">
        <w:tc>
          <w:tcPr>
            <w:tcW w:w="568" w:type="dxa"/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559" w:type="dxa"/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21.09.2021</w:t>
            </w:r>
          </w:p>
        </w:tc>
        <w:tc>
          <w:tcPr>
            <w:tcW w:w="2410" w:type="dxa"/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Косарева О.А., МБОУ «Новоталицкая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И.А.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Кораблёва О.В.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Беляева Н.А.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Кислякова  М.Ю.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А.Е.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Вениаминова О.А. 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Блинова В.А.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Соколовский А.В.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Макаров Д.Д.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Буньковская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BF1DFE" w:rsidRPr="00140726" w:rsidTr="00F10CB2">
        <w:tc>
          <w:tcPr>
            <w:tcW w:w="568" w:type="dxa"/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59" w:type="dxa"/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276" w:type="dxa"/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22.09.2021</w:t>
            </w:r>
          </w:p>
        </w:tc>
        <w:tc>
          <w:tcPr>
            <w:tcW w:w="2410" w:type="dxa"/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Григорьева Н.С., МБОУ «Коляновская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И.А.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Крайков В.А.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Колосова Г.А.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Свирь Г.А.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Киселева О.А.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Липатова В.В.</w:t>
            </w:r>
          </w:p>
          <w:p w:rsidR="00BF1DFE" w:rsidRDefault="00C7439A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Праводелова В.В.</w:t>
            </w:r>
          </w:p>
          <w:p w:rsidR="00BF1DFE" w:rsidRPr="00474945" w:rsidRDefault="00C7439A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Бойкова Ю.П.</w:t>
            </w:r>
          </w:p>
          <w:p w:rsidR="00BF1DFE" w:rsidRDefault="00C7439A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Никитина Т.И.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BF1DFE" w:rsidRDefault="00C7439A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1DFE">
              <w:rPr>
                <w:sz w:val="22"/>
                <w:szCs w:val="22"/>
              </w:rPr>
              <w:t>«Озёрновская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BF1DFE" w:rsidRDefault="00BF1DFE" w:rsidP="00BF1DF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C7439A" w:rsidRPr="00140726" w:rsidTr="00F10CB2">
        <w:tc>
          <w:tcPr>
            <w:tcW w:w="568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559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276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23.09.2021</w:t>
            </w:r>
          </w:p>
        </w:tc>
        <w:tc>
          <w:tcPr>
            <w:tcW w:w="2410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Бякова А.В., МБОУ «Коляновская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Л.Л.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Силантьева М.В.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Тихонова О.И.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Алиагаева Ю.А.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Ланцова С.В.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Каптикова Н.Б.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Ковалева Т.А.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Субботина Т.А.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Земскова Е.Ю.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Махмуди Е.Д.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Таланова С.В.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Никологорская И.А.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Латфулина Л.В.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Курская Т.В.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Соколова Е.Б.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Мифтахова М.А.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Тимофеева Н.П.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«Ермолинская ОШ»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C7439A" w:rsidRPr="00140726" w:rsidTr="00F10CB2">
        <w:tc>
          <w:tcPr>
            <w:tcW w:w="568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59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76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24.09.2021</w:t>
            </w:r>
          </w:p>
        </w:tc>
        <w:tc>
          <w:tcPr>
            <w:tcW w:w="2410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Косарева О.А., МБОУ «Новоталицкая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Кораблёва О.В.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И\.А.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Беляева Н.А.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Реутов М.М.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Свирь Г.А.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96AE2">
              <w:rPr>
                <w:sz w:val="22"/>
                <w:szCs w:val="22"/>
              </w:rPr>
              <w:t>Мольков Е.А.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Сундукова Л.В.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Блинова В.А.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Соколовский А.В.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Макаров Д.Д.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Буньковская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 Озёрновская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C7439A" w:rsidRPr="00140726" w:rsidTr="00F10CB2">
        <w:tc>
          <w:tcPr>
            <w:tcW w:w="568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559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76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25.09.2020</w:t>
            </w:r>
          </w:p>
        </w:tc>
        <w:tc>
          <w:tcPr>
            <w:tcW w:w="2410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Косарева О.А., МБОУ «Новоталицкая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Кораблёва О.В.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И\.А.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Беляева Н.А.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Реутов М.М.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Свирь Г.А.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96AE2">
              <w:rPr>
                <w:sz w:val="22"/>
                <w:szCs w:val="22"/>
              </w:rPr>
              <w:t>Мольков Е.А.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Ситанова А.Н.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Худяков А.С.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Шестаева О.Л.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Блинова В.А.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Соколовский А.В.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Маринина Е.И.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Буньковская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«Михалёвская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Озёрновская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C7439A" w:rsidRPr="00140726" w:rsidTr="00F10CB2">
        <w:tc>
          <w:tcPr>
            <w:tcW w:w="568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559" w:type="dxa"/>
          </w:tcPr>
          <w:p w:rsidR="00C7439A" w:rsidRPr="008F22AD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F22A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</w:tcPr>
          <w:p w:rsidR="00C7439A" w:rsidRPr="008F22AD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</w:t>
            </w:r>
            <w:r w:rsidRPr="008F22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2021</w:t>
            </w:r>
          </w:p>
        </w:tc>
        <w:tc>
          <w:tcPr>
            <w:tcW w:w="2410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Четверикова В.Н.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МБОУ</w:t>
            </w:r>
          </w:p>
          <w:p w:rsidR="00C7439A" w:rsidRPr="00140726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Ильина Т.А.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Щанникова О.В.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Кулакова О.А.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Свяцкевич Е.В.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К.Ф.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Клепалова Н.Н.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Грасина Л.А.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Шишонков С.В.</w:t>
            </w:r>
          </w:p>
          <w:p w:rsidR="00C7439A" w:rsidRPr="00140726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«Подвязновская СШ»</w:t>
            </w:r>
          </w:p>
          <w:p w:rsidR="00C7439A" w:rsidRPr="00140726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C7439A" w:rsidRPr="00140726" w:rsidTr="00F10CB2">
        <w:tc>
          <w:tcPr>
            <w:tcW w:w="568" w:type="dxa"/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7439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7439A" w:rsidRPr="008F22AD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276" w:type="dxa"/>
          </w:tcPr>
          <w:p w:rsidR="00C7439A" w:rsidRPr="008F22AD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27</w:t>
            </w:r>
            <w:r w:rsidR="00C7439A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C7439A" w:rsidRPr="00140726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Кашуро М.В., МБОУ  «Новоталицкая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Кашуро М.В.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Хорькова Л.А.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</w:tc>
      </w:tr>
      <w:tr w:rsidR="00C7439A" w:rsidRPr="00140726" w:rsidTr="00F10CB2">
        <w:tc>
          <w:tcPr>
            <w:tcW w:w="568" w:type="dxa"/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7439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  <w:r w:rsidR="00C7439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C7439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Кирпиче</w:t>
            </w:r>
            <w:r w:rsidR="00C7439A">
              <w:rPr>
                <w:sz w:val="22"/>
                <w:szCs w:val="22"/>
              </w:rPr>
              <w:t>в А.А., МБОУ «Богородская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Л.Г.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Байбара Д.Н.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 В.В.</w:t>
            </w:r>
          </w:p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Горев П.В.</w:t>
            </w:r>
            <w:r w:rsidR="00C743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Г.А.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Шалимов А.В..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Гусев А.Е.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Гусев Е.Л.</w:t>
            </w:r>
          </w:p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ЩеголевС.М.</w:t>
            </w:r>
          </w:p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Косульникова В.Н.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Комаров О.А.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</w:t>
            </w:r>
          </w:p>
        </w:tc>
      </w:tr>
      <w:tr w:rsidR="00C7439A" w:rsidRPr="00140726" w:rsidTr="00F10CB2">
        <w:tc>
          <w:tcPr>
            <w:tcW w:w="568" w:type="dxa"/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C7439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</w:t>
            </w:r>
          </w:p>
        </w:tc>
        <w:tc>
          <w:tcPr>
            <w:tcW w:w="1276" w:type="dxa"/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  <w:r w:rsidR="00C7439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C7439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Косарева О.А., МБОУ «Новоталицкая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Кораблёва О.В.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И.А.</w:t>
            </w:r>
          </w:p>
          <w:p w:rsidR="00C7439A" w:rsidRPr="00474945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74945">
              <w:rPr>
                <w:sz w:val="22"/>
                <w:szCs w:val="22"/>
              </w:rPr>
              <w:t>Беляева Н.А.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Реутов М.М.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Г.А.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Блинова В.А.</w:t>
            </w:r>
          </w:p>
          <w:p w:rsidR="00C7439A" w:rsidRPr="00474945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74945">
              <w:rPr>
                <w:sz w:val="22"/>
                <w:szCs w:val="22"/>
              </w:rPr>
              <w:t>Соколовский А.В.</w:t>
            </w:r>
          </w:p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 Д.Д.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C7439A" w:rsidRPr="00140726" w:rsidTr="00F10CB2">
        <w:tc>
          <w:tcPr>
            <w:tcW w:w="568" w:type="dxa"/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7439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1276" w:type="dxa"/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C7439A">
              <w:rPr>
                <w:sz w:val="22"/>
                <w:szCs w:val="22"/>
              </w:rPr>
              <w:t>.10.202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Курочкина Г.А.. МБОУ «Новоталицкая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Балыкова Е.</w:t>
            </w:r>
            <w:r w:rsidR="00C7439A">
              <w:rPr>
                <w:sz w:val="22"/>
                <w:szCs w:val="22"/>
              </w:rPr>
              <w:t>.Г.</w:t>
            </w:r>
          </w:p>
          <w:p w:rsidR="00C7439A" w:rsidRPr="00474945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Молева А.А.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Демидова Л.М.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C009D">
              <w:rPr>
                <w:sz w:val="22"/>
                <w:szCs w:val="22"/>
              </w:rPr>
              <w:t>Курочкина Л.С.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Синицына Е.А.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Махмуди Е.Д.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Корнева Е.Д.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Лабуткина Т.Ф.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Осипова А.Д.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 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«Михалёвская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«Чернореченская СШ</w:t>
            </w:r>
          </w:p>
        </w:tc>
      </w:tr>
      <w:tr w:rsidR="00C7439A" w:rsidRPr="00140726" w:rsidTr="00B1284E">
        <w:trPr>
          <w:trHeight w:val="1956"/>
        </w:trPr>
        <w:tc>
          <w:tcPr>
            <w:tcW w:w="568" w:type="dxa"/>
          </w:tcPr>
          <w:p w:rsidR="00C7439A" w:rsidRPr="008F22AD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7439A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C7439A">
              <w:rPr>
                <w:sz w:val="22"/>
                <w:szCs w:val="22"/>
              </w:rPr>
              <w:t>.10.202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Костина И.Г., МБОУ «Богданихская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Байбара Д.Н.</w:t>
            </w:r>
          </w:p>
          <w:p w:rsidR="00C7439A" w:rsidRPr="00474945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Сафонов Д.В.</w:t>
            </w:r>
          </w:p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Г.А.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А.Е.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Налимова О.М.</w:t>
            </w:r>
          </w:p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Кашуро М.В.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Воинов Е.Ю.</w:t>
            </w:r>
          </w:p>
          <w:p w:rsidR="00C7439A" w:rsidRDefault="00DF1D9D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ОШ»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C7439A" w:rsidRDefault="00B1284E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«Михале</w:t>
            </w:r>
            <w:r w:rsidR="00C7439A">
              <w:rPr>
                <w:sz w:val="22"/>
                <w:szCs w:val="22"/>
              </w:rPr>
              <w:t>вская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C7439A" w:rsidRDefault="00C7439A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C7439A" w:rsidRDefault="00B1284E" w:rsidP="00C743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7439A">
              <w:rPr>
                <w:sz w:val="22"/>
                <w:szCs w:val="22"/>
              </w:rPr>
              <w:t xml:space="preserve"> </w:t>
            </w:r>
          </w:p>
        </w:tc>
      </w:tr>
      <w:tr w:rsidR="00B1284E" w:rsidRPr="00140726" w:rsidTr="00B1284E">
        <w:trPr>
          <w:trHeight w:val="1956"/>
        </w:trPr>
        <w:tc>
          <w:tcPr>
            <w:tcW w:w="568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Экономика</w:t>
            </w:r>
          </w:p>
        </w:tc>
        <w:tc>
          <w:tcPr>
            <w:tcW w:w="1276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07.10.2021</w:t>
            </w:r>
          </w:p>
        </w:tc>
        <w:tc>
          <w:tcPr>
            <w:tcW w:w="2410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Косарева О.А., МБОУ «Новоталицкая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Кораблёва О.В.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И.А.</w:t>
            </w:r>
          </w:p>
          <w:p w:rsidR="00B1284E" w:rsidRPr="00474945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Беляева Н.А.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Реутов М.М.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Г.А.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Блинова В.А.</w:t>
            </w:r>
          </w:p>
          <w:p w:rsidR="00B1284E" w:rsidRPr="00474945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Соколовский А.В.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Макаров Д.Д.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B1284E" w:rsidRPr="00140726" w:rsidTr="00B1284E">
        <w:trPr>
          <w:trHeight w:val="1956"/>
        </w:trPr>
        <w:tc>
          <w:tcPr>
            <w:tcW w:w="568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08.10.2021</w:t>
            </w:r>
          </w:p>
        </w:tc>
        <w:tc>
          <w:tcPr>
            <w:tcW w:w="2410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Червякова И.И., МБОУ «Коляновская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Болдырева Н.А.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Марипов В.Б.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Курочкина Л.С.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Моклецов Д.К.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Федосеева О.А.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О.А.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Бойкова Ю.П.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Воинов Е.Ю.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Т.А.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  <w:tr w:rsidR="00B1284E" w:rsidRPr="00140726" w:rsidTr="00F10CB2">
        <w:tc>
          <w:tcPr>
            <w:tcW w:w="568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1559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</w:t>
            </w:r>
          </w:p>
        </w:tc>
        <w:tc>
          <w:tcPr>
            <w:tcW w:w="1276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12.10.2021</w:t>
            </w:r>
          </w:p>
        </w:tc>
        <w:tc>
          <w:tcPr>
            <w:tcW w:w="2410" w:type="dxa"/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Шиловская Г.И., МБОУ «Коляновская СШ»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Курганова Т.В.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Молева А.А.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Сальникова Н.Н.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Налимова О.М.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Завьялова Е.Б.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Кузмина М.С.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Корнева Е.Д. 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Игнатович Т.А.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Антонова А.С.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«Михалевская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1634C">
              <w:rPr>
                <w:sz w:val="22"/>
                <w:szCs w:val="22"/>
              </w:rPr>
              <w:t>«Куликовская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СШ»</w:t>
            </w:r>
          </w:p>
          <w:p w:rsidR="00B1284E" w:rsidRDefault="00B1284E" w:rsidP="00B1284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«Чернореченская СШ»</w:t>
            </w:r>
          </w:p>
        </w:tc>
      </w:tr>
    </w:tbl>
    <w:p w:rsidR="00F4054A" w:rsidRDefault="00F4054A" w:rsidP="00EB1BF2">
      <w:pPr>
        <w:autoSpaceDE w:val="0"/>
        <w:autoSpaceDN w:val="0"/>
        <w:adjustRightInd w:val="0"/>
        <w:ind w:left="426" w:hanging="426"/>
        <w:contextualSpacing/>
        <w:rPr>
          <w:sz w:val="28"/>
          <w:szCs w:val="28"/>
        </w:rPr>
      </w:pPr>
    </w:p>
    <w:p w:rsidR="008F04E1" w:rsidRDefault="008F04E1" w:rsidP="00EB1BF2">
      <w:pPr>
        <w:autoSpaceDE w:val="0"/>
        <w:autoSpaceDN w:val="0"/>
        <w:adjustRightInd w:val="0"/>
        <w:ind w:left="426" w:hanging="426"/>
        <w:contextualSpacing/>
        <w:rPr>
          <w:sz w:val="28"/>
          <w:szCs w:val="28"/>
        </w:rPr>
        <w:sectPr w:rsidR="008F04E1" w:rsidSect="006E5383">
          <w:pgSz w:w="11906" w:h="16838"/>
          <w:pgMar w:top="1134" w:right="851" w:bottom="1134" w:left="1701" w:header="720" w:footer="720" w:gutter="0"/>
          <w:cols w:space="720"/>
          <w:docGrid w:linePitch="326"/>
        </w:sectPr>
      </w:pPr>
    </w:p>
    <w:p w:rsidR="00B61E21" w:rsidRPr="00EB1BF2" w:rsidRDefault="00B61E21" w:rsidP="00B61E21">
      <w:pPr>
        <w:tabs>
          <w:tab w:val="left" w:pos="11766"/>
        </w:tabs>
        <w:ind w:left="11482"/>
        <w:contextualSpacing/>
        <w:rPr>
          <w:szCs w:val="24"/>
        </w:rPr>
      </w:pPr>
      <w:r w:rsidRPr="00EB1BF2">
        <w:rPr>
          <w:szCs w:val="24"/>
        </w:rPr>
        <w:lastRenderedPageBreak/>
        <w:t xml:space="preserve">Приложение </w:t>
      </w:r>
      <w:r w:rsidR="00D1083F">
        <w:rPr>
          <w:szCs w:val="24"/>
        </w:rPr>
        <w:t>6</w:t>
      </w:r>
    </w:p>
    <w:p w:rsidR="00B61E21" w:rsidRPr="00EB1BF2" w:rsidRDefault="00B61E21" w:rsidP="00B61E21">
      <w:pPr>
        <w:tabs>
          <w:tab w:val="left" w:pos="11766"/>
        </w:tabs>
        <w:ind w:left="1148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B61E21" w:rsidRDefault="00D1083F" w:rsidP="00B61E21">
      <w:pPr>
        <w:tabs>
          <w:tab w:val="left" w:pos="11766"/>
        </w:tabs>
        <w:ind w:left="11482"/>
        <w:contextualSpacing/>
        <w:rPr>
          <w:szCs w:val="24"/>
        </w:rPr>
      </w:pPr>
      <w:r>
        <w:rPr>
          <w:szCs w:val="24"/>
        </w:rPr>
        <w:t>№ 1</w:t>
      </w:r>
      <w:r w:rsidR="00B1284E">
        <w:rPr>
          <w:szCs w:val="24"/>
        </w:rPr>
        <w:t>37 от 03.09.2021</w:t>
      </w:r>
      <w:r>
        <w:rPr>
          <w:szCs w:val="24"/>
        </w:rPr>
        <w:t xml:space="preserve"> </w:t>
      </w:r>
      <w:r w:rsidR="00B61E21" w:rsidRPr="00EB1BF2">
        <w:rPr>
          <w:szCs w:val="24"/>
        </w:rPr>
        <w:t>г.</w:t>
      </w:r>
    </w:p>
    <w:p w:rsidR="00B61E21" w:rsidRPr="00EB1BF2" w:rsidRDefault="00B61E21" w:rsidP="00B61E21">
      <w:pPr>
        <w:ind w:left="5812"/>
        <w:contextualSpacing/>
        <w:rPr>
          <w:szCs w:val="24"/>
        </w:rPr>
      </w:pPr>
    </w:p>
    <w:p w:rsidR="008F04E1" w:rsidRPr="00C115CF" w:rsidRDefault="008F04E1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115CF">
        <w:rPr>
          <w:b/>
          <w:bCs/>
          <w:sz w:val="28"/>
          <w:szCs w:val="28"/>
        </w:rPr>
        <w:t>График заседаний и состав апелляционных комиссий школьного этапа</w:t>
      </w:r>
    </w:p>
    <w:p w:rsidR="008F04E1" w:rsidRDefault="008F04E1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115CF">
        <w:rPr>
          <w:b/>
          <w:bCs/>
          <w:sz w:val="28"/>
          <w:szCs w:val="28"/>
        </w:rPr>
        <w:t>всероссий</w:t>
      </w:r>
      <w:r w:rsidR="00B1284E">
        <w:rPr>
          <w:b/>
          <w:bCs/>
          <w:sz w:val="28"/>
          <w:szCs w:val="28"/>
        </w:rPr>
        <w:t>ской олимпиады школьников в 2021-2022</w:t>
      </w:r>
      <w:r w:rsidRPr="00C115CF">
        <w:rPr>
          <w:b/>
          <w:bCs/>
          <w:sz w:val="28"/>
          <w:szCs w:val="28"/>
        </w:rPr>
        <w:t xml:space="preserve"> учебном году</w:t>
      </w:r>
    </w:p>
    <w:p w:rsidR="008D0057" w:rsidRDefault="008D0057" w:rsidP="00EB1BF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3"/>
        <w:gridCol w:w="2020"/>
        <w:gridCol w:w="1529"/>
        <w:gridCol w:w="2090"/>
        <w:gridCol w:w="2392"/>
        <w:gridCol w:w="2194"/>
        <w:gridCol w:w="2325"/>
      </w:tblGrid>
      <w:tr w:rsidR="008D0057" w:rsidRPr="00FA56E7" w:rsidTr="00BB1E9E">
        <w:tc>
          <w:tcPr>
            <w:tcW w:w="2043" w:type="dxa"/>
          </w:tcPr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A56E7">
              <w:rPr>
                <w:sz w:val="22"/>
                <w:szCs w:val="22"/>
              </w:rPr>
              <w:t>Предмет</w:t>
            </w:r>
          </w:p>
        </w:tc>
        <w:tc>
          <w:tcPr>
            <w:tcW w:w="2020" w:type="dxa"/>
          </w:tcPr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Дата</w:t>
            </w:r>
          </w:p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проведения</w:t>
            </w:r>
          </w:p>
          <w:p w:rsidR="008D0057" w:rsidRPr="00B61E21" w:rsidRDefault="008D0057" w:rsidP="00B61E2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олимпиады</w:t>
            </w:r>
          </w:p>
        </w:tc>
        <w:tc>
          <w:tcPr>
            <w:tcW w:w="1529" w:type="dxa"/>
          </w:tcPr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Дата</w:t>
            </w:r>
          </w:p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проведения</w:t>
            </w:r>
          </w:p>
          <w:p w:rsidR="008D0057" w:rsidRPr="00B61E21" w:rsidRDefault="008D0057" w:rsidP="00B61E2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апелляции</w:t>
            </w:r>
          </w:p>
        </w:tc>
        <w:tc>
          <w:tcPr>
            <w:tcW w:w="2090" w:type="dxa"/>
          </w:tcPr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Место и время</w:t>
            </w:r>
          </w:p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проведения</w:t>
            </w:r>
          </w:p>
          <w:p w:rsidR="008D0057" w:rsidRPr="00B61E21" w:rsidRDefault="008D0057" w:rsidP="00B61E2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апелляции</w:t>
            </w:r>
          </w:p>
        </w:tc>
        <w:tc>
          <w:tcPr>
            <w:tcW w:w="2392" w:type="dxa"/>
          </w:tcPr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Ф.И.О.</w:t>
            </w:r>
          </w:p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председателя</w:t>
            </w:r>
          </w:p>
          <w:p w:rsidR="008D0057" w:rsidRPr="00B61E21" w:rsidRDefault="008D0057" w:rsidP="00B61E2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комиссии</w:t>
            </w:r>
          </w:p>
        </w:tc>
        <w:tc>
          <w:tcPr>
            <w:tcW w:w="2194" w:type="dxa"/>
          </w:tcPr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Ф.И.О. члена</w:t>
            </w:r>
          </w:p>
          <w:p w:rsidR="008D0057" w:rsidRPr="00B61E21" w:rsidRDefault="008D0057" w:rsidP="00B61E2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предметного жюри</w:t>
            </w:r>
          </w:p>
        </w:tc>
        <w:tc>
          <w:tcPr>
            <w:tcW w:w="2325" w:type="dxa"/>
          </w:tcPr>
          <w:p w:rsidR="008D0057" w:rsidRPr="00FA56E7" w:rsidRDefault="008D0057" w:rsidP="00EB1BF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8"/>
                <w:szCs w:val="28"/>
              </w:rPr>
            </w:pPr>
            <w:r w:rsidRPr="00FA56E7">
              <w:rPr>
                <w:bCs/>
                <w:sz w:val="28"/>
                <w:szCs w:val="28"/>
              </w:rPr>
              <w:t>ОУ</w:t>
            </w:r>
          </w:p>
        </w:tc>
      </w:tr>
      <w:tr w:rsidR="00B91BB4" w:rsidRPr="00FA56E7" w:rsidTr="00BB1E9E">
        <w:tc>
          <w:tcPr>
            <w:tcW w:w="2043" w:type="dxa"/>
          </w:tcPr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020" w:type="dxa"/>
          </w:tcPr>
          <w:p w:rsidR="00B91BB4" w:rsidRPr="00FA56E7" w:rsidRDefault="008620E1" w:rsidP="00A54D9F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91BB4">
              <w:rPr>
                <w:sz w:val="22"/>
                <w:szCs w:val="22"/>
              </w:rPr>
              <w:t>.09.20</w:t>
            </w:r>
            <w:r w:rsidR="00D1083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29" w:type="dxa"/>
          </w:tcPr>
          <w:p w:rsidR="00B91BB4" w:rsidRPr="00FA56E7" w:rsidRDefault="008620E1" w:rsidP="00EB1BF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  <w:r w:rsidR="00B91BB4">
              <w:rPr>
                <w:bCs/>
                <w:sz w:val="22"/>
                <w:szCs w:val="22"/>
              </w:rPr>
              <w:t>.</w:t>
            </w:r>
            <w:r w:rsidR="00B91BB4" w:rsidRPr="00FA56E7">
              <w:rPr>
                <w:bCs/>
                <w:sz w:val="22"/>
                <w:szCs w:val="22"/>
              </w:rPr>
              <w:t>0</w:t>
            </w:r>
            <w:r w:rsidR="00B91BB4">
              <w:rPr>
                <w:bCs/>
                <w:sz w:val="22"/>
                <w:szCs w:val="22"/>
              </w:rPr>
              <w:t>9</w:t>
            </w:r>
            <w:r w:rsidR="00D1083F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090" w:type="dxa"/>
          </w:tcPr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392" w:type="dxa"/>
          </w:tcPr>
          <w:p w:rsidR="00B91BB4" w:rsidRPr="00FA56E7" w:rsidRDefault="00B91BB4" w:rsidP="00B61E2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Бякова А.В.,</w:t>
            </w:r>
          </w:p>
          <w:p w:rsidR="00B91BB4" w:rsidRDefault="00B91BB4" w:rsidP="00B61E2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>ОУ</w:t>
            </w:r>
          </w:p>
          <w:p w:rsidR="00B91BB4" w:rsidRPr="00FA56E7" w:rsidRDefault="00B91BB4" w:rsidP="00B61E2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 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Леонтьева О.Б.</w:t>
            </w:r>
          </w:p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Тихонова О.И.</w:t>
            </w:r>
          </w:p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Субботина Т.А.</w:t>
            </w:r>
          </w:p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Латфулина Л.В.</w:t>
            </w:r>
          </w:p>
        </w:tc>
        <w:tc>
          <w:tcPr>
            <w:tcW w:w="2325" w:type="dxa"/>
          </w:tcPr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Коляновская СШ</w:t>
            </w:r>
            <w:r>
              <w:rPr>
                <w:sz w:val="22"/>
                <w:szCs w:val="22"/>
              </w:rPr>
              <w:t>»</w:t>
            </w:r>
          </w:p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«Куликовская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91BB4" w:rsidRPr="00FA56E7" w:rsidRDefault="00B91BB4" w:rsidP="00EB1BF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BB1E9E" w:rsidRPr="00FA56E7" w:rsidTr="00BB1E9E">
        <w:tc>
          <w:tcPr>
            <w:tcW w:w="2043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История</w:t>
            </w:r>
          </w:p>
        </w:tc>
        <w:tc>
          <w:tcPr>
            <w:tcW w:w="2020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9.2021</w:t>
            </w:r>
          </w:p>
        </w:tc>
        <w:tc>
          <w:tcPr>
            <w:tcW w:w="1529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27.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.2021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90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392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Кислякова </w:t>
            </w:r>
            <w:r w:rsidRPr="00FA56E7">
              <w:rPr>
                <w:sz w:val="22"/>
                <w:szCs w:val="22"/>
              </w:rPr>
              <w:t>М.Ю.</w:t>
            </w:r>
            <w:r>
              <w:rPr>
                <w:bCs/>
                <w:sz w:val="22"/>
                <w:szCs w:val="22"/>
              </w:rPr>
              <w:t xml:space="preserve"> , МБОУ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Хромова И\.А.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Колосова Г.А.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Блинова В.А.</w:t>
            </w:r>
          </w:p>
        </w:tc>
        <w:tc>
          <w:tcPr>
            <w:tcW w:w="2325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BB1E9E" w:rsidRPr="00FA56E7" w:rsidTr="00BB1E9E">
        <w:tc>
          <w:tcPr>
            <w:tcW w:w="2043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2020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22.09.2021</w:t>
            </w:r>
          </w:p>
        </w:tc>
        <w:tc>
          <w:tcPr>
            <w:tcW w:w="1529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27.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392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Григорьева Н.С.</w:t>
            </w:r>
            <w:r>
              <w:rPr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Хромова И.А.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Липатова В.В. Праводелова В.В.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Киселева О.А.  </w:t>
            </w:r>
          </w:p>
        </w:tc>
        <w:tc>
          <w:tcPr>
            <w:tcW w:w="2325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«Михалевская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BB1E9E" w:rsidRPr="00FA56E7" w:rsidTr="00BB1E9E">
        <w:tc>
          <w:tcPr>
            <w:tcW w:w="2043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Литература</w:t>
            </w:r>
          </w:p>
        </w:tc>
        <w:tc>
          <w:tcPr>
            <w:tcW w:w="2020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23.09.2021</w:t>
            </w:r>
          </w:p>
        </w:tc>
        <w:tc>
          <w:tcPr>
            <w:tcW w:w="1529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29.09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392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Бякова А.В.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Силантьева М.В.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Таланова С.В.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Латфулина Л.В.</w:t>
            </w:r>
            <w:r w:rsidRPr="00FA56E7">
              <w:rPr>
                <w:sz w:val="22"/>
                <w:szCs w:val="22"/>
              </w:rPr>
              <w:t>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Курская Т.В.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Соколова Е.Б.</w:t>
            </w:r>
          </w:p>
        </w:tc>
        <w:tc>
          <w:tcPr>
            <w:tcW w:w="2325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«Богданихская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Коляновская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Новотал</w:t>
            </w:r>
            <w:r>
              <w:rPr>
                <w:sz w:val="22"/>
                <w:szCs w:val="22"/>
              </w:rPr>
              <w:t>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ind w:left="-77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BB1E9E" w:rsidRPr="00FA56E7" w:rsidTr="00BB1E9E">
        <w:tc>
          <w:tcPr>
            <w:tcW w:w="2043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020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9.2021</w:t>
            </w:r>
          </w:p>
        </w:tc>
        <w:tc>
          <w:tcPr>
            <w:tcW w:w="1529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30.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ММЦ, 15.00-16.00</w:t>
            </w:r>
          </w:p>
        </w:tc>
        <w:tc>
          <w:tcPr>
            <w:tcW w:w="2392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Реутов М.М.,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 xml:space="preserve">» </w:t>
            </w:r>
          </w:p>
        </w:tc>
        <w:tc>
          <w:tcPr>
            <w:tcW w:w="2194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Кораблёва О.В.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Блинова В.А.</w:t>
            </w:r>
          </w:p>
        </w:tc>
        <w:tc>
          <w:tcPr>
            <w:tcW w:w="2325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 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Озёрновск</w:t>
            </w:r>
            <w:r>
              <w:rPr>
                <w:sz w:val="22"/>
                <w:szCs w:val="22"/>
              </w:rPr>
              <w:t>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BB1E9E" w:rsidRPr="00FA56E7" w:rsidTr="00BB1E9E">
        <w:tc>
          <w:tcPr>
            <w:tcW w:w="2043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Английский язык</w:t>
            </w:r>
          </w:p>
        </w:tc>
        <w:tc>
          <w:tcPr>
            <w:tcW w:w="2020" w:type="dxa"/>
          </w:tcPr>
          <w:p w:rsidR="00BB1E9E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9.2021</w:t>
            </w:r>
          </w:p>
        </w:tc>
        <w:tc>
          <w:tcPr>
            <w:tcW w:w="1529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01.10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BB1E9E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>ОУ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«Новоталицкая 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 xml:space="preserve"> , 15.00-16.00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92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Четверикова В.Н.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 xml:space="preserve">» </w:t>
            </w:r>
          </w:p>
        </w:tc>
        <w:tc>
          <w:tcPr>
            <w:tcW w:w="2194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Кулакова О.А.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Свяцкевич Е.В.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Морозова К.Ф.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Грасина Л.А.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Шишонков С.В.</w:t>
            </w:r>
          </w:p>
        </w:tc>
        <w:tc>
          <w:tcPr>
            <w:tcW w:w="2325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 Куликовская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«Михалевская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«Подвязновская СШ»</w:t>
            </w:r>
          </w:p>
        </w:tc>
      </w:tr>
      <w:tr w:rsidR="00BB1E9E" w:rsidRPr="00FA56E7" w:rsidTr="00BB1E9E">
        <w:tc>
          <w:tcPr>
            <w:tcW w:w="2043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020" w:type="dxa"/>
          </w:tcPr>
          <w:p w:rsidR="00BB1E9E" w:rsidRPr="00FA56E7" w:rsidRDefault="00685A48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B1E9E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29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01.10</w:t>
            </w:r>
            <w:r>
              <w:rPr>
                <w:sz w:val="22"/>
                <w:szCs w:val="22"/>
              </w:rPr>
              <w:t>.202</w:t>
            </w:r>
            <w:r w:rsidR="00685A48">
              <w:rPr>
                <w:sz w:val="22"/>
                <w:szCs w:val="22"/>
              </w:rPr>
              <w:t>1</w:t>
            </w:r>
          </w:p>
        </w:tc>
        <w:tc>
          <w:tcPr>
            <w:tcW w:w="2090" w:type="dxa"/>
          </w:tcPr>
          <w:p w:rsidR="00BB1E9E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>ОУ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«Новоталицкая 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 xml:space="preserve"> , 15.00-16.00</w:t>
            </w:r>
          </w:p>
        </w:tc>
        <w:tc>
          <w:tcPr>
            <w:tcW w:w="2392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Четверикова В.Н.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 xml:space="preserve">»  </w:t>
            </w:r>
          </w:p>
        </w:tc>
        <w:tc>
          <w:tcPr>
            <w:tcW w:w="2194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Клюхина С.А.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Кашуро М.В.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Хорькова Л.А.</w:t>
            </w:r>
          </w:p>
        </w:tc>
        <w:tc>
          <w:tcPr>
            <w:tcW w:w="2325" w:type="dxa"/>
          </w:tcPr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Ново</w:t>
            </w:r>
            <w:r>
              <w:rPr>
                <w:sz w:val="22"/>
                <w:szCs w:val="22"/>
              </w:rPr>
              <w:t>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BB1E9E" w:rsidRPr="00FA56E7" w:rsidRDefault="00BB1E9E" w:rsidP="00BB1E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Оз</w:t>
            </w:r>
            <w:r>
              <w:rPr>
                <w:sz w:val="22"/>
                <w:szCs w:val="22"/>
              </w:rPr>
              <w:t>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685A48" w:rsidRPr="00FA56E7" w:rsidTr="00BB1E9E">
        <w:tc>
          <w:tcPr>
            <w:tcW w:w="2043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02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28.09. 2021</w:t>
            </w:r>
          </w:p>
        </w:tc>
        <w:tc>
          <w:tcPr>
            <w:tcW w:w="1529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</w:t>
            </w:r>
            <w:r w:rsidRPr="00FA56E7">
              <w:rPr>
                <w:bCs/>
                <w:sz w:val="22"/>
                <w:szCs w:val="22"/>
              </w:rPr>
              <w:t>.10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392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Николаев В.В</w:t>
            </w:r>
            <w:r w:rsidRPr="00FA56E7">
              <w:rPr>
                <w:bCs/>
                <w:sz w:val="22"/>
                <w:szCs w:val="22"/>
              </w:rPr>
              <w:t>.,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Макарова Л.Г.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Кирпичёв А.А.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Байбара Д.Н.</w:t>
            </w:r>
          </w:p>
          <w:p w:rsidR="00685A48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Косульникова В.Н.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Гусев А.Е.</w:t>
            </w:r>
          </w:p>
        </w:tc>
        <w:tc>
          <w:tcPr>
            <w:tcW w:w="2325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 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Новоталицкая</w:t>
            </w:r>
            <w:r>
              <w:rPr>
                <w:sz w:val="22"/>
                <w:szCs w:val="22"/>
              </w:rPr>
              <w:t xml:space="preserve">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685A48" w:rsidRPr="00FA56E7" w:rsidTr="00BB1E9E">
        <w:tc>
          <w:tcPr>
            <w:tcW w:w="2043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Физика</w:t>
            </w:r>
          </w:p>
        </w:tc>
        <w:tc>
          <w:tcPr>
            <w:tcW w:w="202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9.2021</w:t>
            </w:r>
          </w:p>
        </w:tc>
        <w:tc>
          <w:tcPr>
            <w:tcW w:w="1529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  <w:r w:rsidRPr="00FA56E7">
              <w:rPr>
                <w:bCs/>
                <w:sz w:val="22"/>
                <w:szCs w:val="22"/>
              </w:rPr>
              <w:t>.10</w:t>
            </w:r>
            <w:r>
              <w:rPr>
                <w:sz w:val="22"/>
                <w:szCs w:val="22"/>
              </w:rPr>
              <w:t>.2021*</w:t>
            </w:r>
          </w:p>
        </w:tc>
        <w:tc>
          <w:tcPr>
            <w:tcW w:w="209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ММЦ, 15.00-16.00</w:t>
            </w:r>
          </w:p>
        </w:tc>
        <w:tc>
          <w:tcPr>
            <w:tcW w:w="2392" w:type="dxa"/>
          </w:tcPr>
          <w:p w:rsidR="00685A48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Силантьева Л.М.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 Богданихская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Гудкова Н.А.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Дмитриева Т.А.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Малинкина Т.В.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Суржикова Г.В.</w:t>
            </w:r>
          </w:p>
        </w:tc>
        <w:tc>
          <w:tcPr>
            <w:tcW w:w="2325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Куликовская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685A48" w:rsidRPr="00FA56E7" w:rsidTr="00BB1E9E">
        <w:tc>
          <w:tcPr>
            <w:tcW w:w="2043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Право</w:t>
            </w:r>
          </w:p>
        </w:tc>
        <w:tc>
          <w:tcPr>
            <w:tcW w:w="202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30.09.2021</w:t>
            </w:r>
          </w:p>
        </w:tc>
        <w:tc>
          <w:tcPr>
            <w:tcW w:w="1529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04.</w:t>
            </w:r>
            <w:r w:rsidRPr="00FA56E7">
              <w:rPr>
                <w:bCs/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392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О.А..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 xml:space="preserve">»  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94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Кораблёва О.В.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Колосова Г.А.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Реутов М.М.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Блинова В.А.</w:t>
            </w:r>
          </w:p>
        </w:tc>
        <w:tc>
          <w:tcPr>
            <w:tcW w:w="2325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685A48" w:rsidRPr="00FA56E7" w:rsidTr="00BB1E9E">
        <w:tc>
          <w:tcPr>
            <w:tcW w:w="2043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География</w:t>
            </w:r>
          </w:p>
        </w:tc>
        <w:tc>
          <w:tcPr>
            <w:tcW w:w="202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01.10.2021</w:t>
            </w:r>
          </w:p>
        </w:tc>
        <w:tc>
          <w:tcPr>
            <w:tcW w:w="1529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06.</w:t>
            </w:r>
            <w:r w:rsidRPr="00FA56E7">
              <w:rPr>
                <w:bCs/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392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Курочкина Г.А.</w:t>
            </w:r>
            <w:r>
              <w:rPr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Балыкова Е</w:t>
            </w:r>
            <w:r w:rsidRPr="00FA56E7">
              <w:rPr>
                <w:sz w:val="22"/>
                <w:szCs w:val="22"/>
              </w:rPr>
              <w:t>.Г.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Демидова Л.М.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Синицына Е.А.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Лабуткина Т.Ф.</w:t>
            </w:r>
          </w:p>
        </w:tc>
        <w:tc>
          <w:tcPr>
            <w:tcW w:w="2325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  <w:r w:rsidRPr="00FA56E7">
              <w:rPr>
                <w:sz w:val="22"/>
                <w:szCs w:val="22"/>
              </w:rPr>
              <w:t xml:space="preserve"> </w:t>
            </w:r>
          </w:p>
        </w:tc>
      </w:tr>
      <w:tr w:rsidR="00685A48" w:rsidRPr="00FA56E7" w:rsidTr="00BB1E9E">
        <w:tc>
          <w:tcPr>
            <w:tcW w:w="2043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02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04.10. 2021</w:t>
            </w:r>
          </w:p>
        </w:tc>
        <w:tc>
          <w:tcPr>
            <w:tcW w:w="1529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08.1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ММЦ</w:t>
            </w:r>
            <w:r w:rsidRPr="00FA56E7">
              <w:rPr>
                <w:bCs/>
                <w:sz w:val="22"/>
                <w:szCs w:val="22"/>
              </w:rPr>
              <w:t xml:space="preserve"> 15.00-16.00</w:t>
            </w:r>
          </w:p>
        </w:tc>
        <w:tc>
          <w:tcPr>
            <w:tcW w:w="2392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Костина И.Г.</w:t>
            </w:r>
            <w:r>
              <w:rPr>
                <w:sz w:val="22"/>
                <w:szCs w:val="22"/>
              </w:rPr>
              <w:t>, МБОУ «Богданихская СШ»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94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Байбара Д.Н.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Свирь Г.А.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Свирь А.Е.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Воинов Е.Ю.</w:t>
            </w:r>
          </w:p>
        </w:tc>
        <w:tc>
          <w:tcPr>
            <w:tcW w:w="2325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685A48" w:rsidRPr="00FA56E7" w:rsidTr="00BB1E9E">
        <w:tc>
          <w:tcPr>
            <w:tcW w:w="2043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Биология</w:t>
            </w:r>
          </w:p>
        </w:tc>
        <w:tc>
          <w:tcPr>
            <w:tcW w:w="202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1529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15.1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.2021*</w:t>
            </w:r>
          </w:p>
        </w:tc>
        <w:tc>
          <w:tcPr>
            <w:tcW w:w="2090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ММЦ, 15.00-16.00</w:t>
            </w:r>
          </w:p>
        </w:tc>
        <w:tc>
          <w:tcPr>
            <w:tcW w:w="2392" w:type="dxa"/>
          </w:tcPr>
          <w:p w:rsidR="00685A48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Максимова Л.В.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 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Балыкова Е</w:t>
            </w:r>
            <w:r w:rsidRPr="00FA56E7">
              <w:rPr>
                <w:sz w:val="22"/>
                <w:szCs w:val="22"/>
              </w:rPr>
              <w:t>.Г.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Молева А.А.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Завьялова Е.Б.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Налимова О.М.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Кузнецова О.А.</w:t>
            </w:r>
          </w:p>
        </w:tc>
        <w:tc>
          <w:tcPr>
            <w:tcW w:w="2325" w:type="dxa"/>
          </w:tcPr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«Михалёвская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685A48" w:rsidRPr="00FA56E7" w:rsidRDefault="00685A48" w:rsidP="00685A4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«Озёрновская СШ»</w:t>
            </w:r>
          </w:p>
        </w:tc>
      </w:tr>
      <w:tr w:rsidR="002B629A" w:rsidRPr="00FA56E7" w:rsidTr="00BB1E9E">
        <w:tc>
          <w:tcPr>
            <w:tcW w:w="2043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Экономика</w:t>
            </w:r>
          </w:p>
        </w:tc>
        <w:tc>
          <w:tcPr>
            <w:tcW w:w="2020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07.10.2021</w:t>
            </w:r>
          </w:p>
        </w:tc>
        <w:tc>
          <w:tcPr>
            <w:tcW w:w="1529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</w:t>
            </w:r>
            <w:r w:rsidRPr="00FA56E7">
              <w:rPr>
                <w:bCs/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</w:t>
            </w:r>
            <w:r w:rsidRPr="00FA56E7">
              <w:rPr>
                <w:bCs/>
                <w:sz w:val="22"/>
                <w:szCs w:val="22"/>
              </w:rPr>
              <w:t>Коляновс</w:t>
            </w:r>
            <w:r>
              <w:rPr>
                <w:bCs/>
                <w:sz w:val="22"/>
                <w:szCs w:val="22"/>
              </w:rPr>
              <w:t>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392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Реутов М.М.,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Кораблёва О.В.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Колосова Г.А.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lastRenderedPageBreak/>
              <w:t>Блинова В.А.</w:t>
            </w:r>
          </w:p>
        </w:tc>
        <w:tc>
          <w:tcPr>
            <w:tcW w:w="2325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«Богданихская СШ»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</w:t>
            </w:r>
            <w:r w:rsidRPr="00FA56E7">
              <w:rPr>
                <w:sz w:val="22"/>
                <w:szCs w:val="22"/>
              </w:rPr>
              <w:t>Озёрновская СОШ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2B629A" w:rsidRPr="00FA56E7" w:rsidTr="00BB1E9E">
        <w:tc>
          <w:tcPr>
            <w:tcW w:w="2043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lastRenderedPageBreak/>
              <w:t>Технология</w:t>
            </w:r>
          </w:p>
        </w:tc>
        <w:tc>
          <w:tcPr>
            <w:tcW w:w="2020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08.10.2021</w:t>
            </w:r>
          </w:p>
        </w:tc>
        <w:tc>
          <w:tcPr>
            <w:tcW w:w="1529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  <w:r w:rsidRPr="00FA56E7">
              <w:rPr>
                <w:bCs/>
                <w:sz w:val="22"/>
                <w:szCs w:val="22"/>
              </w:rPr>
              <w:t>.10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392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Червякова И.И.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</w:p>
        </w:tc>
        <w:tc>
          <w:tcPr>
            <w:tcW w:w="2194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Марипов В.Б.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Моклецов Д.К.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Бойкова Ю.П.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Воинов Е.Ю</w:t>
            </w:r>
            <w:r w:rsidRPr="00FA56E7">
              <w:rPr>
                <w:sz w:val="22"/>
                <w:szCs w:val="22"/>
              </w:rPr>
              <w:t>.</w:t>
            </w:r>
          </w:p>
        </w:tc>
        <w:tc>
          <w:tcPr>
            <w:tcW w:w="2325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2B629A" w:rsidRPr="00FA56E7" w:rsidTr="00BB1E9E">
        <w:tc>
          <w:tcPr>
            <w:tcW w:w="2043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Экология</w:t>
            </w:r>
          </w:p>
        </w:tc>
        <w:tc>
          <w:tcPr>
            <w:tcW w:w="2020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1529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16.1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090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ММЦ,</w:t>
            </w:r>
            <w:r w:rsidRPr="00FA56E7">
              <w:rPr>
                <w:bCs/>
                <w:sz w:val="22"/>
                <w:szCs w:val="22"/>
              </w:rPr>
              <w:t xml:space="preserve"> 15.00-16.00</w:t>
            </w:r>
          </w:p>
        </w:tc>
        <w:tc>
          <w:tcPr>
            <w:tcW w:w="2392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Шиловская Г.И., МБОУ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Молева А.А.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Сальникова Н.Н.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>Налимова О.М.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«Михалёвская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2B629A" w:rsidRPr="00FA56E7" w:rsidTr="00BB1E9E">
        <w:tc>
          <w:tcPr>
            <w:tcW w:w="2043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Химия</w:t>
            </w:r>
          </w:p>
        </w:tc>
        <w:tc>
          <w:tcPr>
            <w:tcW w:w="2020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41889">
              <w:rPr>
                <w:sz w:val="22"/>
                <w:szCs w:val="22"/>
              </w:rPr>
              <w:t>3.10</w:t>
            </w:r>
            <w:r>
              <w:rPr>
                <w:sz w:val="22"/>
                <w:szCs w:val="22"/>
              </w:rPr>
              <w:t>.202</w:t>
            </w:r>
            <w:r w:rsidR="00741889">
              <w:rPr>
                <w:sz w:val="22"/>
                <w:szCs w:val="22"/>
              </w:rPr>
              <w:t>1</w:t>
            </w:r>
          </w:p>
        </w:tc>
        <w:tc>
          <w:tcPr>
            <w:tcW w:w="1529" w:type="dxa"/>
          </w:tcPr>
          <w:p w:rsidR="002B629A" w:rsidRPr="00FA56E7" w:rsidRDefault="00741889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25.10</w:t>
            </w:r>
            <w:r w:rsidR="002B629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1*</w:t>
            </w:r>
          </w:p>
        </w:tc>
        <w:tc>
          <w:tcPr>
            <w:tcW w:w="2090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ММЦ, 15.00-16.00</w:t>
            </w:r>
          </w:p>
        </w:tc>
        <w:tc>
          <w:tcPr>
            <w:tcW w:w="2392" w:type="dxa"/>
          </w:tcPr>
          <w:p w:rsidR="002B629A" w:rsidRDefault="002B629A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Налимова О.М.</w:t>
            </w:r>
            <w:r>
              <w:rPr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МБОУ</w:t>
            </w:r>
          </w:p>
          <w:p w:rsidR="002B629A" w:rsidRPr="00FA56E7" w:rsidRDefault="00741889" w:rsidP="002B629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«Михале</w:t>
            </w:r>
            <w:r w:rsidR="002B629A">
              <w:rPr>
                <w:sz w:val="22"/>
                <w:szCs w:val="22"/>
              </w:rPr>
              <w:t>вская С</w:t>
            </w:r>
            <w:r w:rsidR="002B629A" w:rsidRPr="00FA56E7">
              <w:rPr>
                <w:sz w:val="22"/>
                <w:szCs w:val="22"/>
              </w:rPr>
              <w:t>Ш</w:t>
            </w:r>
            <w:r w:rsidR="002B629A">
              <w:rPr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Сальникова Н.Н.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Шиловская Г.И.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Кузмина М.С.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Завьялова Е.Б.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Курганова Т.В.</w:t>
            </w:r>
          </w:p>
        </w:tc>
        <w:tc>
          <w:tcPr>
            <w:tcW w:w="2325" w:type="dxa"/>
          </w:tcPr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B629A" w:rsidRPr="00FA56E7" w:rsidRDefault="002B629A" w:rsidP="002B629A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41889" w:rsidRPr="00FA56E7" w:rsidTr="00BB1E9E">
        <w:tc>
          <w:tcPr>
            <w:tcW w:w="2043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Астрономия</w:t>
            </w:r>
          </w:p>
        </w:tc>
        <w:tc>
          <w:tcPr>
            <w:tcW w:w="2020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FA56E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1529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26.1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.2021*</w:t>
            </w:r>
          </w:p>
        </w:tc>
        <w:tc>
          <w:tcPr>
            <w:tcW w:w="2090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ММЦ, 15.00-16.00</w:t>
            </w:r>
          </w:p>
        </w:tc>
        <w:tc>
          <w:tcPr>
            <w:tcW w:w="2392" w:type="dxa"/>
          </w:tcPr>
          <w:p w:rsidR="00741889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Суржикова Г.В</w:t>
            </w:r>
            <w:r w:rsidRPr="00FA56E7">
              <w:rPr>
                <w:bCs/>
                <w:sz w:val="22"/>
                <w:szCs w:val="22"/>
              </w:rPr>
              <w:t xml:space="preserve">., </w:t>
            </w:r>
            <w:r>
              <w:rPr>
                <w:bCs/>
                <w:sz w:val="22"/>
                <w:szCs w:val="22"/>
              </w:rPr>
              <w:t xml:space="preserve"> МБОУ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« Новоталицкая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Силантьева Л.М.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Дмитриева Т.А.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Малинкина Т.В.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41889" w:rsidRPr="00FA56E7" w:rsidTr="00BB1E9E">
        <w:tc>
          <w:tcPr>
            <w:tcW w:w="2043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Математика</w:t>
            </w:r>
          </w:p>
        </w:tc>
        <w:tc>
          <w:tcPr>
            <w:tcW w:w="2020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20.10.2021</w:t>
            </w:r>
          </w:p>
        </w:tc>
        <w:tc>
          <w:tcPr>
            <w:tcW w:w="1529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03.11</w:t>
            </w:r>
            <w:r>
              <w:rPr>
                <w:sz w:val="22"/>
                <w:szCs w:val="22"/>
              </w:rPr>
              <w:t>.2021*</w:t>
            </w:r>
          </w:p>
        </w:tc>
        <w:tc>
          <w:tcPr>
            <w:tcW w:w="2090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 xml:space="preserve"> 15.00-16.00</w:t>
            </w:r>
          </w:p>
        </w:tc>
        <w:tc>
          <w:tcPr>
            <w:tcW w:w="2392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Опалева О.А.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A56E7">
              <w:rPr>
                <w:sz w:val="22"/>
                <w:szCs w:val="22"/>
              </w:rPr>
              <w:t>Лезина Г.И.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Антайкина М.А.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Сорокина Л.В.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Тимофеева Т.Ю.</w:t>
            </w:r>
          </w:p>
        </w:tc>
        <w:tc>
          <w:tcPr>
            <w:tcW w:w="2325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«Озёрновская СШ»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41889" w:rsidRPr="00FA56E7" w:rsidTr="00BB1E9E">
        <w:tc>
          <w:tcPr>
            <w:tcW w:w="2043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Информатика</w:t>
            </w:r>
          </w:p>
        </w:tc>
        <w:tc>
          <w:tcPr>
            <w:tcW w:w="2020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27.10.2021</w:t>
            </w:r>
          </w:p>
        </w:tc>
        <w:tc>
          <w:tcPr>
            <w:tcW w:w="1529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08.11</w:t>
            </w:r>
            <w:r>
              <w:rPr>
                <w:sz w:val="22"/>
                <w:szCs w:val="22"/>
              </w:rPr>
              <w:t>.2021*</w:t>
            </w:r>
          </w:p>
        </w:tc>
        <w:tc>
          <w:tcPr>
            <w:tcW w:w="2090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ММЦ, 15.00-16.00</w:t>
            </w:r>
          </w:p>
        </w:tc>
        <w:tc>
          <w:tcPr>
            <w:tcW w:w="2392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Клячин Д.С.,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«Подвязновская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94" w:type="dxa"/>
          </w:tcPr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Шулятникова </w:t>
            </w:r>
            <w:r w:rsidRPr="00FA56E7">
              <w:rPr>
                <w:sz w:val="22"/>
                <w:szCs w:val="22"/>
              </w:rPr>
              <w:t>М.Г.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>Грибова Н.В.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Галанина Е.Е.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</w:tcPr>
          <w:p w:rsidR="00741889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41889" w:rsidRPr="00FA56E7" w:rsidRDefault="00741889" w:rsidP="0074188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</w:tr>
    </w:tbl>
    <w:p w:rsidR="008F04E1" w:rsidRPr="00BB3DFF" w:rsidRDefault="00BB3DFF" w:rsidP="00BB3DFF">
      <w:pPr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*</w:t>
      </w:r>
      <w:r w:rsidR="00741889" w:rsidRPr="00BB3DFF">
        <w:rPr>
          <w:sz w:val="28"/>
          <w:szCs w:val="28"/>
        </w:rPr>
        <w:t>возможны другие сроки</w:t>
      </w:r>
    </w:p>
    <w:sectPr w:rsidR="008F04E1" w:rsidRPr="00BB3DFF" w:rsidSect="00E95130">
      <w:pgSz w:w="16838" w:h="11906" w:orient="landscape"/>
      <w:pgMar w:top="1418" w:right="709" w:bottom="851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96E" w:rsidRDefault="000B696E">
      <w:r>
        <w:separator/>
      </w:r>
    </w:p>
  </w:endnote>
  <w:endnote w:type="continuationSeparator" w:id="0">
    <w:p w:rsidR="000B696E" w:rsidRDefault="000B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96E" w:rsidRDefault="000B696E">
      <w:r>
        <w:separator/>
      </w:r>
    </w:p>
  </w:footnote>
  <w:footnote w:type="continuationSeparator" w:id="0">
    <w:p w:rsidR="000B696E" w:rsidRDefault="000B6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B246E26"/>
    <w:multiLevelType w:val="hybridMultilevel"/>
    <w:tmpl w:val="9E0010FA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441AB"/>
    <w:multiLevelType w:val="hybridMultilevel"/>
    <w:tmpl w:val="B392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2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2255E"/>
    <w:multiLevelType w:val="hybridMultilevel"/>
    <w:tmpl w:val="9EA0F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C1C87"/>
    <w:multiLevelType w:val="hybridMultilevel"/>
    <w:tmpl w:val="E74C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54C64"/>
    <w:multiLevelType w:val="hybridMultilevel"/>
    <w:tmpl w:val="DA081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27"/>
  </w:num>
  <w:num w:numId="6">
    <w:abstractNumId w:val="14"/>
  </w:num>
  <w:num w:numId="7">
    <w:abstractNumId w:val="17"/>
  </w:num>
  <w:num w:numId="8">
    <w:abstractNumId w:val="9"/>
  </w:num>
  <w:num w:numId="9">
    <w:abstractNumId w:val="19"/>
  </w:num>
  <w:num w:numId="10">
    <w:abstractNumId w:val="22"/>
  </w:num>
  <w:num w:numId="11">
    <w:abstractNumId w:val="13"/>
  </w:num>
  <w:num w:numId="12">
    <w:abstractNumId w:val="16"/>
  </w:num>
  <w:num w:numId="13">
    <w:abstractNumId w:val="25"/>
  </w:num>
  <w:num w:numId="14">
    <w:abstractNumId w:val="23"/>
  </w:num>
  <w:num w:numId="15">
    <w:abstractNumId w:val="8"/>
  </w:num>
  <w:num w:numId="16">
    <w:abstractNumId w:val="0"/>
  </w:num>
  <w:num w:numId="17">
    <w:abstractNumId w:val="7"/>
  </w:num>
  <w:num w:numId="18">
    <w:abstractNumId w:val="1"/>
  </w:num>
  <w:num w:numId="19">
    <w:abstractNumId w:val="5"/>
  </w:num>
  <w:num w:numId="20">
    <w:abstractNumId w:val="20"/>
  </w:num>
  <w:num w:numId="21">
    <w:abstractNumId w:val="28"/>
  </w:num>
  <w:num w:numId="22">
    <w:abstractNumId w:val="24"/>
  </w:num>
  <w:num w:numId="23">
    <w:abstractNumId w:val="12"/>
  </w:num>
  <w:num w:numId="24">
    <w:abstractNumId w:val="26"/>
  </w:num>
  <w:num w:numId="25">
    <w:abstractNumId w:val="11"/>
  </w:num>
  <w:num w:numId="26">
    <w:abstractNumId w:val="15"/>
  </w:num>
  <w:num w:numId="27">
    <w:abstractNumId w:val="18"/>
  </w:num>
  <w:num w:numId="28">
    <w:abstractNumId w:val="29"/>
  </w:num>
  <w:num w:numId="29">
    <w:abstractNumId w:val="6"/>
  </w:num>
  <w:num w:numId="30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6CD2"/>
    <w:rsid w:val="00014286"/>
    <w:rsid w:val="00016403"/>
    <w:rsid w:val="0002004E"/>
    <w:rsid w:val="000209D1"/>
    <w:rsid w:val="00023025"/>
    <w:rsid w:val="00024358"/>
    <w:rsid w:val="00046CDC"/>
    <w:rsid w:val="00054433"/>
    <w:rsid w:val="000655BC"/>
    <w:rsid w:val="00070B41"/>
    <w:rsid w:val="00073CC7"/>
    <w:rsid w:val="00076CE4"/>
    <w:rsid w:val="00085CE4"/>
    <w:rsid w:val="00096340"/>
    <w:rsid w:val="000A0243"/>
    <w:rsid w:val="000A3AF7"/>
    <w:rsid w:val="000A77C1"/>
    <w:rsid w:val="000B1EF4"/>
    <w:rsid w:val="000B21E9"/>
    <w:rsid w:val="000B534E"/>
    <w:rsid w:val="000B696E"/>
    <w:rsid w:val="000C5715"/>
    <w:rsid w:val="000D5DFE"/>
    <w:rsid w:val="000E00CA"/>
    <w:rsid w:val="000E6DC2"/>
    <w:rsid w:val="000E79B7"/>
    <w:rsid w:val="0010446C"/>
    <w:rsid w:val="00105BCE"/>
    <w:rsid w:val="0011126B"/>
    <w:rsid w:val="00112C15"/>
    <w:rsid w:val="00112EA0"/>
    <w:rsid w:val="00114B33"/>
    <w:rsid w:val="00121D53"/>
    <w:rsid w:val="00125BA8"/>
    <w:rsid w:val="00130573"/>
    <w:rsid w:val="001379DF"/>
    <w:rsid w:val="00137DBD"/>
    <w:rsid w:val="00140726"/>
    <w:rsid w:val="001457F7"/>
    <w:rsid w:val="00145F70"/>
    <w:rsid w:val="00146B08"/>
    <w:rsid w:val="00153F91"/>
    <w:rsid w:val="00155B4C"/>
    <w:rsid w:val="001604A7"/>
    <w:rsid w:val="00160E82"/>
    <w:rsid w:val="001817F8"/>
    <w:rsid w:val="00183CA1"/>
    <w:rsid w:val="0018623A"/>
    <w:rsid w:val="00186BE5"/>
    <w:rsid w:val="00195CA8"/>
    <w:rsid w:val="0019683E"/>
    <w:rsid w:val="001A5979"/>
    <w:rsid w:val="001A618A"/>
    <w:rsid w:val="001B15CF"/>
    <w:rsid w:val="001C009D"/>
    <w:rsid w:val="001C4609"/>
    <w:rsid w:val="001C5F5D"/>
    <w:rsid w:val="001D52E9"/>
    <w:rsid w:val="001E2415"/>
    <w:rsid w:val="001F498F"/>
    <w:rsid w:val="001F7AA7"/>
    <w:rsid w:val="00202C04"/>
    <w:rsid w:val="00210BB6"/>
    <w:rsid w:val="00214515"/>
    <w:rsid w:val="0021647A"/>
    <w:rsid w:val="00227AA8"/>
    <w:rsid w:val="00232709"/>
    <w:rsid w:val="00235477"/>
    <w:rsid w:val="00237CE9"/>
    <w:rsid w:val="0024144B"/>
    <w:rsid w:val="00241B97"/>
    <w:rsid w:val="00244C64"/>
    <w:rsid w:val="00247878"/>
    <w:rsid w:val="00266A37"/>
    <w:rsid w:val="00276E65"/>
    <w:rsid w:val="00277BEC"/>
    <w:rsid w:val="002850E8"/>
    <w:rsid w:val="00285E89"/>
    <w:rsid w:val="00286BDD"/>
    <w:rsid w:val="002876A5"/>
    <w:rsid w:val="0029144D"/>
    <w:rsid w:val="002B1305"/>
    <w:rsid w:val="002B5562"/>
    <w:rsid w:val="002B629A"/>
    <w:rsid w:val="002B6458"/>
    <w:rsid w:val="002C5BD2"/>
    <w:rsid w:val="002D4EFA"/>
    <w:rsid w:val="002E43C0"/>
    <w:rsid w:val="002E4527"/>
    <w:rsid w:val="002F0528"/>
    <w:rsid w:val="003047C4"/>
    <w:rsid w:val="00312DB3"/>
    <w:rsid w:val="00312ECE"/>
    <w:rsid w:val="003176B4"/>
    <w:rsid w:val="0032282F"/>
    <w:rsid w:val="00330077"/>
    <w:rsid w:val="00330203"/>
    <w:rsid w:val="0033734A"/>
    <w:rsid w:val="003403BD"/>
    <w:rsid w:val="00340469"/>
    <w:rsid w:val="0034678C"/>
    <w:rsid w:val="00367006"/>
    <w:rsid w:val="00372079"/>
    <w:rsid w:val="00373B15"/>
    <w:rsid w:val="00382E15"/>
    <w:rsid w:val="00396F0E"/>
    <w:rsid w:val="003A3A1C"/>
    <w:rsid w:val="003B5ABE"/>
    <w:rsid w:val="003C01B3"/>
    <w:rsid w:val="003C3392"/>
    <w:rsid w:val="003C6773"/>
    <w:rsid w:val="003D003A"/>
    <w:rsid w:val="003F4DDC"/>
    <w:rsid w:val="00401392"/>
    <w:rsid w:val="0040236F"/>
    <w:rsid w:val="0041016D"/>
    <w:rsid w:val="00415851"/>
    <w:rsid w:val="004267BF"/>
    <w:rsid w:val="004312B0"/>
    <w:rsid w:val="00442B26"/>
    <w:rsid w:val="00445311"/>
    <w:rsid w:val="00446936"/>
    <w:rsid w:val="00456C8B"/>
    <w:rsid w:val="00460811"/>
    <w:rsid w:val="00462473"/>
    <w:rsid w:val="004626F3"/>
    <w:rsid w:val="004643C6"/>
    <w:rsid w:val="00473276"/>
    <w:rsid w:val="00474945"/>
    <w:rsid w:val="00476D58"/>
    <w:rsid w:val="0048023E"/>
    <w:rsid w:val="00490847"/>
    <w:rsid w:val="004A0D4A"/>
    <w:rsid w:val="004A4BF2"/>
    <w:rsid w:val="004B6FD5"/>
    <w:rsid w:val="004C2EEB"/>
    <w:rsid w:val="004D3134"/>
    <w:rsid w:val="004D4D2E"/>
    <w:rsid w:val="004D5062"/>
    <w:rsid w:val="004E0D78"/>
    <w:rsid w:val="004F0453"/>
    <w:rsid w:val="004F31B6"/>
    <w:rsid w:val="004F717A"/>
    <w:rsid w:val="004F7DC3"/>
    <w:rsid w:val="005038D1"/>
    <w:rsid w:val="005107E9"/>
    <w:rsid w:val="00512161"/>
    <w:rsid w:val="00524F32"/>
    <w:rsid w:val="00532304"/>
    <w:rsid w:val="005458D1"/>
    <w:rsid w:val="00546AB4"/>
    <w:rsid w:val="005521F4"/>
    <w:rsid w:val="005523B1"/>
    <w:rsid w:val="005768C6"/>
    <w:rsid w:val="005854F5"/>
    <w:rsid w:val="005913E6"/>
    <w:rsid w:val="0059327F"/>
    <w:rsid w:val="005935DF"/>
    <w:rsid w:val="005A0615"/>
    <w:rsid w:val="005A1DA5"/>
    <w:rsid w:val="005B4B47"/>
    <w:rsid w:val="005B6388"/>
    <w:rsid w:val="005C33BF"/>
    <w:rsid w:val="005D2B20"/>
    <w:rsid w:val="005E4089"/>
    <w:rsid w:val="005F0A1D"/>
    <w:rsid w:val="005F3126"/>
    <w:rsid w:val="005F7E86"/>
    <w:rsid w:val="00606D4B"/>
    <w:rsid w:val="006135C1"/>
    <w:rsid w:val="006156AF"/>
    <w:rsid w:val="00620288"/>
    <w:rsid w:val="006214F6"/>
    <w:rsid w:val="006256F2"/>
    <w:rsid w:val="0062652F"/>
    <w:rsid w:val="00627BE1"/>
    <w:rsid w:val="006317B3"/>
    <w:rsid w:val="0063507D"/>
    <w:rsid w:val="006431A9"/>
    <w:rsid w:val="00647134"/>
    <w:rsid w:val="0065044C"/>
    <w:rsid w:val="00665F0F"/>
    <w:rsid w:val="006660CF"/>
    <w:rsid w:val="00667536"/>
    <w:rsid w:val="00671275"/>
    <w:rsid w:val="006806DA"/>
    <w:rsid w:val="006858CD"/>
    <w:rsid w:val="00685A48"/>
    <w:rsid w:val="00686A8F"/>
    <w:rsid w:val="00690A19"/>
    <w:rsid w:val="0069227C"/>
    <w:rsid w:val="00693D8E"/>
    <w:rsid w:val="00694288"/>
    <w:rsid w:val="0069629D"/>
    <w:rsid w:val="00697F84"/>
    <w:rsid w:val="006A0262"/>
    <w:rsid w:val="006A0CDF"/>
    <w:rsid w:val="006D5408"/>
    <w:rsid w:val="006E5383"/>
    <w:rsid w:val="006F6A90"/>
    <w:rsid w:val="007061D5"/>
    <w:rsid w:val="007069C3"/>
    <w:rsid w:val="007109C6"/>
    <w:rsid w:val="007113F8"/>
    <w:rsid w:val="00711C7C"/>
    <w:rsid w:val="007121D0"/>
    <w:rsid w:val="00721302"/>
    <w:rsid w:val="007252BF"/>
    <w:rsid w:val="00741889"/>
    <w:rsid w:val="00743B82"/>
    <w:rsid w:val="00751181"/>
    <w:rsid w:val="007556B0"/>
    <w:rsid w:val="007712AC"/>
    <w:rsid w:val="00772736"/>
    <w:rsid w:val="00776CF8"/>
    <w:rsid w:val="0078083A"/>
    <w:rsid w:val="00783BC3"/>
    <w:rsid w:val="00787BA8"/>
    <w:rsid w:val="007934D1"/>
    <w:rsid w:val="00793B1F"/>
    <w:rsid w:val="00796F90"/>
    <w:rsid w:val="007A221C"/>
    <w:rsid w:val="007B34CD"/>
    <w:rsid w:val="007B3794"/>
    <w:rsid w:val="007B4CF1"/>
    <w:rsid w:val="007B6916"/>
    <w:rsid w:val="007D6A63"/>
    <w:rsid w:val="007E1EC9"/>
    <w:rsid w:val="007E31E8"/>
    <w:rsid w:val="007E6902"/>
    <w:rsid w:val="00801863"/>
    <w:rsid w:val="00802804"/>
    <w:rsid w:val="00811D19"/>
    <w:rsid w:val="00813890"/>
    <w:rsid w:val="0081634C"/>
    <w:rsid w:val="00816DE7"/>
    <w:rsid w:val="008205FC"/>
    <w:rsid w:val="00820D7F"/>
    <w:rsid w:val="00833D5E"/>
    <w:rsid w:val="00835D78"/>
    <w:rsid w:val="008455AC"/>
    <w:rsid w:val="00850A20"/>
    <w:rsid w:val="00860048"/>
    <w:rsid w:val="00861E27"/>
    <w:rsid w:val="008620E1"/>
    <w:rsid w:val="00870C38"/>
    <w:rsid w:val="00871884"/>
    <w:rsid w:val="00877579"/>
    <w:rsid w:val="008822CC"/>
    <w:rsid w:val="008851AD"/>
    <w:rsid w:val="00896AE2"/>
    <w:rsid w:val="008A3755"/>
    <w:rsid w:val="008B615A"/>
    <w:rsid w:val="008B6FBC"/>
    <w:rsid w:val="008C0666"/>
    <w:rsid w:val="008C081D"/>
    <w:rsid w:val="008C4FB0"/>
    <w:rsid w:val="008C75AC"/>
    <w:rsid w:val="008D0057"/>
    <w:rsid w:val="008D12B6"/>
    <w:rsid w:val="008D29BA"/>
    <w:rsid w:val="008E2107"/>
    <w:rsid w:val="008E3D80"/>
    <w:rsid w:val="008E563A"/>
    <w:rsid w:val="008F04E1"/>
    <w:rsid w:val="008F22AD"/>
    <w:rsid w:val="0090670B"/>
    <w:rsid w:val="00913A0C"/>
    <w:rsid w:val="00916B03"/>
    <w:rsid w:val="0092141D"/>
    <w:rsid w:val="00937C41"/>
    <w:rsid w:val="00940002"/>
    <w:rsid w:val="009455B0"/>
    <w:rsid w:val="00951903"/>
    <w:rsid w:val="00966346"/>
    <w:rsid w:val="00970A6E"/>
    <w:rsid w:val="00974287"/>
    <w:rsid w:val="009742E2"/>
    <w:rsid w:val="00985EFA"/>
    <w:rsid w:val="009870D5"/>
    <w:rsid w:val="0099303B"/>
    <w:rsid w:val="009B0209"/>
    <w:rsid w:val="009B4666"/>
    <w:rsid w:val="009B7631"/>
    <w:rsid w:val="009C63DC"/>
    <w:rsid w:val="009D0BEE"/>
    <w:rsid w:val="009D2421"/>
    <w:rsid w:val="009F34E3"/>
    <w:rsid w:val="009F5487"/>
    <w:rsid w:val="00A01F46"/>
    <w:rsid w:val="00A03F95"/>
    <w:rsid w:val="00A03FA7"/>
    <w:rsid w:val="00A10157"/>
    <w:rsid w:val="00A20E9A"/>
    <w:rsid w:val="00A25438"/>
    <w:rsid w:val="00A25BCE"/>
    <w:rsid w:val="00A31CB3"/>
    <w:rsid w:val="00A54D9F"/>
    <w:rsid w:val="00A5778D"/>
    <w:rsid w:val="00A62FAE"/>
    <w:rsid w:val="00A63336"/>
    <w:rsid w:val="00A63D4D"/>
    <w:rsid w:val="00A64DC2"/>
    <w:rsid w:val="00A82D9D"/>
    <w:rsid w:val="00A83556"/>
    <w:rsid w:val="00A8358F"/>
    <w:rsid w:val="00A84778"/>
    <w:rsid w:val="00A865C7"/>
    <w:rsid w:val="00A87E9A"/>
    <w:rsid w:val="00A95E55"/>
    <w:rsid w:val="00A97B30"/>
    <w:rsid w:val="00AA1B4F"/>
    <w:rsid w:val="00AB4ADD"/>
    <w:rsid w:val="00AB5993"/>
    <w:rsid w:val="00AB7824"/>
    <w:rsid w:val="00AC64FA"/>
    <w:rsid w:val="00AD36A0"/>
    <w:rsid w:val="00AD443D"/>
    <w:rsid w:val="00AD6A54"/>
    <w:rsid w:val="00AE1087"/>
    <w:rsid w:val="00AE11A7"/>
    <w:rsid w:val="00AE45D9"/>
    <w:rsid w:val="00AE70C0"/>
    <w:rsid w:val="00AF3527"/>
    <w:rsid w:val="00AF476C"/>
    <w:rsid w:val="00AF557C"/>
    <w:rsid w:val="00AF6CB0"/>
    <w:rsid w:val="00B1284E"/>
    <w:rsid w:val="00B214DB"/>
    <w:rsid w:val="00B26103"/>
    <w:rsid w:val="00B40C51"/>
    <w:rsid w:val="00B42DF5"/>
    <w:rsid w:val="00B45ADF"/>
    <w:rsid w:val="00B535C9"/>
    <w:rsid w:val="00B53F57"/>
    <w:rsid w:val="00B56ED0"/>
    <w:rsid w:val="00B57F84"/>
    <w:rsid w:val="00B61E21"/>
    <w:rsid w:val="00B72576"/>
    <w:rsid w:val="00B73564"/>
    <w:rsid w:val="00B816B9"/>
    <w:rsid w:val="00B823FA"/>
    <w:rsid w:val="00B91BB4"/>
    <w:rsid w:val="00B93BF6"/>
    <w:rsid w:val="00B93DE6"/>
    <w:rsid w:val="00BA15E6"/>
    <w:rsid w:val="00BA6346"/>
    <w:rsid w:val="00BB1E9E"/>
    <w:rsid w:val="00BB3355"/>
    <w:rsid w:val="00BB3DFF"/>
    <w:rsid w:val="00BB3E29"/>
    <w:rsid w:val="00BB7933"/>
    <w:rsid w:val="00BD6CC0"/>
    <w:rsid w:val="00BF1DFE"/>
    <w:rsid w:val="00C029F6"/>
    <w:rsid w:val="00C049F1"/>
    <w:rsid w:val="00C115CF"/>
    <w:rsid w:val="00C13785"/>
    <w:rsid w:val="00C16553"/>
    <w:rsid w:val="00C21FC6"/>
    <w:rsid w:val="00C26D10"/>
    <w:rsid w:val="00C5209E"/>
    <w:rsid w:val="00C539C9"/>
    <w:rsid w:val="00C5438E"/>
    <w:rsid w:val="00C57608"/>
    <w:rsid w:val="00C60DF4"/>
    <w:rsid w:val="00C622EA"/>
    <w:rsid w:val="00C63206"/>
    <w:rsid w:val="00C640BF"/>
    <w:rsid w:val="00C70982"/>
    <w:rsid w:val="00C7439A"/>
    <w:rsid w:val="00C752DF"/>
    <w:rsid w:val="00C75510"/>
    <w:rsid w:val="00C85612"/>
    <w:rsid w:val="00C864F3"/>
    <w:rsid w:val="00C86CF2"/>
    <w:rsid w:val="00C91D60"/>
    <w:rsid w:val="00C93386"/>
    <w:rsid w:val="00C941B4"/>
    <w:rsid w:val="00CA2686"/>
    <w:rsid w:val="00CA7086"/>
    <w:rsid w:val="00CB00E1"/>
    <w:rsid w:val="00CB4005"/>
    <w:rsid w:val="00CB68FB"/>
    <w:rsid w:val="00CC22CB"/>
    <w:rsid w:val="00CC4DB1"/>
    <w:rsid w:val="00CD2335"/>
    <w:rsid w:val="00CD3272"/>
    <w:rsid w:val="00CD6524"/>
    <w:rsid w:val="00CE0529"/>
    <w:rsid w:val="00CE0FAB"/>
    <w:rsid w:val="00CF3652"/>
    <w:rsid w:val="00CF551F"/>
    <w:rsid w:val="00D1083F"/>
    <w:rsid w:val="00D15864"/>
    <w:rsid w:val="00D163CF"/>
    <w:rsid w:val="00D16EAD"/>
    <w:rsid w:val="00D17E38"/>
    <w:rsid w:val="00D343A6"/>
    <w:rsid w:val="00D35A31"/>
    <w:rsid w:val="00D3707D"/>
    <w:rsid w:val="00D417F8"/>
    <w:rsid w:val="00D432D3"/>
    <w:rsid w:val="00D44714"/>
    <w:rsid w:val="00D44DBC"/>
    <w:rsid w:val="00D47785"/>
    <w:rsid w:val="00D50DFE"/>
    <w:rsid w:val="00D71A31"/>
    <w:rsid w:val="00D71D72"/>
    <w:rsid w:val="00D73C5D"/>
    <w:rsid w:val="00D833CF"/>
    <w:rsid w:val="00D9206B"/>
    <w:rsid w:val="00D92F78"/>
    <w:rsid w:val="00DA57EF"/>
    <w:rsid w:val="00DA7D0A"/>
    <w:rsid w:val="00DB4932"/>
    <w:rsid w:val="00DB7F8E"/>
    <w:rsid w:val="00DC6F4A"/>
    <w:rsid w:val="00DC755B"/>
    <w:rsid w:val="00DC7777"/>
    <w:rsid w:val="00DD1834"/>
    <w:rsid w:val="00DD533F"/>
    <w:rsid w:val="00DD6C00"/>
    <w:rsid w:val="00DE42F8"/>
    <w:rsid w:val="00DE5A41"/>
    <w:rsid w:val="00DF1D9D"/>
    <w:rsid w:val="00DF438A"/>
    <w:rsid w:val="00DF561A"/>
    <w:rsid w:val="00E058FD"/>
    <w:rsid w:val="00E13D89"/>
    <w:rsid w:val="00E33500"/>
    <w:rsid w:val="00E35498"/>
    <w:rsid w:val="00E35682"/>
    <w:rsid w:val="00E36EC8"/>
    <w:rsid w:val="00E424ED"/>
    <w:rsid w:val="00E644B8"/>
    <w:rsid w:val="00E65F93"/>
    <w:rsid w:val="00E72CF2"/>
    <w:rsid w:val="00E822F9"/>
    <w:rsid w:val="00E82427"/>
    <w:rsid w:val="00E9125E"/>
    <w:rsid w:val="00E95130"/>
    <w:rsid w:val="00E96CD4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7A31"/>
    <w:rsid w:val="00EC57F0"/>
    <w:rsid w:val="00ED44DD"/>
    <w:rsid w:val="00ED59BF"/>
    <w:rsid w:val="00ED759B"/>
    <w:rsid w:val="00EE46D6"/>
    <w:rsid w:val="00EF4B08"/>
    <w:rsid w:val="00EF4E3F"/>
    <w:rsid w:val="00EF7B75"/>
    <w:rsid w:val="00F00990"/>
    <w:rsid w:val="00F01854"/>
    <w:rsid w:val="00F06EB8"/>
    <w:rsid w:val="00F10572"/>
    <w:rsid w:val="00F10CB2"/>
    <w:rsid w:val="00F12A5B"/>
    <w:rsid w:val="00F20189"/>
    <w:rsid w:val="00F20A3D"/>
    <w:rsid w:val="00F2283D"/>
    <w:rsid w:val="00F2370A"/>
    <w:rsid w:val="00F4054A"/>
    <w:rsid w:val="00F4224A"/>
    <w:rsid w:val="00F44D73"/>
    <w:rsid w:val="00F46072"/>
    <w:rsid w:val="00F46194"/>
    <w:rsid w:val="00F566B9"/>
    <w:rsid w:val="00F56B1D"/>
    <w:rsid w:val="00F65B76"/>
    <w:rsid w:val="00F75C84"/>
    <w:rsid w:val="00F77506"/>
    <w:rsid w:val="00F810A5"/>
    <w:rsid w:val="00F825D3"/>
    <w:rsid w:val="00FA2F93"/>
    <w:rsid w:val="00FA56E7"/>
    <w:rsid w:val="00FA6C4D"/>
    <w:rsid w:val="00FA6D7B"/>
    <w:rsid w:val="00FA72D4"/>
    <w:rsid w:val="00FC7E03"/>
    <w:rsid w:val="00FD10AD"/>
    <w:rsid w:val="00FE0E6B"/>
    <w:rsid w:val="00FE519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961FF"/>
  <w15:chartTrackingRefBased/>
  <w15:docId w15:val="{FE61BEF9-6C66-4776-A788-EFB95270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uiPriority="99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af0">
    <w:name w:val="Название"/>
    <w:basedOn w:val="a"/>
    <w:link w:val="af1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1">
    <w:name w:val="Название Знак"/>
    <w:link w:val="af0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3">
    <w:name w:val="List Paragraph"/>
    <w:basedOn w:val="a"/>
    <w:uiPriority w:val="34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4">
    <w:name w:val="Strong"/>
    <w:qFormat/>
    <w:rsid w:val="007109C6"/>
    <w:rPr>
      <w:b/>
      <w:bCs/>
    </w:rPr>
  </w:style>
  <w:style w:type="character" w:styleId="af5">
    <w:name w:val="Emphasis"/>
    <w:qFormat/>
    <w:rsid w:val="00DD6C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2A7EF-6C24-4BD9-A74C-B5115133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425</TotalTime>
  <Pages>1</Pages>
  <Words>9254</Words>
  <Characters>52751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61882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АгафоноваЛН</cp:lastModifiedBy>
  <cp:revision>18</cp:revision>
  <cp:lastPrinted>2019-09-10T12:31:00Z</cp:lastPrinted>
  <dcterms:created xsi:type="dcterms:W3CDTF">2020-09-08T08:37:00Z</dcterms:created>
  <dcterms:modified xsi:type="dcterms:W3CDTF">2021-10-18T08:12:00Z</dcterms:modified>
</cp:coreProperties>
</file>