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Layout w:type="fixed"/>
        <w:tblLook w:val="04A0"/>
      </w:tblPr>
      <w:tblGrid>
        <w:gridCol w:w="9747"/>
      </w:tblGrid>
      <w:tr w:rsidR="003E53DF" w:rsidTr="0059441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52739" w:rsidRDefault="00852739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>к приказу</w:t>
            </w:r>
          </w:p>
          <w:p w:rsidR="00852739" w:rsidRDefault="00852739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Департамента образования</w:t>
            </w:r>
          </w:p>
          <w:p w:rsidR="00852739" w:rsidRPr="00CC1AA8" w:rsidRDefault="00852739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852739" w:rsidRPr="00CC1AA8" w:rsidRDefault="00852739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EE4F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25.09.2020 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EE4F54">
              <w:rPr>
                <w:rFonts w:ascii="Times New Roman" w:eastAsia="Calibri" w:hAnsi="Times New Roman" w:cs="Times New Roman"/>
                <w:sz w:val="28"/>
                <w:szCs w:val="28"/>
              </w:rPr>
              <w:t>849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</w:p>
          <w:p w:rsidR="00852739" w:rsidRPr="009D4263" w:rsidRDefault="00852739" w:rsidP="009B334E">
            <w:pPr>
              <w:ind w:right="543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25225" w:rsidRPr="00594410" w:rsidRDefault="00E25225" w:rsidP="00E156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 О Р Я Д О К</w:t>
            </w:r>
          </w:p>
          <w:p w:rsidR="00E25225" w:rsidRPr="00594410" w:rsidRDefault="00E25225" w:rsidP="00E156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262626"/>
                <w:sz w:val="28"/>
                <w:szCs w:val="28"/>
              </w:rPr>
            </w:pPr>
            <w:r w:rsidRPr="00594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социально-психологического тестирования обучающихся в общеобразовательных организациях, </w:t>
            </w:r>
            <w:r w:rsidRPr="005944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профессиональных образовательных организациях</w:t>
            </w:r>
            <w:r w:rsidRPr="00594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Ивановской области, направленного </w:t>
            </w:r>
            <w:r w:rsidRPr="005944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раннее выявление немедицинского потребления наркотических средств и психотропных веществ,  </w:t>
            </w:r>
            <w:r w:rsidR="00EE5610" w:rsidRPr="00594410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</w:t>
            </w:r>
            <w:r w:rsidR="00EE5610" w:rsidRPr="00594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2020-2021</w:t>
            </w:r>
            <w:r w:rsidRPr="00594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учебном году</w:t>
            </w:r>
          </w:p>
          <w:p w:rsidR="00E25225" w:rsidRPr="00594410" w:rsidRDefault="00E25225" w:rsidP="00E25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85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</w:p>
          <w:p w:rsidR="00E15699" w:rsidRPr="00594410" w:rsidRDefault="00E15699" w:rsidP="00786C2C">
            <w:pPr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положения</w:t>
            </w:r>
          </w:p>
          <w:p w:rsidR="00E25225" w:rsidRDefault="00E15699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EE5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97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орядокпроведения социально-психологического тестирования обучающихся в общеобразовательных организациях, профессиональных образовательных организациях Ивановской области, направленного на выделение вероятностных предикторов возможного вовлечения </w:t>
            </w:r>
            <w:r w:rsidR="00E25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потребление наркотических средств (далее – Порядок) определяет правила проведения социально-психологического тестирования обучающихся (далее – тестирование</w:t>
            </w:r>
            <w:r w:rsidR="0096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СПТ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 образовательных организациях, направленного на </w:t>
            </w:r>
            <w:r w:rsidR="00EE5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профилактику незаконного 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немедицинского потребления наркотических средств и психотропных веществ.</w:t>
            </w:r>
          </w:p>
          <w:p w:rsidR="00E25225" w:rsidRPr="00EA16D6" w:rsidRDefault="00E15699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B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E5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Тестированию подлежат обучающиеся общеобразовательных организаций, профессиональных образовательных организаций</w:t>
            </w:r>
            <w:r w:rsidR="00EE5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достигших  возраста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начиная с 7 </w:t>
            </w:r>
            <w:r w:rsidR="00EE5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 обучения в общеобразовательной организации</w:t>
            </w:r>
            <w:r w:rsidR="0096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до 18 лет включительно в профессиональных образовательных организациях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5225" w:rsidRPr="00EA16D6" w:rsidRDefault="00E15699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B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E5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25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Тестирование проводится 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 информированного согласия в письменной форме обучающихся, достигших возраста пятнадцати лет, или информированного согласия в письменной форме одного из родителей (законного представителя) обучающихся, не достигших возраста пятнадцати лет.</w:t>
            </w:r>
          </w:p>
          <w:p w:rsidR="007B003A" w:rsidRDefault="00E15699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B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0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.Тестирование осуществляется ежегодно в соответствии с приказом руководителя образовательной организации, проводящей тестирование, в соответствии со сроками, утвержденными настоящим приказом.</w:t>
            </w:r>
          </w:p>
          <w:p w:rsidR="0096276F" w:rsidRDefault="00E15699" w:rsidP="0096276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B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B0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6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проведению тестирования привлекаются следующие специалисты:</w:t>
            </w:r>
          </w:p>
          <w:p w:rsidR="0096276F" w:rsidRDefault="0096276F" w:rsidP="0096276F">
            <w:pPr>
              <w:pStyle w:val="ad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координатор – ОГБУ «Центр оценки качества образования»;</w:t>
            </w:r>
          </w:p>
          <w:p w:rsidR="0096276F" w:rsidRPr="00447197" w:rsidRDefault="0096276F" w:rsidP="0096276F">
            <w:pPr>
              <w:pStyle w:val="ad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координатор – специалист муниципального органа управления образованием. </w:t>
            </w:r>
            <w:r w:rsidRPr="00680A22">
              <w:rPr>
                <w:rFonts w:ascii="Times New Roman" w:hAnsi="Times New Roman" w:cs="Times New Roman"/>
                <w:sz w:val="28"/>
                <w:szCs w:val="28"/>
              </w:rPr>
              <w:t>В отношении учреждений областного и федерального подчинения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профессиональных образовательных организаций и образовательных организаций высшего образования</w:t>
            </w:r>
            <w:r w:rsidRPr="00680A22">
              <w:rPr>
                <w:rFonts w:ascii="Times New Roman" w:hAnsi="Times New Roman" w:cs="Times New Roman"/>
                <w:sz w:val="28"/>
                <w:szCs w:val="28"/>
              </w:rPr>
              <w:t xml:space="preserve"> роль муниципального координатора выпо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лняет региональный координатор;</w:t>
            </w:r>
          </w:p>
          <w:p w:rsidR="0096276F" w:rsidRDefault="0096276F" w:rsidP="0096276F">
            <w:pPr>
              <w:pStyle w:val="ad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координатор общеобразовательной организации (далее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школьный координатор ОО) – специалист общеобразовательной организации, ответственный за проведение тестированияв своей образовательной организации;</w:t>
            </w:r>
          </w:p>
          <w:p w:rsidR="0096276F" w:rsidRPr="0082746B" w:rsidRDefault="0082746B" w:rsidP="008274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="0096276F" w:rsidRPr="00827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оординатор </w:t>
            </w:r>
            <w:r w:rsidR="0096276F" w:rsidRPr="0082746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образовательных организаций и образовательных организаций высшего образования </w:t>
            </w:r>
            <w:r w:rsidR="0096276F" w:rsidRPr="00827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–координатор ПОО/ОО ВО) – специалист </w:t>
            </w:r>
            <w:r w:rsidR="0096276F" w:rsidRPr="0082746B">
              <w:rPr>
                <w:rFonts w:ascii="Times New Roman" w:hAnsi="Times New Roman" w:cs="Times New Roman"/>
                <w:sz w:val="28"/>
                <w:szCs w:val="28"/>
              </w:rPr>
              <w:t>профессиональной образовательной организации или образовательной организации высшего образования</w:t>
            </w:r>
            <w:r w:rsidR="0096276F" w:rsidRPr="00827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ответственный за проведение тестирования в своей образовательной организации.</w:t>
            </w:r>
          </w:p>
          <w:p w:rsidR="00CD1F83" w:rsidRPr="00EA16D6" w:rsidRDefault="00CD1F83" w:rsidP="00CD1F8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B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Муниципальные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образованием в целях обеспечения проведения тестирования на территории муниципального образования Ивановской области организуют следующие мероприятия:</w:t>
            </w:r>
          </w:p>
          <w:p w:rsidR="00CD1F83" w:rsidRPr="00EA16D6" w:rsidRDefault="00CD1F83" w:rsidP="00CD1F8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издают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 о проведении социально-психологического тестирования обучающихся муниципальных общеобразовательных организаций;</w:t>
            </w:r>
          </w:p>
          <w:p w:rsidR="00CD1F83" w:rsidRPr="00EA16D6" w:rsidRDefault="00CD1F83" w:rsidP="00CD1F8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издают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 о создании Комиссиипо организации и проведению социально-психологического тестирования обучающихся из числа работников муниципального управления образования (приложение </w:t>
            </w:r>
            <w:r w:rsidRPr="00C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№8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Порядку);</w:t>
            </w:r>
          </w:p>
          <w:p w:rsidR="00CD1F83" w:rsidRDefault="0022136C" w:rsidP="00CD1F8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назначают</w:t>
            </w:r>
            <w:r w:rsidR="00C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координатора, ответственного за</w:t>
            </w:r>
            <w:r w:rsidR="00CD1F83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</w:t>
            </w:r>
            <w:r w:rsidR="00C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 и проведение</w:t>
            </w:r>
            <w:r w:rsidR="00CD1F83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социально-психологического тестирования обучающихся</w:t>
            </w:r>
            <w:r w:rsidR="00C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D1F83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числа работников муниципального управления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№8 к Порядку)</w:t>
            </w:r>
            <w:r w:rsidR="00CD1F83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D1F83" w:rsidRDefault="00CD1F83" w:rsidP="00CD1F8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утверждают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календарный план проведения социально-психологического тестирования по общеобразовательным организациям в текущем учебном году</w:t>
            </w:r>
            <w:r w:rsidR="00221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№7 к Порядку)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D1F83" w:rsidRPr="0022136C" w:rsidRDefault="00CD1F83" w:rsidP="0022136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400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организуют</w:t>
            </w:r>
            <w:r w:rsidRPr="004F4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обучение специалистов (в том числе медицинского персонала) общеобразовательных организаций по инструкции для членов Комиссии в а</w:t>
            </w:r>
            <w:r w:rsidR="00221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удитории проведения тестирования</w:t>
            </w:r>
            <w:r w:rsidRPr="00221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1F83" w:rsidRPr="00EA16D6" w:rsidRDefault="00CD1F83" w:rsidP="00CD1F8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2B5E2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Руководитель образовательной организации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2136C" w:rsidRPr="00EA16D6" w:rsidRDefault="0022136C" w:rsidP="0022136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 с родителями и обучающимися по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получению информированного согласия в письменной форме одного из родителей или иного законного представителя обучающихся</w:t>
            </w:r>
            <w:r w:rsidRPr="007B0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(приложения №4 к Порядку)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достигших возраста пятнадцати лет, а также информированного согласия в письменной форме обучающихся</w:t>
            </w:r>
            <w:r w:rsidRPr="007B0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№3 к Порядку)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достигших возраста пятнадцати лет;</w:t>
            </w:r>
          </w:p>
          <w:p w:rsidR="0022136C" w:rsidRPr="00EA16D6" w:rsidRDefault="0022136C" w:rsidP="0022136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утверждает поимённые списки обучающихся образовательной организации, участвующих в тестировании, с указанием возраста (количества полных лет), составленные по итогам получения от обучающихся либо от их родителей или законных представителей информированных согласий в письменной форме об участии в тестировании;</w:t>
            </w:r>
          </w:p>
          <w:p w:rsidR="00CD1F83" w:rsidRPr="00EA16D6" w:rsidRDefault="00CD1F83" w:rsidP="00CD1F8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утверждает календарный планпроведения социально-психологического тестирования </w:t>
            </w:r>
            <w:r w:rsidR="0022136C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№1 к Порядку)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классам (группам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/курсам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 текущем учебном году;</w:t>
            </w:r>
          </w:p>
          <w:p w:rsidR="00987C84" w:rsidRDefault="002B5E27" w:rsidP="002B5E27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создает комиссию, обеспечивающую организационно-техническое</w:t>
            </w:r>
          </w:p>
          <w:p w:rsidR="00987C84" w:rsidRDefault="00987C84" w:rsidP="00987C8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1F83" w:rsidRPr="002B5E27" w:rsidRDefault="002B5E27" w:rsidP="00987C8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сопровождение тестирования (далее – Комиссия), и утверждает ее состав численностью не менее трех работников образовательной организации, включая лиц, ответственных за оказание социально-педагогической и (или) психологической помощи обучающимся</w:t>
            </w:r>
            <w:r w:rsidRPr="00AB4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№2 к Порядку)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синструкциейдля членов Комиссии в аудитории проведения тестиро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вания (приложение №9 к Порядку). </w:t>
            </w:r>
            <w:r w:rsidR="00CD1F83" w:rsidRPr="002B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состав комиссии входят организаторы тестирования (по количеству аудиторий), технический специалист и резервная рабочая группа;</w:t>
            </w:r>
          </w:p>
          <w:p w:rsidR="00CD1F83" w:rsidRDefault="00CD1F83" w:rsidP="00CD1F8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утверждает расписание тестирования по классам (гр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уппам) и кабинетам (аудиториям);</w:t>
            </w:r>
          </w:p>
          <w:p w:rsidR="00CD1F83" w:rsidRPr="00EA16D6" w:rsidRDefault="00CD1F83" w:rsidP="00CD1F8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проводит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организационно-техническое сопровождение проведения </w:t>
            </w:r>
            <w:r w:rsidR="002B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тестирования в соответствии синструкциейдля членов Комиссии в аудитории проведения тестирования;</w:t>
            </w:r>
          </w:p>
          <w:p w:rsidR="00CD1F83" w:rsidRPr="00EA16D6" w:rsidRDefault="00CD1F83" w:rsidP="00CD1F8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соблюдение конфиденциальности на всех этапах проведения тестирования, а также конфиденциальность информации, полученной по результатам тестирования;</w:t>
            </w:r>
          </w:p>
          <w:p w:rsidR="00CD1F83" w:rsidRPr="002B5E27" w:rsidRDefault="00CD1F83" w:rsidP="00DD2E8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</w:t>
            </w: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хранение </w:t>
            </w:r>
            <w:r w:rsidR="002B5E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 момента отчисления обучающегося из образовательной организации, проводящей тестирование, </w:t>
            </w:r>
            <w:r w:rsidRPr="00DD2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информированных</w:t>
            </w: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согласий в условиях, гарантирующих конфиденциальность и невозможность несанкционированного доступа к ним</w:t>
            </w:r>
            <w:r w:rsidR="00DD2E84">
              <w:rPr>
                <w:rFonts w:ascii="Times New Roman" w:eastAsia="Calibri" w:hAnsi="Times New Roman" w:cs="Times New Roman"/>
                <w:sz w:val="28"/>
                <w:szCs w:val="28"/>
              </w:rPr>
              <w:t>, а такжеи</w:t>
            </w:r>
            <w:r w:rsidR="00DD2E84" w:rsidRPr="00DD2E84">
              <w:rPr>
                <w:rFonts w:ascii="Times New Roman" w:eastAsia="Calibri" w:hAnsi="Times New Roman" w:cs="Times New Roman"/>
                <w:sz w:val="28"/>
                <w:szCs w:val="28"/>
              </w:rPr>
              <w:t>нформаци</w:t>
            </w:r>
            <w:r w:rsidR="00DD2E84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="00DD2E84" w:rsidRPr="00DD2E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соответствии кода обучающегося и его ФИО</w:t>
            </w: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B4106" w:rsidRDefault="002B5E27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  <w:r w:rsidR="00AB4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Тестирование проводится методом получения информации на основании ответов на вопросы.</w:t>
            </w:r>
          </w:p>
          <w:p w:rsidR="00AB4106" w:rsidRDefault="002B5E27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  <w:r w:rsidR="00AB4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Тестирование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оводится в электронной форме </w:t>
            </w:r>
            <w:r w:rsidRPr="0096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Информационной системы (далее – ИС, Система) в сети «Интернет»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адресу </w:t>
            </w:r>
            <w:hyperlink r:id="rId8" w:history="1">
              <w:r w:rsidRPr="002213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spt37.eduservices.ru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AB4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предполагает заполнение анкет (опросных листов), содержащих вопросы, целью которых является определение вероятности вовлечения обучающихся в незаконное потребление наркотических средств и психотропных веществ.</w:t>
            </w:r>
          </w:p>
          <w:p w:rsidR="002B5E27" w:rsidRPr="00680A22" w:rsidRDefault="002B5E27" w:rsidP="002B5E27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1.10. </w:t>
            </w: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>Для проведения тестирования требуется компьютерное оборудование со следующими минимальными системными требованиями:</w:t>
            </w:r>
          </w:p>
          <w:p w:rsidR="002B5E27" w:rsidRPr="00680A22" w:rsidRDefault="002B5E27" w:rsidP="002B5E27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операционная система Windows 7</w:t>
            </w: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выше с пакетом обновления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(Servicepack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2B5E27" w:rsidRPr="00680A22" w:rsidRDefault="002B5E27" w:rsidP="002B5E27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>браузер не ниже версии GoogleСhrome 49 или MozillaFirefox 45.0.2;</w:t>
            </w:r>
          </w:p>
          <w:p w:rsidR="002B5E27" w:rsidRPr="00680A22" w:rsidRDefault="002B5E27" w:rsidP="002B5E27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 оперативной памяти; </w:t>
            </w:r>
          </w:p>
          <w:p w:rsidR="002B5E27" w:rsidRPr="00680A22" w:rsidRDefault="002B5E27" w:rsidP="002B5E27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процессор с частотой 1 ГГц; </w:t>
            </w:r>
          </w:p>
          <w:p w:rsidR="002B5E27" w:rsidRPr="00680A22" w:rsidRDefault="002B5E27" w:rsidP="002B5E27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оступ</w:t>
            </w: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r w:rsidR="00786C2C">
              <w:rPr>
                <w:rFonts w:ascii="Times New Roman" w:hAnsi="Times New Roman" w:cs="Times New Roman"/>
                <w:bCs/>
                <w:sz w:val="28"/>
                <w:szCs w:val="28"/>
              </w:rPr>
              <w:t>сеть «И</w:t>
            </w: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>нтернет</w:t>
            </w:r>
            <w:r w:rsidR="00786C2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680A2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E25225" w:rsidRPr="00EA16D6" w:rsidRDefault="00786C2C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1.11. 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Обработка и анализ информации, полученной в результате проведённого тестирования, осуществляется в соответствии с календарным планом. </w:t>
            </w:r>
          </w:p>
          <w:p w:rsidR="00FC6987" w:rsidRDefault="00786C2C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  <w:r w:rsidR="00FC6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 проведении тестирования в каждом кабинете (аудитории) присутствует член Комиссии.</w:t>
            </w:r>
          </w:p>
          <w:p w:rsidR="00FC6987" w:rsidRDefault="00FC6987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Допускается присутствие в кабинете (аудитории) в качестве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наблюдателей родителей (законных представителей) обучающихся, участвующих в тестировании.</w:t>
            </w:r>
          </w:p>
          <w:p w:rsidR="00FC6987" w:rsidRDefault="00786C2C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  <w:r w:rsidR="00FC6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Перед началом проведения тестирования члены Комиссии проводят инструктаж обучающихся, в том числе информируют об условиях тестирования и его продолжительности.</w:t>
            </w:r>
          </w:p>
          <w:p w:rsidR="00E25225" w:rsidRPr="00EA16D6" w:rsidRDefault="00786C2C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  <w:r w:rsidR="00FC6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ОГБУ 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оценки качества образования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обеспечения проведения тестирования организует:</w:t>
            </w:r>
          </w:p>
          <w:p w:rsidR="00E25225" w:rsidRPr="00FC6987" w:rsidRDefault="00E25225" w:rsidP="00E2522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по внедрению электронной системы социально-психологического тестирования в образовательных организациях  Ивановской области;</w:t>
            </w:r>
          </w:p>
          <w:p w:rsidR="00E25225" w:rsidRPr="00FC6987" w:rsidRDefault="00E25225" w:rsidP="00E2522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9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и консультирование педагогов образовательных организаций, ответственных за проведение тестирования; </w:t>
            </w:r>
          </w:p>
          <w:p w:rsidR="00E25225" w:rsidRPr="00EA16D6" w:rsidRDefault="00E25225" w:rsidP="00E2522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анализ информации, полученной в результате проведенного тестирования;</w:t>
            </w:r>
          </w:p>
          <w:p w:rsidR="00E25225" w:rsidRPr="00EA16D6" w:rsidRDefault="00E25225" w:rsidP="00E2522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передачу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календарным планом акта тестирования в Департамент образования Ивановской области.</w:t>
            </w:r>
          </w:p>
          <w:p w:rsidR="00E25225" w:rsidRDefault="00786C2C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  <w:r w:rsidR="00197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25225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результатам анализа информации, полученной в результате тестирования, Департаментом образования Ивановской области принимаются дополнительные меры по повышению эффективности проведения антинаркотической профилактической работы в тех образовательных организациях, где количество обучающихся, находящихся в группе риска по употреблению наркотических средств и психотропных веществ, превышает средний показатель, выявленн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по результатам тестирования.</w:t>
            </w:r>
          </w:p>
          <w:p w:rsidR="00786C2C" w:rsidRPr="00594410" w:rsidRDefault="00786C2C" w:rsidP="00786C2C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Toc22119140"/>
            <w:r w:rsidRPr="00594410">
              <w:rPr>
                <w:rFonts w:ascii="Times New Roman" w:hAnsi="Times New Roman" w:cs="Times New Roman"/>
                <w:bCs/>
                <w:sz w:val="28"/>
                <w:szCs w:val="28"/>
              </w:rPr>
              <w:t>2. Порядок технической подготовки к проведению тестирования</w:t>
            </w:r>
            <w:bookmarkEnd w:id="0"/>
          </w:p>
          <w:p w:rsidR="00786C2C" w:rsidRPr="00594410" w:rsidRDefault="00786C2C" w:rsidP="00786C2C">
            <w:pPr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2.1. Порядок действий муниципального координатора</w:t>
            </w:r>
          </w:p>
          <w:p w:rsidR="00786C2C" w:rsidRPr="00680A22" w:rsidRDefault="00786C2C" w:rsidP="00786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A22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координатор:</w:t>
            </w:r>
          </w:p>
          <w:p w:rsidR="00786C2C" w:rsidRPr="008610E9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0A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0A22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660C17" w:rsidRPr="00680A22">
              <w:rPr>
                <w:rFonts w:ascii="Times New Roman" w:hAnsi="Times New Roman" w:cs="Times New Roman"/>
                <w:sz w:val="28"/>
                <w:szCs w:val="28"/>
              </w:rPr>
              <w:t xml:space="preserve">Входит в Систему по адресу </w:t>
            </w:r>
            <w:hyperlink r:id="rId9" w:history="1">
              <w:r w:rsidR="00660C17" w:rsidRPr="00680A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spt37.eduservices.ru</w:t>
              </w:r>
            </w:hyperlink>
            <w:r w:rsidR="00660C17" w:rsidRPr="00C95182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в свой личный кабинет.</w:t>
            </w:r>
          </w:p>
          <w:p w:rsidR="00786C2C" w:rsidRPr="00C95182" w:rsidRDefault="00786C2C" w:rsidP="00786C2C">
            <w:pPr>
              <w:ind w:firstLine="708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0A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0A2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Осуществляет в Системе перевод обучающихся между подведомственными образовательными организациями.</w:t>
            </w:r>
          </w:p>
          <w:p w:rsidR="00660C17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2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</w:t>
            </w: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</w:t>
            </w:r>
            <w:r w:rsidRPr="00C95182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.3.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Контролирует проведение тестирования в подведомственных ОО.</w:t>
            </w:r>
          </w:p>
          <w:p w:rsidR="00660C17" w:rsidRDefault="00660C17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2.1.4. Взаимодействует с региональным координатором.</w:t>
            </w:r>
          </w:p>
          <w:p w:rsidR="00786C2C" w:rsidRPr="00594410" w:rsidRDefault="00786C2C" w:rsidP="00786C2C">
            <w:pPr>
              <w:spacing w:before="120"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 xml:space="preserve">2.2. Порядок действий школьного координатора ОО </w:t>
            </w:r>
          </w:p>
          <w:p w:rsidR="00786C2C" w:rsidRPr="00C95182" w:rsidRDefault="00786C2C" w:rsidP="00786C2C">
            <w:r>
              <w:rPr>
                <w:rFonts w:ascii="Times New Roman" w:hAnsi="Times New Roman" w:cs="Times New Roman"/>
                <w:sz w:val="28"/>
                <w:szCs w:val="28"/>
              </w:rPr>
              <w:t>Школьный к</w:t>
            </w:r>
            <w:r w:rsidRPr="00C95182">
              <w:rPr>
                <w:rFonts w:ascii="Times New Roman" w:hAnsi="Times New Roman" w:cs="Times New Roman"/>
                <w:sz w:val="28"/>
                <w:szCs w:val="28"/>
              </w:rPr>
              <w:t>оординатор ОО:</w:t>
            </w:r>
          </w:p>
          <w:p w:rsidR="00786C2C" w:rsidRPr="00C95182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182">
              <w:rPr>
                <w:rFonts w:ascii="Times New Roman" w:hAnsi="Times New Roman" w:cs="Times New Roman"/>
                <w:sz w:val="28"/>
                <w:szCs w:val="28"/>
              </w:rPr>
              <w:t xml:space="preserve">.1. Входит в Систему по адресу </w:t>
            </w:r>
            <w:hyperlink r:id="rId10" w:history="1">
              <w:r w:rsidRPr="00C951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spt37.eduservices.ru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в свой личный кабинет.</w:t>
            </w:r>
          </w:p>
          <w:p w:rsidR="00786C2C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18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Проверяет корректность имеющихся сведений </w:t>
            </w:r>
            <w:r w:rsidRPr="00C95182">
              <w:rPr>
                <w:rFonts w:ascii="Times New Roman" w:hAnsi="Times New Roman" w:cs="Times New Roman"/>
                <w:sz w:val="28"/>
                <w:szCs w:val="28"/>
              </w:rPr>
              <w:t xml:space="preserve">и вносит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недостающую информацию об ОО.</w:t>
            </w:r>
          </w:p>
          <w:p w:rsidR="00786C2C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2.2.3. 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>Корректирует данные о классах и вносит информацию о 7 классах, участвующих в тестировании первый год</w:t>
            </w:r>
            <w:r w:rsidR="004D6400" w:rsidRPr="00C951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2E84" w:rsidRPr="00594410" w:rsidRDefault="00DD2E84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внесенных в Систему, должно соответствовать количеству обучающихся в классе, подлежащих </w:t>
            </w:r>
            <w:r w:rsidRPr="005944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тестированию.</w:t>
            </w:r>
          </w:p>
          <w:p w:rsidR="004D6400" w:rsidRDefault="00786C2C" w:rsidP="00DD2E8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2.2.4. 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>Осуществляет п</w:t>
            </w:r>
            <w:r w:rsidR="004D6400" w:rsidRPr="004D6400">
              <w:rPr>
                <w:rFonts w:ascii="Times New Roman" w:hAnsi="Times New Roman" w:cs="Times New Roman"/>
                <w:sz w:val="28"/>
                <w:szCs w:val="28"/>
              </w:rPr>
              <w:t>еревод обучающ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4D6400" w:rsidRPr="004D6400">
              <w:rPr>
                <w:rFonts w:ascii="Times New Roman" w:hAnsi="Times New Roman" w:cs="Times New Roman"/>
                <w:sz w:val="28"/>
                <w:szCs w:val="28"/>
              </w:rPr>
              <w:t>ся из класс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 xml:space="preserve">а в класс внутри параллелисвоей </w:t>
            </w:r>
            <w:r w:rsidR="004D6400" w:rsidRPr="004D6400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400" w:rsidRPr="00C95182" w:rsidRDefault="004D6400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DD2E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Предоставляет муниципальному координатору </w:t>
            </w:r>
            <w:r w:rsidRPr="004D6400">
              <w:rPr>
                <w:rFonts w:ascii="Times New Roman" w:hAnsi="Times New Roman" w:cs="Times New Roman"/>
                <w:sz w:val="28"/>
                <w:szCs w:val="28"/>
              </w:rPr>
              <w:t>по каналам защищенного взаимодействия автоматизированной системы «АРМ Государственная (итоговая) аттестация выпускников» информацию об отчисленных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(переведенных)</w:t>
            </w:r>
            <w:r w:rsidRPr="004D6400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участниках из ОО и их идентификаторах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C2C" w:rsidRPr="00594410" w:rsidRDefault="00786C2C" w:rsidP="005C681C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4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974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D2E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74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>сле выверки классов по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соответствующей методике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9748C">
              <w:rPr>
                <w:rFonts w:ascii="Times New Roman" w:hAnsi="Times New Roman" w:cs="Times New Roman"/>
                <w:sz w:val="28"/>
                <w:szCs w:val="28"/>
              </w:rPr>
              <w:t>ормирует парольные фразы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(одноразовые ключи доступа)</w:t>
            </w:r>
            <w:r w:rsidRPr="0029748C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которые будут проходить тестирование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. При этом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7-9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необходимо выбрать </w:t>
            </w: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форму А</w:t>
            </w:r>
            <w:r w:rsidR="004D6400" w:rsidRPr="00594410">
              <w:rPr>
                <w:rFonts w:ascii="Times New Roman" w:hAnsi="Times New Roman" w:cs="Times New Roman"/>
                <w:sz w:val="28"/>
                <w:szCs w:val="28"/>
              </w:rPr>
              <w:t>-110</w:t>
            </w: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, для обучающихся 10-11 классов – форму В</w:t>
            </w:r>
            <w:r w:rsidR="004D6400" w:rsidRPr="00594410">
              <w:rPr>
                <w:rFonts w:ascii="Times New Roman" w:hAnsi="Times New Roman" w:cs="Times New Roman"/>
                <w:sz w:val="28"/>
                <w:szCs w:val="28"/>
              </w:rPr>
              <w:t>-140</w:t>
            </w: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C2C" w:rsidRPr="00594410" w:rsidRDefault="00786C2C" w:rsidP="005C6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проверить </w:t>
            </w:r>
            <w:r w:rsidR="00594410">
              <w:rPr>
                <w:rFonts w:ascii="Times New Roman" w:hAnsi="Times New Roman" w:cs="Times New Roman"/>
                <w:sz w:val="28"/>
                <w:szCs w:val="28"/>
              </w:rPr>
              <w:t>правильность выбранной методики.</w:t>
            </w:r>
          </w:p>
          <w:p w:rsidR="00786C2C" w:rsidRPr="008610E9" w:rsidRDefault="00786C2C" w:rsidP="00786C2C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D2E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. Сохраняет файл, полученный при генерации парольных фраз и содержащий следующую информацию: класс, код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, парольная фраза и пустая графа для внесения ФИО, распечатывает его и вручную заполняет фамилию, имя и отчество того обучающегося, который соответствует указанному коду. Информация о соответствии кода обучающегося и его ФИО секретна и находится в распоряжении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 у ответственных лиц.</w:t>
            </w:r>
          </w:p>
          <w:p w:rsidR="00786C2C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D2E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. Делает ксерокопию файла и разрезает для выдачи парольных фраз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>щимся.</w:t>
            </w:r>
          </w:p>
          <w:p w:rsidR="00660C17" w:rsidRPr="00F420E1" w:rsidRDefault="00DD2E84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2.2.9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. Вносит отказы обучающихся от тестирования в Систему.</w:t>
            </w:r>
          </w:p>
          <w:p w:rsidR="00786C2C" w:rsidRPr="00594410" w:rsidRDefault="00786C2C" w:rsidP="00786C2C">
            <w:pPr>
              <w:spacing w:before="120" w:after="12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 xml:space="preserve">2.3. Порядок действий координатора </w:t>
            </w:r>
            <w:r w:rsidR="00660C17" w:rsidRPr="00594410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60C17" w:rsidRPr="00594410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  <w:p w:rsidR="00786C2C" w:rsidRPr="00F420E1" w:rsidRDefault="0082746B" w:rsidP="00786C2C"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86C2C"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оординатор 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86C2C" w:rsidRPr="00F420E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/ОО В</w:t>
            </w:r>
            <w:r w:rsidR="00786C2C" w:rsidRPr="00F420E1">
              <w:rPr>
                <w:rFonts w:ascii="Times New Roman" w:hAnsi="Times New Roman" w:cs="Times New Roman"/>
                <w:sz w:val="28"/>
                <w:szCs w:val="28"/>
              </w:rPr>
              <w:t>О:</w:t>
            </w:r>
          </w:p>
          <w:p w:rsidR="00786C2C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4D6400" w:rsidRPr="00C95182">
              <w:rPr>
                <w:rFonts w:ascii="Times New Roman" w:hAnsi="Times New Roman" w:cs="Times New Roman"/>
                <w:sz w:val="28"/>
                <w:szCs w:val="28"/>
              </w:rPr>
              <w:t xml:space="preserve">Входит в Систему по адресу </w:t>
            </w:r>
            <w:hyperlink r:id="rId11" w:history="1">
              <w:r w:rsidR="004D6400" w:rsidRPr="00C951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spt37.eduservices.ru</w:t>
              </w:r>
            </w:hyperlink>
            <w:r w:rsidR="004D6400">
              <w:rPr>
                <w:rFonts w:ascii="Times New Roman" w:hAnsi="Times New Roman" w:cs="Times New Roman"/>
                <w:sz w:val="28"/>
                <w:szCs w:val="28"/>
              </w:rPr>
              <w:t>в свой личный кабинет.</w:t>
            </w:r>
          </w:p>
          <w:p w:rsidR="00786C2C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2.3.2. 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 xml:space="preserve">Проверяет корректность имеющихся сведений </w:t>
            </w:r>
            <w:r w:rsidR="004D6400" w:rsidRPr="00C95182">
              <w:rPr>
                <w:rFonts w:ascii="Times New Roman" w:hAnsi="Times New Roman" w:cs="Times New Roman"/>
                <w:sz w:val="28"/>
                <w:szCs w:val="28"/>
              </w:rPr>
              <w:t xml:space="preserve">и вносит 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>недостающую информацию об ОО.</w:t>
            </w:r>
          </w:p>
          <w:p w:rsidR="00786C2C" w:rsidRPr="00F420E1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2.3.3. 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>Осуществляет п</w:t>
            </w:r>
            <w:r w:rsidR="004D6400" w:rsidRPr="004D6400">
              <w:rPr>
                <w:rFonts w:ascii="Times New Roman" w:hAnsi="Times New Roman" w:cs="Times New Roman"/>
                <w:sz w:val="28"/>
                <w:szCs w:val="28"/>
              </w:rPr>
              <w:t>еревод обучающ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4D6400" w:rsidRPr="004D6400">
              <w:rPr>
                <w:rFonts w:ascii="Times New Roman" w:hAnsi="Times New Roman" w:cs="Times New Roman"/>
                <w:sz w:val="28"/>
                <w:szCs w:val="28"/>
              </w:rPr>
              <w:t xml:space="preserve">ся из 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 xml:space="preserve">группы в группу внутри параллелисвоей </w:t>
            </w:r>
            <w:r w:rsidR="004D6400" w:rsidRPr="004D6400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="004D6400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наличии).</w:t>
            </w:r>
          </w:p>
          <w:p w:rsidR="00786C2C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20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Вносит информацию о 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 xml:space="preserve">вновь образовавшихся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группах/курсах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 xml:space="preserve"> и корректирует сведения об уже имеющихся группах.</w:t>
            </w:r>
          </w:p>
          <w:p w:rsidR="00DD2E84" w:rsidRPr="00594410" w:rsidRDefault="00DD2E84" w:rsidP="00DD2E84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внесенных в Систему, должно соответствовать количеству обучающихся в группе, подлежащих тестированию.</w:t>
            </w:r>
          </w:p>
          <w:p w:rsidR="00660C17" w:rsidRPr="008610E9" w:rsidRDefault="00660C17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2.3.5. Удаляет из Системы участников, не подлежащих тестированию (возраст которых 19 лет и более).</w:t>
            </w:r>
          </w:p>
          <w:p w:rsidR="00786C2C" w:rsidRPr="00594410" w:rsidRDefault="00786C2C" w:rsidP="00786C2C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. Формирует парольные фразы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(одноразовые ключи доступа)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Pr="0029748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будут проходить тестирование, по методике </w:t>
            </w: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формы С</w:t>
            </w:r>
            <w:r w:rsidR="00660C17" w:rsidRPr="00594410">
              <w:rPr>
                <w:rFonts w:ascii="Times New Roman" w:hAnsi="Times New Roman" w:cs="Times New Roman"/>
                <w:sz w:val="28"/>
                <w:szCs w:val="28"/>
              </w:rPr>
              <w:t>-140.</w:t>
            </w:r>
          </w:p>
          <w:p w:rsidR="00786C2C" w:rsidRPr="00594410" w:rsidRDefault="00786C2C" w:rsidP="00DD2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проверить правильность выбранной </w:t>
            </w:r>
            <w:r w:rsidR="00594410">
              <w:rPr>
                <w:rFonts w:ascii="Times New Roman" w:hAnsi="Times New Roman" w:cs="Times New Roman"/>
                <w:sz w:val="28"/>
                <w:szCs w:val="28"/>
              </w:rPr>
              <w:t>методики.</w:t>
            </w:r>
          </w:p>
          <w:p w:rsidR="00786C2C" w:rsidRPr="00E9068E" w:rsidRDefault="00786C2C" w:rsidP="00DD2E84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. Сохраняет файл, полученный при генерации парольных фраз и 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содержащий следующую информацию: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группа/курс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, код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ка, парольная фраза и пустая графа для внесения ФИО, распечатывает его и вручную заполняет фамилию, имя и отчество 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соответствует указанному коду. Информация о соответствии кода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 и его ФИО секретна и находится в распоряжении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 у ответственных лиц.</w:t>
            </w:r>
          </w:p>
          <w:p w:rsidR="00786C2C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. Делает ксерокопию файла и разрезает для выдачи парольных фраз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щимся.</w:t>
            </w:r>
          </w:p>
          <w:p w:rsidR="00660C17" w:rsidRPr="00E9068E" w:rsidRDefault="00660C17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2.3.9. Вносит отказы обучающихся от тестирования в Систему.</w:t>
            </w:r>
          </w:p>
          <w:p w:rsidR="00786C2C" w:rsidRPr="00594410" w:rsidRDefault="00786C2C" w:rsidP="00786C2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3. Мониторинг хода тестирования</w:t>
            </w:r>
          </w:p>
          <w:p w:rsidR="00786C2C" w:rsidRPr="00E9068E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>Региональный координа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тор, муниципальный координатор,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 ОО</w:t>
            </w:r>
            <w:r w:rsidR="00660C17">
              <w:rPr>
                <w:rFonts w:ascii="Times New Roman" w:hAnsi="Times New Roman" w:cs="Times New Roman"/>
                <w:sz w:val="28"/>
                <w:szCs w:val="28"/>
              </w:rPr>
              <w:t xml:space="preserve"> и координатор ПОО/ОО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9068E">
              <w:rPr>
                <w:rFonts w:ascii="Times New Roman" w:hAnsi="Times New Roman" w:cs="Times New Roman"/>
                <w:sz w:val="28"/>
                <w:szCs w:val="28"/>
              </w:rPr>
              <w:t xml:space="preserve"> имеют возможность просмотра информации о количестве использованных парольных фраз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доли прошедших тестирование от запланированного числа респондентов.</w:t>
            </w:r>
          </w:p>
          <w:p w:rsidR="00786C2C" w:rsidRPr="00594410" w:rsidRDefault="00786C2C" w:rsidP="00786C2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hAnsi="Times New Roman" w:cs="Times New Roman"/>
                <w:sz w:val="28"/>
                <w:szCs w:val="28"/>
              </w:rPr>
              <w:t>4. Анализ результатов</w:t>
            </w:r>
          </w:p>
          <w:p w:rsidR="00786C2C" w:rsidRPr="00533D5D" w:rsidRDefault="00786C2C" w:rsidP="00786C2C">
            <w:pPr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5D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всех уровней формируют отчёт о результатах СПТ и сводный отчет о степени </w:t>
            </w:r>
            <w:r w:rsidRPr="00533D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латентной и явной рискогенности социально-экономических условий, формирующих психологическую готовность к аддиктивному (зависимому) поведению у лиц подросткового (юношеского) возраста. </w:t>
            </w:r>
          </w:p>
          <w:p w:rsidR="00786C2C" w:rsidRPr="00EA16D6" w:rsidRDefault="00786C2C" w:rsidP="00E2522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5225" w:rsidRPr="00EA16D6" w:rsidRDefault="00E25225" w:rsidP="00E25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E25225" w:rsidRDefault="00E25225" w:rsidP="00E25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0C17" w:rsidRDefault="00660C17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594410" w:rsidRDefault="00594410" w:rsidP="00EE5610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4F54" w:rsidRDefault="00EE4F54" w:rsidP="00EE5610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610" w:rsidRDefault="00EE5610" w:rsidP="00EE5610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>к приказу</w:t>
            </w:r>
          </w:p>
          <w:p w:rsidR="00EE5610" w:rsidRDefault="00EE5610" w:rsidP="00EE5610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Департамента образования</w:t>
            </w:r>
          </w:p>
          <w:p w:rsidR="00EE5610" w:rsidRPr="00CC1AA8" w:rsidRDefault="00EE5610" w:rsidP="00EE5610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EE5610" w:rsidRPr="00CC1AA8" w:rsidRDefault="00EE5610" w:rsidP="00EE5610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EE4F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25.09.2020 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EE4F54">
              <w:rPr>
                <w:rFonts w:ascii="Times New Roman" w:eastAsia="Calibri" w:hAnsi="Times New Roman" w:cs="Times New Roman"/>
                <w:sz w:val="28"/>
                <w:szCs w:val="28"/>
              </w:rPr>
              <w:t>849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</w:p>
          <w:p w:rsidR="00EE5610" w:rsidRDefault="00EE5610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1AA8" w:rsidRPr="00594410" w:rsidRDefault="00CC1AA8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40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П Л А Н</w:t>
            </w:r>
          </w:p>
          <w:p w:rsidR="009D4263" w:rsidRPr="00594410" w:rsidRDefault="009D4263" w:rsidP="00594410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 w:right="-108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проведения в Ивановской области</w:t>
            </w:r>
            <w:r w:rsidR="00BB14F0" w:rsidRPr="0059441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 xml:space="preserve"> информационно-мотивационной работы </w:t>
            </w:r>
            <w:r w:rsidR="00BB14F0" w:rsidRPr="005944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Pr="005944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социально-психологическо</w:t>
            </w:r>
            <w:r w:rsidR="00BB14F0" w:rsidRPr="005944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 тестированию</w:t>
            </w:r>
            <w:r w:rsidRPr="005944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обучающихся в общеобразовательных организациях, </w:t>
            </w:r>
            <w:r w:rsidRPr="00594410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профессиональных образовательных организациях</w:t>
            </w:r>
            <w:r w:rsidRPr="005944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направленного на раннее выявление немедицинского потребления наркотических средств и психотропных веществ  (тестирование)</w:t>
            </w:r>
          </w:p>
          <w:p w:rsidR="007F383D" w:rsidRPr="00594410" w:rsidRDefault="007F383D" w:rsidP="00D020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</w:p>
          <w:tbl>
            <w:tblPr>
              <w:tblW w:w="9493" w:type="dxa"/>
              <w:tblLayout w:type="fixed"/>
              <w:tblLook w:val="04A0"/>
            </w:tblPr>
            <w:tblGrid>
              <w:gridCol w:w="562"/>
              <w:gridCol w:w="4936"/>
              <w:gridCol w:w="1874"/>
              <w:gridCol w:w="2121"/>
            </w:tblGrid>
            <w:tr w:rsidR="00F72EFF" w:rsidRPr="009D4263" w:rsidTr="00A35D80">
              <w:trPr>
                <w:trHeight w:val="240"/>
                <w:tblHeader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383D" w:rsidRPr="00594410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9D4263" w:rsidRPr="00594410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4263" w:rsidRPr="00594410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left="-210" w:right="-108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8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4263" w:rsidRPr="00594410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1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4263" w:rsidRPr="00594410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Ответственный исполнитель</w:t>
                  </w:r>
                </w:p>
              </w:tc>
            </w:tr>
            <w:tr w:rsidR="00F72EFF" w:rsidRPr="009D4263" w:rsidTr="00A35D80">
              <w:trPr>
                <w:trHeight w:val="24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организационных мероприятий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6E9" w:rsidRDefault="004F54B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9D4263" w:rsidRPr="009D4263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2020</w:t>
                  </w:r>
                  <w:r w:rsidR="00880A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r w:rsidR="00603F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ода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Департамент образования Ивановской области</w:t>
                  </w:r>
                </w:p>
              </w:tc>
            </w:tr>
            <w:tr w:rsidR="00F72EFF" w:rsidRPr="009D4263" w:rsidTr="00A35D80">
              <w:trPr>
                <w:trHeight w:val="96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4F54B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F3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модификации электронной системы </w:t>
                  </w:r>
                  <w:r w:rsidR="009D4263" w:rsidRPr="005F3C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социально-психологического тестирования в образовательных организациях  Ивановской области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34EF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9D4263" w:rsidRPr="009D4263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2020</w:t>
                  </w:r>
                  <w:r w:rsidR="009D4263"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F54B3" w:rsidRDefault="004F54B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F54B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ОГБУ «Ивановский региональный центр  оценки качества образования»</w:t>
                  </w:r>
                </w:p>
                <w:p w:rsidR="009D4263" w:rsidRPr="00F135C0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2EFF" w:rsidRPr="009D4263" w:rsidTr="00A35D80">
              <w:trPr>
                <w:trHeight w:val="72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Организация работы с родителями (законными представителями):</w:t>
                  </w:r>
                </w:p>
                <w:p w:rsidR="008A49D8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-проведение родительских собраний, классных часов (собраний) по разъяснению условий участия в тестировании в образовательных организациях, </w:t>
                  </w:r>
                </w:p>
                <w:p w:rsidR="009D4263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-с</w:t>
                  </w:r>
                  <w:r w:rsidR="009D4263"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бор  информированных согласий от обучающихся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или</w:t>
                  </w:r>
                  <w:r w:rsidR="009D4263"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их родителей (законных представителей) на участие в тестировании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F54B3" w:rsidRDefault="00594410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97A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ентябрь-первая декада октября</w:t>
                  </w:r>
                </w:p>
                <w:p w:rsidR="009D4263" w:rsidRPr="009D4263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2020</w:t>
                  </w:r>
                  <w:r w:rsidR="009D4263"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МОУО, образовательные организации</w:t>
                  </w:r>
                </w:p>
              </w:tc>
            </w:tr>
            <w:tr w:rsidR="00F72EFF" w:rsidRPr="009D4263" w:rsidTr="00A35D80">
              <w:trPr>
                <w:trHeight w:val="120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Составление  списков обучающихся по итогам получения от обучающихся, их родителей (законных представителей) информированных согласий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II</w:t>
                  </w:r>
                  <w:r w:rsidRPr="00197A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5F3CA9" w:rsidRPr="005F3C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III декада сентября </w:t>
                  </w:r>
                  <w:r w:rsidR="002B59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  <w:r w:rsidR="009D4263"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263" w:rsidRPr="009D4263" w:rsidRDefault="009D4263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МОУО, образовательные организации</w:t>
                  </w:r>
                </w:p>
              </w:tc>
            </w:tr>
            <w:tr w:rsidR="008A49D8" w:rsidRPr="009D4263" w:rsidTr="00A35D80">
              <w:trPr>
                <w:trHeight w:val="112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widowControl w:val="0"/>
                    <w:tabs>
                      <w:tab w:val="left" w:pos="-25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информационного обучающего семинара</w:t>
                  </w: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специалистов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органов управления образования, руководителей профессиональных </w:t>
                  </w: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образовательных организаций по подготовке и проведению тестирования</w:t>
                  </w:r>
                </w:p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594410" w:rsidRDefault="00594410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 w:rsidR="00197ADF"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октября 2020</w:t>
                  </w:r>
                  <w:r w:rsidR="008A49D8"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года, 11.00 </w:t>
                  </w:r>
                </w:p>
                <w:p w:rsidR="008A49D8" w:rsidRPr="005C681C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 образования Ивановской области, ОГБУ «Ивановский региональный центр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оценки качества образования»</w:t>
                  </w:r>
                </w:p>
              </w:tc>
            </w:tr>
            <w:tr w:rsidR="008A49D8" w:rsidRPr="009D4263" w:rsidTr="00A35D80">
              <w:trPr>
                <w:trHeight w:val="403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видео-семинара для педагогов образовательных организаций, участвующих в проведении тестирования обучающихся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594410" w:rsidRDefault="00594410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</w:t>
                  </w:r>
                  <w:r w:rsidR="00197ADF"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ок</w:t>
                  </w:r>
                  <w:r w:rsidR="008A49D8"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тября</w:t>
                  </w:r>
                </w:p>
                <w:p w:rsidR="008A49D8" w:rsidRPr="00594410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2020</w:t>
                  </w:r>
                  <w:r w:rsidR="008A49D8"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:rsidR="008A49D8" w:rsidRPr="00594410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 14.00 (школы);</w:t>
                  </w:r>
                </w:p>
                <w:p w:rsidR="008A49D8" w:rsidRPr="005C681C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с 15.00 (колледжи)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Департамент образования Ивановской </w:t>
                  </w: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области, ОГБУ «Ивановский региональный центр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оценки качества образования»</w:t>
                  </w:r>
                </w:p>
              </w:tc>
            </w:tr>
            <w:tr w:rsidR="008A49D8" w:rsidRPr="009D4263" w:rsidTr="00A35D80">
              <w:trPr>
                <w:trHeight w:val="544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«Горячая линия» для родителей (законных представителей) и учащихся по вопросам проведения социально-психологического тестирования в образовательных организациях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октя</w:t>
                  </w:r>
                  <w:r w:rsidR="008A4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бря </w:t>
                  </w:r>
                </w:p>
                <w:p w:rsidR="008A49D8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  <w:r w:rsidR="008A49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14.00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Департамент образования Ивановской области, ОГБУ «Ивановский региональный центр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оценки качества </w:t>
                  </w:r>
                  <w:r w:rsidR="00197A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образования»</w:t>
                  </w:r>
                </w:p>
              </w:tc>
            </w:tr>
            <w:tr w:rsidR="008A49D8" w:rsidRPr="009D4263" w:rsidTr="00A35D80">
              <w:trPr>
                <w:trHeight w:val="48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8A49D8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A49D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Обучение педагогов образовательных организаций, ответственных за проведение тестирования обучающихся</w:t>
                  </w:r>
                </w:p>
              </w:tc>
              <w:tc>
                <w:tcPr>
                  <w:tcW w:w="18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8A49D8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октябрь 2020</w:t>
                  </w:r>
                  <w:r w:rsidR="008A49D8" w:rsidRPr="008A49D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:rsidR="008A49D8" w:rsidRPr="008A49D8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(</w:t>
                  </w:r>
                  <w:r w:rsidR="008A49D8" w:rsidRPr="008A49D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 графику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1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8A49D8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A49D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ОГБУ «Ивановский региональный центр  оценки качества образования», ОГАУ ДПО</w:t>
                  </w:r>
                  <w:r w:rsidR="00197AD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ИО</w:t>
                  </w:r>
                  <w:r w:rsidRPr="008A49D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«</w:t>
                  </w:r>
                  <w:r w:rsidR="00197AD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Университет развития образования и инноваций»</w:t>
                  </w:r>
                </w:p>
              </w:tc>
            </w:tr>
            <w:tr w:rsidR="008A49D8" w:rsidRPr="009D4263" w:rsidTr="00A35D80">
              <w:trPr>
                <w:trHeight w:val="48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</w:t>
                  </w: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тестирования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образовательных организациях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октябрь-ноябрь </w:t>
                  </w:r>
                </w:p>
                <w:p w:rsidR="008A49D8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  <w:r w:rsidR="008A49D8"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  <w:p w:rsidR="008A49D8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(по графику)</w:t>
                  </w:r>
                </w:p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6F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ОГБУ «Ивановский региональный цент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  оценки качества образования»,</w:t>
                  </w:r>
                  <w:r w:rsidRPr="009D42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МОУО, образовательные организации</w:t>
                  </w:r>
                </w:p>
              </w:tc>
            </w:tr>
            <w:tr w:rsidR="008A49D8" w:rsidRPr="009D4263" w:rsidTr="00A35D80">
              <w:trPr>
                <w:trHeight w:val="48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Обработка и анализ результатов тестирования </w:t>
                  </w:r>
                  <w:r w:rsidR="00C209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направление результатов тестирования в образовательные организации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 ноября</w:t>
                  </w:r>
                </w:p>
                <w:p w:rsidR="008A49D8" w:rsidRPr="009D4263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2020</w:t>
                  </w:r>
                  <w:r w:rsidR="008A49D8"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ОГБУ «Ивановский региональный центр  оценки качества образования» </w:t>
                  </w:r>
                  <w:r w:rsidR="0082746B" w:rsidRPr="0082746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ОГАУ ДПОИО «Университет развития образования и инноваций»</w:t>
                  </w:r>
                </w:p>
              </w:tc>
            </w:tr>
            <w:tr w:rsidR="008A49D8" w:rsidRPr="009D4263" w:rsidTr="00A35D80">
              <w:trPr>
                <w:trHeight w:val="72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Направление акта результатов тестирования по Ивановской области в Департамент здравоохранения Ивановской области 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Pr="00197ADF" w:rsidRDefault="00594410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97A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 10 декабря</w:t>
                  </w:r>
                </w:p>
                <w:p w:rsidR="008A49D8" w:rsidRPr="009D4263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2020</w:t>
                  </w:r>
                  <w:r w:rsidR="008A49D8"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года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Департамент образования Ивановской области</w:t>
                  </w:r>
                </w:p>
              </w:tc>
            </w:tr>
            <w:tr w:rsidR="008A49D8" w:rsidRPr="009D4263" w:rsidTr="00197ADF">
              <w:trPr>
                <w:trHeight w:val="1111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A49D8" w:rsidRPr="009D4263" w:rsidRDefault="008A49D8" w:rsidP="00594410">
                  <w:pPr>
                    <w:tabs>
                      <w:tab w:val="left" w:pos="-397"/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12.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Планирование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межведомственных</w:t>
                  </w: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мероприятий, направленных на профилактику немедицинского потребления обучающимися наркотических средств и психотропных веществ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197ADF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течение 2020-2021</w:t>
                  </w:r>
                  <w:r w:rsidR="008A49D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учебного года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Департамент образования Ивановской области, Департамент здравоохранения Ивановской области, МОУО, ОО </w:t>
                  </w:r>
                </w:p>
              </w:tc>
            </w:tr>
            <w:tr w:rsidR="008A49D8" w:rsidRPr="009D4263" w:rsidTr="00A35D80">
              <w:trPr>
                <w:trHeight w:val="96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межведомственного семинара-совещания по итогам проведения тестирования </w:t>
                  </w: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2019 года</w:t>
                  </w: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Департамент образования Ивановской области, Департамент здр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авоохранения Ивановской области</w:t>
                  </w:r>
                </w:p>
              </w:tc>
            </w:tr>
            <w:tr w:rsidR="00C20969" w:rsidRPr="009D4263" w:rsidTr="00A35D80">
              <w:trPr>
                <w:trHeight w:val="96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20969" w:rsidRDefault="00C20969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20969" w:rsidRPr="009D4263" w:rsidRDefault="00C20969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Организационные мероприятия по </w:t>
                  </w:r>
                  <w:r w:rsidR="00A35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проведению медицинского тестирования в рамках профилактических осмотров обучающихся</w:t>
                  </w:r>
                </w:p>
              </w:tc>
              <w:tc>
                <w:tcPr>
                  <w:tcW w:w="187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20969" w:rsidRDefault="00D95261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A35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екабрь</w:t>
                  </w:r>
                </w:p>
                <w:p w:rsidR="00A35D80" w:rsidRDefault="00025181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2020</w:t>
                  </w:r>
                  <w:r w:rsidR="00A35D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март  2020 года</w:t>
                  </w:r>
                </w:p>
              </w:tc>
              <w:tc>
                <w:tcPr>
                  <w:tcW w:w="212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20969" w:rsidRDefault="00A35D80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D42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Департамент образования Ивановской области, Департамент здр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авоохранения Ивановской области,</w:t>
                  </w:r>
                </w:p>
                <w:p w:rsidR="00A35D80" w:rsidRPr="009D4263" w:rsidRDefault="00A35D80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ОБУЗ «Ивановский областной наркологический диспансер»</w:t>
                  </w:r>
                </w:p>
              </w:tc>
            </w:tr>
            <w:tr w:rsidR="008A49D8" w:rsidRPr="009D4263" w:rsidTr="00A35D80">
              <w:trPr>
                <w:trHeight w:val="70"/>
              </w:trPr>
              <w:tc>
                <w:tcPr>
                  <w:tcW w:w="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left="96" w:right="-108" w:hanging="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49D8" w:rsidRPr="009D4263" w:rsidRDefault="008A49D8" w:rsidP="00594410">
                  <w:pPr>
                    <w:tabs>
                      <w:tab w:val="left" w:pos="-250"/>
                    </w:tabs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D4263" w:rsidRPr="00C20969" w:rsidRDefault="009D4263" w:rsidP="00D020D6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2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 w:type="page"/>
            </w:r>
          </w:p>
          <w:p w:rsidR="005103F4" w:rsidRDefault="005103F4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03F4" w:rsidRDefault="005103F4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03F4" w:rsidRDefault="005103F4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03F4" w:rsidRDefault="005103F4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03F4" w:rsidRDefault="005103F4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03F4" w:rsidRDefault="005103F4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03F4" w:rsidRDefault="005103F4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03F4" w:rsidRDefault="005103F4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5181" w:rsidRDefault="00025181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5181" w:rsidRDefault="00025181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5181" w:rsidRDefault="00025181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5181" w:rsidRDefault="00025181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>к приказу</w:t>
            </w:r>
          </w:p>
          <w:p w:rsidR="004B19BE" w:rsidRDefault="004B19BE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Департамента образования</w:t>
            </w:r>
          </w:p>
          <w:p w:rsidR="004B19BE" w:rsidRPr="00CC1AA8" w:rsidRDefault="004B19BE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4B19BE" w:rsidRPr="00CC1AA8" w:rsidRDefault="004B19BE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EE4F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25.09.2020 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EE4F54">
              <w:rPr>
                <w:rFonts w:ascii="Times New Roman" w:eastAsia="Calibri" w:hAnsi="Times New Roman" w:cs="Times New Roman"/>
                <w:sz w:val="28"/>
                <w:szCs w:val="28"/>
              </w:rPr>
              <w:t>849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</w:p>
          <w:p w:rsidR="004B19BE" w:rsidRPr="00594410" w:rsidRDefault="004B19BE" w:rsidP="004B19BE">
            <w:pPr>
              <w:ind w:right="2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441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 К Т</w:t>
            </w:r>
          </w:p>
          <w:p w:rsidR="004B19BE" w:rsidRPr="00594410" w:rsidRDefault="004B19BE" w:rsidP="004B19BE">
            <w:pPr>
              <w:ind w:right="2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944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результатов </w:t>
            </w:r>
            <w:r w:rsidRPr="0059441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социально-психологического</w:t>
            </w:r>
          </w:p>
          <w:p w:rsidR="004B19BE" w:rsidRPr="00594410" w:rsidRDefault="004B19BE" w:rsidP="004B19BE">
            <w:pPr>
              <w:widowControl w:val="0"/>
              <w:autoSpaceDE w:val="0"/>
              <w:autoSpaceDN w:val="0"/>
              <w:adjustRightInd w:val="0"/>
              <w:ind w:right="2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9441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тестирования обучающихся</w:t>
            </w:r>
          </w:p>
          <w:p w:rsidR="004B19BE" w:rsidRPr="00594410" w:rsidRDefault="004B19BE" w:rsidP="004B19BE">
            <w:pPr>
              <w:widowControl w:val="0"/>
              <w:autoSpaceDE w:val="0"/>
              <w:autoSpaceDN w:val="0"/>
              <w:adjustRightInd w:val="0"/>
              <w:ind w:right="2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9441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образовательных организациях Ивановской области</w:t>
            </w:r>
          </w:p>
          <w:tbl>
            <w:tblPr>
              <w:tblpPr w:leftFromText="180" w:rightFromText="180" w:vertAnchor="text" w:horzAnchor="margin" w:tblpXSpec="center" w:tblpY="455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2"/>
              <w:gridCol w:w="2837"/>
              <w:gridCol w:w="1559"/>
              <w:gridCol w:w="1843"/>
              <w:gridCol w:w="1701"/>
              <w:gridCol w:w="1021"/>
            </w:tblGrid>
            <w:tr w:rsidR="004B19BE" w:rsidRPr="00594410" w:rsidTr="00726B2A">
              <w:trPr>
                <w:trHeight w:val="533"/>
              </w:trPr>
              <w:tc>
                <w:tcPr>
                  <w:tcW w:w="532" w:type="dxa"/>
                  <w:vMerge w:val="restart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2837" w:type="dxa"/>
                  <w:vMerge w:val="restart"/>
                  <w:shd w:val="clear" w:color="auto" w:fill="auto"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</w:t>
                  </w:r>
                </w:p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(юридический адрес, контактная информация, Ф.И.О. представителя, ответственного за тестирование)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auto"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  <w:tc>
                <w:tcPr>
                  <w:tcW w:w="1843" w:type="dxa"/>
                  <w:vMerge w:val="restart"/>
                  <w:shd w:val="clear" w:color="auto" w:fill="auto"/>
                  <w:vAlign w:val="center"/>
                </w:tcPr>
                <w:p w:rsidR="004B19BE" w:rsidRPr="00594410" w:rsidRDefault="004B19BE" w:rsidP="00726B2A">
                  <w:pPr>
                    <w:tabs>
                      <w:tab w:val="left" w:pos="162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обучающихя</w:t>
                  </w:r>
                </w:p>
              </w:tc>
              <w:tc>
                <w:tcPr>
                  <w:tcW w:w="2722" w:type="dxa"/>
                  <w:gridSpan w:val="2"/>
                  <w:shd w:val="clear" w:color="auto" w:fill="auto"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</w:t>
                  </w:r>
                </w:p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прошедших тестирование</w:t>
                  </w:r>
                </w:p>
              </w:tc>
            </w:tr>
            <w:tr w:rsidR="004B19BE" w:rsidRPr="00594410" w:rsidTr="00726B2A">
              <w:trPr>
                <w:trHeight w:val="543"/>
              </w:trPr>
              <w:tc>
                <w:tcPr>
                  <w:tcW w:w="532" w:type="dxa"/>
                  <w:vMerge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vMerge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shd w:val="clear" w:color="auto" w:fill="auto"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(%)</w:t>
                  </w:r>
                </w:p>
              </w:tc>
            </w:tr>
            <w:tr w:rsidR="004B19BE" w:rsidRPr="00594410" w:rsidTr="00726B2A">
              <w:trPr>
                <w:trHeight w:val="266"/>
              </w:trPr>
              <w:tc>
                <w:tcPr>
                  <w:tcW w:w="9493" w:type="dxa"/>
                  <w:gridSpan w:val="6"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Общеобразовательные организации</w:t>
                  </w:r>
                </w:p>
              </w:tc>
            </w:tr>
            <w:tr w:rsidR="004B19BE" w:rsidRPr="00594410" w:rsidTr="00726B2A">
              <w:trPr>
                <w:trHeight w:val="266"/>
              </w:trPr>
              <w:tc>
                <w:tcPr>
                  <w:tcW w:w="532" w:type="dxa"/>
                  <w:vMerge w:val="restart"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37" w:type="dxa"/>
                  <w:vMerge w:val="restart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лет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B19BE" w:rsidRPr="00594410" w:rsidTr="00726B2A">
              <w:trPr>
                <w:trHeight w:val="82"/>
              </w:trPr>
              <w:tc>
                <w:tcPr>
                  <w:tcW w:w="532" w:type="dxa"/>
                  <w:vMerge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vMerge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и старше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B19BE" w:rsidRPr="00594410" w:rsidTr="00726B2A">
              <w:trPr>
                <w:trHeight w:val="139"/>
              </w:trPr>
              <w:tc>
                <w:tcPr>
                  <w:tcW w:w="532" w:type="dxa"/>
                  <w:vMerge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vMerge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3" w:type="dxa"/>
                  <w:gridSpan w:val="3"/>
                </w:tcPr>
                <w:p w:rsidR="004B19BE" w:rsidRPr="00594410" w:rsidRDefault="004B19BE" w:rsidP="00726B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ГР (%)</w:t>
                  </w:r>
                </w:p>
              </w:tc>
              <w:tc>
                <w:tcPr>
                  <w:tcW w:w="1021" w:type="dxa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B19BE" w:rsidRPr="00594410" w:rsidTr="00726B2A">
              <w:trPr>
                <w:trHeight w:val="266"/>
              </w:trPr>
              <w:tc>
                <w:tcPr>
                  <w:tcW w:w="9493" w:type="dxa"/>
                  <w:gridSpan w:val="6"/>
                </w:tcPr>
                <w:p w:rsidR="004B19BE" w:rsidRPr="00594410" w:rsidRDefault="004B19BE" w:rsidP="00726B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Образовательные организации среднего профессиональные образования </w:t>
                  </w:r>
                </w:p>
              </w:tc>
            </w:tr>
            <w:tr w:rsidR="004B19BE" w:rsidRPr="00594410" w:rsidTr="00726B2A">
              <w:trPr>
                <w:trHeight w:val="266"/>
              </w:trPr>
              <w:tc>
                <w:tcPr>
                  <w:tcW w:w="532" w:type="dxa"/>
                  <w:vMerge w:val="restart"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837" w:type="dxa"/>
                  <w:vMerge w:val="restart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лет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B19BE" w:rsidRPr="00594410" w:rsidTr="00726B2A">
              <w:trPr>
                <w:trHeight w:val="139"/>
              </w:trPr>
              <w:tc>
                <w:tcPr>
                  <w:tcW w:w="532" w:type="dxa"/>
                  <w:vMerge/>
                  <w:vAlign w:val="center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vMerge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и старше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B19BE" w:rsidRPr="00594410" w:rsidTr="00726B2A">
              <w:trPr>
                <w:trHeight w:val="139"/>
              </w:trPr>
              <w:tc>
                <w:tcPr>
                  <w:tcW w:w="532" w:type="dxa"/>
                  <w:vMerge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vMerge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3" w:type="dxa"/>
                  <w:gridSpan w:val="3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ГР (%)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594410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B19BE" w:rsidRPr="00594410" w:rsidRDefault="00025181" w:rsidP="004B19BE">
            <w:pPr>
              <w:widowControl w:val="0"/>
              <w:autoSpaceDE w:val="0"/>
              <w:autoSpaceDN w:val="0"/>
              <w:adjustRightInd w:val="0"/>
              <w:ind w:right="26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в 2020-2021</w:t>
            </w:r>
            <w:r w:rsidR="004B19BE" w:rsidRPr="00594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  <w:tbl>
            <w:tblPr>
              <w:tblpPr w:leftFromText="180" w:rightFromText="180" w:vertAnchor="text" w:horzAnchor="margin" w:tblpXSpec="center" w:tblpY="455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2"/>
              <w:gridCol w:w="2837"/>
              <w:gridCol w:w="1559"/>
              <w:gridCol w:w="1843"/>
              <w:gridCol w:w="1701"/>
              <w:gridCol w:w="1021"/>
            </w:tblGrid>
            <w:tr w:rsidR="004B19BE" w:rsidRPr="00133CB2" w:rsidTr="00726B2A">
              <w:trPr>
                <w:trHeight w:val="266"/>
              </w:trPr>
              <w:tc>
                <w:tcPr>
                  <w:tcW w:w="9493" w:type="dxa"/>
                  <w:gridSpan w:val="6"/>
                </w:tcPr>
                <w:p w:rsidR="004B19BE" w:rsidRPr="00133CB2" w:rsidRDefault="004B19BE" w:rsidP="00726B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Образовательные о</w:t>
                  </w:r>
                  <w:r w:rsidRPr="00133C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рганизации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высшего профессионального образования</w:t>
                  </w:r>
                </w:p>
              </w:tc>
            </w:tr>
            <w:tr w:rsidR="004B19BE" w:rsidRPr="009D4263" w:rsidTr="00726B2A">
              <w:trPr>
                <w:trHeight w:val="266"/>
              </w:trPr>
              <w:tc>
                <w:tcPr>
                  <w:tcW w:w="532" w:type="dxa"/>
                  <w:vMerge w:val="restart"/>
                  <w:vAlign w:val="center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3C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837" w:type="dxa"/>
                  <w:vMerge w:val="restart"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3C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15 лет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9D4263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B19BE" w:rsidRPr="009D4263" w:rsidTr="00726B2A">
              <w:trPr>
                <w:trHeight w:val="139"/>
              </w:trPr>
              <w:tc>
                <w:tcPr>
                  <w:tcW w:w="532" w:type="dxa"/>
                  <w:vMerge/>
                  <w:vAlign w:val="center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vMerge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3C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и старше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9D4263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B19BE" w:rsidRPr="009D4263" w:rsidTr="00726B2A">
              <w:trPr>
                <w:trHeight w:val="139"/>
              </w:trPr>
              <w:tc>
                <w:tcPr>
                  <w:tcW w:w="532" w:type="dxa"/>
                  <w:vMerge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7" w:type="dxa"/>
                  <w:vMerge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3" w:type="dxa"/>
                  <w:gridSpan w:val="3"/>
                  <w:shd w:val="clear" w:color="auto" w:fill="auto"/>
                </w:tcPr>
                <w:p w:rsidR="004B19BE" w:rsidRPr="00133CB2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3C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 ГР (%)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4B19BE" w:rsidRPr="009D4263" w:rsidRDefault="004B19BE" w:rsidP="00726B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ind w:right="260"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9BE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Департамента</w:t>
            </w:r>
          </w:p>
          <w:p w:rsidR="004B19BE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бразованияИвановской области                                                                ______________________                                                                             </w:t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(Ф.И.О., подпись)  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 </w:t>
            </w:r>
            <w:r w:rsidRPr="009D4263">
              <w:rPr>
                <w:rFonts w:ascii="Times New Roman" w:eastAsia="Calibri" w:hAnsi="Times New Roman" w:cs="Times New Roman"/>
                <w:sz w:val="28"/>
                <w:szCs w:val="28"/>
              </w:rPr>
              <w:t>ОГБУ «Ивановский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4263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региональный центр оценки качества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образования»   </w:t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                                                                             </w:t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(Ф.И.О., подпись)  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печати </w:t>
            </w:r>
          </w:p>
          <w:p w:rsidR="004B19BE" w:rsidRDefault="004B19BE" w:rsidP="004B19BE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4B19BE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4B19BE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  <w:r w:rsidR="00827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>к приказу</w:t>
            </w:r>
          </w:p>
          <w:p w:rsidR="004B19BE" w:rsidRDefault="004B19BE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Департамента образования</w:t>
            </w:r>
          </w:p>
          <w:p w:rsidR="004B19BE" w:rsidRPr="00CC1AA8" w:rsidRDefault="004B19BE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4B19BE" w:rsidRPr="00CC1AA8" w:rsidRDefault="004B19BE" w:rsidP="004B19B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EE4F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25.09.2020 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EE4F54">
              <w:rPr>
                <w:rFonts w:ascii="Times New Roman" w:eastAsia="Calibri" w:hAnsi="Times New Roman" w:cs="Times New Roman"/>
                <w:sz w:val="28"/>
                <w:szCs w:val="28"/>
              </w:rPr>
              <w:t>849</w:t>
            </w:r>
            <w:r w:rsidRPr="00CC1AA8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</w:p>
          <w:p w:rsidR="004B19BE" w:rsidRDefault="004B19BE" w:rsidP="004B19BE">
            <w:pPr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19BE" w:rsidRPr="009D4263" w:rsidRDefault="004B19BE" w:rsidP="004B19BE">
            <w:pPr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19BE" w:rsidRDefault="004B19BE" w:rsidP="004B19BE">
            <w:pPr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Департамент здравоохранения</w:t>
            </w:r>
          </w:p>
          <w:p w:rsidR="004B19BE" w:rsidRPr="009D4263" w:rsidRDefault="004B19BE" w:rsidP="004B19BE">
            <w:pPr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Ивановской области 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4B19BE" w:rsidRPr="00594410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 К Т</w:t>
            </w:r>
          </w:p>
          <w:p w:rsidR="004B19BE" w:rsidRPr="00594410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результатов тестирования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42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__________________________________________________________________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субъекта Российской Федерации)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_______________ г.,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19BE" w:rsidRPr="00D020D6" w:rsidRDefault="004B19BE" w:rsidP="004B19BE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righ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0D6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Установлено: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Общее число образовательных организаций, обучающиеся которых подлежат социально-психологическому тестированию: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всего_______, из них: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 организаций_______;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профессиональных образовательных организаций_______;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организаций высшего образования_______;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Общее число обучающихся, подлежащих социально-психологическому тестированию: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поименному списку ____ ___, из них: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общеобразовательных организациях_______;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профессиональных образовательных организациях_______;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 высшего образования_______;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число обучающихся,  которые прошли тестирование,_________,  из них: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общеобразовательных организациях_______;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профессиональных образовательных организациях_______;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 высшего образования_______;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 xml:space="preserve">в) </w:t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  <w:r w:rsidRPr="00D020D6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 xml:space="preserve"> обучающихся, не прошедших тестирование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общеобразовательных организациях_______</w:t>
            </w:r>
            <w:r w:rsidRPr="00D020D6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>, в том числе по причине: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болезни 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отказа ________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</w:t>
            </w:r>
            <w:r w:rsidRPr="00D020D6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 xml:space="preserve"> причины _________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профессиональных образовательных организациях_______</w:t>
            </w:r>
            <w:r w:rsidRPr="00D020D6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>, в том числе по причине: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болезни 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отказа ________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</w:t>
            </w:r>
            <w:r w:rsidRPr="00D020D6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 xml:space="preserve"> причины _________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 высшего образования_______</w:t>
            </w:r>
            <w:r w:rsidRPr="00D020D6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>, в том числе по причине: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болезни 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отказа ________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708"/>
              <w:rPr>
                <w:rFonts w:ascii="Times New Roman" w:eastAsia="Times New Roman" w:hAnsi="Times New Roman" w:cs="Courier New"/>
                <w:b/>
                <w:bCs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</w:t>
            </w:r>
            <w:r w:rsidRPr="00D020D6">
              <w:rPr>
                <w:rFonts w:ascii="Times New Roman" w:eastAsia="Times New Roman" w:hAnsi="Times New Roman" w:cs="Courier New"/>
                <w:bCs/>
                <w:sz w:val="28"/>
                <w:szCs w:val="28"/>
                <w:lang w:eastAsia="ru-RU"/>
              </w:rPr>
              <w:t xml:space="preserve"> причины _________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ind w:right="34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общего количества _____ полученных результатов  ____  (____%) человек  могут быть отнесены к группе риска (ГР) по употреблению </w:t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наркотических средств и психотропных веществ и нуждаются в профилактическом  медицинском осмотре с целью уточнения ситуации по немедицинскому потреблению наркотических средств и психотропных веществ. </w:t>
            </w:r>
          </w:p>
          <w:p w:rsidR="004B19BE" w:rsidRPr="00D020D6" w:rsidRDefault="004B19BE" w:rsidP="004B19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19BE" w:rsidRPr="00D020D6" w:rsidRDefault="004B19BE" w:rsidP="004B19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Департамента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Ивановской области  ______________________                                                                             </w:t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D0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(Ф.И.О., подпись)  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 </w:t>
            </w:r>
            <w:r w:rsidRPr="009D4263">
              <w:rPr>
                <w:rFonts w:ascii="Times New Roman" w:eastAsia="Calibri" w:hAnsi="Times New Roman" w:cs="Times New Roman"/>
                <w:sz w:val="28"/>
                <w:szCs w:val="28"/>
              </w:rPr>
              <w:t>ОГБУ «Ивановский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4263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региональный центр оценки качества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образования»   </w:t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______________________                                                                             </w:t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D4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(Ф.И.О., подпись)  </w:t>
            </w:r>
          </w:p>
          <w:p w:rsidR="004B19BE" w:rsidRPr="009D4263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печати </w:t>
            </w:r>
          </w:p>
          <w:p w:rsidR="004B19BE" w:rsidRPr="00D020D6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4B19BE" w:rsidRPr="00D020D6" w:rsidRDefault="004B19BE" w:rsidP="004B19BE">
            <w:pPr>
              <w:widowControl w:val="0"/>
              <w:tabs>
                <w:tab w:val="left" w:pos="816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</w:p>
          <w:p w:rsidR="004B19BE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B19BE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B19BE" w:rsidRDefault="004B19BE" w:rsidP="004B19B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19BE" w:rsidRDefault="004B19BE" w:rsidP="009B334E">
            <w:pPr>
              <w:spacing w:after="160" w:line="259" w:lineRule="auto"/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072E2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порядку</w:t>
            </w:r>
          </w:p>
          <w:p w:rsidR="00072E26" w:rsidRPr="00EA16D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Руководитель образовательной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«__»_______ 20__ г.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594410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Календарный план</w:t>
            </w:r>
          </w:p>
          <w:p w:rsidR="00EA16D6" w:rsidRPr="00594410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проведения социально-психологического тестирования</w:t>
            </w:r>
          </w:p>
          <w:p w:rsidR="00EA16D6" w:rsidRPr="00594410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в_______________________________________</w:t>
            </w:r>
          </w:p>
          <w:p w:rsidR="00EA16D6" w:rsidRPr="00594410" w:rsidRDefault="00EA16D6" w:rsidP="009B334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  <w:p w:rsidR="00EA16D6" w:rsidRPr="00594410" w:rsidRDefault="00EA16D6" w:rsidP="00D020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34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17"/>
              <w:gridCol w:w="3544"/>
              <w:gridCol w:w="2410"/>
              <w:gridCol w:w="2677"/>
            </w:tblGrid>
            <w:tr w:rsidR="00EA16D6" w:rsidRPr="00594410" w:rsidTr="005103F4">
              <w:trPr>
                <w:trHeight w:val="995"/>
              </w:trPr>
              <w:tc>
                <w:tcPr>
                  <w:tcW w:w="717" w:type="dxa"/>
                  <w:shd w:val="clear" w:color="auto" w:fill="auto"/>
                  <w:vAlign w:val="center"/>
                  <w:hideMark/>
                </w:tcPr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  <w:vAlign w:val="center"/>
                </w:tcPr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Класс, учебная группа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2677" w:type="dxa"/>
                  <w:shd w:val="clear" w:color="auto" w:fill="auto"/>
                  <w:vAlign w:val="center"/>
                  <w:hideMark/>
                </w:tcPr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начала</w:t>
                  </w:r>
                </w:p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проведения</w:t>
                  </w:r>
                </w:p>
                <w:p w:rsidR="00EA16D6" w:rsidRPr="00594410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44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тестирования</w:t>
                  </w:r>
                </w:p>
              </w:tc>
            </w:tr>
            <w:tr w:rsidR="00EA16D6" w:rsidRPr="00EA16D6" w:rsidTr="005103F4">
              <w:tc>
                <w:tcPr>
                  <w:tcW w:w="717" w:type="dxa"/>
                  <w:shd w:val="clear" w:color="auto" w:fill="auto"/>
                </w:tcPr>
                <w:p w:rsidR="00EA16D6" w:rsidRPr="00EA16D6" w:rsidRDefault="00EA16D6" w:rsidP="005103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:rsidR="00EA16D6" w:rsidRPr="00EA16D6" w:rsidRDefault="00EA16D6" w:rsidP="005103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EA16D6" w:rsidRPr="00EA16D6" w:rsidRDefault="00EA16D6" w:rsidP="005103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77" w:type="dxa"/>
                  <w:shd w:val="clear" w:color="auto" w:fill="auto"/>
                </w:tcPr>
                <w:p w:rsidR="00EA16D6" w:rsidRPr="00EA16D6" w:rsidRDefault="00EA16D6" w:rsidP="005103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A16D6" w:rsidRPr="00EA16D6" w:rsidTr="005103F4">
              <w:tc>
                <w:tcPr>
                  <w:tcW w:w="717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77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A16D6" w:rsidRPr="00EA16D6" w:rsidTr="005103F4">
              <w:tc>
                <w:tcPr>
                  <w:tcW w:w="717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77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EA16D6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072E2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порядку</w:t>
            </w:r>
          </w:p>
          <w:p w:rsidR="00072E26" w:rsidRPr="00EA16D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16D6" w:rsidRPr="001B5752" w:rsidRDefault="001B5752" w:rsidP="009B334E">
            <w:pPr>
              <w:keepNext/>
              <w:autoSpaceDE w:val="0"/>
              <w:autoSpaceDN w:val="0"/>
              <w:spacing w:line="240" w:lineRule="atLeast"/>
              <w:ind w:left="-120"/>
              <w:jc w:val="center"/>
              <w:outlineLvl w:val="0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1B5752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 Р И К А З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tbl>
            <w:tblPr>
              <w:tblW w:w="10151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3969"/>
              <w:gridCol w:w="1914"/>
              <w:gridCol w:w="136"/>
              <w:gridCol w:w="4132"/>
            </w:tblGrid>
            <w:tr w:rsidR="00EA16D6" w:rsidRPr="00EA16D6" w:rsidTr="00EA16D6">
              <w:trPr>
                <w:trHeight w:val="646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A16D6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« ___ »  ___________ 20    г.</w:t>
                  </w:r>
                </w:p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91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EA16D6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Pr="00EA16D6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 xml:space="preserve">  ______</w:t>
                  </w:r>
                </w:p>
              </w:tc>
            </w:tr>
            <w:tr w:rsidR="00EA16D6" w:rsidRPr="00EA16D6" w:rsidTr="00EA16D6">
              <w:trPr>
                <w:gridAfter w:val="1"/>
                <w:wAfter w:w="4132" w:type="dxa"/>
              </w:trPr>
              <w:tc>
                <w:tcPr>
                  <w:tcW w:w="60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EA16D6" w:rsidRPr="00EA16D6" w:rsidRDefault="00EA16D6" w:rsidP="009B334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  <w:t>О создании комиссии по организации и проведению социально</w:t>
            </w:r>
            <w:r w:rsidRPr="00EA16D6"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  <w:noBreakHyphen/>
              <w:t>психологического тестирования обучающихся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в_______________________________________</w:t>
            </w:r>
          </w:p>
          <w:p w:rsidR="00EA16D6" w:rsidRPr="00EA16D6" w:rsidRDefault="00EA16D6" w:rsidP="009B334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связи с организацией и проведением социально-психологического тестирования обучающихся в соответствии с Федеральным законом от 07.06.2013 г. № 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(с изменениями и приказом Министерства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просвещения Российской  Федерации от 20февраля 2020 г.  № 59)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ПРИКАЗЫВАЮ: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>Создать комиссию по организации и проведению социально-психологическ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</w:rPr>
              <w:t>ого тестирования в 2020</w:t>
            </w:r>
            <w:r w:rsidR="00B860A4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EA16D6" w:rsidRDefault="00EA16D6" w:rsidP="009B33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>Утвердить состав комиссии:</w:t>
            </w:r>
          </w:p>
          <w:p w:rsidR="00CD1F83" w:rsidRPr="00EA16D6" w:rsidRDefault="00CD1F83" w:rsidP="009B33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Назначить школьным координатором проведения социально-психологического тестирования ... .</w:t>
            </w:r>
          </w:p>
          <w:p w:rsidR="00EA16D6" w:rsidRPr="00EA16D6" w:rsidRDefault="00EA16D6" w:rsidP="009B334E">
            <w:pPr>
              <w:spacing w:after="200" w:line="276" w:lineRule="auto"/>
              <w:ind w:left="927"/>
              <w:contextualSpacing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A16D6" w:rsidRPr="00EA16D6" w:rsidRDefault="00EA16D6" w:rsidP="00D020D6">
            <w:pPr>
              <w:spacing w:after="200" w:line="276" w:lineRule="auto"/>
              <w:ind w:left="927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A16D6" w:rsidRPr="00EA16D6" w:rsidRDefault="00072E2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</w:t>
            </w:r>
            <w:r w:rsidR="00EA16D6"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ководитель образовательной организации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EA16D6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3</w:t>
            </w:r>
          </w:p>
          <w:p w:rsidR="00072E2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орядку</w:t>
            </w:r>
          </w:p>
          <w:p w:rsidR="00072E26" w:rsidRPr="00EA16D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ИНФОРМИРОВАННОЕ СОГЛАСИЕ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обучающегося</w:t>
            </w:r>
          </w:p>
          <w:p w:rsidR="009B334E" w:rsidRDefault="009B334E" w:rsidP="009B334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95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нижеподписавшийся(аяся) ________________________________________</w:t>
            </w:r>
          </w:p>
          <w:p w:rsidR="00EA16D6" w:rsidRPr="00EA16D6" w:rsidRDefault="00EA16D6" w:rsidP="00D95261">
            <w:pPr>
              <w:widowControl w:val="0"/>
              <w:autoSpaceDE w:val="0"/>
              <w:autoSpaceDN w:val="0"/>
              <w:adjustRightInd w:val="0"/>
              <w:ind w:left="56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(ФИО участника тестирования)</w:t>
            </w:r>
          </w:p>
          <w:p w:rsidR="00EA16D6" w:rsidRPr="00EA16D6" w:rsidRDefault="00EA16D6" w:rsidP="00D95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 даю согласие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      </w:r>
          </w:p>
          <w:p w:rsidR="00EA16D6" w:rsidRPr="00EA16D6" w:rsidRDefault="00EA16D6" w:rsidP="00D95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Я получил(а) объяснения о цели тестирования, о его длительности, а также информацию о возможных результатах тестирования. Мне была предоставлена возможность задавать вопросы, касающиеся тестирования. Я полностью удовлетворен(а) полученными сведениями. </w:t>
            </w:r>
          </w:p>
          <w:p w:rsidR="00EA16D6" w:rsidRPr="00EA16D6" w:rsidRDefault="00EA16D6" w:rsidP="00D95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Я согласен(на) выполнять инструкции, полученные от уполномоченного лица, проводящего тестирование.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A16D6" w:rsidRPr="00EA16D6" w:rsidRDefault="00025181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«___»___________________20____</w:t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г.</w:t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Подпись____________________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2E2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4</w:t>
            </w:r>
          </w:p>
          <w:p w:rsidR="00072E2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орядку</w:t>
            </w:r>
          </w:p>
          <w:p w:rsidR="00072E26" w:rsidRPr="00EA16D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ИНФОРМИРОВАННОЕ СОГЛАСИЕ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(законных представителей)</w:t>
            </w:r>
          </w:p>
          <w:p w:rsidR="00072E26" w:rsidRDefault="00EA16D6" w:rsidP="009B334E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Times New Roman" w:hAnsi="Times New Roman" w:cs="Times New Roman"/>
                <w:i/>
                <w:szCs w:val="28"/>
                <w:vertAlign w:val="superscript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Я, нижеподписавшийся(аяся) __________</w:t>
            </w:r>
            <w:r w:rsidR="00072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  <w:p w:rsidR="00EA16D6" w:rsidRPr="00072E26" w:rsidRDefault="00EA16D6" w:rsidP="009B334E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(Ф.И.О родителя или законного представителя)     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 даю согласие на участие моего ребенка _________________________________________, возраст ______ полных лет в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    (ФИО несовершеннолетнего участника тестирования)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удовлетворен(а) полученными сведениями. 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A16D6" w:rsidRPr="00EA16D6" w:rsidRDefault="00AC6EA4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«___»___________________20____</w:t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EA16D6"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Подпись____________________</w:t>
            </w:r>
          </w:p>
          <w:p w:rsidR="005103F4" w:rsidRPr="005103F4" w:rsidRDefault="005103F4" w:rsidP="005103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103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5</w:t>
            </w:r>
          </w:p>
          <w:p w:rsidR="005103F4" w:rsidRPr="005103F4" w:rsidRDefault="005103F4" w:rsidP="005103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103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Pr="005103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орядку</w:t>
            </w:r>
          </w:p>
          <w:p w:rsidR="00EA16D6" w:rsidRDefault="005103F4" w:rsidP="005103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103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ИНФОРМИРОВАННЫЙ ОТКАЗ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Я, нижеподписавшийся(аяся) ________________________________________ 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ind w:left="56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(ФИО участника тестирования)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отказываюсь от участия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Я получил(а) объяснения о цели тестирования, о его длительности, а также информацию о возможных результатах тестирования. Мне была предоставлена возможность задавать вопросы, касающиеся тестирования. Я полностью удовлетворен(а) полученными сведениями. </w:t>
            </w:r>
          </w:p>
          <w:p w:rsidR="005103F4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отказываюсь от участия в данном с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оциально-психологическомтестировании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Причина______________________________________________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4410" w:rsidRPr="00EA16D6" w:rsidRDefault="00594410" w:rsidP="0059441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«___»___________________20___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г.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Подпись____________________</w:t>
            </w:r>
          </w:p>
          <w:p w:rsidR="00670094" w:rsidRDefault="00670094" w:rsidP="0059441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03F4" w:rsidRPr="005103F4" w:rsidRDefault="005103F4" w:rsidP="0059441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6</w:t>
            </w:r>
          </w:p>
          <w:p w:rsidR="005103F4" w:rsidRPr="005103F4" w:rsidRDefault="005103F4" w:rsidP="005103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</w:t>
            </w:r>
            <w:r w:rsidR="00025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10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орядку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ОТКАЗ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(законных представителей)</w:t>
            </w:r>
          </w:p>
          <w:p w:rsidR="005103F4" w:rsidRDefault="005103F4" w:rsidP="005103F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Times New Roman" w:hAnsi="Times New Roman" w:cs="Times New Roman"/>
                <w:i/>
                <w:szCs w:val="28"/>
                <w:vertAlign w:val="superscript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Я, нижеподписавшийся(аяся)__________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(Ф.И.О родителя или законного представителя)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отказываюсь от участия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моего ребенка _________________________________________, возраст ______ полных лет в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    (ФИО несовершеннолетнего участника тестирования)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      </w:r>
          </w:p>
          <w:p w:rsidR="005103F4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отказываюсь от участия в данном социально-психологическом тестировании. Причина:__________________________________________________________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5103F4" w:rsidRDefault="005103F4" w:rsidP="005103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03F4" w:rsidRDefault="005103F4" w:rsidP="005103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«___»___________________20</w:t>
            </w:r>
            <w:r w:rsidR="00025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г.</w:t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A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Подпись____________________</w:t>
            </w: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103F4" w:rsidRPr="00EA16D6" w:rsidRDefault="005103F4" w:rsidP="005103F4">
            <w:pPr>
              <w:widowControl w:val="0"/>
              <w:autoSpaceDE w:val="0"/>
              <w:autoSpaceDN w:val="0"/>
              <w:adjustRightInd w:val="0"/>
              <w:ind w:left="524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103F4" w:rsidRPr="00EA16D6" w:rsidRDefault="005103F4" w:rsidP="005103F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EA16D6" w:rsidRPr="00EA16D6" w:rsidRDefault="00EA16D6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70094" w:rsidRDefault="00670094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70094" w:rsidRDefault="00670094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70094" w:rsidRDefault="00670094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72E26" w:rsidRDefault="00AC6EA4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="005103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риложение № 7</w:t>
            </w:r>
          </w:p>
          <w:p w:rsidR="00072E2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орядку</w:t>
            </w:r>
          </w:p>
          <w:p w:rsidR="00072E26" w:rsidRPr="00EA16D6" w:rsidRDefault="00072E2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УТВЕРЖДАЮ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Начальник управления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«__»_______ 20__ г.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Календарный план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проведения социально-психологического тестирования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в_______________________________________</w:t>
            </w:r>
          </w:p>
          <w:p w:rsidR="00EA16D6" w:rsidRPr="00EA16D6" w:rsidRDefault="00EA16D6" w:rsidP="009B334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муниципального образования)</w:t>
            </w:r>
          </w:p>
          <w:p w:rsidR="00EA16D6" w:rsidRPr="00EA16D6" w:rsidRDefault="00EA16D6" w:rsidP="00D020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49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17"/>
              <w:gridCol w:w="3544"/>
              <w:gridCol w:w="2410"/>
              <w:gridCol w:w="2819"/>
            </w:tblGrid>
            <w:tr w:rsidR="00EA16D6" w:rsidRPr="00EA16D6" w:rsidTr="005103F4">
              <w:trPr>
                <w:trHeight w:val="995"/>
              </w:trPr>
              <w:tc>
                <w:tcPr>
                  <w:tcW w:w="717" w:type="dxa"/>
                  <w:shd w:val="clear" w:color="auto" w:fill="auto"/>
                  <w:vAlign w:val="center"/>
                  <w:hideMark/>
                </w:tcPr>
                <w:p w:rsidR="00EA16D6" w:rsidRPr="00EA16D6" w:rsidRDefault="00EA16D6" w:rsidP="00D02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EA16D6" w:rsidRPr="00EA16D6" w:rsidRDefault="00EA16D6" w:rsidP="00D02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A16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EA16D6" w:rsidRPr="00EA16D6" w:rsidRDefault="00EA16D6" w:rsidP="00D02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A16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п/п</w:t>
                  </w:r>
                </w:p>
                <w:p w:rsidR="00EA16D6" w:rsidRPr="00EA16D6" w:rsidRDefault="00EA16D6" w:rsidP="00D02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A16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Наименование общеобразовательной организации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:rsidR="00EA16D6" w:rsidRPr="00EA16D6" w:rsidRDefault="00EA16D6" w:rsidP="00D020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A16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2819" w:type="dxa"/>
                  <w:shd w:val="clear" w:color="auto" w:fill="auto"/>
                  <w:vAlign w:val="center"/>
                  <w:hideMark/>
                </w:tcPr>
                <w:p w:rsidR="00EA16D6" w:rsidRPr="00EA16D6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A16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Время начала проведения</w:t>
                  </w:r>
                </w:p>
                <w:p w:rsidR="00EA16D6" w:rsidRPr="00EA16D6" w:rsidRDefault="00EA16D6" w:rsidP="005103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A16D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тестирования</w:t>
                  </w:r>
                </w:p>
              </w:tc>
            </w:tr>
            <w:tr w:rsidR="00EA16D6" w:rsidRPr="00EA16D6" w:rsidTr="005103F4">
              <w:tc>
                <w:tcPr>
                  <w:tcW w:w="717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A16D6" w:rsidRPr="00EA16D6" w:rsidTr="005103F4">
              <w:tc>
                <w:tcPr>
                  <w:tcW w:w="717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A16D6" w:rsidRPr="00EA16D6" w:rsidTr="005103F4">
              <w:tc>
                <w:tcPr>
                  <w:tcW w:w="717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19" w:type="dxa"/>
                  <w:shd w:val="clear" w:color="auto" w:fill="auto"/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70" w:firstLine="37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Default="00EA16D6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E4F54" w:rsidRPr="00EA16D6" w:rsidRDefault="00EE4F54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5103F4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8</w:t>
            </w:r>
          </w:p>
          <w:p w:rsidR="00025181" w:rsidRDefault="00025181" w:rsidP="000251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Порядку</w:t>
            </w:r>
          </w:p>
          <w:p w:rsidR="00025181" w:rsidRPr="00EA16D6" w:rsidRDefault="00025181" w:rsidP="000251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16D6" w:rsidRPr="001B5752" w:rsidRDefault="00EA16D6" w:rsidP="009B334E">
            <w:pPr>
              <w:keepNext/>
              <w:autoSpaceDE w:val="0"/>
              <w:autoSpaceDN w:val="0"/>
              <w:spacing w:line="240" w:lineRule="atLeast"/>
              <w:ind w:left="-120"/>
              <w:jc w:val="center"/>
              <w:outlineLvl w:val="0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1B5752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 Р И К А З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tbl>
            <w:tblPr>
              <w:tblW w:w="10151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3969"/>
              <w:gridCol w:w="1914"/>
              <w:gridCol w:w="136"/>
              <w:gridCol w:w="4132"/>
            </w:tblGrid>
            <w:tr w:rsidR="00EA16D6" w:rsidRPr="00EA16D6" w:rsidTr="00EA16D6">
              <w:trPr>
                <w:trHeight w:val="646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tLeast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A16D6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« ___ »  ___________ 20    г.</w:t>
                  </w:r>
                </w:p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91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16D6" w:rsidRPr="00EA16D6" w:rsidRDefault="00EA16D6" w:rsidP="009B33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EA16D6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Pr="00EA16D6"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  <w:t xml:space="preserve">  ______</w:t>
                  </w:r>
                </w:p>
              </w:tc>
            </w:tr>
            <w:tr w:rsidR="00EA16D6" w:rsidRPr="00EA16D6" w:rsidTr="00EA16D6">
              <w:trPr>
                <w:gridAfter w:val="1"/>
                <w:wAfter w:w="4132" w:type="dxa"/>
              </w:trPr>
              <w:tc>
                <w:tcPr>
                  <w:tcW w:w="60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16D6" w:rsidRPr="00EA16D6" w:rsidRDefault="00EA16D6" w:rsidP="00D020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EA16D6" w:rsidRPr="00EA16D6" w:rsidRDefault="00EA16D6" w:rsidP="009B334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  <w:t>О создании комиссии по организации и проведению социально</w:t>
            </w:r>
            <w:r w:rsidRPr="00EA16D6">
              <w:rPr>
                <w:rFonts w:ascii="Times New Roman" w:eastAsia="Calibri" w:hAnsi="Times New Roman" w:cs="Times New Roman"/>
                <w:b/>
                <w:sz w:val="28"/>
                <w:szCs w:val="20"/>
                <w:lang w:eastAsia="ru-RU"/>
              </w:rPr>
              <w:noBreakHyphen/>
              <w:t>психологического тестирования обучающихся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в_______________________________________</w:t>
            </w:r>
          </w:p>
          <w:p w:rsidR="00EA16D6" w:rsidRPr="00EA16D6" w:rsidRDefault="00EA16D6" w:rsidP="009B334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муниципального образования)</w:t>
            </w:r>
          </w:p>
          <w:p w:rsidR="00EA16D6" w:rsidRPr="00EA16D6" w:rsidRDefault="00EA16D6" w:rsidP="009B33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AC6EA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связи с организацией и проведением социально-психологического тестирования обучающихся в соответствии с Федеральным законом от 07.06.2013 г. № 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и приказом Министерства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просвещения Российской Федерации от «20</w:t>
            </w: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февраля</w:t>
            </w: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 №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59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ПРИКАЗЫВАЮ: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AC6EA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>Создать комиссию по организации и проведению социально-псих</w:t>
            </w:r>
            <w:r w:rsidR="002F11C4">
              <w:rPr>
                <w:rFonts w:ascii="Times New Roman" w:eastAsia="Calibri" w:hAnsi="Times New Roman" w:cs="Times New Roman"/>
                <w:sz w:val="28"/>
                <w:szCs w:val="28"/>
              </w:rPr>
              <w:t>ологиче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</w:rPr>
              <w:t>ского тестирования в 2020-2021</w:t>
            </w: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EA16D6" w:rsidRDefault="00EA16D6" w:rsidP="00AC6EA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16D6">
              <w:rPr>
                <w:rFonts w:ascii="Times New Roman" w:eastAsia="Calibri" w:hAnsi="Times New Roman" w:cs="Times New Roman"/>
                <w:sz w:val="28"/>
                <w:szCs w:val="28"/>
              </w:rPr>
              <w:t>Утвердить состав комиссии:</w:t>
            </w:r>
          </w:p>
          <w:p w:rsidR="00CD1F83" w:rsidRPr="00EA16D6" w:rsidRDefault="00CD1F83" w:rsidP="00AC6EA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Назначить муниципальным координатором проведения социально-психологического тестирования ... .</w:t>
            </w:r>
          </w:p>
          <w:p w:rsidR="00EA16D6" w:rsidRPr="00EA16D6" w:rsidRDefault="00EA16D6" w:rsidP="00D020D6">
            <w:pPr>
              <w:spacing w:after="200" w:line="276" w:lineRule="auto"/>
              <w:ind w:left="92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16D6" w:rsidRDefault="00EA16D6" w:rsidP="00D020D6">
            <w:pPr>
              <w:spacing w:after="200" w:line="276" w:lineRule="auto"/>
              <w:ind w:left="927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072E26" w:rsidRPr="00EA16D6" w:rsidRDefault="00072E26" w:rsidP="00D020D6">
            <w:pPr>
              <w:spacing w:after="200" w:line="276" w:lineRule="auto"/>
              <w:ind w:left="927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A16D6" w:rsidRPr="00EA16D6" w:rsidRDefault="00072E2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</w:t>
            </w:r>
            <w:r w:rsidR="00EA16D6" w:rsidRPr="00EA16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чальник управления </w:t>
            </w: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EA16D6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A16D6" w:rsidRPr="00EA16D6" w:rsidRDefault="00EA16D6" w:rsidP="00D020D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E1B33" w:rsidRDefault="008E1B33" w:rsidP="00D02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E1B33" w:rsidRDefault="008E1B33" w:rsidP="00D02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E1B33" w:rsidRDefault="008E1B33" w:rsidP="00D02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E1B33" w:rsidRDefault="008E1B33" w:rsidP="00D02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E1B33" w:rsidRDefault="008E1B33" w:rsidP="00D02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4410" w:rsidRDefault="00594410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E1B33" w:rsidRDefault="005103F4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№9</w:t>
            </w:r>
          </w:p>
          <w:p w:rsidR="008E1B33" w:rsidRDefault="008E1B33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</w:t>
            </w:r>
            <w:r w:rsid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орядку</w:t>
            </w:r>
          </w:p>
          <w:p w:rsidR="008E1B33" w:rsidRPr="00EA16D6" w:rsidRDefault="008E1B33" w:rsidP="009B334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проведения тестирования</w:t>
            </w:r>
          </w:p>
          <w:p w:rsidR="00EA16D6" w:rsidRPr="00EA16D6" w:rsidRDefault="00EA16D6" w:rsidP="009B334E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EA16D6" w:rsidRDefault="00EA16D6" w:rsidP="00D020D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E1B33" w:rsidRDefault="008E1B33" w:rsidP="009B33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 Н С Т Р У К Ц И Я</w:t>
            </w:r>
          </w:p>
          <w:p w:rsidR="00EA16D6" w:rsidRDefault="00EA16D6" w:rsidP="009B334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для членов Комиссии в аудитории проведения тестирования</w:t>
            </w:r>
          </w:p>
          <w:p w:rsidR="008E1B33" w:rsidRPr="00EA16D6" w:rsidRDefault="008E1B33" w:rsidP="00D020D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16D6" w:rsidRPr="00AC6EA4" w:rsidRDefault="00EA16D6" w:rsidP="009B334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16D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AC6E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Тестирование проводится в школьных аудиториях</w:t>
            </w:r>
            <w:r w:rsidR="00AC6EA4" w:rsidRPr="00AC6E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, оснащенных компьютером с выходом с сеть Интернет.</w:t>
            </w:r>
            <w:r w:rsidRPr="00AC6E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аудитории для каждого участника тестирования должно быть предусмотрено отдельное рабочее место. О цели тестирования, условиях его анонимности и расписании участники должны быть оповещены не позднее, чем за один день до начала проведения тестирования.</w:t>
            </w:r>
          </w:p>
          <w:p w:rsidR="00736AF5" w:rsidRDefault="00736AF5" w:rsidP="00736AF5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67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аудиторий определяется исходя из того, что в каждой аудитории сучетом имеющихся компьютеров должно присутствовать не более 10-15 участников тестирования. Для каждого участника должно быть выделено отдельное рабочее место. Аудитории, предоставляемые для проведения тестирования, должны обеспечивать его проведение в условиях, соответствующих требованиям санитарно-эпидемиологических правил и нормативов.</w:t>
            </w:r>
          </w:p>
          <w:p w:rsidR="00736AF5" w:rsidRDefault="00736AF5" w:rsidP="00736AF5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767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проведении тестирования в каждой аудитории присутствует член Комиссии, проводящий необходимые организационные и технические мероприятия, обеспечивающие соблюдение порядка тестирования.</w:t>
            </w:r>
          </w:p>
          <w:p w:rsidR="00EA16D6" w:rsidRPr="00AC6EA4" w:rsidRDefault="00EA16D6" w:rsidP="009B334E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C6EA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Член Комиссии должен:</w:t>
            </w:r>
          </w:p>
          <w:p w:rsidR="00736AF5" w:rsidRPr="005B385A" w:rsidRDefault="00736AF5" w:rsidP="00736AF5">
            <w:pPr>
              <w:pStyle w:val="ad"/>
              <w:numPr>
                <w:ilvl w:val="0"/>
                <w:numId w:val="13"/>
              </w:numPr>
              <w:ind w:left="0" w:firstLine="1072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38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обеспечить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вход</w:t>
            </w:r>
            <w:r w:rsidRPr="005B38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кабинет и рассадку участников тестирования по отдельным рабочим местам;</w:t>
            </w:r>
          </w:p>
          <w:p w:rsidR="00736AF5" w:rsidRPr="005B385A" w:rsidRDefault="00736AF5" w:rsidP="00736AF5">
            <w:pPr>
              <w:pStyle w:val="ad"/>
              <w:numPr>
                <w:ilvl w:val="0"/>
                <w:numId w:val="13"/>
              </w:numPr>
              <w:ind w:left="0" w:firstLine="1072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38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убедиться в отсутствии посторонних в кабинете;</w:t>
            </w:r>
          </w:p>
          <w:p w:rsidR="00736AF5" w:rsidRDefault="00736AF5" w:rsidP="00736AF5">
            <w:pPr>
              <w:pStyle w:val="ad"/>
              <w:numPr>
                <w:ilvl w:val="0"/>
                <w:numId w:val="13"/>
              </w:numPr>
              <w:ind w:left="0" w:firstLine="1072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38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провести устный инструктаж;</w:t>
            </w:r>
          </w:p>
          <w:p w:rsidR="00736AF5" w:rsidRPr="005B385A" w:rsidRDefault="00736AF5" w:rsidP="00736AF5">
            <w:pPr>
              <w:pStyle w:val="ad"/>
              <w:numPr>
                <w:ilvl w:val="0"/>
                <w:numId w:val="13"/>
              </w:numPr>
              <w:ind w:left="0" w:firstLine="1072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выдать парольные фразы каждому участнику тестирования;</w:t>
            </w:r>
          </w:p>
          <w:p w:rsidR="00736AF5" w:rsidRPr="002E3099" w:rsidRDefault="00736AF5" w:rsidP="00736AF5">
            <w:pPr>
              <w:pStyle w:val="ad"/>
              <w:numPr>
                <w:ilvl w:val="0"/>
                <w:numId w:val="13"/>
              </w:numPr>
              <w:ind w:left="0" w:firstLine="10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30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дать команду начать работу;</w:t>
            </w:r>
          </w:p>
          <w:p w:rsidR="00736AF5" w:rsidRPr="00E43D1D" w:rsidRDefault="00736AF5" w:rsidP="00736AF5">
            <w:pPr>
              <w:pStyle w:val="ad"/>
              <w:numPr>
                <w:ilvl w:val="0"/>
                <w:numId w:val="13"/>
              </w:numPr>
              <w:ind w:left="0" w:firstLine="107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D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 время тестирования следить за выполнением участниками тестирования установленных в аудитории правил поведения, предупреждать или удалять их за нарушение Порядка;</w:t>
            </w:r>
          </w:p>
          <w:p w:rsidR="00736AF5" w:rsidRPr="00E43D1D" w:rsidRDefault="00736AF5" w:rsidP="00736AF5">
            <w:pPr>
              <w:pStyle w:val="ad"/>
              <w:numPr>
                <w:ilvl w:val="0"/>
                <w:numId w:val="13"/>
              </w:numPr>
              <w:ind w:left="0" w:firstLine="107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D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отвечать на вопросы, возникающие у участников тестирования, не привлекая внимания других участников;</w:t>
            </w:r>
          </w:p>
          <w:p w:rsidR="00736AF5" w:rsidRDefault="00736AF5" w:rsidP="00736AF5">
            <w:pPr>
              <w:pStyle w:val="ad"/>
              <w:numPr>
                <w:ilvl w:val="0"/>
                <w:numId w:val="13"/>
              </w:numPr>
              <w:ind w:left="0" w:firstLine="1072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30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после окончания тестирования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проверить корректность завершения тестирования каждым участником.</w:t>
            </w:r>
          </w:p>
          <w:p w:rsidR="00EA16D6" w:rsidRPr="00025181" w:rsidRDefault="00EA16D6" w:rsidP="009B334E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025181" w:rsidRDefault="00EA16D6" w:rsidP="00736AF5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251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Устный инструктаж для участников тестирования</w:t>
            </w:r>
          </w:p>
          <w:p w:rsidR="00EA16D6" w:rsidRPr="00025181" w:rsidRDefault="00EA16D6" w:rsidP="009B334E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 проведении тестирования важно создать атмосферу спокойствия и доверия, а в устном инструктаже:</w:t>
            </w:r>
          </w:p>
          <w:p w:rsidR="00EA16D6" w:rsidRPr="00025181" w:rsidRDefault="00EA16D6" w:rsidP="009B334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обозначить основную мотивацию участия в данном тестировании – выявление особенностей совладения с личностными трудностями, специально подчеркнув, что тестирование проводится для того, чтобы выявить наиболее распространенные психологические проблемы среди школьников разных возрастов;</w:t>
            </w:r>
          </w:p>
          <w:p w:rsidR="00736AF5" w:rsidRPr="00736AF5" w:rsidRDefault="00736AF5" w:rsidP="00736AF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36A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уверить в отсутствии всяких последствий данного опроса для его участников, еще раз заверить их в его конфиденциальности; можно подчеркнуть, что по завершении тестирования всем участникам необходимо </w:t>
            </w:r>
            <w:r w:rsidRPr="00736A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оставаться на своих местах до того момента, когда последний участник не завершит участие в онлайн опросе;</w:t>
            </w:r>
          </w:p>
          <w:p w:rsidR="00EA16D6" w:rsidRPr="00025181" w:rsidRDefault="00EA16D6" w:rsidP="009B334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сообщить о продолжительности тестирования;</w:t>
            </w:r>
          </w:p>
          <w:p w:rsidR="00EA16D6" w:rsidRPr="00025181" w:rsidRDefault="00EA16D6" w:rsidP="009B334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указать на необходимость соблюдения тестируемыми определенных правил поведения во время тестирования (работать самостоятельно; не разговаривать друг с другом; не комментировать свою работу вслух; поднять руку, если возникнет какой-либо вопрос; выходить в туалет только с разрешения члена Комиссии в аудитории, по одному), предупредив о возможности их удаления из аудитории в случае нарушения этих правил;</w:t>
            </w:r>
          </w:p>
          <w:p w:rsidR="00EA16D6" w:rsidRPr="00025181" w:rsidRDefault="00EA16D6" w:rsidP="009B334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99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напомнить, что в тестировании нет правильных и неправильных ответов, а вопросы, на которые члены Комиссии имеют право отвечать, не должны касаться сути и содержания пунктов опросника, а лишь формальных характеристик.</w:t>
            </w:r>
          </w:p>
          <w:p w:rsidR="00EA16D6" w:rsidRPr="00025181" w:rsidRDefault="00EA16D6" w:rsidP="009B33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A16D6" w:rsidRPr="00025181" w:rsidRDefault="00EA16D6" w:rsidP="00736AF5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251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Возникновение трудностей у участников при проведении тестирования</w:t>
            </w:r>
          </w:p>
          <w:p w:rsidR="00EA16D6" w:rsidRPr="00025181" w:rsidRDefault="00EA16D6" w:rsidP="009B334E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251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случае возникновения трудностей с пониманием вопросов член Комиссии в аудитории должны подойти, выслушать вопрос и дать ответ либо в общей форме (например: «Постарайся ответить так, как тебе кажется, больше соответствует твоей ситуации»), либо объяснив непонятные слова в вопросе. Важно воздерживаться от развернутых примеров и объяснений.</w:t>
            </w:r>
          </w:p>
          <w:p w:rsidR="00EA16D6" w:rsidRPr="00025181" w:rsidRDefault="00EA16D6" w:rsidP="009B334E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E1B33" w:rsidRDefault="008E1B33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36AF5" w:rsidRDefault="00736AF5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36AF5" w:rsidRDefault="00736AF5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B33" w:rsidRDefault="008E1B33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B33" w:rsidRDefault="008E1B33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B33" w:rsidRDefault="008E1B33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B33" w:rsidRDefault="008E1B33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B33" w:rsidRDefault="008E1B33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B33" w:rsidRDefault="008E1B33" w:rsidP="00D020D6">
            <w:pPr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03F33" w:rsidRDefault="00603F33" w:rsidP="00D020D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Default="009D4263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34E" w:rsidRDefault="009B334E" w:rsidP="00D02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2F7A1C" w:rsidRDefault="009B334E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77369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</w:t>
            </w:r>
            <w:r w:rsidR="009D4263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07399E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9D4263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венный исполнитель:</w:t>
            </w:r>
          </w:p>
          <w:p w:rsidR="009D4263" w:rsidRPr="002F7A1C" w:rsidRDefault="009D4263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</w:t>
            </w:r>
            <w:r w:rsidR="00BD543B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ущий</w:t>
            </w: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консультант управления </w:t>
            </w:r>
          </w:p>
          <w:p w:rsidR="009D4263" w:rsidRPr="002F7A1C" w:rsidRDefault="009D4263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общего, дополнительного образования и воспитания</w:t>
            </w:r>
          </w:p>
          <w:p w:rsidR="009D4263" w:rsidRPr="002F7A1C" w:rsidRDefault="009D4263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образования Ивановской области</w:t>
            </w:r>
          </w:p>
          <w:p w:rsidR="009D4263" w:rsidRPr="002F7A1C" w:rsidRDefault="009D4263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________________Т.В.Румянцева</w:t>
            </w:r>
          </w:p>
          <w:p w:rsidR="009D4263" w:rsidRPr="002F7A1C" w:rsidRDefault="009D4263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263" w:rsidRPr="002F7A1C" w:rsidRDefault="002F7A1C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</w:t>
            </w:r>
            <w:r w:rsidR="009D4263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9D4263" w:rsidRPr="002F7A1C" w:rsidRDefault="009D4263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образования Ивановской области</w:t>
            </w:r>
          </w:p>
          <w:p w:rsidR="009D4263" w:rsidRPr="002F7A1C" w:rsidRDefault="009D4263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2F7A1C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 Донецкий</w:t>
            </w:r>
          </w:p>
          <w:p w:rsidR="009D4263" w:rsidRPr="002F7A1C" w:rsidRDefault="009D4263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43B" w:rsidRPr="002F7A1C" w:rsidRDefault="00BD543B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правового обеспечения, </w:t>
            </w:r>
            <w:r w:rsidR="009D4263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кадровой работы</w:t>
            </w:r>
          </w:p>
          <w:p w:rsidR="009D4263" w:rsidRPr="002F7A1C" w:rsidRDefault="00BD543B" w:rsidP="00D020D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внутреннего финансового контроля</w:t>
            </w:r>
          </w:p>
          <w:p w:rsidR="00E16462" w:rsidRPr="002F7A1C" w:rsidRDefault="009D4263" w:rsidP="00D020D6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="006834EF" w:rsidRPr="002F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Е.С. Есипова</w:t>
            </w:r>
          </w:p>
          <w:p w:rsidR="00E16462" w:rsidRPr="002F7A1C" w:rsidRDefault="00E16462" w:rsidP="00D020D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7A1C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2F7A1C" w:rsidRPr="002F7A1C" w:rsidRDefault="00E16462" w:rsidP="00D020D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7A1C">
              <w:rPr>
                <w:rFonts w:ascii="Times New Roman" w:hAnsi="Times New Roman" w:cs="Times New Roman"/>
                <w:sz w:val="24"/>
                <w:szCs w:val="24"/>
              </w:rPr>
              <w:t>Директор ОГБУ «Ивановский региональный центр</w:t>
            </w:r>
          </w:p>
          <w:p w:rsidR="00E16462" w:rsidRPr="002F7A1C" w:rsidRDefault="00E16462" w:rsidP="00D020D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7A1C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образования»  </w:t>
            </w:r>
          </w:p>
          <w:p w:rsidR="003E53DF" w:rsidRDefault="00E16462" w:rsidP="00D020D6">
            <w:pPr>
              <w:spacing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F7A1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____________________Вилесова О. Б.</w:t>
            </w:r>
          </w:p>
        </w:tc>
      </w:tr>
      <w:tr w:rsidR="00C20969" w:rsidTr="0059441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C20969" w:rsidRPr="00CC1AA8" w:rsidRDefault="00C20969" w:rsidP="009B334E">
            <w:pPr>
              <w:pStyle w:val="a9"/>
              <w:spacing w:line="240" w:lineRule="auto"/>
              <w:ind w:right="176"/>
              <w:jc w:val="center"/>
              <w:rPr>
                <w:rFonts w:eastAsiaTheme="minorHAnsi" w:cstheme="minorBidi"/>
                <w:b/>
                <w:szCs w:val="28"/>
                <w:lang w:eastAsia="en-US"/>
              </w:rPr>
            </w:pPr>
          </w:p>
        </w:tc>
      </w:tr>
      <w:tr w:rsidR="00C20969" w:rsidTr="0059441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C20969" w:rsidRPr="00CC1AA8" w:rsidRDefault="00C20969" w:rsidP="009B334E">
            <w:pPr>
              <w:pStyle w:val="a9"/>
              <w:spacing w:line="240" w:lineRule="auto"/>
              <w:ind w:right="176"/>
              <w:jc w:val="center"/>
              <w:rPr>
                <w:rFonts w:eastAsiaTheme="minorHAnsi" w:cstheme="minorBidi"/>
                <w:b/>
                <w:szCs w:val="28"/>
                <w:lang w:eastAsia="en-US"/>
              </w:rPr>
            </w:pPr>
          </w:p>
        </w:tc>
      </w:tr>
      <w:tr w:rsidR="00C20969" w:rsidTr="0059441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C20969" w:rsidRPr="00CC1AA8" w:rsidRDefault="00C20969" w:rsidP="009B334E">
            <w:pPr>
              <w:pStyle w:val="a9"/>
              <w:spacing w:line="240" w:lineRule="auto"/>
              <w:ind w:right="176"/>
              <w:jc w:val="center"/>
              <w:rPr>
                <w:rFonts w:eastAsiaTheme="minorHAnsi" w:cstheme="minorBidi"/>
                <w:b/>
                <w:szCs w:val="28"/>
                <w:lang w:eastAsia="en-US"/>
              </w:rPr>
            </w:pPr>
          </w:p>
        </w:tc>
      </w:tr>
    </w:tbl>
    <w:p w:rsidR="003E53DF" w:rsidRPr="00411830" w:rsidRDefault="003E53DF" w:rsidP="003E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53DF" w:rsidRDefault="003E53DF"/>
    <w:sectPr w:rsidR="003E53DF" w:rsidSect="00A35D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D18" w:rsidRDefault="00916D18" w:rsidP="00CE0494">
      <w:pPr>
        <w:spacing w:after="0" w:line="240" w:lineRule="auto"/>
      </w:pPr>
      <w:r>
        <w:separator/>
      </w:r>
    </w:p>
  </w:endnote>
  <w:endnote w:type="continuationSeparator" w:id="1">
    <w:p w:rsidR="00916D18" w:rsidRDefault="00916D1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C84" w:rsidRDefault="00987C8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C84" w:rsidRDefault="00987C8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C84" w:rsidRDefault="00987C8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D18" w:rsidRDefault="00916D18" w:rsidP="00CE0494">
      <w:pPr>
        <w:spacing w:after="0" w:line="240" w:lineRule="auto"/>
      </w:pPr>
      <w:r>
        <w:separator/>
      </w:r>
    </w:p>
  </w:footnote>
  <w:footnote w:type="continuationSeparator" w:id="1">
    <w:p w:rsidR="00916D18" w:rsidRDefault="00916D1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C84" w:rsidRDefault="00987C8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20617"/>
      <w:docPartObj>
        <w:docPartGallery w:val="Page Numbers (Top of Page)"/>
        <w:docPartUnique/>
      </w:docPartObj>
    </w:sdtPr>
    <w:sdtContent>
      <w:p w:rsidR="00987C84" w:rsidRDefault="000558D6">
        <w:pPr>
          <w:pStyle w:val="a5"/>
          <w:jc w:val="right"/>
        </w:pPr>
        <w:r>
          <w:fldChar w:fldCharType="begin"/>
        </w:r>
        <w:r w:rsidR="00987C84">
          <w:instrText>PAGE   \* MERGEFORMAT</w:instrText>
        </w:r>
        <w:r>
          <w:fldChar w:fldCharType="separate"/>
        </w:r>
        <w:r w:rsidR="00306C24">
          <w:rPr>
            <w:noProof/>
          </w:rPr>
          <w:t>2</w:t>
        </w:r>
        <w:r>
          <w:fldChar w:fldCharType="end"/>
        </w:r>
      </w:p>
    </w:sdtContent>
  </w:sdt>
  <w:p w:rsidR="00987C84" w:rsidRDefault="00987C84" w:rsidP="00CE0494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C84" w:rsidRDefault="00987C8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6DD"/>
    <w:multiLevelType w:val="hybridMultilevel"/>
    <w:tmpl w:val="625E2C6C"/>
    <w:lvl w:ilvl="0" w:tplc="43D84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724DC5"/>
    <w:multiLevelType w:val="hybridMultilevel"/>
    <w:tmpl w:val="CB368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41D21"/>
    <w:multiLevelType w:val="hybridMultilevel"/>
    <w:tmpl w:val="6EE81BDC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2515F"/>
    <w:multiLevelType w:val="hybridMultilevel"/>
    <w:tmpl w:val="F75E63BA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8C4A3B"/>
    <w:multiLevelType w:val="hybridMultilevel"/>
    <w:tmpl w:val="D5C46BB6"/>
    <w:lvl w:ilvl="0" w:tplc="C5ACF4B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9E46B2D"/>
    <w:multiLevelType w:val="hybridMultilevel"/>
    <w:tmpl w:val="E46494F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50BB5B86"/>
    <w:multiLevelType w:val="hybridMultilevel"/>
    <w:tmpl w:val="5DD4F722"/>
    <w:lvl w:ilvl="0" w:tplc="38E4CB5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61DF66AA"/>
    <w:multiLevelType w:val="hybridMultilevel"/>
    <w:tmpl w:val="C2223398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0D117E"/>
    <w:multiLevelType w:val="hybridMultilevel"/>
    <w:tmpl w:val="7A50D6B4"/>
    <w:lvl w:ilvl="0" w:tplc="FAC2AF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C4F3F2A"/>
    <w:multiLevelType w:val="hybridMultilevel"/>
    <w:tmpl w:val="625E2C6C"/>
    <w:lvl w:ilvl="0" w:tplc="43D84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1"/>
  </w:num>
  <w:num w:numId="6">
    <w:abstractNumId w:val="11"/>
  </w:num>
  <w:num w:numId="7">
    <w:abstractNumId w:val="12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263"/>
    <w:rsid w:val="000042D5"/>
    <w:rsid w:val="00025181"/>
    <w:rsid w:val="00042372"/>
    <w:rsid w:val="000558D6"/>
    <w:rsid w:val="00072E26"/>
    <w:rsid w:val="0007399E"/>
    <w:rsid w:val="00076551"/>
    <w:rsid w:val="00077F75"/>
    <w:rsid w:val="00095D7C"/>
    <w:rsid w:val="000B7BBA"/>
    <w:rsid w:val="000C244F"/>
    <w:rsid w:val="000E2387"/>
    <w:rsid w:val="001137E6"/>
    <w:rsid w:val="001263D2"/>
    <w:rsid w:val="00133CB2"/>
    <w:rsid w:val="00143695"/>
    <w:rsid w:val="0015444D"/>
    <w:rsid w:val="00155C44"/>
    <w:rsid w:val="00173A8C"/>
    <w:rsid w:val="00197ADF"/>
    <w:rsid w:val="001B2ED5"/>
    <w:rsid w:val="001B5752"/>
    <w:rsid w:val="001D0B4B"/>
    <w:rsid w:val="001D5DF4"/>
    <w:rsid w:val="00203A5A"/>
    <w:rsid w:val="00210045"/>
    <w:rsid w:val="0022136C"/>
    <w:rsid w:val="002425B2"/>
    <w:rsid w:val="00243020"/>
    <w:rsid w:val="002542EF"/>
    <w:rsid w:val="00260D17"/>
    <w:rsid w:val="0029096E"/>
    <w:rsid w:val="002B59A1"/>
    <w:rsid w:val="002B5E27"/>
    <w:rsid w:val="002C7E87"/>
    <w:rsid w:val="002E051E"/>
    <w:rsid w:val="002E1237"/>
    <w:rsid w:val="002F11C4"/>
    <w:rsid w:val="002F7A1C"/>
    <w:rsid w:val="00306C24"/>
    <w:rsid w:val="00315DC9"/>
    <w:rsid w:val="00317DB8"/>
    <w:rsid w:val="0033479A"/>
    <w:rsid w:val="0035445B"/>
    <w:rsid w:val="003904C0"/>
    <w:rsid w:val="003B09C5"/>
    <w:rsid w:val="003B662F"/>
    <w:rsid w:val="003D4C80"/>
    <w:rsid w:val="003E029A"/>
    <w:rsid w:val="003E53DF"/>
    <w:rsid w:val="003E5939"/>
    <w:rsid w:val="00411830"/>
    <w:rsid w:val="004249AB"/>
    <w:rsid w:val="00426E5C"/>
    <w:rsid w:val="00441205"/>
    <w:rsid w:val="00477369"/>
    <w:rsid w:val="004910EF"/>
    <w:rsid w:val="004A0823"/>
    <w:rsid w:val="004A193E"/>
    <w:rsid w:val="004A74BA"/>
    <w:rsid w:val="004B19BE"/>
    <w:rsid w:val="004D6400"/>
    <w:rsid w:val="004F424F"/>
    <w:rsid w:val="004F54B3"/>
    <w:rsid w:val="005103F4"/>
    <w:rsid w:val="00510945"/>
    <w:rsid w:val="00510A60"/>
    <w:rsid w:val="00532294"/>
    <w:rsid w:val="005550AF"/>
    <w:rsid w:val="00594410"/>
    <w:rsid w:val="00597F7E"/>
    <w:rsid w:val="005C681C"/>
    <w:rsid w:val="005E0972"/>
    <w:rsid w:val="005F3CA9"/>
    <w:rsid w:val="005F6A5F"/>
    <w:rsid w:val="00603F33"/>
    <w:rsid w:val="006547F5"/>
    <w:rsid w:val="00660C17"/>
    <w:rsid w:val="00670094"/>
    <w:rsid w:val="00671F41"/>
    <w:rsid w:val="00677495"/>
    <w:rsid w:val="006834EF"/>
    <w:rsid w:val="0068753B"/>
    <w:rsid w:val="006A6FFD"/>
    <w:rsid w:val="006B71B3"/>
    <w:rsid w:val="006C3E2A"/>
    <w:rsid w:val="00726B2A"/>
    <w:rsid w:val="007369AD"/>
    <w:rsid w:val="00736AF5"/>
    <w:rsid w:val="0075227E"/>
    <w:rsid w:val="00775696"/>
    <w:rsid w:val="00786C2C"/>
    <w:rsid w:val="007B003A"/>
    <w:rsid w:val="007B0A5A"/>
    <w:rsid w:val="007B3D2C"/>
    <w:rsid w:val="007C4F82"/>
    <w:rsid w:val="007D3534"/>
    <w:rsid w:val="007D72B7"/>
    <w:rsid w:val="007D751A"/>
    <w:rsid w:val="007D77C0"/>
    <w:rsid w:val="007F383D"/>
    <w:rsid w:val="00810D1D"/>
    <w:rsid w:val="0082081E"/>
    <w:rsid w:val="0082746B"/>
    <w:rsid w:val="008365D5"/>
    <w:rsid w:val="00852739"/>
    <w:rsid w:val="00871D6E"/>
    <w:rsid w:val="00880A42"/>
    <w:rsid w:val="008A02AE"/>
    <w:rsid w:val="008A49D8"/>
    <w:rsid w:val="008B0D14"/>
    <w:rsid w:val="008B3513"/>
    <w:rsid w:val="008E1B33"/>
    <w:rsid w:val="00916174"/>
    <w:rsid w:val="00916D18"/>
    <w:rsid w:val="009479CB"/>
    <w:rsid w:val="00952192"/>
    <w:rsid w:val="00960177"/>
    <w:rsid w:val="0096276F"/>
    <w:rsid w:val="00962E48"/>
    <w:rsid w:val="00987C84"/>
    <w:rsid w:val="00996CE1"/>
    <w:rsid w:val="009A2F34"/>
    <w:rsid w:val="009B334E"/>
    <w:rsid w:val="009D4263"/>
    <w:rsid w:val="00A15207"/>
    <w:rsid w:val="00A20525"/>
    <w:rsid w:val="00A35D80"/>
    <w:rsid w:val="00A6607D"/>
    <w:rsid w:val="00A9781B"/>
    <w:rsid w:val="00AA76EE"/>
    <w:rsid w:val="00AB4106"/>
    <w:rsid w:val="00AC6EA4"/>
    <w:rsid w:val="00B07BB6"/>
    <w:rsid w:val="00B12A05"/>
    <w:rsid w:val="00B253C0"/>
    <w:rsid w:val="00B37EE7"/>
    <w:rsid w:val="00B64731"/>
    <w:rsid w:val="00B835B0"/>
    <w:rsid w:val="00B837B9"/>
    <w:rsid w:val="00B860A4"/>
    <w:rsid w:val="00BB0DAB"/>
    <w:rsid w:val="00BB14F0"/>
    <w:rsid w:val="00BC1372"/>
    <w:rsid w:val="00BC425F"/>
    <w:rsid w:val="00BC6D24"/>
    <w:rsid w:val="00BD04F2"/>
    <w:rsid w:val="00BD09AC"/>
    <w:rsid w:val="00BD543B"/>
    <w:rsid w:val="00BE51D8"/>
    <w:rsid w:val="00C155E2"/>
    <w:rsid w:val="00C20969"/>
    <w:rsid w:val="00C24472"/>
    <w:rsid w:val="00C543D1"/>
    <w:rsid w:val="00CB3724"/>
    <w:rsid w:val="00CC1AA8"/>
    <w:rsid w:val="00CD0760"/>
    <w:rsid w:val="00CD1F83"/>
    <w:rsid w:val="00CE0494"/>
    <w:rsid w:val="00D020D6"/>
    <w:rsid w:val="00D16AF8"/>
    <w:rsid w:val="00D32490"/>
    <w:rsid w:val="00D365B5"/>
    <w:rsid w:val="00D6442D"/>
    <w:rsid w:val="00D95261"/>
    <w:rsid w:val="00DB6FAC"/>
    <w:rsid w:val="00DC79C1"/>
    <w:rsid w:val="00DD2E84"/>
    <w:rsid w:val="00DD7382"/>
    <w:rsid w:val="00DD7E57"/>
    <w:rsid w:val="00DE4CFB"/>
    <w:rsid w:val="00E07205"/>
    <w:rsid w:val="00E15699"/>
    <w:rsid w:val="00E159AF"/>
    <w:rsid w:val="00E16462"/>
    <w:rsid w:val="00E25225"/>
    <w:rsid w:val="00E2538E"/>
    <w:rsid w:val="00E25405"/>
    <w:rsid w:val="00E30DDF"/>
    <w:rsid w:val="00E436C9"/>
    <w:rsid w:val="00E66D25"/>
    <w:rsid w:val="00E846E9"/>
    <w:rsid w:val="00E95278"/>
    <w:rsid w:val="00E97E5F"/>
    <w:rsid w:val="00EA07A6"/>
    <w:rsid w:val="00EA1298"/>
    <w:rsid w:val="00EA16D6"/>
    <w:rsid w:val="00EC013C"/>
    <w:rsid w:val="00EC506F"/>
    <w:rsid w:val="00EE4F54"/>
    <w:rsid w:val="00EE5610"/>
    <w:rsid w:val="00F135C0"/>
    <w:rsid w:val="00F72B98"/>
    <w:rsid w:val="00F72EFF"/>
    <w:rsid w:val="00F75CA4"/>
    <w:rsid w:val="00F84DF4"/>
    <w:rsid w:val="00F86F48"/>
    <w:rsid w:val="00F92E2E"/>
    <w:rsid w:val="00FB0BD6"/>
    <w:rsid w:val="00FC12EE"/>
    <w:rsid w:val="00FC6987"/>
    <w:rsid w:val="00FD4948"/>
    <w:rsid w:val="00FE3F5C"/>
    <w:rsid w:val="00FF1322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3B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t37.eduservices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rumyantseva\Desktop\&#1057;&#1055;&#1058;-2019\!-&#1057;&#1055;&#1058;-20-21\spt37.eduservices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C:\Users\rumyantseva\Desktop\&#1057;&#1055;&#1058;-2019\!-&#1057;&#1055;&#1058;-20-21\spt37.eduservices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rumyantseva\Desktop\&#1057;&#1055;&#1058;-2019\!-&#1057;&#1055;&#1058;-20-21\spt37.eduservices.r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88;&#1077;&#1090;&#1080;&#1081;\Downloads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53E7E-E233-45A1-8494-7BB176FF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</TotalTime>
  <Pages>22</Pages>
  <Words>4620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 Румянцева</dc:creator>
  <cp:lastModifiedBy>Третий</cp:lastModifiedBy>
  <cp:revision>2</cp:revision>
  <cp:lastPrinted>2020-09-28T11:37:00Z</cp:lastPrinted>
  <dcterms:created xsi:type="dcterms:W3CDTF">2022-08-18T09:27:00Z</dcterms:created>
  <dcterms:modified xsi:type="dcterms:W3CDTF">2022-08-18T09:27:00Z</dcterms:modified>
</cp:coreProperties>
</file>