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2EB" w:rsidRDefault="004B12EB" w:rsidP="00EA7259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B050"/>
          <w:kern w:val="36"/>
          <w:sz w:val="48"/>
          <w:szCs w:val="48"/>
          <w:lang w:eastAsia="ru-RU"/>
        </w:rPr>
      </w:pPr>
    </w:p>
    <w:p w:rsidR="004B12EB" w:rsidRDefault="004B12EB" w:rsidP="00F542DD">
      <w:pPr>
        <w:tabs>
          <w:tab w:val="left" w:pos="-567"/>
          <w:tab w:val="left" w:pos="6663"/>
        </w:tabs>
        <w:spacing w:before="100" w:beforeAutospacing="1" w:after="100" w:afterAutospacing="1" w:line="240" w:lineRule="auto"/>
        <w:ind w:left="-567" w:right="2976" w:hanging="1134"/>
        <w:jc w:val="center"/>
        <w:outlineLvl w:val="0"/>
        <w:rPr>
          <w:rFonts w:ascii="Times New Roman" w:hAnsi="Times New Roman"/>
          <w:b/>
          <w:bCs/>
          <w:color w:val="00B050"/>
          <w:kern w:val="36"/>
          <w:sz w:val="48"/>
          <w:szCs w:val="48"/>
          <w:lang w:eastAsia="ru-RU"/>
        </w:rPr>
      </w:pPr>
      <w:r w:rsidRPr="0058233E">
        <w:rPr>
          <w:rFonts w:ascii="Times New Roman" w:hAnsi="Times New Roman"/>
          <w:b/>
          <w:noProof/>
          <w:color w:val="00B050"/>
          <w:kern w:val="36"/>
          <w:sz w:val="48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36322-146481-tantrumjpg-620x.jpg" style="width:339.75pt;height:231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AZoAAAAAUmdodGxvbmcAAAJY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">
            <v:imagedata r:id="rId5" o:title="" croptop="-272f" cropbottom="-472f" cropleft="-97f" cropright="-97f"/>
            <o:lock v:ext="edit" aspectratio="f"/>
          </v:shape>
        </w:pict>
      </w:r>
    </w:p>
    <w:p w:rsidR="004B12EB" w:rsidRDefault="004B12EB" w:rsidP="00F542D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3366FF"/>
          <w:kern w:val="36"/>
          <w:sz w:val="44"/>
          <w:szCs w:val="44"/>
          <w:lang w:eastAsia="ru-RU"/>
        </w:rPr>
      </w:pPr>
    </w:p>
    <w:p w:rsidR="004B12EB" w:rsidRDefault="004B12EB" w:rsidP="000A44E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B050"/>
          <w:kern w:val="36"/>
          <w:sz w:val="72"/>
          <w:szCs w:val="48"/>
          <w:lang w:eastAsia="ru-RU"/>
        </w:rPr>
      </w:pPr>
      <w:r w:rsidRPr="000A44EB">
        <w:rPr>
          <w:rFonts w:ascii="Times New Roman" w:hAnsi="Times New Roman"/>
          <w:b/>
          <w:bCs/>
          <w:color w:val="3366FF"/>
          <w:kern w:val="36"/>
          <w:sz w:val="44"/>
          <w:szCs w:val="44"/>
          <w:lang w:eastAsia="ru-RU"/>
        </w:rPr>
        <w:t xml:space="preserve">Консультация для родителей </w:t>
      </w:r>
    </w:p>
    <w:p w:rsidR="004B12EB" w:rsidRDefault="004B12EB" w:rsidP="00F542D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B050"/>
          <w:kern w:val="36"/>
          <w:sz w:val="72"/>
          <w:szCs w:val="48"/>
          <w:lang w:eastAsia="ru-RU"/>
        </w:rPr>
      </w:pPr>
      <w:r>
        <w:rPr>
          <w:rFonts w:ascii="Times New Roman" w:hAnsi="Times New Roman"/>
          <w:b/>
          <w:bCs/>
          <w:color w:val="00B050"/>
          <w:kern w:val="36"/>
          <w:sz w:val="72"/>
          <w:szCs w:val="48"/>
          <w:lang w:eastAsia="ru-RU"/>
        </w:rPr>
        <w:t>«Этот упрямый ребё</w:t>
      </w:r>
      <w:r w:rsidRPr="00F542DD">
        <w:rPr>
          <w:rFonts w:ascii="Times New Roman" w:hAnsi="Times New Roman"/>
          <w:b/>
          <w:bCs/>
          <w:color w:val="00B050"/>
          <w:kern w:val="36"/>
          <w:sz w:val="72"/>
          <w:szCs w:val="48"/>
          <w:lang w:eastAsia="ru-RU"/>
        </w:rPr>
        <w:t>нок»</w:t>
      </w:r>
    </w:p>
    <w:p w:rsidR="004B12EB" w:rsidRPr="00F542DD" w:rsidRDefault="004B12EB" w:rsidP="00F542D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B050"/>
          <w:kern w:val="36"/>
          <w:sz w:val="72"/>
          <w:szCs w:val="48"/>
          <w:lang w:eastAsia="ru-RU"/>
        </w:rPr>
      </w:pPr>
    </w:p>
    <w:p w:rsidR="004B12EB" w:rsidRPr="00F542DD" w:rsidRDefault="004B12EB" w:rsidP="00F542DD">
      <w:pPr>
        <w:tabs>
          <w:tab w:val="left" w:pos="-567"/>
          <w:tab w:val="left" w:pos="709"/>
        </w:tabs>
        <w:spacing w:before="100" w:beforeAutospacing="1" w:after="100" w:afterAutospacing="1" w:line="240" w:lineRule="auto"/>
        <w:ind w:left="3828" w:right="-850" w:hanging="1985"/>
        <w:jc w:val="center"/>
        <w:outlineLvl w:val="0"/>
        <w:rPr>
          <w:rFonts w:ascii="Times New Roman" w:hAnsi="Times New Roman"/>
          <w:b/>
          <w:bCs/>
          <w:color w:val="00B050"/>
          <w:kern w:val="36"/>
          <w:sz w:val="48"/>
          <w:szCs w:val="48"/>
          <w:lang w:eastAsia="ru-RU"/>
        </w:rPr>
      </w:pPr>
      <w:r w:rsidRPr="0058233E">
        <w:rPr>
          <w:rFonts w:ascii="Times New Roman" w:hAnsi="Times New Roman"/>
          <w:b/>
          <w:noProof/>
          <w:color w:val="00B050"/>
          <w:kern w:val="36"/>
          <w:sz w:val="48"/>
          <w:szCs w:val="48"/>
          <w:lang w:eastAsia="ru-RU"/>
        </w:rPr>
        <w:pict>
          <v:shape id="Рисунок 1" o:spid="_x0000_i1026" type="#_x0000_t75" alt="8e046c2acc20.jpg" style="width:318.75pt;height:233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">
            <v:imagedata r:id="rId6" o:title="" croptop="-270f" cropbottom="-369f" cropleft="-103f" cropright="-52f"/>
            <o:lock v:ext="edit" aspectratio="f"/>
          </v:shape>
        </w:pict>
      </w:r>
    </w:p>
    <w:p w:rsidR="004B12EB" w:rsidRPr="000A44EB" w:rsidRDefault="004B12EB" w:rsidP="000A44E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4EB">
        <w:rPr>
          <w:rFonts w:ascii="Times New Roman" w:hAnsi="Times New Roman"/>
          <w:sz w:val="28"/>
          <w:szCs w:val="28"/>
          <w:lang w:eastAsia="ru-RU"/>
        </w:rPr>
        <w:t>Возраст трех лет - переломный момент в жизни ребенка. Первый кризисный симптом – негативизм. Психическая эмансипация, отчетливость и ясность собственных желаний и намерений. Переживания успеха или неуспеха в конкретных делах. Кризис 3 лет – граница между ранним и дошкольным детством – один из наиболее трудных моментов в жизни ребенка. Это разрушение, пересмотр старой системы социальных отношений, кризис выделения своего «я» по Д.Б.Эльконину. Ребенок, отделяясь от взрослых, пытается установить 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44EB">
        <w:rPr>
          <w:rFonts w:ascii="Times New Roman" w:hAnsi="Times New Roman"/>
          <w:sz w:val="28"/>
          <w:szCs w:val="28"/>
          <w:lang w:eastAsia="ru-RU"/>
        </w:rPr>
        <w:t>ними новые, более глубокие отношения.</w:t>
      </w:r>
    </w:p>
    <w:p w:rsidR="004B12EB" w:rsidRPr="000A44EB" w:rsidRDefault="004B12EB" w:rsidP="000A44E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4EB">
        <w:rPr>
          <w:rFonts w:ascii="Times New Roman" w:hAnsi="Times New Roman"/>
          <w:sz w:val="28"/>
          <w:szCs w:val="28"/>
          <w:lang w:eastAsia="ru-RU"/>
        </w:rPr>
        <w:t>Изменение позиции ребенка, возрастание его самостоятельности и активности, требуют от близких взрослых своевременной перестройки. Если же новые отношения с ребенком не складываются, его инициатива не поощряется, самостоятельность постоянно ограничивается, у ребенка возникают собственно кризисные явления, проявляющиеся в отношениях со взрослыми (и никогда – со сверстниками).</w:t>
      </w:r>
    </w:p>
    <w:p w:rsidR="004B12EB" w:rsidRPr="000A44EB" w:rsidRDefault="004B12EB" w:rsidP="000A44E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4EB">
        <w:rPr>
          <w:rFonts w:ascii="Times New Roman" w:hAnsi="Times New Roman"/>
          <w:sz w:val="28"/>
          <w:szCs w:val="28"/>
          <w:lang w:eastAsia="ru-RU"/>
        </w:rPr>
        <w:t>Ребенок дает негативную реакцию не на само действие, которое он отказывается выполнить, а на требование или просьбу взрослого. Он не делает что-то только потому, что это предложил ему определенный взрослый человек. Вообще негативизм избирателен: ребенок игнорирует требования одного члена семьи или одной воспитательницы, а с другими достаточно послушен. Главный мотив действия - сделать наоборот, т.е. прямо противоположное тому, что ему сказали.</w:t>
      </w:r>
    </w:p>
    <w:p w:rsidR="004B12EB" w:rsidRPr="000A44EB" w:rsidRDefault="004B12EB" w:rsidP="000A44E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4EB">
        <w:rPr>
          <w:rFonts w:ascii="Times New Roman" w:hAnsi="Times New Roman"/>
          <w:sz w:val="28"/>
          <w:szCs w:val="28"/>
          <w:lang w:eastAsia="ru-RU"/>
        </w:rPr>
        <w:t>Крупнейший отечественный психолог Л.С. Выготский описал так наз</w:t>
      </w:r>
      <w:r>
        <w:rPr>
          <w:rFonts w:ascii="Times New Roman" w:hAnsi="Times New Roman"/>
          <w:sz w:val="28"/>
          <w:szCs w:val="28"/>
          <w:lang w:eastAsia="ru-RU"/>
        </w:rPr>
        <w:t xml:space="preserve">ываемое «семизвездье симптомов» – </w:t>
      </w:r>
      <w:r w:rsidRPr="000A44EB">
        <w:rPr>
          <w:rFonts w:ascii="Times New Roman" w:hAnsi="Times New Roman"/>
          <w:sz w:val="28"/>
          <w:szCs w:val="28"/>
          <w:lang w:eastAsia="ru-RU"/>
        </w:rPr>
        <w:t>семь наиболее ярких особенностей поведения, которые говорят о том, что ребенок достиг этого знаменательного этапа в развитии – кризиса упрямства.</w:t>
      </w:r>
    </w:p>
    <w:p w:rsidR="004B12EB" w:rsidRPr="000A44EB" w:rsidRDefault="004B12EB" w:rsidP="000A44E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4EB">
        <w:rPr>
          <w:rFonts w:ascii="Times New Roman" w:hAnsi="Times New Roman"/>
          <w:sz w:val="28"/>
          <w:szCs w:val="28"/>
          <w:lang w:eastAsia="ru-RU"/>
        </w:rPr>
        <w:t>1. Негативизм – стремление постоянно противоречить взрослым. Ребенок говорит «Нет» даже в том случае, если на самом деле предпочел бы сказать «Да», потому что указания исходят от взрослых: ему же крайне важно утвердиться в собственном мнении, доказать другим, что он может иметь самостоятельную позицию, отличную от позиции мамы с папой.</w:t>
      </w:r>
    </w:p>
    <w:p w:rsidR="004B12EB" w:rsidRPr="000A44EB" w:rsidRDefault="004B12EB" w:rsidP="000A44E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4EB">
        <w:rPr>
          <w:rFonts w:ascii="Times New Roman" w:hAnsi="Times New Roman"/>
          <w:sz w:val="28"/>
          <w:szCs w:val="28"/>
          <w:lang w:eastAsia="ru-RU"/>
        </w:rPr>
        <w:t>2. упрямство – стремление всегда отстаивать свое требование. Довольно часто ребенок при этом загоняет себя в ловушку: он и рад бы отказаться от первоначальной позиции, но не может – просто потому, что должен настоять на своем любой ценой.</w:t>
      </w:r>
    </w:p>
    <w:p w:rsidR="004B12EB" w:rsidRPr="000A44EB" w:rsidRDefault="004B12EB" w:rsidP="000A44E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4EB">
        <w:rPr>
          <w:rFonts w:ascii="Times New Roman" w:hAnsi="Times New Roman"/>
          <w:sz w:val="28"/>
          <w:szCs w:val="28"/>
          <w:lang w:eastAsia="ru-RU"/>
        </w:rPr>
        <w:t>3. Строптивость – бунт против тех норм и правил, которые были установлены прежде и к которым ребенок, вроде бы, уже привык за первые годы своей жизни. Он рушит барьеры – сопротивляется, проверяет на прочность любое из существенных правил. Этим и объясняются такие распространенные проблемы этого возраста, как внезапные нарушения режима – отказ спать в привычное время, отказ от еды, которую прежде ребенок ел с удовольствием и т.д.</w:t>
      </w:r>
    </w:p>
    <w:p w:rsidR="004B12EB" w:rsidRPr="000A44EB" w:rsidRDefault="004B12EB" w:rsidP="000A44E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4EB">
        <w:rPr>
          <w:rFonts w:ascii="Times New Roman" w:hAnsi="Times New Roman"/>
          <w:sz w:val="28"/>
          <w:szCs w:val="28"/>
          <w:lang w:eastAsia="ru-RU"/>
        </w:rPr>
        <w:t>4. Своеволие – то самое краеугольное «Я САМ!»</w:t>
      </w:r>
    </w:p>
    <w:p w:rsidR="004B12EB" w:rsidRPr="000A44EB" w:rsidRDefault="004B12EB" w:rsidP="000A44E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4EB">
        <w:rPr>
          <w:rFonts w:ascii="Times New Roman" w:hAnsi="Times New Roman"/>
          <w:sz w:val="28"/>
          <w:szCs w:val="28"/>
          <w:lang w:eastAsia="ru-RU"/>
        </w:rPr>
        <w:t>5. Протест – бунт – дитя находится в состоянии непрекращающейся войны с окружающими – прежде всего, конечно, с вами – родители.</w:t>
      </w:r>
    </w:p>
    <w:p w:rsidR="004B12EB" w:rsidRPr="000A44EB" w:rsidRDefault="004B12EB" w:rsidP="000A44E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4EB">
        <w:rPr>
          <w:rFonts w:ascii="Times New Roman" w:hAnsi="Times New Roman"/>
          <w:sz w:val="28"/>
          <w:szCs w:val="28"/>
          <w:lang w:eastAsia="ru-RU"/>
        </w:rPr>
        <w:t>6. Симптом обесценивания – ребенок, еще вчера такой ласковый и нежный, вдруг начинает ругаться, обзываться, подвергать сомнению ваши слова и авторитет.</w:t>
      </w:r>
    </w:p>
    <w:p w:rsidR="004B12EB" w:rsidRPr="000A44EB" w:rsidRDefault="004B12EB" w:rsidP="000A44E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4EB">
        <w:rPr>
          <w:rFonts w:ascii="Times New Roman" w:hAnsi="Times New Roman"/>
          <w:sz w:val="28"/>
          <w:szCs w:val="28"/>
          <w:lang w:eastAsia="ru-RU"/>
        </w:rPr>
        <w:t>7. Деспотизм – дитя не только все время настаивает на том, что все будет делать сам. Он и вас пытается заставить плясать под свою дудку! Для многих родителей это оказывается настоящим шоком: собственное чадо, от горшка два вершка – командует, требует, настаивает! Впрочем, достается не только маме с папой и бабушке с дедушкой, но и младшим братьям и сестрам, и домашним животным.</w:t>
      </w:r>
    </w:p>
    <w:p w:rsidR="004B12EB" w:rsidRPr="000A44EB" w:rsidRDefault="004B12EB" w:rsidP="000A44E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44EB">
        <w:rPr>
          <w:rFonts w:ascii="Times New Roman" w:hAnsi="Times New Roman"/>
          <w:sz w:val="28"/>
          <w:szCs w:val="28"/>
          <w:lang w:eastAsia="ru-RU"/>
        </w:rPr>
        <w:t>Если у трехлетнего ребенка рождаются многочисленные планы и он становится инициативным в своих действиях, если его достижения становятся предметом внимания взрослого и его доброжелательной оценки, его личность своевременно и полноценно развивается - это залог психического здоровья и успешного развития в дальнейшем. В противном случае при ограничении взрослыми самостоятельности в действиях детей или полном устранении от помощи ребенку в его бурно развивающихся, но еще плохо скоординированных и осмысленных действиях, а также при небрежном или безразличном отношении к его пока еще элементарным достижениям в поведении трехлеток возникают негативные симптомы: дети становятся раздражительными, гневливыми, легко впадают в аффект, капризничают, стремятся все сделать наоборот. "Я" ребенка в этом случае находит свое утверждение не в "гордости за достижение", что является продуктивным направлением его развития, а в "жажде победы над взрослым", которая проявляется в поведении ребенка в виде абсурдного противоборства взрослому, в достижении своих целей любой ценой, вплоть до истерик.</w:t>
      </w:r>
      <w:bookmarkStart w:id="0" w:name="_GoBack"/>
      <w:bookmarkEnd w:id="0"/>
    </w:p>
    <w:sectPr w:rsidR="004B12EB" w:rsidRPr="000A44EB" w:rsidSect="000A44EB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A7A"/>
    <w:multiLevelType w:val="multilevel"/>
    <w:tmpl w:val="CF14E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7259"/>
    <w:rsid w:val="000A44EB"/>
    <w:rsid w:val="00100C2C"/>
    <w:rsid w:val="00175197"/>
    <w:rsid w:val="004B12EB"/>
    <w:rsid w:val="0058233E"/>
    <w:rsid w:val="007C63F9"/>
    <w:rsid w:val="009B7F0D"/>
    <w:rsid w:val="00A77BA3"/>
    <w:rsid w:val="00CE5C37"/>
    <w:rsid w:val="00EA7259"/>
    <w:rsid w:val="00F5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C2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54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42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0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3</Pages>
  <Words>667</Words>
  <Characters>3802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XXX</cp:lastModifiedBy>
  <cp:revision>5</cp:revision>
  <cp:lastPrinted>2013-10-24T06:00:00Z</cp:lastPrinted>
  <dcterms:created xsi:type="dcterms:W3CDTF">2013-07-16T09:25:00Z</dcterms:created>
  <dcterms:modified xsi:type="dcterms:W3CDTF">2013-10-24T06:04:00Z</dcterms:modified>
</cp:coreProperties>
</file>