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35C" w:rsidRPr="00AC60E9" w:rsidRDefault="002D035C" w:rsidP="00AC60E9">
      <w:pPr>
        <w:spacing w:before="59" w:after="59" w:line="211" w:lineRule="atLeast"/>
        <w:jc w:val="center"/>
        <w:rPr>
          <w:rFonts w:ascii="Verdana" w:hAnsi="Verdana"/>
          <w:sz w:val="24"/>
          <w:szCs w:val="14"/>
          <w:lang w:eastAsia="ru-RU"/>
        </w:rPr>
      </w:pPr>
      <w:r w:rsidRPr="00AC60E9">
        <w:rPr>
          <w:rFonts w:ascii="Verdana" w:hAnsi="Verdana"/>
          <w:sz w:val="24"/>
          <w:szCs w:val="14"/>
          <w:lang w:eastAsia="ru-RU"/>
        </w:rPr>
        <w:t>Консультация для родителей</w:t>
      </w:r>
    </w:p>
    <w:p w:rsidR="002D035C" w:rsidRDefault="002D035C" w:rsidP="00AC60E9">
      <w:pPr>
        <w:spacing w:before="59" w:after="59" w:line="211" w:lineRule="atLeast"/>
        <w:jc w:val="center"/>
        <w:rPr>
          <w:rFonts w:ascii="Verdana" w:hAnsi="Verdana"/>
          <w:color w:val="0070C0"/>
          <w:sz w:val="72"/>
          <w:szCs w:val="14"/>
          <w:lang w:eastAsia="ru-RU"/>
        </w:rPr>
      </w:pPr>
      <w:r w:rsidRPr="00AC60E9">
        <w:rPr>
          <w:rFonts w:ascii="Verdana" w:hAnsi="Verdana"/>
          <w:color w:val="0070C0"/>
          <w:sz w:val="72"/>
          <w:szCs w:val="14"/>
          <w:lang w:eastAsia="ru-RU"/>
        </w:rPr>
        <w:t>Учим ребёнка общаться</w:t>
      </w:r>
    </w:p>
    <w:p w:rsidR="002D035C" w:rsidRDefault="002D035C" w:rsidP="00AC60E9">
      <w:pPr>
        <w:spacing w:before="59" w:after="59" w:line="211" w:lineRule="atLeast"/>
        <w:rPr>
          <w:rFonts w:ascii="Verdana" w:hAnsi="Verdana"/>
          <w:color w:val="0070C0"/>
          <w:sz w:val="72"/>
          <w:szCs w:val="14"/>
          <w:lang w:eastAsia="ru-RU"/>
        </w:rPr>
      </w:pPr>
    </w:p>
    <w:p w:rsidR="002D035C" w:rsidRPr="00AC60E9" w:rsidRDefault="002D035C" w:rsidP="00AC60E9">
      <w:pPr>
        <w:spacing w:before="59" w:after="59" w:line="211" w:lineRule="atLeast"/>
        <w:jc w:val="center"/>
        <w:rPr>
          <w:rFonts w:ascii="Verdana" w:hAnsi="Verdana"/>
          <w:color w:val="0070C0"/>
          <w:sz w:val="72"/>
          <w:szCs w:val="14"/>
          <w:lang w:eastAsia="ru-RU"/>
        </w:rPr>
      </w:pPr>
      <w:r w:rsidRPr="00834530">
        <w:rPr>
          <w:rFonts w:ascii="Verdana" w:hAnsi="Verdana"/>
          <w:noProof/>
          <w:color w:val="0070C0"/>
          <w:sz w:val="72"/>
          <w:szCs w:val="1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0" o:spid="_x0000_i1025" type="#_x0000_t75" alt="14164.jpg" style="width:380.25pt;height:570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">
            <v:imagedata r:id="rId7" o:title="" croptop="-110f" cropbottom="-150f" cropleft="-87f" cropright="-87f"/>
            <o:lock v:ext="edit" aspectratio="f"/>
          </v:shape>
        </w:pict>
      </w:r>
    </w:p>
    <w:p w:rsidR="002D035C" w:rsidRDefault="002D035C" w:rsidP="00AC60E9">
      <w:pPr>
        <w:spacing w:before="59" w:after="59" w:line="211" w:lineRule="atLeast"/>
        <w:rPr>
          <w:rFonts w:ascii="Verdana" w:hAnsi="Verdana"/>
          <w:color w:val="464646"/>
          <w:sz w:val="14"/>
          <w:szCs w:val="14"/>
          <w:lang w:eastAsia="ru-RU"/>
        </w:rPr>
      </w:pPr>
    </w:p>
    <w:p w:rsidR="002D035C" w:rsidRDefault="002D035C" w:rsidP="00AC60E9">
      <w:pPr>
        <w:spacing w:before="59" w:after="59" w:line="211" w:lineRule="atLeast"/>
        <w:rPr>
          <w:rFonts w:ascii="Verdana" w:hAnsi="Verdana"/>
          <w:color w:val="464646"/>
          <w:sz w:val="20"/>
          <w:szCs w:val="28"/>
          <w:lang w:eastAsia="ru-RU"/>
        </w:rPr>
      </w:pPr>
    </w:p>
    <w:p w:rsidR="002D035C" w:rsidRPr="00AC60E9" w:rsidRDefault="002D035C" w:rsidP="00E43DEB">
      <w:pPr>
        <w:spacing w:before="59" w:after="59"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 и взрослыми. Задача взрослых – помочь ему в этом.</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Способность к общению включает в себя:</w:t>
      </w:r>
    </w:p>
    <w:p w:rsidR="002D035C" w:rsidRPr="00AC60E9" w:rsidRDefault="002D035C" w:rsidP="00E43DEB">
      <w:pPr>
        <w:numPr>
          <w:ilvl w:val="0"/>
          <w:numId w:val="1"/>
        </w:numPr>
        <w:spacing w:before="100" w:beforeAutospacing="1" w:after="100" w:afterAutospacing="1"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Желание вступать в контакт с окружающими </w:t>
      </w:r>
      <w:r w:rsidRPr="00AC60E9">
        <w:rPr>
          <w:rFonts w:ascii="Verdana" w:hAnsi="Verdana"/>
          <w:i/>
          <w:iCs/>
          <w:color w:val="464646"/>
          <w:sz w:val="20"/>
          <w:szCs w:val="28"/>
          <w:lang w:eastAsia="ru-RU"/>
        </w:rPr>
        <w:t>(«Я хочу!»)</w:t>
      </w:r>
      <w:r w:rsidRPr="00AC60E9">
        <w:rPr>
          <w:rFonts w:ascii="Verdana" w:hAnsi="Verdana"/>
          <w:color w:val="464646"/>
          <w:sz w:val="20"/>
          <w:szCs w:val="28"/>
          <w:lang w:eastAsia="ru-RU"/>
        </w:rPr>
        <w:t>.</w:t>
      </w:r>
    </w:p>
    <w:p w:rsidR="002D035C" w:rsidRPr="00AC60E9" w:rsidRDefault="002D035C" w:rsidP="00E43DEB">
      <w:pPr>
        <w:numPr>
          <w:ilvl w:val="0"/>
          <w:numId w:val="1"/>
        </w:numPr>
        <w:spacing w:before="100" w:beforeAutospacing="1" w:after="100" w:afterAutospacing="1"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Умение организовать общение </w:t>
      </w:r>
      <w:r w:rsidRPr="00AC60E9">
        <w:rPr>
          <w:rFonts w:ascii="Verdana" w:hAnsi="Verdana"/>
          <w:i/>
          <w:iCs/>
          <w:color w:val="464646"/>
          <w:sz w:val="20"/>
          <w:szCs w:val="28"/>
          <w:lang w:eastAsia="ru-RU"/>
        </w:rPr>
        <w:t>(«Я умею!»)</w:t>
      </w:r>
      <w:r w:rsidRPr="00AC60E9">
        <w:rPr>
          <w:rFonts w:ascii="Verdana" w:hAnsi="Verdana"/>
          <w:color w:val="464646"/>
          <w:sz w:val="20"/>
          <w:szCs w:val="28"/>
          <w:lang w:eastAsia="ru-RU"/>
        </w:rPr>
        <w:t>, включающее умение слушать собеседника, умение эмоционально сопереживать, умение решать конфликтные ситуации.</w:t>
      </w:r>
    </w:p>
    <w:p w:rsidR="002D035C" w:rsidRPr="00AC60E9" w:rsidRDefault="002D035C" w:rsidP="00E43DEB">
      <w:pPr>
        <w:numPr>
          <w:ilvl w:val="0"/>
          <w:numId w:val="1"/>
        </w:numPr>
        <w:spacing w:before="100" w:beforeAutospacing="1" w:after="100" w:afterAutospacing="1"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Знание норм и правил, которым необходимо следовать при общении с окружающими </w:t>
      </w:r>
      <w:r w:rsidRPr="00AC60E9">
        <w:rPr>
          <w:rFonts w:ascii="Verdana" w:hAnsi="Verdana"/>
          <w:i/>
          <w:iCs/>
          <w:color w:val="464646"/>
          <w:sz w:val="20"/>
          <w:szCs w:val="28"/>
          <w:lang w:eastAsia="ru-RU"/>
        </w:rPr>
        <w:t>(«Я знаю!»)</w:t>
      </w:r>
      <w:r w:rsidRPr="00AC60E9">
        <w:rPr>
          <w:rFonts w:ascii="Verdana" w:hAnsi="Verdana"/>
          <w:color w:val="464646"/>
          <w:sz w:val="20"/>
          <w:szCs w:val="28"/>
          <w:lang w:eastAsia="ru-RU"/>
        </w:rPr>
        <w:t>.</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От рождения до 1 года</w:t>
      </w:r>
      <w:r w:rsidRPr="00AC60E9">
        <w:rPr>
          <w:rFonts w:ascii="Verdana" w:hAnsi="Verdana"/>
          <w:color w:val="464646"/>
          <w:sz w:val="20"/>
          <w:szCs w:val="28"/>
          <w:lang w:eastAsia="ru-RU"/>
        </w:rPr>
        <w:t> ведущим типом деятельности </w:t>
      </w:r>
      <w:r w:rsidRPr="00AC60E9">
        <w:rPr>
          <w:rFonts w:ascii="Verdana" w:hAnsi="Verdana"/>
          <w:i/>
          <w:iCs/>
          <w:color w:val="464646"/>
          <w:sz w:val="20"/>
          <w:szCs w:val="28"/>
          <w:lang w:eastAsia="ru-RU"/>
        </w:rPr>
        <w:t>(тем, в котором происходят основные качественные изменения психики ребенка)</w:t>
      </w:r>
      <w:r w:rsidRPr="00AC60E9">
        <w:rPr>
          <w:rFonts w:ascii="Verdana" w:hAnsi="Verdana"/>
          <w:color w:val="464646"/>
          <w:sz w:val="20"/>
          <w:szCs w:val="28"/>
          <w:lang w:eastAsia="ru-RU"/>
        </w:rPr>
        <w:t> является непосредственно-эмоциональное общение с матерью.</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Далее общение ребенка и взрослого начинает происходить в совместных действиях.</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От 1 года до 3 лет</w:t>
      </w:r>
      <w:r w:rsidRPr="00AC60E9">
        <w:rPr>
          <w:rFonts w:ascii="Verdana" w:hAnsi="Verdana"/>
          <w:color w:val="464646"/>
          <w:sz w:val="20"/>
          <w:szCs w:val="28"/>
          <w:lang w:eastAsia="ru-RU"/>
        </w:rPr>
        <w:t> ведущий тип деятельности – предметно-манипулятивный.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Критериями гармоничных отношений между ребенком и родителями можно считать:</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создание у ребенка уверенности в том, что его любят и о нем заботятся;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признание права на индивидуальность, в том числе непохожесть на родителей;</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сохранение независимости ребенка. Каждый человек имеет право на «секреты».</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В возрасте 3-7 лет</w:t>
      </w:r>
      <w:r w:rsidRPr="00AC60E9">
        <w:rPr>
          <w:rFonts w:ascii="Verdana" w:hAnsi="Verdana"/>
          <w:color w:val="464646"/>
          <w:sz w:val="20"/>
          <w:szCs w:val="28"/>
          <w:lang w:eastAsia="ru-RU"/>
        </w:rPr>
        <w:t> ведущей является игровая деятельность, а ведущими потребностями становятся потребность в самостоятельности, новых впечатлениях и в общении.</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AC60E9">
        <w:rPr>
          <w:rFonts w:ascii="Verdana" w:hAnsi="Verdana"/>
          <w:i/>
          <w:iCs/>
          <w:color w:val="464646"/>
          <w:sz w:val="20"/>
          <w:szCs w:val="28"/>
          <w:lang w:eastAsia="ru-RU"/>
        </w:rPr>
        <w:t>(повторение движений другого человека)</w:t>
      </w:r>
      <w:r w:rsidRPr="00AC60E9">
        <w:rPr>
          <w:rFonts w:ascii="Verdana" w:hAnsi="Verdana"/>
          <w:color w:val="464646"/>
          <w:sz w:val="20"/>
          <w:szCs w:val="28"/>
          <w:lang w:eastAsia="ru-RU"/>
        </w:rPr>
        <w:t>, «Зоопарк» </w:t>
      </w:r>
      <w:r w:rsidRPr="00AC60E9">
        <w:rPr>
          <w:rFonts w:ascii="Verdana" w:hAnsi="Verdana"/>
          <w:i/>
          <w:iCs/>
          <w:color w:val="464646"/>
          <w:sz w:val="20"/>
          <w:szCs w:val="28"/>
          <w:lang w:eastAsia="ru-RU"/>
        </w:rPr>
        <w:t>(подражание зверям)</w:t>
      </w:r>
      <w:r w:rsidRPr="00AC60E9">
        <w:rPr>
          <w:rFonts w:ascii="Verdana" w:hAnsi="Verdana"/>
          <w:color w:val="464646"/>
          <w:sz w:val="20"/>
          <w:szCs w:val="28"/>
          <w:lang w:eastAsia="ru-RU"/>
        </w:rPr>
        <w:t>.</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AC60E9">
        <w:rPr>
          <w:rFonts w:ascii="Verdana" w:hAnsi="Verdana"/>
          <w:i/>
          <w:iCs/>
          <w:color w:val="464646"/>
          <w:sz w:val="20"/>
          <w:szCs w:val="28"/>
          <w:lang w:eastAsia="ru-RU"/>
        </w:rPr>
        <w:t>(уже с самого раннего возраста)</w:t>
      </w:r>
      <w:r w:rsidRPr="00AC60E9">
        <w:rPr>
          <w:rFonts w:ascii="Verdana" w:hAnsi="Verdana"/>
          <w:color w:val="464646"/>
          <w:sz w:val="20"/>
          <w:szCs w:val="28"/>
          <w:lang w:eastAsia="ru-RU"/>
        </w:rPr>
        <w:t>. Качества адекватной самооценки – активность, находчивость, чувство юмора, общительность, желание идти на контакт.</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Советы родителям по формированию адекватной самооценки: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показывайте своим примером адекватность отношения к успехам и неудачам. Оценивайте вслух свои возможности и результаты дела;</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сравнивайте ребенка с другими детьми. Сравнивайте его с самим собой </w:t>
      </w:r>
      <w:r w:rsidRPr="00AC60E9">
        <w:rPr>
          <w:rFonts w:ascii="Verdana" w:hAnsi="Verdana"/>
          <w:i/>
          <w:iCs/>
          <w:color w:val="464646"/>
          <w:sz w:val="20"/>
          <w:szCs w:val="28"/>
          <w:lang w:eastAsia="ru-RU"/>
        </w:rPr>
        <w:t>(тем, каким он был вчера и, возможно, будет завтра)</w:t>
      </w:r>
      <w:r w:rsidRPr="00AC60E9">
        <w:rPr>
          <w:rFonts w:ascii="Verdana" w:hAnsi="Verdana"/>
          <w:color w:val="464646"/>
          <w:sz w:val="20"/>
          <w:szCs w:val="28"/>
          <w:lang w:eastAsia="ru-RU"/>
        </w:rPr>
        <w:t>.</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Игры, позволяющие выявить самооценку ребенка</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«Сорви шапку», «У нас все можно» и др.</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Принципы общения с агрессивным ребенком:</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помните, что запрет, физическое наказание и повышение голоса – самые неэффективные способы преодоления агрессивности;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Игры на выплеск агрессивности</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«Кукла Бобо» - кукла для выплеска агрессии.</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«Разыгрывание ситуации»</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Как строить взаимоотношения с конфликтными детьми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Игры: «На кого я похож» - сравнение себя с животным, цветком, деревом</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«Спина к спине» - игра направлена на развитие умения договориться, при этом важно видеть собеседника.</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«Сидящий и стоящий».</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Застенчивость</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Последствия: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препятствует тому, чтобы встречаться с новыми людьми, заводить друзей и получать удовольствие от приятного общения;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удерживает человека от выражения своего мнения и отстаивания своих прав;</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дает другим людям возможности оценить положительные качества человека;</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усугубляет чрезмерную сосредоточенность на себе и своем поведении;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мешает ясно мыслить и эффективно общаться;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сопровождается переживаниями одиночества, тревоги и депрессии.</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Игры: рисуночная игра «Какой я есть и каким бы я хотел быть»; «Магазин игрушек», «Сборщики»</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b/>
          <w:bCs/>
          <w:color w:val="464646"/>
          <w:sz w:val="20"/>
          <w:szCs w:val="28"/>
          <w:lang w:eastAsia="ru-RU"/>
        </w:rPr>
        <w:t>Советы родителям замкнутых детей:</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Замкнутый ребенок в отличие от застенчивого не хочет и не знает, как общаться.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расширяйте круг общения вашего ребенка, приводите его в новые места и знакомьте с новыми людьми;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стремитесь сами стать для ребенка примером эффективно общающегося человека;</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Отдельную группу детей составляют </w:t>
      </w:r>
      <w:r w:rsidRPr="00AC60E9">
        <w:rPr>
          <w:rFonts w:ascii="Verdana" w:hAnsi="Verdana"/>
          <w:b/>
          <w:bCs/>
          <w:color w:val="464646"/>
          <w:sz w:val="20"/>
          <w:szCs w:val="28"/>
          <w:lang w:eastAsia="ru-RU"/>
        </w:rPr>
        <w:t>дети с синдромом дефицита внимания и гиперактивностью.</w:t>
      </w:r>
      <w:r w:rsidRPr="00AC60E9">
        <w:rPr>
          <w:rFonts w:ascii="Verdana" w:hAnsi="Verdana"/>
          <w:color w:val="464646"/>
          <w:sz w:val="20"/>
          <w:szCs w:val="28"/>
          <w:lang w:eastAsia="ru-RU"/>
        </w:rPr>
        <w:t>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многопочвенны. В домашней программе коррекции детей с синдромом дефицита внимания и гиперактивности должен преобладать поведенческий аспект:</w:t>
      </w:r>
    </w:p>
    <w:p w:rsidR="002D035C" w:rsidRPr="00AC60E9" w:rsidRDefault="002D035C" w:rsidP="00E43DEB">
      <w:pPr>
        <w:numPr>
          <w:ilvl w:val="0"/>
          <w:numId w:val="2"/>
        </w:numPr>
        <w:spacing w:before="100" w:beforeAutospacing="1" w:after="100" w:afterAutospacing="1"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Изменение поведения взрослого и его отношения к ребенку:</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проявляется достаточно твердости и последовательности в воспитании;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контролируйте поведение ребенка, не навязывая ему жестких правил;</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давайте ребенку категорических указаний, избегайте слов «нет», «нельзя»;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стройте взаимоотношения с ребенком на взаимопонимании и доверии;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реагируйте на действия ребенка неожиданным способом </w:t>
      </w:r>
      <w:r w:rsidRPr="00AC60E9">
        <w:rPr>
          <w:rFonts w:ascii="Verdana" w:hAnsi="Verdana"/>
          <w:i/>
          <w:iCs/>
          <w:color w:val="464646"/>
          <w:sz w:val="20"/>
          <w:szCs w:val="28"/>
          <w:lang w:eastAsia="ru-RU"/>
        </w:rPr>
        <w:t>(шутите, повторите действия ребенка, сфотографируйте его, оставьте в комнате одного и т. д. )</w:t>
      </w:r>
      <w:r w:rsidRPr="00AC60E9">
        <w:rPr>
          <w:rFonts w:ascii="Verdana" w:hAnsi="Verdana"/>
          <w:color w:val="464646"/>
          <w:sz w:val="20"/>
          <w:szCs w:val="28"/>
          <w:lang w:eastAsia="ru-RU"/>
        </w:rPr>
        <w:t>;</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повторяйте свою просьбу одними и теми же словами много раз;</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настаивайте на том, чтобы ребенок обязательно принес извинения за проступок;</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выслушайте то, что хочет сказать ребенок.</w:t>
      </w:r>
    </w:p>
    <w:p w:rsidR="002D035C" w:rsidRPr="00AC60E9" w:rsidRDefault="002D035C" w:rsidP="00E43DEB">
      <w:pPr>
        <w:numPr>
          <w:ilvl w:val="0"/>
          <w:numId w:val="3"/>
        </w:numPr>
        <w:spacing w:before="100" w:beforeAutospacing="1" w:after="100" w:afterAutospacing="1"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Изменение психологического микроклимата в семье:</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уделяйте ребенку достаточно внимания;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проводите досуг всей семьей;</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допускайте ссор в присутствии ребенка.</w:t>
      </w:r>
    </w:p>
    <w:p w:rsidR="002D035C" w:rsidRPr="00AC60E9" w:rsidRDefault="002D035C" w:rsidP="00E43DEB">
      <w:pPr>
        <w:numPr>
          <w:ilvl w:val="0"/>
          <w:numId w:val="4"/>
        </w:numPr>
        <w:spacing w:before="100" w:beforeAutospacing="1" w:after="100" w:afterAutospacing="1"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Организация режима дня и места для занятий:</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установите твердый распорядок дня для ребенка и всех членов семьи;</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чаще показывайте ребенку, как лучше выполнить задание, не отвлекаясь;</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снижайте влияние отвлекающих факторов во время выполнения ребенком задания;</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избегайте по возможности больших скоплений людей;</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помните, что переутомление способствует снижению самоконтроля и нарастанию гиперактивности.</w:t>
      </w:r>
    </w:p>
    <w:p w:rsidR="002D035C" w:rsidRPr="00AC60E9" w:rsidRDefault="002D035C" w:rsidP="00E43DEB">
      <w:pPr>
        <w:numPr>
          <w:ilvl w:val="0"/>
          <w:numId w:val="5"/>
        </w:numPr>
        <w:spacing w:before="100" w:beforeAutospacing="1" w:after="100" w:afterAutospacing="1" w:line="211" w:lineRule="atLeast"/>
        <w:jc w:val="both"/>
        <w:rPr>
          <w:rFonts w:ascii="Verdana" w:hAnsi="Verdana"/>
          <w:color w:val="464646"/>
          <w:sz w:val="20"/>
          <w:szCs w:val="28"/>
          <w:lang w:eastAsia="ru-RU"/>
        </w:rPr>
      </w:pPr>
      <w:r w:rsidRPr="00AC60E9">
        <w:rPr>
          <w:rFonts w:ascii="Verdana" w:hAnsi="Verdana"/>
          <w:color w:val="464646"/>
          <w:sz w:val="20"/>
          <w:szCs w:val="28"/>
          <w:lang w:eastAsia="ru-RU"/>
        </w:rPr>
        <w:t>Специальная поведенческая программа:</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придумайте гибкую систему вознаграждений за хорошо выполненное задание и наказание за плохое поведение.</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прибегайте к физическому наказанию</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чаще хвалите ребенка, т. к. он чувствителен к поощрениям</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составьте список обязанностей ребенка и постепенно расширяйте его, предварительно обсудив их с ребенком</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воспитывайте в детях навыки управления гневом и агрессией</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старайтесь предотвратить последствия забывчивости ребенка</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не разрешайте откладывать выполнение заданий на другое время</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Для детей с дефицитом внимания и гиперактивности наиболее действенными будут средства убеждения «через тело»:</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лишение удовольствия, лакомства, привилегий</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запрет на приятную деятельность, телефонные разговоры</w:t>
      </w:r>
    </w:p>
    <w:p w:rsidR="002D035C" w:rsidRPr="00AC60E9" w:rsidRDefault="002D035C" w:rsidP="00E43DEB">
      <w:pPr>
        <w:spacing w:after="0"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 внеочередное дежурство на кухне и т. д.</w:t>
      </w:r>
    </w:p>
    <w:p w:rsidR="002D035C" w:rsidRPr="00AC60E9" w:rsidRDefault="002D035C" w:rsidP="00E43DEB">
      <w:pPr>
        <w:spacing w:before="59" w:after="59" w:line="211" w:lineRule="atLeast"/>
        <w:ind w:firstLine="117"/>
        <w:jc w:val="both"/>
        <w:rPr>
          <w:rFonts w:ascii="Verdana" w:hAnsi="Verdana"/>
          <w:color w:val="464646"/>
          <w:sz w:val="20"/>
          <w:szCs w:val="28"/>
          <w:lang w:eastAsia="ru-RU"/>
        </w:rPr>
      </w:pPr>
      <w:r w:rsidRPr="00AC60E9">
        <w:rPr>
          <w:rFonts w:ascii="Verdana" w:hAnsi="Verdana"/>
          <w:color w:val="464646"/>
          <w:sz w:val="20"/>
          <w:szCs w:val="28"/>
          <w:lang w:eastAsia="ru-RU"/>
        </w:rPr>
        <w:t>Надеемся, что наши рекомендации помогут семьям в вопросах воспитания детей.</w:t>
      </w:r>
    </w:p>
    <w:sectPr w:rsidR="002D035C" w:rsidRPr="00AC60E9" w:rsidSect="00F73A0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35C" w:rsidRDefault="002D035C" w:rsidP="00E879A8">
      <w:pPr>
        <w:spacing w:after="0" w:line="240" w:lineRule="auto"/>
      </w:pPr>
      <w:r>
        <w:separator/>
      </w:r>
    </w:p>
  </w:endnote>
  <w:endnote w:type="continuationSeparator" w:id="0">
    <w:p w:rsidR="002D035C" w:rsidRDefault="002D035C" w:rsidP="00E879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35C" w:rsidRDefault="002D035C" w:rsidP="00E879A8">
      <w:pPr>
        <w:spacing w:after="0" w:line="240" w:lineRule="auto"/>
      </w:pPr>
      <w:r>
        <w:separator/>
      </w:r>
    </w:p>
  </w:footnote>
  <w:footnote w:type="continuationSeparator" w:id="0">
    <w:p w:rsidR="002D035C" w:rsidRDefault="002D035C" w:rsidP="00E879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13CC4"/>
    <w:multiLevelType w:val="multilevel"/>
    <w:tmpl w:val="E3E8EFD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4A3234D4"/>
    <w:multiLevelType w:val="multilevel"/>
    <w:tmpl w:val="E45C2D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51283AAF"/>
    <w:multiLevelType w:val="multilevel"/>
    <w:tmpl w:val="064005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5F214FA6"/>
    <w:multiLevelType w:val="multilevel"/>
    <w:tmpl w:val="BF3CF02C"/>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6C98469C"/>
    <w:multiLevelType w:val="multilevel"/>
    <w:tmpl w:val="2D78A21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6BFA"/>
    <w:rsid w:val="002D035C"/>
    <w:rsid w:val="00482895"/>
    <w:rsid w:val="006A43E8"/>
    <w:rsid w:val="00834530"/>
    <w:rsid w:val="008C1DA0"/>
    <w:rsid w:val="00AC60E9"/>
    <w:rsid w:val="00BE6E00"/>
    <w:rsid w:val="00C86BFA"/>
    <w:rsid w:val="00E43DEB"/>
    <w:rsid w:val="00E879A8"/>
    <w:rsid w:val="00F73A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A0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86B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C86BFA"/>
    <w:rPr>
      <w:rFonts w:cs="Times New Roman"/>
    </w:rPr>
  </w:style>
  <w:style w:type="paragraph" w:customStyle="1" w:styleId="dlg">
    <w:name w:val="dlg"/>
    <w:basedOn w:val="Normal"/>
    <w:uiPriority w:val="99"/>
    <w:rsid w:val="00C86BFA"/>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semiHidden/>
    <w:rsid w:val="00E879A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E879A8"/>
    <w:rPr>
      <w:rFonts w:cs="Times New Roman"/>
    </w:rPr>
  </w:style>
  <w:style w:type="paragraph" w:styleId="Footer">
    <w:name w:val="footer"/>
    <w:basedOn w:val="Normal"/>
    <w:link w:val="FooterChar"/>
    <w:uiPriority w:val="99"/>
    <w:semiHidden/>
    <w:rsid w:val="00E879A8"/>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E879A8"/>
    <w:rPr>
      <w:rFonts w:cs="Times New Roman"/>
    </w:rPr>
  </w:style>
  <w:style w:type="paragraph" w:styleId="BalloonText">
    <w:name w:val="Balloon Text"/>
    <w:basedOn w:val="Normal"/>
    <w:link w:val="BalloonTextChar"/>
    <w:uiPriority w:val="99"/>
    <w:semiHidden/>
    <w:rsid w:val="00AC6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60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17638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5</Pages>
  <Words>1826</Words>
  <Characters>10413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XXX</cp:lastModifiedBy>
  <cp:revision>4</cp:revision>
  <dcterms:created xsi:type="dcterms:W3CDTF">2013-10-10T17:31:00Z</dcterms:created>
  <dcterms:modified xsi:type="dcterms:W3CDTF">2013-10-24T05:58:00Z</dcterms:modified>
</cp:coreProperties>
</file>