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DD" w:rsidRDefault="008918DD" w:rsidP="004B4294">
      <w:pPr>
        <w:jc w:val="center"/>
        <w:rPr>
          <w:b/>
          <w:sz w:val="28"/>
          <w:szCs w:val="28"/>
        </w:rPr>
      </w:pPr>
      <w:r w:rsidRPr="00137CE3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проведения праздничных мероприятий, </w:t>
      </w:r>
    </w:p>
    <w:p w:rsidR="008918DD" w:rsidRDefault="008918DD" w:rsidP="004B4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посвященных 77-й годовщине Победы в Великой Отечественной войне </w:t>
      </w:r>
    </w:p>
    <w:p w:rsidR="008918DD" w:rsidRDefault="008918DD" w:rsidP="004D00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городском округе Вичуга </w:t>
      </w:r>
    </w:p>
    <w:p w:rsidR="008918DD" w:rsidRPr="0051410C" w:rsidRDefault="008918DD" w:rsidP="004D00B4">
      <w:pPr>
        <w:jc w:val="center"/>
        <w:rPr>
          <w:b/>
          <w:sz w:val="28"/>
          <w:szCs w:val="28"/>
        </w:rPr>
      </w:pPr>
    </w:p>
    <w:tbl>
      <w:tblPr>
        <w:tblW w:w="1103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533"/>
        <w:gridCol w:w="3690"/>
        <w:gridCol w:w="2830"/>
        <w:gridCol w:w="2387"/>
      </w:tblGrid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  <w:r w:rsidRPr="001A3772">
              <w:t>№ п/п</w:t>
            </w: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Дата и время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Название мероприятия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Место проведения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Ответственный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16</w:t>
            </w:r>
            <w:r>
              <w:t>.04.2022</w:t>
            </w:r>
            <w:r w:rsidRPr="001A3772">
              <w:t xml:space="preserve"> 11.00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«Песни Победы» - VIII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городской открытый конкурс военно-патриотической песни.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Зрительный зал</w:t>
            </w:r>
          </w:p>
          <w:p w:rsidR="008918DD" w:rsidRDefault="008918DD" w:rsidP="001A3772">
            <w:pPr>
              <w:jc w:val="center"/>
            </w:pPr>
            <w:r w:rsidRPr="001A3772">
              <w:t xml:space="preserve">МБУК 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«Клуб им. Фрунзе»</w:t>
            </w: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2387" w:type="dxa"/>
          </w:tcPr>
          <w:p w:rsidR="008918DD" w:rsidRPr="001A3772" w:rsidRDefault="008918DD" w:rsidP="00D46959">
            <w:pPr>
              <w:jc w:val="center"/>
            </w:pPr>
            <w:r w:rsidRPr="001A3772">
              <w:t>Синельщикова О.А.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25.04.</w:t>
            </w:r>
            <w:r>
              <w:t>2022</w:t>
            </w:r>
            <w:r w:rsidRPr="001A3772">
              <w:t>- 05.05.2022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Конкурс рисунков «Рисуем Победу!» 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КЦСОН», ул.</w:t>
            </w:r>
            <w:r>
              <w:t xml:space="preserve"> </w:t>
            </w:r>
            <w:r w:rsidRPr="001A3772">
              <w:t>Ленинградская, д.72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Смирнова А.Е.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25</w:t>
            </w:r>
            <w:r>
              <w:t>.04.2022</w:t>
            </w:r>
            <w:r w:rsidRPr="00DA3418">
              <w:t>-</w:t>
            </w:r>
            <w:r>
              <w:t>09.05.2022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Акция «Ветеран живет рядом»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Территория городского округа Вичуга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В.В., 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25</w:t>
            </w:r>
            <w:r>
              <w:t>.04.2022</w:t>
            </w:r>
            <w:r w:rsidRPr="001A3772">
              <w:t>-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10</w:t>
            </w:r>
            <w:r>
              <w:t>.05.2022</w:t>
            </w: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Городской кинофестиваль «Дорогами войны»: открытие кинофестиваля и кинопоказы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Кинозал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МБУК ДК «Машиностроитель»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Софронова А.А.,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Кокуркин А.В.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E92BE0">
            <w:pPr>
              <w:jc w:val="center"/>
            </w:pPr>
            <w:r w:rsidRPr="00DA3418">
              <w:t>26</w:t>
            </w:r>
            <w:r>
              <w:t>.04.2022</w:t>
            </w:r>
            <w:r w:rsidRPr="00DA3418">
              <w:t>-</w:t>
            </w:r>
            <w:r>
              <w:t>09.05.2022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Акция «Письмо Победы»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Территория городского округа Вичуга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Новикова А. С.  Всероссийское общественное движение «Волонтеры Победы»,</w:t>
            </w:r>
          </w:p>
          <w:p w:rsidR="008918DD" w:rsidRPr="00DA3418" w:rsidRDefault="008918DD" w:rsidP="002802DA">
            <w:pPr>
              <w:jc w:val="center"/>
            </w:pPr>
            <w:r w:rsidRPr="00DA3418">
              <w:t>Макарова В.В., 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26</w:t>
            </w:r>
            <w:r>
              <w:t>.04.2022</w:t>
            </w:r>
            <w:r w:rsidRPr="00DA3418">
              <w:t>-</w:t>
            </w:r>
            <w:r>
              <w:t>09.05.2022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Военно-патриотическая акция «Георгиевская ленточка»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Территория городского округа Вичуга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 xml:space="preserve">Морокина Е.В., </w:t>
            </w:r>
          </w:p>
          <w:p w:rsidR="008918DD" w:rsidRPr="00DA3418" w:rsidRDefault="008918DD" w:rsidP="002802DA">
            <w:pPr>
              <w:jc w:val="center"/>
            </w:pPr>
            <w:r w:rsidRPr="00DA3418">
              <w:t>Новикова А. С.  Макарова В.В.,</w:t>
            </w:r>
          </w:p>
          <w:p w:rsidR="008918DD" w:rsidRPr="00DA3418" w:rsidRDefault="008918DD" w:rsidP="002802DA">
            <w:pPr>
              <w:jc w:val="center"/>
            </w:pPr>
            <w:r w:rsidRPr="00DA3418">
              <w:t>Всероссийское общественное движение «Волонтеры Победы»,</w:t>
            </w:r>
          </w:p>
          <w:p w:rsidR="008918DD" w:rsidRPr="00DA3418" w:rsidRDefault="008918DD" w:rsidP="002802DA">
            <w:pPr>
              <w:jc w:val="center"/>
            </w:pPr>
            <w:r>
              <w:t>о</w:t>
            </w:r>
            <w:r w:rsidRPr="00DA3418">
              <w:t>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>
              <w:t>29.04.2022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14.00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  <w:rPr>
                <w:shd w:val="clear" w:color="auto" w:fill="FFFFFF"/>
              </w:rPr>
            </w:pPr>
            <w:r w:rsidRPr="001A3772">
              <w:rPr>
                <w:shd w:val="clear" w:color="auto" w:fill="FFFFFF"/>
              </w:rPr>
              <w:t xml:space="preserve">«Огонек» - детская театральная зарисовка коллектива «Зазеркалье» </w:t>
            </w:r>
          </w:p>
        </w:tc>
        <w:tc>
          <w:tcPr>
            <w:tcW w:w="2830" w:type="dxa"/>
          </w:tcPr>
          <w:p w:rsidR="008918DD" w:rsidRDefault="008918DD" w:rsidP="001A3772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Зрительный зал</w:t>
            </w:r>
          </w:p>
          <w:p w:rsidR="008918DD" w:rsidRPr="001A3772" w:rsidRDefault="008918DD" w:rsidP="001A3772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МБУК</w:t>
            </w:r>
          </w:p>
          <w:p w:rsidR="008918DD" w:rsidRPr="001A3772" w:rsidRDefault="008918DD" w:rsidP="00A45439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«Клуб им. Шагова»</w:t>
            </w:r>
          </w:p>
        </w:tc>
        <w:tc>
          <w:tcPr>
            <w:tcW w:w="2387" w:type="dxa"/>
          </w:tcPr>
          <w:p w:rsidR="008918DD" w:rsidRPr="001A3772" w:rsidRDefault="008918DD" w:rsidP="00A45439">
            <w:pPr>
              <w:jc w:val="center"/>
            </w:pPr>
            <w:r w:rsidRPr="001A3772">
              <w:t xml:space="preserve">Мизенков </w:t>
            </w:r>
            <w:r>
              <w:t xml:space="preserve"> Л.А.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7C6730">
            <w:pPr>
              <w:jc w:val="center"/>
            </w:pPr>
            <w:r>
              <w:t>Апрель 2022</w:t>
            </w:r>
          </w:p>
        </w:tc>
        <w:tc>
          <w:tcPr>
            <w:tcW w:w="3690" w:type="dxa"/>
          </w:tcPr>
          <w:p w:rsidR="008918DD" w:rsidRPr="00DA3418" w:rsidRDefault="008918DD" w:rsidP="007C6730">
            <w:pPr>
              <w:jc w:val="center"/>
            </w:pPr>
            <w:r>
              <w:t>Общественное обсуждение реконструкции сквера ВМЗ</w:t>
            </w:r>
          </w:p>
        </w:tc>
        <w:tc>
          <w:tcPr>
            <w:tcW w:w="2830" w:type="dxa"/>
          </w:tcPr>
          <w:p w:rsidR="008918DD" w:rsidRPr="00DA3418" w:rsidRDefault="008918DD" w:rsidP="007C6730">
            <w:pPr>
              <w:jc w:val="center"/>
            </w:pPr>
            <w:r>
              <w:t>МБУК ДК «Машиностроитель»</w:t>
            </w:r>
          </w:p>
        </w:tc>
        <w:tc>
          <w:tcPr>
            <w:tcW w:w="2387" w:type="dxa"/>
          </w:tcPr>
          <w:p w:rsidR="008918DD" w:rsidRPr="00DA3418" w:rsidRDefault="008918DD" w:rsidP="007C6730">
            <w:pPr>
              <w:jc w:val="both"/>
            </w:pPr>
            <w:r>
              <w:t>Стрелкова О.В.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643A43">
            <w:pPr>
              <w:widowControl w:val="0"/>
              <w:jc w:val="center"/>
            </w:pPr>
            <w:r>
              <w:t>Апрель 2022</w:t>
            </w:r>
          </w:p>
        </w:tc>
        <w:tc>
          <w:tcPr>
            <w:tcW w:w="3690" w:type="dxa"/>
          </w:tcPr>
          <w:p w:rsidR="008918DD" w:rsidRDefault="008918DD" w:rsidP="0000124F">
            <w:pPr>
              <w:widowControl w:val="0"/>
              <w:jc w:val="center"/>
            </w:pPr>
            <w:r>
              <w:t>Доставка поздравительных открыток УВОВ и ВОВ с Днем Победы</w:t>
            </w:r>
          </w:p>
        </w:tc>
        <w:tc>
          <w:tcPr>
            <w:tcW w:w="2830" w:type="dxa"/>
          </w:tcPr>
          <w:p w:rsidR="008918DD" w:rsidRDefault="008918DD" w:rsidP="0000124F">
            <w:pPr>
              <w:widowControl w:val="0"/>
              <w:jc w:val="center"/>
            </w:pPr>
            <w:r>
              <w:t>ТУСЗН городского округа Вичуга и Вичугского муниципального района</w:t>
            </w:r>
          </w:p>
        </w:tc>
        <w:tc>
          <w:tcPr>
            <w:tcW w:w="2387" w:type="dxa"/>
          </w:tcPr>
          <w:p w:rsidR="008918DD" w:rsidRDefault="008918DD" w:rsidP="00643A43">
            <w:pPr>
              <w:widowControl w:val="0"/>
              <w:jc w:val="center"/>
            </w:pPr>
            <w:r>
              <w:t>Белоусова Е.Н.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  <w:vAlign w:val="center"/>
          </w:tcPr>
          <w:p w:rsidR="008918DD" w:rsidRPr="00726F9A" w:rsidRDefault="008918DD" w:rsidP="00F01D2F">
            <w:pPr>
              <w:pStyle w:val="BodyText"/>
              <w:shd w:val="clear" w:color="auto" w:fill="auto"/>
              <w:tabs>
                <w:tab w:val="left" w:pos="2520"/>
              </w:tabs>
              <w:spacing w:line="260" w:lineRule="exact"/>
              <w:jc w:val="center"/>
              <w:rPr>
                <w:rStyle w:val="13pt"/>
                <w:b w:val="0"/>
                <w:sz w:val="24"/>
                <w:szCs w:val="24"/>
              </w:rPr>
            </w:pPr>
            <w:r w:rsidRPr="00726F9A">
              <w:rPr>
                <w:rStyle w:val="13pt"/>
                <w:b w:val="0"/>
                <w:sz w:val="24"/>
                <w:szCs w:val="24"/>
              </w:rPr>
              <w:t>Апрель, Май</w:t>
            </w:r>
            <w:r>
              <w:rPr>
                <w:rStyle w:val="13pt"/>
                <w:b w:val="0"/>
                <w:sz w:val="24"/>
                <w:szCs w:val="24"/>
              </w:rPr>
              <w:t xml:space="preserve"> 2022</w:t>
            </w:r>
          </w:p>
        </w:tc>
        <w:tc>
          <w:tcPr>
            <w:tcW w:w="3690" w:type="dxa"/>
            <w:vAlign w:val="center"/>
          </w:tcPr>
          <w:p w:rsidR="008918DD" w:rsidRPr="00726F9A" w:rsidRDefault="008918DD" w:rsidP="00DE53B8">
            <w:pPr>
              <w:pStyle w:val="BodyText"/>
              <w:shd w:val="clear" w:color="auto" w:fill="auto"/>
              <w:tabs>
                <w:tab w:val="left" w:pos="2520"/>
              </w:tabs>
              <w:jc w:val="center"/>
              <w:rPr>
                <w:rStyle w:val="13pt"/>
                <w:b w:val="0"/>
                <w:sz w:val="24"/>
                <w:szCs w:val="24"/>
              </w:rPr>
            </w:pPr>
            <w:r w:rsidRPr="00726F9A">
              <w:rPr>
                <w:rStyle w:val="13pt"/>
                <w:b w:val="0"/>
                <w:sz w:val="24"/>
                <w:szCs w:val="24"/>
              </w:rPr>
              <w:t>«Чистый город к празднику» - субботник</w:t>
            </w:r>
          </w:p>
        </w:tc>
        <w:tc>
          <w:tcPr>
            <w:tcW w:w="2830" w:type="dxa"/>
            <w:vAlign w:val="center"/>
          </w:tcPr>
          <w:p w:rsidR="008918DD" w:rsidRPr="00D46959" w:rsidRDefault="008918DD" w:rsidP="00D46959">
            <w:pPr>
              <w:jc w:val="center"/>
              <w:rPr>
                <w:rStyle w:val="13pt"/>
                <w:b w:val="0"/>
                <w:bCs w:val="0"/>
                <w:sz w:val="24"/>
                <w:szCs w:val="24"/>
                <w:shd w:val="clear" w:color="auto" w:fill="auto"/>
                <w:lang w:eastAsia="ru-RU"/>
              </w:rPr>
            </w:pPr>
            <w:r w:rsidRPr="00D46959">
              <w:rPr>
                <w:rStyle w:val="13pt"/>
                <w:b w:val="0"/>
                <w:sz w:val="24"/>
                <w:szCs w:val="24"/>
              </w:rPr>
              <w:t>Городской парк культуры</w:t>
            </w:r>
            <w:r w:rsidRPr="00D46959">
              <w:t xml:space="preserve">  и отдыха</w:t>
            </w:r>
            <w:r w:rsidRPr="00D46959">
              <w:rPr>
                <w:rStyle w:val="13pt"/>
                <w:b w:val="0"/>
                <w:bCs w:val="0"/>
                <w:sz w:val="24"/>
                <w:szCs w:val="24"/>
                <w:shd w:val="clear" w:color="auto" w:fill="auto"/>
                <w:lang w:eastAsia="ru-RU"/>
              </w:rPr>
              <w:t xml:space="preserve"> </w:t>
            </w:r>
          </w:p>
        </w:tc>
        <w:tc>
          <w:tcPr>
            <w:tcW w:w="2387" w:type="dxa"/>
            <w:vAlign w:val="center"/>
          </w:tcPr>
          <w:p w:rsidR="008918DD" w:rsidRDefault="008918DD" w:rsidP="00DE53B8">
            <w:pPr>
              <w:jc w:val="center"/>
            </w:pPr>
            <w:r w:rsidRPr="00726F9A">
              <w:t>Софронова А.А.,</w:t>
            </w:r>
          </w:p>
          <w:p w:rsidR="008918DD" w:rsidRPr="00726F9A" w:rsidRDefault="008918DD" w:rsidP="00DE53B8">
            <w:pPr>
              <w:jc w:val="center"/>
            </w:pPr>
            <w:r w:rsidRPr="00726F9A">
              <w:t>Бизяева Л.В.</w:t>
            </w:r>
          </w:p>
          <w:p w:rsidR="008918DD" w:rsidRPr="00726F9A" w:rsidRDefault="008918DD" w:rsidP="00DE53B8">
            <w:pPr>
              <w:pStyle w:val="BodyText"/>
              <w:shd w:val="clear" w:color="auto" w:fill="auto"/>
              <w:tabs>
                <w:tab w:val="left" w:pos="2520"/>
              </w:tabs>
              <w:spacing w:line="260" w:lineRule="exact"/>
              <w:jc w:val="center"/>
              <w:rPr>
                <w:rStyle w:val="13pt"/>
                <w:b w:val="0"/>
                <w:sz w:val="24"/>
                <w:szCs w:val="24"/>
              </w:rPr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Апрель</w:t>
            </w:r>
            <w:r>
              <w:t xml:space="preserve"> </w:t>
            </w:r>
            <w:r w:rsidRPr="001A3772">
              <w:t>-май 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Акция «Санаторий на дому» 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По месту жительства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Апрель – 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Вечера памяти, уроки мужества, конкурсы стихов и сочинений, тематические встречи, квест-игры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Апрель – 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Киноуроки в школах, посвященные Великой Отечественной войне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Апрель-июнь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Акция «Чтобы помнили…»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В.В., 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 xml:space="preserve">Апрель </w:t>
            </w:r>
            <w:r>
              <w:t>–</w:t>
            </w:r>
            <w:r w:rsidRPr="00DA3418">
              <w:t xml:space="preserve"> 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Поисковая работа «Шилов Михаил Ильич – герой Советского Союза»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МБОУ СОШ №17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 В.</w:t>
            </w:r>
            <w:r>
              <w:t>,</w:t>
            </w:r>
          </w:p>
          <w:p w:rsidR="008918DD" w:rsidRPr="00DA3418" w:rsidRDefault="008918DD" w:rsidP="002802DA">
            <w:pPr>
              <w:jc w:val="center"/>
            </w:pPr>
            <w:r w:rsidRPr="00DA3418">
              <w:t>Мозуляк Т. Е.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Чествование ветеранов педагогического труда, детей Великой Отечественной войны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Территория городского округа Вичуга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В.В., 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>
              <w:t>Флэш</w:t>
            </w:r>
            <w:r w:rsidRPr="00DA3418">
              <w:t>моб «День Победы»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В.В., 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 w:rsidRPr="00DA3418">
              <w:t>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Акция «Окна Победы»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В.В.,</w:t>
            </w:r>
          </w:p>
          <w:p w:rsidR="008918DD" w:rsidRPr="00DA3418" w:rsidRDefault="008918DD" w:rsidP="002802DA">
            <w:pPr>
              <w:jc w:val="center"/>
            </w:pPr>
            <w:r w:rsidRPr="00DA3418">
              <w:t>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«О той земле, где ты родился»</w:t>
            </w:r>
            <w:r>
              <w:t>-</w:t>
            </w:r>
          </w:p>
          <w:p w:rsidR="008918DD" w:rsidRPr="00AD3FB2" w:rsidRDefault="008918DD" w:rsidP="001A3772">
            <w:pPr>
              <w:jc w:val="center"/>
            </w:pPr>
            <w:r w:rsidRPr="00AD3FB2">
              <w:t>цикл книжных выставок</w:t>
            </w:r>
          </w:p>
          <w:p w:rsidR="008918DD" w:rsidRPr="00AD3FB2" w:rsidRDefault="008918DD" w:rsidP="001A3772">
            <w:pPr>
              <w:jc w:val="center"/>
            </w:pPr>
            <w:r w:rsidRPr="00AD3FB2">
              <w:t>«Спасибо вам за тишину»</w:t>
            </w:r>
          </w:p>
          <w:p w:rsidR="008918DD" w:rsidRPr="001A3772" w:rsidRDefault="008918DD" w:rsidP="001A3772">
            <w:pPr>
              <w:jc w:val="center"/>
            </w:pPr>
            <w:r w:rsidRPr="00AD3FB2">
              <w:t>краеведческая выставка, посвящённая землякам, участникам Великой Отечественной войны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Детская библиотека-филиал МБУК «Централизованная библиотечная система»</w:t>
            </w:r>
          </w:p>
        </w:tc>
        <w:tc>
          <w:tcPr>
            <w:tcW w:w="2387" w:type="dxa"/>
          </w:tcPr>
          <w:p w:rsidR="008918DD" w:rsidRPr="001A3772" w:rsidRDefault="008918DD" w:rsidP="00413E6D">
            <w:pPr>
              <w:jc w:val="center"/>
            </w:pPr>
            <w:r w:rsidRPr="001A3772">
              <w:t>Кондратенко Е. Г.</w:t>
            </w:r>
          </w:p>
          <w:p w:rsidR="008918DD" w:rsidRPr="001A3772" w:rsidRDefault="008918DD" w:rsidP="001A3772">
            <w:pPr>
              <w:jc w:val="center"/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«Под салютом великой Победы»</w:t>
            </w:r>
            <w:r>
              <w:t>-</w:t>
            </w:r>
          </w:p>
          <w:p w:rsidR="008918DD" w:rsidRPr="00AD3FB2" w:rsidRDefault="008918DD" w:rsidP="001A3772">
            <w:pPr>
              <w:jc w:val="center"/>
            </w:pPr>
            <w:r w:rsidRPr="00AD3FB2">
              <w:t>книжная выставка-альманах</w:t>
            </w: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Библиотека-филиал №1 МБУК «Централизованная библиотечная система»</w:t>
            </w:r>
          </w:p>
        </w:tc>
        <w:tc>
          <w:tcPr>
            <w:tcW w:w="2387" w:type="dxa"/>
          </w:tcPr>
          <w:p w:rsidR="008918DD" w:rsidRPr="001A3772" w:rsidRDefault="008918DD" w:rsidP="00413E6D">
            <w:pPr>
              <w:jc w:val="center"/>
            </w:pPr>
            <w:r w:rsidRPr="001A3772">
              <w:t>Кондратенко Е. Г.</w:t>
            </w:r>
          </w:p>
          <w:p w:rsidR="008918DD" w:rsidRPr="001A3772" w:rsidRDefault="008918DD" w:rsidP="001A3772">
            <w:pPr>
              <w:jc w:val="center"/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Май</w:t>
            </w:r>
            <w:r>
              <w:t xml:space="preserve"> 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«Песни, опалённые войной» -</w:t>
            </w:r>
          </w:p>
          <w:p w:rsidR="008918DD" w:rsidRPr="001A3772" w:rsidRDefault="008918DD" w:rsidP="001A3772">
            <w:pPr>
              <w:jc w:val="center"/>
              <w:rPr>
                <w:i/>
              </w:rPr>
            </w:pPr>
            <w:r w:rsidRPr="00AD3FB2">
              <w:rPr>
                <w:shd w:val="clear" w:color="auto" w:fill="FFFFFF"/>
              </w:rPr>
              <w:t>звучащая книжная выставка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Библиотека-филиал №2 МБУК «Централизованная библиотечная система»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Кондратенко Е. Г.</w:t>
            </w:r>
          </w:p>
          <w:p w:rsidR="008918DD" w:rsidRPr="001A3772" w:rsidRDefault="008918DD" w:rsidP="001A3772">
            <w:pPr>
              <w:jc w:val="center"/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643A43">
            <w:pPr>
              <w:widowControl w:val="0"/>
              <w:jc w:val="center"/>
            </w:pPr>
            <w:r>
              <w:t>Май 2022</w:t>
            </w:r>
          </w:p>
        </w:tc>
        <w:tc>
          <w:tcPr>
            <w:tcW w:w="3690" w:type="dxa"/>
          </w:tcPr>
          <w:p w:rsidR="008918DD" w:rsidRDefault="008918DD" w:rsidP="001267B5">
            <w:pPr>
              <w:widowControl w:val="0"/>
              <w:jc w:val="center"/>
            </w:pPr>
            <w:r>
              <w:t>Размещение копии Знамени Победы на фасаде здания ТУСЗН городского округа Вичуга и Вичугского муниципального района</w:t>
            </w:r>
          </w:p>
        </w:tc>
        <w:tc>
          <w:tcPr>
            <w:tcW w:w="2830" w:type="dxa"/>
          </w:tcPr>
          <w:p w:rsidR="008918DD" w:rsidRDefault="008918DD" w:rsidP="001267B5">
            <w:pPr>
              <w:widowControl w:val="0"/>
              <w:jc w:val="center"/>
            </w:pPr>
            <w:r>
              <w:t>ТУСЗН городского округа Вичуга и Вичугского муниципального района</w:t>
            </w:r>
          </w:p>
        </w:tc>
        <w:tc>
          <w:tcPr>
            <w:tcW w:w="2387" w:type="dxa"/>
          </w:tcPr>
          <w:p w:rsidR="008918DD" w:rsidRDefault="008918DD" w:rsidP="00643A43">
            <w:pPr>
              <w:widowControl w:val="0"/>
              <w:jc w:val="center"/>
            </w:pPr>
            <w:r>
              <w:t>Белоусова Е.Н.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E6300B" w:rsidRDefault="008918DD" w:rsidP="008336F1">
            <w:pPr>
              <w:jc w:val="center"/>
            </w:pPr>
            <w:r>
              <w:t>01.05.2022</w:t>
            </w:r>
          </w:p>
        </w:tc>
        <w:tc>
          <w:tcPr>
            <w:tcW w:w="3690" w:type="dxa"/>
          </w:tcPr>
          <w:p w:rsidR="008918DD" w:rsidRPr="00E6300B" w:rsidRDefault="008918DD" w:rsidP="002802DA">
            <w:pPr>
              <w:jc w:val="center"/>
            </w:pPr>
            <w:r>
              <w:t>Соревнования по боксу, посвященные 77-летию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Спорткомплекс МБУДО ДЮСШ «Ногинец»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Pr="00E6300B" w:rsidRDefault="008918DD" w:rsidP="002802DA">
            <w:pPr>
              <w:jc w:val="center"/>
            </w:pPr>
            <w:r>
              <w:t>Калугин Ю.С.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8336F1">
            <w:pPr>
              <w:jc w:val="center"/>
            </w:pPr>
            <w:r>
              <w:t>01.05.2022-16.05.2022</w:t>
            </w:r>
          </w:p>
        </w:tc>
        <w:tc>
          <w:tcPr>
            <w:tcW w:w="3690" w:type="dxa"/>
          </w:tcPr>
          <w:p w:rsidR="008918DD" w:rsidRPr="003B2D26" w:rsidRDefault="008918DD" w:rsidP="007C6730">
            <w:pPr>
              <w:jc w:val="center"/>
            </w:pPr>
            <w:r w:rsidRPr="003B2D26">
              <w:t>«Спасибо за мирное небо» -  выставка  детских рисунков  к 77</w:t>
            </w:r>
            <w:r>
              <w:t>-</w:t>
            </w:r>
            <w:r w:rsidRPr="003B2D26">
              <w:t>летию Победы и в рамках проекта «Юнармия. Наставничество на 2022 год»</w:t>
            </w:r>
          </w:p>
        </w:tc>
        <w:tc>
          <w:tcPr>
            <w:tcW w:w="2830" w:type="dxa"/>
          </w:tcPr>
          <w:p w:rsidR="008918DD" w:rsidRPr="003B2D26" w:rsidRDefault="008918DD" w:rsidP="007C6730">
            <w:pPr>
              <w:jc w:val="center"/>
            </w:pPr>
            <w:r>
              <w:t>Ф</w:t>
            </w:r>
            <w:r w:rsidRPr="003B2D26">
              <w:t>ойе</w:t>
            </w:r>
          </w:p>
          <w:p w:rsidR="008918DD" w:rsidRPr="003B2D26" w:rsidRDefault="008918DD" w:rsidP="007C6730">
            <w:pPr>
              <w:jc w:val="center"/>
            </w:pPr>
            <w:r w:rsidRPr="003B2D26">
              <w:t xml:space="preserve">МБУК ДК «Машиностроитель» </w:t>
            </w:r>
          </w:p>
          <w:p w:rsidR="008918DD" w:rsidRPr="003B2D26" w:rsidRDefault="008918DD" w:rsidP="007C6730">
            <w:pPr>
              <w:jc w:val="center"/>
            </w:pPr>
          </w:p>
        </w:tc>
        <w:tc>
          <w:tcPr>
            <w:tcW w:w="2387" w:type="dxa"/>
          </w:tcPr>
          <w:p w:rsidR="008918DD" w:rsidRPr="003B2D26" w:rsidRDefault="008918DD" w:rsidP="007C6730">
            <w:pPr>
              <w:jc w:val="center"/>
            </w:pPr>
            <w:r w:rsidRPr="003B2D26">
              <w:t>Софронова А.А.,</w:t>
            </w:r>
          </w:p>
          <w:p w:rsidR="008918DD" w:rsidRPr="003B2D26" w:rsidRDefault="008918DD" w:rsidP="007C6730">
            <w:pPr>
              <w:jc w:val="center"/>
            </w:pPr>
            <w:r w:rsidRPr="003B2D26">
              <w:t>Кокуркин А.В.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E6300B" w:rsidRDefault="008918DD" w:rsidP="008336F1">
            <w:pPr>
              <w:jc w:val="center"/>
            </w:pPr>
            <w:r>
              <w:t>02.05.2022</w:t>
            </w:r>
          </w:p>
        </w:tc>
        <w:tc>
          <w:tcPr>
            <w:tcW w:w="3690" w:type="dxa"/>
          </w:tcPr>
          <w:p w:rsidR="008918DD" w:rsidRPr="00E6300B" w:rsidRDefault="008918DD" w:rsidP="002802DA">
            <w:pPr>
              <w:jc w:val="center"/>
            </w:pPr>
            <w:r>
              <w:t>Соревнования по пауэрлифтингу, посвященные 77-летию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Спорткомплекс МБУДО ДЮСШ «Ногинец»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Pr="00E6300B" w:rsidRDefault="008918DD" w:rsidP="002802DA">
            <w:pPr>
              <w:jc w:val="center"/>
            </w:pPr>
            <w:r>
              <w:t>Калугин Ю.С.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02.05.</w:t>
            </w:r>
            <w:r>
              <w:t>2022</w:t>
            </w:r>
            <w:r w:rsidRPr="001A3772">
              <w:t>- 08.05.2022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Акция «Нельзя забывать!» 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Мемориалы и памятники воинам </w:t>
            </w:r>
            <w:r>
              <w:t>ВОВ</w:t>
            </w:r>
            <w:r w:rsidRPr="001A3772">
              <w:t xml:space="preserve"> 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E6300B" w:rsidRDefault="008918DD" w:rsidP="008336F1">
            <w:pPr>
              <w:jc w:val="center"/>
            </w:pPr>
            <w:r>
              <w:t>04.05.2022</w:t>
            </w:r>
          </w:p>
        </w:tc>
        <w:tc>
          <w:tcPr>
            <w:tcW w:w="3690" w:type="dxa"/>
          </w:tcPr>
          <w:p w:rsidR="008918DD" w:rsidRPr="00E6300B" w:rsidRDefault="008918DD" w:rsidP="008336F1">
            <w:pPr>
              <w:suppressLineNumbers/>
              <w:spacing w:after="160" w:line="259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Военизированная эстафета среди допризывной молодежи, </w:t>
            </w:r>
            <w:r>
              <w:t>посвященная 77-летию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Стадион МБУДО ДЮСШ «Ногинец»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Default="008918DD" w:rsidP="002802DA">
            <w:pPr>
              <w:jc w:val="center"/>
            </w:pPr>
            <w:r>
              <w:t>Калугин Ю.С.,</w:t>
            </w:r>
          </w:p>
          <w:p w:rsidR="008918DD" w:rsidRDefault="008918DD" w:rsidP="002802DA">
            <w:pPr>
              <w:jc w:val="center"/>
            </w:pPr>
            <w:r>
              <w:t>Макарова В.В.,</w:t>
            </w:r>
          </w:p>
          <w:p w:rsidR="008918DD" w:rsidRDefault="008918DD" w:rsidP="002802DA">
            <w:pPr>
              <w:jc w:val="center"/>
            </w:pPr>
            <w:r>
              <w:t>Черняев Н.А.,</w:t>
            </w:r>
          </w:p>
          <w:p w:rsidR="008918DD" w:rsidRPr="00E6300B" w:rsidRDefault="008918DD" w:rsidP="002802DA">
            <w:pPr>
              <w:jc w:val="center"/>
            </w:pPr>
            <w:r>
              <w:t>Поляков А.Ф.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04.05.2022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«Дети войны в годы лихолетья»</w:t>
            </w:r>
            <w:r>
              <w:t>-</w:t>
            </w:r>
            <w:r w:rsidRPr="001A3772">
              <w:t xml:space="preserve"> презентация о военны</w:t>
            </w:r>
            <w:r>
              <w:t xml:space="preserve">х днях, просмотр фильма о войне </w:t>
            </w:r>
            <w:r w:rsidRPr="001A3772">
              <w:t>в рамках проекта «Это было недавно, это было давно…»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</w:t>
            </w:r>
            <w:r>
              <w:t xml:space="preserve"> </w:t>
            </w:r>
            <w:r w:rsidRPr="001A3772">
              <w:t>г.Вичуга, ул.Ленинградская, д.101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04.05.2022</w:t>
            </w:r>
          </w:p>
        </w:tc>
        <w:tc>
          <w:tcPr>
            <w:tcW w:w="3690" w:type="dxa"/>
          </w:tcPr>
          <w:p w:rsidR="008918DD" w:rsidRPr="001A3772" w:rsidRDefault="008918DD" w:rsidP="001B4835">
            <w:pPr>
              <w:jc w:val="center"/>
              <w:rPr>
                <w:shd w:val="clear" w:color="auto" w:fill="FFFFFF"/>
              </w:rPr>
            </w:pPr>
            <w:r w:rsidRPr="001A3772">
              <w:rPr>
                <w:shd w:val="clear" w:color="auto" w:fill="FFFFFF"/>
              </w:rPr>
              <w:t>Тематические выпуски газеты «Вичугские новости»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Газета «Вичугские новости», </w:t>
            </w:r>
            <w:r>
              <w:t xml:space="preserve">официальный </w:t>
            </w:r>
            <w:r w:rsidRPr="001A3772">
              <w:t>сайт</w:t>
            </w:r>
            <w:r>
              <w:t xml:space="preserve"> и </w:t>
            </w:r>
            <w:r w:rsidRPr="001A3772">
              <w:t>соц</w:t>
            </w:r>
            <w:r>
              <w:t xml:space="preserve">иальные </w:t>
            </w:r>
            <w:r w:rsidRPr="001A3772">
              <w:t>сети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Маркова А.А.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7C6730">
            <w:pPr>
              <w:jc w:val="center"/>
            </w:pPr>
            <w:r>
              <w:t>04.05.2022-06.05.2022</w:t>
            </w:r>
          </w:p>
          <w:p w:rsidR="008918DD" w:rsidRPr="001A3772" w:rsidRDefault="008918DD" w:rsidP="007C6730">
            <w:pPr>
              <w:jc w:val="center"/>
            </w:pPr>
          </w:p>
        </w:tc>
        <w:tc>
          <w:tcPr>
            <w:tcW w:w="3690" w:type="dxa"/>
          </w:tcPr>
          <w:p w:rsidR="008918DD" w:rsidRPr="001A3772" w:rsidRDefault="008918DD" w:rsidP="007C6730">
            <w:pPr>
              <w:jc w:val="center"/>
            </w:pPr>
            <w:r>
              <w:t>Субботники по приведению в порядок мест воинских захоронений на территории города</w:t>
            </w:r>
          </w:p>
        </w:tc>
        <w:tc>
          <w:tcPr>
            <w:tcW w:w="2830" w:type="dxa"/>
          </w:tcPr>
          <w:p w:rsidR="008918DD" w:rsidRPr="001A3772" w:rsidRDefault="008918DD" w:rsidP="007C6730">
            <w:pPr>
              <w:jc w:val="center"/>
            </w:pPr>
            <w:r>
              <w:t>м-рн Тезино и сквер ВМЗ</w:t>
            </w:r>
          </w:p>
        </w:tc>
        <w:tc>
          <w:tcPr>
            <w:tcW w:w="2387" w:type="dxa"/>
          </w:tcPr>
          <w:p w:rsidR="008918DD" w:rsidRPr="001A3772" w:rsidRDefault="008918DD" w:rsidP="00D65D5E">
            <w:pPr>
              <w:jc w:val="center"/>
            </w:pPr>
            <w:r>
              <w:t>Стрелкова О.В., Морокина Е.В.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2802DA">
            <w:pPr>
              <w:jc w:val="center"/>
            </w:pPr>
            <w:r>
              <w:t>05.05.2022</w:t>
            </w:r>
            <w:r w:rsidRPr="00DA3418">
              <w:t xml:space="preserve"> </w:t>
            </w:r>
          </w:p>
        </w:tc>
        <w:tc>
          <w:tcPr>
            <w:tcW w:w="3690" w:type="dxa"/>
          </w:tcPr>
          <w:p w:rsidR="008918DD" w:rsidRPr="00DA3418" w:rsidRDefault="008918DD" w:rsidP="002802DA">
            <w:pPr>
              <w:jc w:val="center"/>
            </w:pPr>
            <w:r w:rsidRPr="00DA3418">
              <w:t>Фестиваль – праздник «Салют Победе»</w:t>
            </w:r>
          </w:p>
        </w:tc>
        <w:tc>
          <w:tcPr>
            <w:tcW w:w="2830" w:type="dxa"/>
          </w:tcPr>
          <w:p w:rsidR="008918DD" w:rsidRPr="00DA3418" w:rsidRDefault="008918DD" w:rsidP="002802DA">
            <w:pPr>
              <w:jc w:val="center"/>
            </w:pPr>
            <w:r w:rsidRPr="00DA3418">
              <w:t>МБУ ДО ЦДТ</w:t>
            </w:r>
          </w:p>
        </w:tc>
        <w:tc>
          <w:tcPr>
            <w:tcW w:w="2387" w:type="dxa"/>
          </w:tcPr>
          <w:p w:rsidR="008918DD" w:rsidRPr="00DA3418" w:rsidRDefault="008918DD" w:rsidP="002802DA">
            <w:pPr>
              <w:jc w:val="center"/>
            </w:pPr>
            <w:r w:rsidRPr="00DA3418">
              <w:t>Макарова В.В., образовательные организации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075955">
            <w:pPr>
              <w:jc w:val="center"/>
            </w:pPr>
            <w:r>
              <w:t>0</w:t>
            </w:r>
            <w:r w:rsidRPr="001A3772">
              <w:t>5</w:t>
            </w:r>
            <w:r>
              <w:t>.05.2022-08.05.2022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Видеоролик о земляках героях ВОВ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МБУК «Вичугский городской художественный музей»</w:t>
            </w:r>
          </w:p>
        </w:tc>
        <w:tc>
          <w:tcPr>
            <w:tcW w:w="2387" w:type="dxa"/>
          </w:tcPr>
          <w:p w:rsidR="008918DD" w:rsidRPr="001A3772" w:rsidRDefault="008918DD" w:rsidP="00A8129F">
            <w:pPr>
              <w:jc w:val="center"/>
            </w:pPr>
            <w:r w:rsidRPr="001A3772">
              <w:t>Софронова А.А.,  Комарова Н.С.</w:t>
            </w:r>
            <w:r>
              <w:t xml:space="preserve"> 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05.05.2022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>
              <w:t xml:space="preserve">«Помни, никогда не забывай» - </w:t>
            </w:r>
            <w:r w:rsidRPr="001A3772">
              <w:t xml:space="preserve">праздничный концерт, посвящённый Дню Победы от творческого коллектива </w:t>
            </w:r>
            <w:r>
              <w:t>МБУК «</w:t>
            </w:r>
            <w:r w:rsidRPr="001A3772">
              <w:t>Клуб им. Фрунзе</w:t>
            </w:r>
            <w:r>
              <w:t>»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 г.</w:t>
            </w:r>
            <w:r>
              <w:t xml:space="preserve"> </w:t>
            </w:r>
            <w:r w:rsidRPr="001A3772">
              <w:t>Вичуга, ул.</w:t>
            </w:r>
            <w:r>
              <w:t xml:space="preserve"> </w:t>
            </w:r>
            <w:r w:rsidRPr="001A3772">
              <w:t>Ленинградская, д.101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 г.</w:t>
            </w:r>
            <w:r>
              <w:t xml:space="preserve"> </w:t>
            </w:r>
            <w:r w:rsidRPr="001A3772">
              <w:t>Вичуга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05.05.2022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>
              <w:t>«Давайте вспомним» -в</w:t>
            </w:r>
            <w:r w:rsidRPr="001A3772">
              <w:t>стреча с ветеранами ВОВ</w:t>
            </w:r>
            <w:r>
              <w:t xml:space="preserve"> </w:t>
            </w:r>
            <w:r w:rsidRPr="001A3772">
              <w:t>в рамках семейного клуба</w:t>
            </w:r>
          </w:p>
        </w:tc>
        <w:tc>
          <w:tcPr>
            <w:tcW w:w="2830" w:type="dxa"/>
          </w:tcPr>
          <w:p w:rsidR="008918DD" w:rsidRDefault="008918DD" w:rsidP="007C6EA1">
            <w:pPr>
              <w:jc w:val="center"/>
            </w:pPr>
            <w:r>
              <w:t>ОБУСО «Вичугский КЦСОН»</w:t>
            </w:r>
            <w:r w:rsidRPr="001A3772">
              <w:t xml:space="preserve">, </w:t>
            </w:r>
          </w:p>
          <w:p w:rsidR="008918DD" w:rsidRPr="001A3772" w:rsidRDefault="008918DD" w:rsidP="007C6EA1">
            <w:pPr>
              <w:jc w:val="center"/>
            </w:pPr>
            <w:r w:rsidRPr="001A3772">
              <w:t>ул.</w:t>
            </w:r>
            <w:r>
              <w:t xml:space="preserve"> </w:t>
            </w:r>
            <w:r w:rsidRPr="001A3772">
              <w:t>Ленинградская, д.72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>
              <w:t>ОБУСО «Вичугский КЦСОН»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05.05.</w:t>
            </w:r>
            <w:r>
              <w:t>2022</w:t>
            </w:r>
            <w:r w:rsidRPr="001A3772">
              <w:t xml:space="preserve">– </w:t>
            </w:r>
            <w:r>
              <w:t>0</w:t>
            </w:r>
            <w:r w:rsidRPr="001A3772">
              <w:t>6.05.2022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Акция «Ветеранам – внимание и заботу!» (поздравления на дому одиноких ветеранов ВОВ)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По месту жительства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>
              <w:t>ОБУСО «Вичугский КЦСОН»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  <w:vAlign w:val="center"/>
          </w:tcPr>
          <w:p w:rsidR="008918DD" w:rsidRPr="00726F9A" w:rsidRDefault="008918DD" w:rsidP="00F01D2F">
            <w:pPr>
              <w:jc w:val="center"/>
            </w:pPr>
            <w:r>
              <w:t>06.05.2022</w:t>
            </w:r>
          </w:p>
          <w:p w:rsidR="008918DD" w:rsidRPr="00726F9A" w:rsidRDefault="008918DD" w:rsidP="00F01D2F">
            <w:pPr>
              <w:jc w:val="center"/>
            </w:pPr>
            <w:r w:rsidRPr="00726F9A">
              <w:t>14</w:t>
            </w:r>
            <w:r>
              <w:t>.00</w:t>
            </w:r>
          </w:p>
        </w:tc>
        <w:tc>
          <w:tcPr>
            <w:tcW w:w="3690" w:type="dxa"/>
          </w:tcPr>
          <w:p w:rsidR="008918DD" w:rsidRPr="00726F9A" w:rsidRDefault="008918DD" w:rsidP="004E7636">
            <w:pPr>
              <w:jc w:val="center"/>
            </w:pPr>
            <w:r w:rsidRPr="00726F9A">
              <w:t>«Помнит сердце, не забудет никогда» - городской торжественный концерт к 77-ой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Default="008918DD" w:rsidP="004E7636">
            <w:pPr>
              <w:jc w:val="center"/>
            </w:pPr>
            <w:r>
              <w:t>Зрительный зал МБУК «Культурный центр»</w:t>
            </w:r>
          </w:p>
          <w:p w:rsidR="008918DD" w:rsidRDefault="008918DD" w:rsidP="00F01D2F"/>
          <w:p w:rsidR="008918DD" w:rsidRPr="00726F9A" w:rsidRDefault="008918DD" w:rsidP="00F01D2F"/>
        </w:tc>
        <w:tc>
          <w:tcPr>
            <w:tcW w:w="2387" w:type="dxa"/>
          </w:tcPr>
          <w:p w:rsidR="008918DD" w:rsidRPr="00726F9A" w:rsidRDefault="008918DD" w:rsidP="004E7636">
            <w:pPr>
              <w:jc w:val="center"/>
            </w:pPr>
            <w:r w:rsidRPr="00726F9A">
              <w:t>Софронова А.А.,</w:t>
            </w:r>
          </w:p>
          <w:p w:rsidR="008918DD" w:rsidRPr="00726F9A" w:rsidRDefault="008918DD" w:rsidP="004E7636">
            <w:pPr>
              <w:jc w:val="center"/>
            </w:pPr>
            <w:r w:rsidRPr="00726F9A">
              <w:t>Бизяева Л.В.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06.05.2022</w:t>
            </w:r>
          </w:p>
          <w:p w:rsidR="008918DD" w:rsidRPr="001A3772" w:rsidRDefault="008918DD" w:rsidP="004D26E4">
            <w:pPr>
              <w:jc w:val="center"/>
            </w:pPr>
            <w:r w:rsidRPr="001A3772">
              <w:t>15</w:t>
            </w:r>
            <w:bookmarkStart w:id="0" w:name="_GoBack"/>
            <w:bookmarkEnd w:id="0"/>
            <w:r>
              <w:t>.</w:t>
            </w:r>
            <w:r w:rsidRPr="001A3772">
              <w:t>00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 «Минувших лет живая память»</w:t>
            </w:r>
            <w:r>
              <w:t>-</w:t>
            </w:r>
            <w:r w:rsidRPr="001A3772">
              <w:t xml:space="preserve"> </w:t>
            </w:r>
            <w:r>
              <w:t>к</w:t>
            </w:r>
            <w:r w:rsidRPr="001A3772">
              <w:t>онцерт</w:t>
            </w:r>
          </w:p>
        </w:tc>
        <w:tc>
          <w:tcPr>
            <w:tcW w:w="2830" w:type="dxa"/>
          </w:tcPr>
          <w:p w:rsidR="008918DD" w:rsidRPr="001A3772" w:rsidRDefault="008918DD" w:rsidP="00EE0D4F">
            <w:pPr>
              <w:jc w:val="center"/>
            </w:pPr>
            <w:r w:rsidRPr="001A3772">
              <w:t>МБУДО «Детская школа искусств городского округа Вичуга им</w:t>
            </w:r>
            <w:r>
              <w:t>.</w:t>
            </w:r>
            <w:r w:rsidRPr="001A3772">
              <w:t xml:space="preserve"> </w:t>
            </w:r>
            <w:r>
              <w:t>Б.А.</w:t>
            </w:r>
            <w:r w:rsidRPr="001A3772">
              <w:t xml:space="preserve"> Перевезенцева»</w:t>
            </w:r>
          </w:p>
        </w:tc>
        <w:tc>
          <w:tcPr>
            <w:tcW w:w="2387" w:type="dxa"/>
          </w:tcPr>
          <w:p w:rsidR="008918DD" w:rsidRPr="001A3772" w:rsidRDefault="008918DD" w:rsidP="00EE0D4F">
            <w:pPr>
              <w:jc w:val="center"/>
            </w:pPr>
            <w:r w:rsidRPr="001A3772">
              <w:t>Котаев Е.В.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EE0D4F">
            <w:pPr>
              <w:jc w:val="center"/>
            </w:pPr>
            <w:r w:rsidRPr="001A3772">
              <w:t xml:space="preserve">06.05.2022 </w:t>
            </w:r>
            <w:r>
              <w:t>В</w:t>
            </w:r>
            <w:r w:rsidRPr="001A3772">
              <w:t>ремя по согл</w:t>
            </w:r>
            <w:r>
              <w:t>асованию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>
              <w:t>«О героях былых времен»</w:t>
            </w:r>
            <w:r w:rsidRPr="001A3772">
              <w:t xml:space="preserve"> –</w:t>
            </w:r>
          </w:p>
          <w:p w:rsidR="008918DD" w:rsidRPr="001A3772" w:rsidRDefault="008918DD" w:rsidP="001A3772">
            <w:pPr>
              <w:jc w:val="center"/>
              <w:rPr>
                <w:i/>
              </w:rPr>
            </w:pPr>
            <w:r w:rsidRPr="00AD3FB2">
              <w:rPr>
                <w:shd w:val="clear" w:color="auto" w:fill="FFFFFF"/>
              </w:rPr>
              <w:t>библио-патриотический урок ко Дню Победы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Центральная библиотека МБУК «Централизованная библиотечная система»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Клуб «Эврика»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школа</w:t>
            </w:r>
          </w:p>
        </w:tc>
        <w:tc>
          <w:tcPr>
            <w:tcW w:w="2387" w:type="dxa"/>
          </w:tcPr>
          <w:p w:rsidR="008918DD" w:rsidRPr="001A3772" w:rsidRDefault="008918DD" w:rsidP="004F2B26">
            <w:pPr>
              <w:jc w:val="center"/>
            </w:pPr>
            <w:r w:rsidRPr="001A3772">
              <w:t>Кондратенко Е. Г</w:t>
            </w:r>
            <w:r>
              <w:t>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06.05.2022 </w:t>
            </w:r>
          </w:p>
          <w:p w:rsidR="008918DD" w:rsidRPr="001A3772" w:rsidRDefault="008918DD" w:rsidP="001A3772">
            <w:pPr>
              <w:jc w:val="center"/>
            </w:pPr>
            <w:r>
              <w:t>В</w:t>
            </w:r>
            <w:r w:rsidRPr="001A3772">
              <w:t>ремя по согл</w:t>
            </w:r>
            <w:r>
              <w:t>асованию</w:t>
            </w: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>
              <w:t>«Мы помним ваши имена»</w:t>
            </w:r>
            <w:r w:rsidRPr="001A3772">
              <w:t xml:space="preserve"> –</w:t>
            </w:r>
          </w:p>
          <w:p w:rsidR="008918DD" w:rsidRPr="001A3772" w:rsidRDefault="008918DD" w:rsidP="001A3772">
            <w:pPr>
              <w:jc w:val="center"/>
              <w:rPr>
                <w:i/>
              </w:rPr>
            </w:pPr>
            <w:r w:rsidRPr="00AD3FB2">
              <w:t>патриотический час в рамках XIII международной акции «Читаем детям о войне»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Детская библиотека-филиал МБУК «Централизованная библиотечная система»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Кондратенко Е. Г.</w:t>
            </w:r>
          </w:p>
          <w:p w:rsidR="008918DD" w:rsidRPr="001A3772" w:rsidRDefault="008918DD" w:rsidP="001A3772">
            <w:pPr>
              <w:jc w:val="center"/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06.05.2022 </w:t>
            </w:r>
          </w:p>
          <w:p w:rsidR="008918DD" w:rsidRPr="001A3772" w:rsidRDefault="008918DD" w:rsidP="005053AF">
            <w:pPr>
              <w:jc w:val="center"/>
            </w:pPr>
            <w:r>
              <w:t>В</w:t>
            </w:r>
            <w:r w:rsidRPr="001A3772">
              <w:t>ремя по согл</w:t>
            </w:r>
            <w:r>
              <w:t>асованию</w:t>
            </w: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Великая Отечественная во</w:t>
            </w:r>
            <w:r>
              <w:t>йна в именах наших земляков</w:t>
            </w:r>
            <w:r w:rsidRPr="001A3772">
              <w:t xml:space="preserve"> –</w:t>
            </w:r>
          </w:p>
          <w:p w:rsidR="008918DD" w:rsidRPr="001A3772" w:rsidRDefault="008918DD" w:rsidP="001A3772">
            <w:pPr>
              <w:jc w:val="center"/>
              <w:rPr>
                <w:i/>
              </w:rPr>
            </w:pPr>
            <w:r w:rsidRPr="00AD3FB2">
              <w:t>урок мужества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Библиотека-филиал № 1 МБУК «Централизованная библиотечная система»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Кондратенко Е. Г.</w:t>
            </w:r>
          </w:p>
          <w:p w:rsidR="008918DD" w:rsidRPr="001A3772" w:rsidRDefault="008918DD" w:rsidP="001A3772">
            <w:pPr>
              <w:jc w:val="center"/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06.05.2022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Акция «Ура, Победе!» (поздравления ветеранов, получателей соц. услуг ОВП от волонтёрских отрядов города)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 г.</w:t>
            </w:r>
            <w:r>
              <w:t xml:space="preserve"> </w:t>
            </w:r>
            <w:r w:rsidRPr="001A3772">
              <w:t>Вичуга, ул.</w:t>
            </w:r>
            <w:r>
              <w:t xml:space="preserve"> </w:t>
            </w:r>
            <w:r w:rsidRPr="001A3772">
              <w:t>Ленинградская, д.101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 г.</w:t>
            </w:r>
            <w:r>
              <w:t xml:space="preserve"> </w:t>
            </w:r>
            <w:r w:rsidRPr="001A3772">
              <w:t>Вичуга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06.05.2022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«Помнит сердце, не забудет никогда!» (театрализованная постановка театральной студии «Вдохновение» при ОВП)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 г.Вичуга, ул.Ленинградская, д.101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ОБУСО «Вичугский КЦСОН» ОВП г.</w:t>
            </w:r>
            <w:r>
              <w:t xml:space="preserve"> </w:t>
            </w:r>
            <w:r w:rsidRPr="001A3772">
              <w:t>Вичуга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E6300B" w:rsidRDefault="008918DD" w:rsidP="0048404B">
            <w:pPr>
              <w:jc w:val="center"/>
            </w:pPr>
            <w:r>
              <w:t>07.05.2022</w:t>
            </w:r>
          </w:p>
        </w:tc>
        <w:tc>
          <w:tcPr>
            <w:tcW w:w="3690" w:type="dxa"/>
          </w:tcPr>
          <w:p w:rsidR="008918DD" w:rsidRPr="00E6300B" w:rsidRDefault="008918DD" w:rsidP="002802DA">
            <w:pPr>
              <w:jc w:val="center"/>
            </w:pPr>
            <w:r w:rsidRPr="00E6300B">
              <w:t>Легкоатлет</w:t>
            </w:r>
            <w:r>
              <w:t>ическая эстафета на призы газеты «Вичугские новости», посвященная 77</w:t>
            </w:r>
            <w:r w:rsidRPr="00E6300B">
              <w:t>-й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 w:rsidRPr="00E6300B">
              <w:t>Ул. 50 лет Октября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 w:rsidRPr="00E6300B">
              <w:t>Царев М.А.</w:t>
            </w:r>
            <w:r>
              <w:t>,</w:t>
            </w:r>
          </w:p>
          <w:p w:rsidR="008918DD" w:rsidRPr="00E6300B" w:rsidRDefault="008918DD" w:rsidP="002802DA">
            <w:pPr>
              <w:jc w:val="center"/>
            </w:pPr>
            <w:r>
              <w:t>Маркова А.А.,</w:t>
            </w:r>
          </w:p>
          <w:p w:rsidR="008918DD" w:rsidRPr="00E6300B" w:rsidRDefault="008918DD" w:rsidP="002802DA">
            <w:pPr>
              <w:jc w:val="center"/>
            </w:pPr>
            <w:r w:rsidRPr="00E6300B">
              <w:t>Макарова В.В.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07.05.2022</w:t>
            </w:r>
          </w:p>
        </w:tc>
        <w:tc>
          <w:tcPr>
            <w:tcW w:w="3690" w:type="dxa"/>
          </w:tcPr>
          <w:p w:rsidR="008918DD" w:rsidRPr="00E6300B" w:rsidRDefault="008918DD" w:rsidP="002802DA">
            <w:pPr>
              <w:jc w:val="center"/>
            </w:pPr>
            <w:r w:rsidRPr="007422BE">
              <w:t xml:space="preserve">Соревнования по мини-футболу среди детей, </w:t>
            </w:r>
            <w:r>
              <w:t>посвященные 77</w:t>
            </w:r>
            <w:r w:rsidRPr="00E6300B">
              <w:t>-й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Стадион филиала МБУ «Текстильщик» ФОС «Шаговец»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Default="008918DD" w:rsidP="002802DA">
            <w:pPr>
              <w:jc w:val="center"/>
            </w:pPr>
            <w:r>
              <w:t>Молчанов Е.А.,</w:t>
            </w:r>
          </w:p>
          <w:p w:rsidR="008918DD" w:rsidRPr="00E6300B" w:rsidRDefault="008918DD" w:rsidP="002802DA">
            <w:pPr>
              <w:jc w:val="center"/>
            </w:pPr>
            <w:r>
              <w:t>Комаров В.Л.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7C6730">
            <w:pPr>
              <w:jc w:val="center"/>
            </w:pPr>
            <w:r>
              <w:t>08.05.2022 10</w:t>
            </w:r>
            <w:r w:rsidRPr="001A3772">
              <w:t>.00</w:t>
            </w:r>
            <w:r>
              <w:t>-11.00</w:t>
            </w:r>
          </w:p>
        </w:tc>
        <w:tc>
          <w:tcPr>
            <w:tcW w:w="3690" w:type="dxa"/>
          </w:tcPr>
          <w:p w:rsidR="008918DD" w:rsidRPr="001A3772" w:rsidRDefault="008918DD" w:rsidP="007C6730">
            <w:pPr>
              <w:jc w:val="center"/>
            </w:pPr>
            <w:r>
              <w:t>Автопробег в честь 77-й годовщины Дня Победы</w:t>
            </w:r>
          </w:p>
        </w:tc>
        <w:tc>
          <w:tcPr>
            <w:tcW w:w="2830" w:type="dxa"/>
          </w:tcPr>
          <w:p w:rsidR="008918DD" w:rsidRPr="001A3772" w:rsidRDefault="008918DD" w:rsidP="007C6730">
            <w:pPr>
              <w:jc w:val="center"/>
            </w:pPr>
            <w:r>
              <w:t xml:space="preserve">Территория </w:t>
            </w:r>
            <w:r w:rsidRPr="00DA3418">
              <w:t>городского округа Вичуга</w:t>
            </w:r>
          </w:p>
        </w:tc>
        <w:tc>
          <w:tcPr>
            <w:tcW w:w="2387" w:type="dxa"/>
          </w:tcPr>
          <w:p w:rsidR="008918DD" w:rsidRPr="001A3772" w:rsidRDefault="008918DD" w:rsidP="00D65D5E">
            <w:pPr>
              <w:jc w:val="center"/>
            </w:pPr>
            <w:r>
              <w:t>Стрелкова О.В.,  Мочных В.В.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7C6730">
            <w:pPr>
              <w:jc w:val="center"/>
            </w:pPr>
            <w:r>
              <w:t>08.05.2022</w:t>
            </w:r>
            <w:r w:rsidRPr="001A3772">
              <w:t xml:space="preserve"> 11.00</w:t>
            </w:r>
            <w:r>
              <w:t>-12.00</w:t>
            </w:r>
          </w:p>
        </w:tc>
        <w:tc>
          <w:tcPr>
            <w:tcW w:w="3690" w:type="dxa"/>
          </w:tcPr>
          <w:p w:rsidR="008918DD" w:rsidRPr="001A3772" w:rsidRDefault="008918DD" w:rsidP="007C6730">
            <w:pPr>
              <w:jc w:val="center"/>
            </w:pPr>
            <w:r>
              <w:t>Акция «Ветеран живет рядом» (вручение подарков депутатами членами фракции ЕР, участникам ВОВ)</w:t>
            </w:r>
          </w:p>
        </w:tc>
        <w:tc>
          <w:tcPr>
            <w:tcW w:w="2830" w:type="dxa"/>
          </w:tcPr>
          <w:p w:rsidR="008918DD" w:rsidRPr="001A3772" w:rsidRDefault="008918DD" w:rsidP="007C6730">
            <w:pPr>
              <w:jc w:val="center"/>
            </w:pPr>
            <w:r>
              <w:t xml:space="preserve">Территория </w:t>
            </w:r>
            <w:r w:rsidRPr="00DA3418">
              <w:t>городского округа Вичуга</w:t>
            </w:r>
            <w:r>
              <w:t xml:space="preserve"> (согласно закрепленного списка)</w:t>
            </w:r>
          </w:p>
          <w:p w:rsidR="008918DD" w:rsidRPr="001A3772" w:rsidRDefault="008918DD" w:rsidP="007C6730">
            <w:pPr>
              <w:jc w:val="center"/>
            </w:pPr>
          </w:p>
        </w:tc>
        <w:tc>
          <w:tcPr>
            <w:tcW w:w="2387" w:type="dxa"/>
          </w:tcPr>
          <w:p w:rsidR="008918DD" w:rsidRPr="001A3772" w:rsidRDefault="008918DD" w:rsidP="00D65D5E">
            <w:pPr>
              <w:jc w:val="center"/>
            </w:pPr>
            <w:r>
              <w:t>Стрелкова О.В., Войнов Д.А.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08.05.2022</w:t>
            </w:r>
          </w:p>
        </w:tc>
        <w:tc>
          <w:tcPr>
            <w:tcW w:w="3690" w:type="dxa"/>
          </w:tcPr>
          <w:p w:rsidR="008918DD" w:rsidRPr="00E6300B" w:rsidRDefault="008918DD" w:rsidP="002802DA">
            <w:pPr>
              <w:jc w:val="center"/>
            </w:pPr>
            <w:r>
              <w:t>Открытая тренировка по панкратиону, посвященная 77</w:t>
            </w:r>
            <w:r w:rsidRPr="00E6300B">
              <w:t>-й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Спорткомплекс МБУ  «Текстильщик»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Pr="00E6300B" w:rsidRDefault="008918DD" w:rsidP="002802DA">
            <w:pPr>
              <w:jc w:val="center"/>
            </w:pPr>
            <w:r>
              <w:t>Молчанов Е.А.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08.05.2022</w:t>
            </w:r>
          </w:p>
        </w:tc>
        <w:tc>
          <w:tcPr>
            <w:tcW w:w="3690" w:type="dxa"/>
          </w:tcPr>
          <w:p w:rsidR="008918DD" w:rsidRPr="007422BE" w:rsidRDefault="008918DD" w:rsidP="002802DA">
            <w:pPr>
              <w:jc w:val="center"/>
            </w:pPr>
            <w:r>
              <w:t xml:space="preserve">Соревнования по настольному </w:t>
            </w:r>
            <w:r w:rsidRPr="007422BE">
              <w:t>теннису среди детей</w:t>
            </w:r>
            <w:r>
              <w:t>, посвященные 77</w:t>
            </w:r>
            <w:r w:rsidRPr="00E6300B">
              <w:t>-й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Спорткомплекс МБУ  «Текстильщик»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Pr="00E6300B" w:rsidRDefault="008918DD" w:rsidP="002802DA">
            <w:pPr>
              <w:jc w:val="center"/>
            </w:pPr>
            <w:r>
              <w:t>Молчанов Е.А.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08.05.2022</w:t>
            </w:r>
          </w:p>
        </w:tc>
        <w:tc>
          <w:tcPr>
            <w:tcW w:w="3690" w:type="dxa"/>
          </w:tcPr>
          <w:p w:rsidR="008918DD" w:rsidRDefault="008918DD" w:rsidP="002802DA">
            <w:pPr>
              <w:tabs>
                <w:tab w:val="left" w:pos="1276"/>
              </w:tabs>
              <w:jc w:val="center"/>
            </w:pPr>
            <w:r>
              <w:t>Открытое</w:t>
            </w:r>
            <w:r w:rsidRPr="007422BE">
              <w:t xml:space="preserve"> первенство города по волейболу среди детей</w:t>
            </w:r>
            <w:r>
              <w:t>, посвященное 77</w:t>
            </w:r>
            <w:r w:rsidRPr="00E6300B">
              <w:t>-й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Спорткомплекс МБУ  «Текстильщик»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Pr="00E6300B" w:rsidRDefault="008918DD" w:rsidP="002802DA">
            <w:pPr>
              <w:jc w:val="center"/>
            </w:pPr>
            <w:r>
              <w:t>Молчанов Е.А.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08.05.2022</w:t>
            </w:r>
          </w:p>
        </w:tc>
        <w:tc>
          <w:tcPr>
            <w:tcW w:w="3690" w:type="dxa"/>
          </w:tcPr>
          <w:p w:rsidR="008918DD" w:rsidRPr="007422BE" w:rsidRDefault="008918DD" w:rsidP="002802DA">
            <w:pPr>
              <w:jc w:val="center"/>
            </w:pPr>
            <w:r w:rsidRPr="007422BE">
              <w:t>Соревнования по баскетболу среди детей</w:t>
            </w:r>
            <w:r>
              <w:t>, посвященные 77</w:t>
            </w:r>
            <w:r w:rsidRPr="00E6300B">
              <w:t>-й годовщине Победы в Великой Отечественной войне</w:t>
            </w:r>
          </w:p>
        </w:tc>
        <w:tc>
          <w:tcPr>
            <w:tcW w:w="2830" w:type="dxa"/>
          </w:tcPr>
          <w:p w:rsidR="008918DD" w:rsidRPr="00E6300B" w:rsidRDefault="008918DD" w:rsidP="002802DA">
            <w:pPr>
              <w:jc w:val="center"/>
            </w:pPr>
            <w:r>
              <w:t>Спорткомплекс МБУ  «Текстильщик»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Царев М.А.,</w:t>
            </w:r>
          </w:p>
          <w:p w:rsidR="008918DD" w:rsidRPr="00E6300B" w:rsidRDefault="008918DD" w:rsidP="002802DA">
            <w:pPr>
              <w:jc w:val="center"/>
            </w:pPr>
            <w:r>
              <w:t>Молчанов Е.А.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09.05.2022</w:t>
            </w:r>
          </w:p>
          <w:p w:rsidR="008918DD" w:rsidRDefault="008918DD" w:rsidP="0048404B">
            <w:pPr>
              <w:jc w:val="center"/>
            </w:pPr>
            <w:r>
              <w:t>09.00</w:t>
            </w:r>
          </w:p>
        </w:tc>
        <w:tc>
          <w:tcPr>
            <w:tcW w:w="3690" w:type="dxa"/>
          </w:tcPr>
          <w:p w:rsidR="008918DD" w:rsidRPr="007422BE" w:rsidRDefault="008918DD" w:rsidP="002802DA">
            <w:pPr>
              <w:jc w:val="center"/>
            </w:pPr>
            <w:r>
              <w:t>Митинг</w:t>
            </w:r>
          </w:p>
        </w:tc>
        <w:tc>
          <w:tcPr>
            <w:tcW w:w="2830" w:type="dxa"/>
          </w:tcPr>
          <w:p w:rsidR="008918DD" w:rsidRDefault="008918DD" w:rsidP="002802DA">
            <w:pPr>
              <w:jc w:val="center"/>
            </w:pPr>
            <w:r>
              <w:t>В</w:t>
            </w:r>
            <w:r w:rsidRPr="009C7331">
              <w:t>оинский мемориал работникам фабрики «Красный Профинтерн», погибшим в Великой Отечественной войне, микрорайон Тезино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Синельщикова О.А., Софронова А.А.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900C61">
            <w:pPr>
              <w:jc w:val="center"/>
            </w:pPr>
            <w:r>
              <w:t>09.05.2022</w:t>
            </w:r>
          </w:p>
          <w:p w:rsidR="008918DD" w:rsidRDefault="008918DD" w:rsidP="00900C61">
            <w:pPr>
              <w:jc w:val="center"/>
            </w:pPr>
            <w:r>
              <w:t>09.00</w:t>
            </w:r>
          </w:p>
        </w:tc>
        <w:tc>
          <w:tcPr>
            <w:tcW w:w="3690" w:type="dxa"/>
          </w:tcPr>
          <w:p w:rsidR="008918DD" w:rsidRPr="007422BE" w:rsidRDefault="008918DD" w:rsidP="00900C61">
            <w:pPr>
              <w:jc w:val="center"/>
            </w:pPr>
            <w:r>
              <w:t>Митинг</w:t>
            </w:r>
          </w:p>
        </w:tc>
        <w:tc>
          <w:tcPr>
            <w:tcW w:w="2830" w:type="dxa"/>
          </w:tcPr>
          <w:p w:rsidR="008918DD" w:rsidRDefault="008918DD" w:rsidP="002802DA">
            <w:pPr>
              <w:jc w:val="center"/>
            </w:pPr>
            <w:r>
              <w:t>В</w:t>
            </w:r>
            <w:r w:rsidRPr="009C7331">
              <w:t>оинский мемориал работникам фабрики Им. Шагова, погибшим в Великой Отечественной войне, микрорайон Гольчиха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 xml:space="preserve">Мизенков Л.А., </w:t>
            </w:r>
          </w:p>
          <w:p w:rsidR="008918DD" w:rsidRDefault="008918DD" w:rsidP="002802DA">
            <w:pPr>
              <w:jc w:val="center"/>
            </w:pPr>
            <w:r>
              <w:t>Софронова А.А.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900C61">
            <w:pPr>
              <w:jc w:val="center"/>
            </w:pPr>
            <w:r>
              <w:t>09.05.2022</w:t>
            </w:r>
          </w:p>
          <w:p w:rsidR="008918DD" w:rsidRDefault="008918DD" w:rsidP="00900C61">
            <w:pPr>
              <w:jc w:val="center"/>
            </w:pPr>
            <w:r>
              <w:t>09.00</w:t>
            </w:r>
          </w:p>
        </w:tc>
        <w:tc>
          <w:tcPr>
            <w:tcW w:w="3690" w:type="dxa"/>
          </w:tcPr>
          <w:p w:rsidR="008918DD" w:rsidRPr="007422BE" w:rsidRDefault="008918DD" w:rsidP="00900C61">
            <w:pPr>
              <w:jc w:val="center"/>
            </w:pPr>
            <w:r>
              <w:t>Митинг</w:t>
            </w:r>
          </w:p>
        </w:tc>
        <w:tc>
          <w:tcPr>
            <w:tcW w:w="2830" w:type="dxa"/>
          </w:tcPr>
          <w:p w:rsidR="008918DD" w:rsidRDefault="008918DD" w:rsidP="002802DA">
            <w:pPr>
              <w:jc w:val="center"/>
            </w:pPr>
            <w:r>
              <w:t>В</w:t>
            </w:r>
            <w:r w:rsidRPr="009C7331">
              <w:t>оинский  мемориал работникам Вичугского  машиностроительного завода, погибшим в Великой Отечественной войне, сквер ВМЗ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Кокуркин А.В., Софронова А.А.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48404B">
            <w:pPr>
              <w:jc w:val="center"/>
            </w:pPr>
            <w:r>
              <w:t>09.05.2022</w:t>
            </w:r>
          </w:p>
          <w:p w:rsidR="008918DD" w:rsidRDefault="008918DD" w:rsidP="0048404B">
            <w:pPr>
              <w:jc w:val="center"/>
            </w:pPr>
            <w:r>
              <w:t>10.00</w:t>
            </w:r>
          </w:p>
        </w:tc>
        <w:tc>
          <w:tcPr>
            <w:tcW w:w="3690" w:type="dxa"/>
          </w:tcPr>
          <w:p w:rsidR="008918DD" w:rsidRPr="007422BE" w:rsidRDefault="008918DD" w:rsidP="002802DA">
            <w:pPr>
              <w:jc w:val="center"/>
            </w:pPr>
            <w:r>
              <w:t>Начало построения колонны акции «Бессмертный полк»</w:t>
            </w:r>
          </w:p>
        </w:tc>
        <w:tc>
          <w:tcPr>
            <w:tcW w:w="2830" w:type="dxa"/>
          </w:tcPr>
          <w:p w:rsidR="008918DD" w:rsidRDefault="008918DD" w:rsidP="002802DA">
            <w:pPr>
              <w:jc w:val="center"/>
            </w:pPr>
            <w:r>
              <w:t>Площадь у ТЦ «Купец»</w:t>
            </w:r>
          </w:p>
        </w:tc>
        <w:tc>
          <w:tcPr>
            <w:tcW w:w="2387" w:type="dxa"/>
          </w:tcPr>
          <w:p w:rsidR="008918DD" w:rsidRDefault="008918DD" w:rsidP="002802DA">
            <w:pPr>
              <w:jc w:val="center"/>
            </w:pPr>
            <w:r>
              <w:t>Поляков А.Ф., Калинин М.А.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900C61">
            <w:pPr>
              <w:jc w:val="center"/>
            </w:pPr>
            <w:r>
              <w:t>09.05.2022</w:t>
            </w:r>
          </w:p>
          <w:p w:rsidR="008918DD" w:rsidRDefault="008918DD" w:rsidP="00900C61">
            <w:pPr>
              <w:jc w:val="center"/>
            </w:pPr>
            <w:r>
              <w:t>10.15</w:t>
            </w:r>
          </w:p>
        </w:tc>
        <w:tc>
          <w:tcPr>
            <w:tcW w:w="3690" w:type="dxa"/>
          </w:tcPr>
          <w:p w:rsidR="008918DD" w:rsidRPr="007422BE" w:rsidRDefault="008918DD" w:rsidP="00900C61">
            <w:pPr>
              <w:jc w:val="center"/>
            </w:pPr>
            <w:r>
              <w:t>Начало движения колонны акции «Бессмертный полк»</w:t>
            </w:r>
          </w:p>
        </w:tc>
        <w:tc>
          <w:tcPr>
            <w:tcW w:w="2830" w:type="dxa"/>
          </w:tcPr>
          <w:p w:rsidR="008918DD" w:rsidRDefault="008918DD" w:rsidP="00900C61">
            <w:pPr>
              <w:jc w:val="center"/>
            </w:pPr>
            <w:r>
              <w:t>Ул.50 лет Октября-ул.Большая Пролетарская</w:t>
            </w:r>
          </w:p>
        </w:tc>
        <w:tc>
          <w:tcPr>
            <w:tcW w:w="2387" w:type="dxa"/>
          </w:tcPr>
          <w:p w:rsidR="008918DD" w:rsidRDefault="008918DD" w:rsidP="00900C61">
            <w:pPr>
              <w:jc w:val="center"/>
            </w:pPr>
            <w:r>
              <w:t>Поляков А.Ф., Калинин М.А.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900C61">
            <w:pPr>
              <w:jc w:val="center"/>
            </w:pPr>
            <w:r>
              <w:t>09.05.2022</w:t>
            </w:r>
          </w:p>
          <w:p w:rsidR="008918DD" w:rsidRDefault="008918DD" w:rsidP="00900C61">
            <w:pPr>
              <w:jc w:val="center"/>
            </w:pPr>
            <w:r>
              <w:t>11.00</w:t>
            </w:r>
          </w:p>
        </w:tc>
        <w:tc>
          <w:tcPr>
            <w:tcW w:w="3690" w:type="dxa"/>
          </w:tcPr>
          <w:p w:rsidR="008918DD" w:rsidRDefault="008918DD" w:rsidP="00900C61">
            <w:pPr>
              <w:jc w:val="center"/>
            </w:pPr>
            <w:r>
              <w:t>Митинг</w:t>
            </w:r>
          </w:p>
        </w:tc>
        <w:tc>
          <w:tcPr>
            <w:tcW w:w="2830" w:type="dxa"/>
          </w:tcPr>
          <w:p w:rsidR="008918DD" w:rsidRDefault="008918DD" w:rsidP="00900C61">
            <w:pPr>
              <w:jc w:val="center"/>
            </w:pPr>
            <w:r>
              <w:rPr>
                <w:color w:val="000000"/>
              </w:rPr>
              <w:t>В</w:t>
            </w:r>
            <w:r w:rsidRPr="009C7331">
              <w:rPr>
                <w:color w:val="000000"/>
              </w:rPr>
              <w:t>оинск</w:t>
            </w:r>
            <w:r>
              <w:rPr>
                <w:color w:val="000000"/>
              </w:rPr>
              <w:t>ий</w:t>
            </w:r>
            <w:r w:rsidRPr="009C7331">
              <w:rPr>
                <w:color w:val="000000"/>
              </w:rPr>
              <w:t xml:space="preserve"> мемориал работникам фабрики им. Ногина, погибшим в Великой Отечественной войне</w:t>
            </w:r>
          </w:p>
        </w:tc>
        <w:tc>
          <w:tcPr>
            <w:tcW w:w="2387" w:type="dxa"/>
          </w:tcPr>
          <w:p w:rsidR="008918DD" w:rsidRDefault="008918DD" w:rsidP="00900C61">
            <w:pPr>
              <w:jc w:val="center"/>
            </w:pPr>
            <w:r>
              <w:t>Макарова В.В.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900C61">
            <w:pPr>
              <w:jc w:val="center"/>
            </w:pPr>
          </w:p>
        </w:tc>
        <w:tc>
          <w:tcPr>
            <w:tcW w:w="1533" w:type="dxa"/>
          </w:tcPr>
          <w:p w:rsidR="008918DD" w:rsidRPr="00DA3418" w:rsidRDefault="008918DD" w:rsidP="00900C61">
            <w:pPr>
              <w:pStyle w:val="BodyText"/>
              <w:spacing w:line="31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09.05.2022</w:t>
            </w:r>
          </w:p>
          <w:p w:rsidR="008918DD" w:rsidRPr="00DA3418" w:rsidRDefault="008918DD" w:rsidP="00900C61">
            <w:pPr>
              <w:pStyle w:val="BodyText"/>
              <w:spacing w:line="31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DA3418">
              <w:rPr>
                <w:sz w:val="24"/>
                <w:szCs w:val="24"/>
              </w:rPr>
              <w:t>00</w:t>
            </w:r>
          </w:p>
          <w:p w:rsidR="008918DD" w:rsidRPr="00DA3418" w:rsidRDefault="008918DD" w:rsidP="00900C61">
            <w:pPr>
              <w:pStyle w:val="BodyText"/>
              <w:spacing w:line="312" w:lineRule="exact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8918DD" w:rsidRPr="00DA3418" w:rsidRDefault="008918DD" w:rsidP="00900C61">
            <w:pPr>
              <w:pStyle w:val="BodyText"/>
              <w:spacing w:line="312" w:lineRule="exact"/>
              <w:jc w:val="center"/>
              <w:rPr>
                <w:sz w:val="24"/>
                <w:szCs w:val="24"/>
              </w:rPr>
            </w:pPr>
            <w:r w:rsidRPr="00DA3418">
              <w:rPr>
                <w:sz w:val="24"/>
                <w:szCs w:val="24"/>
              </w:rPr>
              <w:t xml:space="preserve">Митинг </w:t>
            </w:r>
          </w:p>
          <w:p w:rsidR="008918DD" w:rsidRPr="00DA3418" w:rsidRDefault="008918DD" w:rsidP="00900C61">
            <w:pPr>
              <w:pStyle w:val="BodyText"/>
              <w:spacing w:line="31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8918DD" w:rsidRPr="00DA3418" w:rsidRDefault="008918DD" w:rsidP="00900C61">
            <w:pPr>
              <w:jc w:val="both"/>
            </w:pPr>
            <w:r w:rsidRPr="00DA3418">
              <w:t>Воинское кладбище, на котором захоронено 26 советских воинов, умерших от ран в госпиталях в годы Великой Отечественной войны 1941-1945 гг.</w:t>
            </w:r>
          </w:p>
        </w:tc>
        <w:tc>
          <w:tcPr>
            <w:tcW w:w="2387" w:type="dxa"/>
          </w:tcPr>
          <w:p w:rsidR="008918DD" w:rsidRPr="00DA3418" w:rsidRDefault="008918DD" w:rsidP="00900C61">
            <w:pPr>
              <w:jc w:val="center"/>
            </w:pPr>
            <w:r w:rsidRPr="00DA3418">
              <w:t>Отдел образования, горком профсоюза работников образовательных организаций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Default="008918DD" w:rsidP="00900C61">
            <w:pPr>
              <w:jc w:val="center"/>
            </w:pPr>
            <w:r>
              <w:t>09.05.2022</w:t>
            </w:r>
          </w:p>
          <w:p w:rsidR="008918DD" w:rsidRDefault="008918DD" w:rsidP="00900C61">
            <w:pPr>
              <w:jc w:val="center"/>
            </w:pPr>
            <w:r>
              <w:t>12.00</w:t>
            </w:r>
          </w:p>
        </w:tc>
        <w:tc>
          <w:tcPr>
            <w:tcW w:w="3690" w:type="dxa"/>
          </w:tcPr>
          <w:p w:rsidR="008918DD" w:rsidRDefault="008918DD" w:rsidP="00900C61">
            <w:pPr>
              <w:jc w:val="center"/>
            </w:pPr>
            <w:r>
              <w:t>Лития</w:t>
            </w:r>
          </w:p>
        </w:tc>
        <w:tc>
          <w:tcPr>
            <w:tcW w:w="2830" w:type="dxa"/>
          </w:tcPr>
          <w:p w:rsidR="008918DD" w:rsidRPr="00247F75" w:rsidRDefault="008918DD" w:rsidP="00247F75">
            <w:pPr>
              <w:jc w:val="center"/>
            </w:pPr>
            <w:r w:rsidRPr="00247F75">
              <w:t>Воинское кладбище, на котором захоронено 113 советских воинов, умерших от ран в госпиталях в годы Великой Отечественной войны</w:t>
            </w:r>
          </w:p>
        </w:tc>
        <w:tc>
          <w:tcPr>
            <w:tcW w:w="2387" w:type="dxa"/>
          </w:tcPr>
          <w:p w:rsidR="008918DD" w:rsidRDefault="008918DD" w:rsidP="00900C61">
            <w:pPr>
              <w:jc w:val="center"/>
            </w:pPr>
            <w:r>
              <w:t>Священнослужитель Кафедрального Собора Воскресения Христова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  <w:vAlign w:val="center"/>
          </w:tcPr>
          <w:p w:rsidR="008918DD" w:rsidRPr="00726F9A" w:rsidRDefault="008918DD" w:rsidP="00F01D2F">
            <w:pPr>
              <w:jc w:val="center"/>
            </w:pPr>
            <w:r w:rsidRPr="00726F9A">
              <w:t>09.05.</w:t>
            </w:r>
            <w:r>
              <w:t>2022</w:t>
            </w:r>
          </w:p>
          <w:p w:rsidR="008918DD" w:rsidRPr="00726F9A" w:rsidRDefault="008918DD" w:rsidP="00F01D2F">
            <w:pPr>
              <w:jc w:val="center"/>
            </w:pPr>
            <w:r w:rsidRPr="00726F9A">
              <w:t>12.00</w:t>
            </w:r>
          </w:p>
        </w:tc>
        <w:tc>
          <w:tcPr>
            <w:tcW w:w="3690" w:type="dxa"/>
          </w:tcPr>
          <w:p w:rsidR="008918DD" w:rsidRPr="00726F9A" w:rsidRDefault="008918DD" w:rsidP="00815FFC">
            <w:pPr>
              <w:jc w:val="center"/>
            </w:pPr>
            <w:r w:rsidRPr="00726F9A">
              <w:t xml:space="preserve">Участие творческих коллективов </w:t>
            </w:r>
            <w:r>
              <w:t>КДУ</w:t>
            </w:r>
            <w:r w:rsidRPr="00726F9A">
              <w:t xml:space="preserve"> во Всероссийской акции «Поем двором»</w:t>
            </w:r>
          </w:p>
        </w:tc>
        <w:tc>
          <w:tcPr>
            <w:tcW w:w="2830" w:type="dxa"/>
          </w:tcPr>
          <w:p w:rsidR="008918DD" w:rsidRDefault="008918DD" w:rsidP="00815FFC">
            <w:pPr>
              <w:jc w:val="center"/>
            </w:pPr>
            <w:r>
              <w:rPr>
                <w:rStyle w:val="js-extracted-addressjs-extracted-highlighted-addressmail-message-map-link"/>
              </w:rPr>
              <w:t>По а</w:t>
            </w:r>
            <w:r w:rsidRPr="00726F9A">
              <w:rPr>
                <w:rStyle w:val="js-extracted-addressjs-extracted-highlighted-addressmail-message-map-link"/>
              </w:rPr>
              <w:t>дрес</w:t>
            </w:r>
            <w:r>
              <w:rPr>
                <w:rStyle w:val="js-extracted-addressjs-extracted-highlighted-addressmail-message-map-link"/>
              </w:rPr>
              <w:t>ам</w:t>
            </w:r>
            <w:r w:rsidRPr="00726F9A">
              <w:rPr>
                <w:rStyle w:val="js-extracted-addressjs-extracted-highlighted-addressmail-message-map-link"/>
              </w:rPr>
              <w:t xml:space="preserve"> ветеранов</w:t>
            </w:r>
          </w:p>
          <w:p w:rsidR="008918DD" w:rsidRPr="00726F9A" w:rsidRDefault="008918DD" w:rsidP="00247F75">
            <w:pPr>
              <w:jc w:val="center"/>
            </w:pPr>
          </w:p>
        </w:tc>
        <w:tc>
          <w:tcPr>
            <w:tcW w:w="2387" w:type="dxa"/>
          </w:tcPr>
          <w:p w:rsidR="008918DD" w:rsidRPr="00726F9A" w:rsidRDefault="008918DD" w:rsidP="00815FFC">
            <w:pPr>
              <w:jc w:val="center"/>
            </w:pPr>
            <w:r w:rsidRPr="00726F9A">
              <w:t>Софронова А.А.,</w:t>
            </w:r>
          </w:p>
          <w:p w:rsidR="008918DD" w:rsidRDefault="008918DD" w:rsidP="00815FFC">
            <w:pPr>
              <w:jc w:val="center"/>
            </w:pPr>
            <w:r w:rsidRPr="00726F9A">
              <w:t>Бизяева Л.В.</w:t>
            </w:r>
            <w:r>
              <w:t>,</w:t>
            </w:r>
          </w:p>
          <w:p w:rsidR="008918DD" w:rsidRDefault="008918DD" w:rsidP="00815FFC">
            <w:pPr>
              <w:jc w:val="center"/>
            </w:pPr>
            <w:r>
              <w:t xml:space="preserve">Мизенков Л.А., </w:t>
            </w:r>
          </w:p>
          <w:p w:rsidR="008918DD" w:rsidRPr="00726F9A" w:rsidRDefault="008918DD" w:rsidP="00815FFC">
            <w:pPr>
              <w:jc w:val="center"/>
            </w:pPr>
            <w:r>
              <w:t>Синельщикова О.А.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>
              <w:t>09.05.2022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18.00</w:t>
            </w:r>
          </w:p>
          <w:p w:rsidR="008918DD" w:rsidRPr="001A3772" w:rsidRDefault="008918DD" w:rsidP="001A3772">
            <w:pPr>
              <w:jc w:val="center"/>
            </w:pP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«Пойте, гордитесь и помните!» - праздничный концерт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Площадь у ТЦ «Пассаж»</w:t>
            </w:r>
          </w:p>
        </w:tc>
        <w:tc>
          <w:tcPr>
            <w:tcW w:w="2387" w:type="dxa"/>
          </w:tcPr>
          <w:p w:rsidR="008918DD" w:rsidRPr="001A3772" w:rsidRDefault="008918DD" w:rsidP="00247F75">
            <w:pPr>
              <w:jc w:val="center"/>
            </w:pPr>
            <w:r w:rsidRPr="001A3772">
              <w:t>Синельщикова О.А.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  <w:vAlign w:val="center"/>
          </w:tcPr>
          <w:p w:rsidR="008918DD" w:rsidRPr="00726F9A" w:rsidRDefault="008918DD" w:rsidP="00F01D2F">
            <w:pPr>
              <w:tabs>
                <w:tab w:val="left" w:pos="2520"/>
              </w:tabs>
              <w:jc w:val="center"/>
            </w:pPr>
            <w:r>
              <w:t>09.05.2022</w:t>
            </w:r>
          </w:p>
          <w:p w:rsidR="008918DD" w:rsidRPr="00726F9A" w:rsidRDefault="008918DD" w:rsidP="00F01D2F">
            <w:pPr>
              <w:tabs>
                <w:tab w:val="left" w:pos="2520"/>
              </w:tabs>
              <w:jc w:val="center"/>
            </w:pPr>
            <w:r>
              <w:t>18.30</w:t>
            </w:r>
          </w:p>
        </w:tc>
        <w:tc>
          <w:tcPr>
            <w:tcW w:w="3690" w:type="dxa"/>
            <w:vAlign w:val="center"/>
          </w:tcPr>
          <w:p w:rsidR="008918DD" w:rsidRPr="00726F9A" w:rsidRDefault="008918DD" w:rsidP="00282BA3">
            <w:pPr>
              <w:tabs>
                <w:tab w:val="left" w:pos="2520"/>
              </w:tabs>
              <w:jc w:val="center"/>
            </w:pPr>
            <w:r w:rsidRPr="00726F9A">
              <w:t>«Пе</w:t>
            </w:r>
            <w:r>
              <w:t xml:space="preserve">сни, с которыми мы победили» - </w:t>
            </w:r>
            <w:r w:rsidRPr="00726F9A">
              <w:t>праздничный концерт</w:t>
            </w:r>
          </w:p>
        </w:tc>
        <w:tc>
          <w:tcPr>
            <w:tcW w:w="2830" w:type="dxa"/>
          </w:tcPr>
          <w:p w:rsidR="008918DD" w:rsidRPr="00726F9A" w:rsidRDefault="008918DD" w:rsidP="00247F75">
            <w:pPr>
              <w:jc w:val="center"/>
            </w:pPr>
            <w:r>
              <w:rPr>
                <w:rStyle w:val="13pt"/>
                <w:b w:val="0"/>
              </w:rPr>
              <w:t>Городской п</w:t>
            </w:r>
            <w:r w:rsidRPr="00726F9A">
              <w:rPr>
                <w:rStyle w:val="13pt"/>
                <w:b w:val="0"/>
              </w:rPr>
              <w:t xml:space="preserve">арк культуры </w:t>
            </w:r>
            <w:r>
              <w:rPr>
                <w:rStyle w:val="13pt"/>
                <w:b w:val="0"/>
              </w:rPr>
              <w:t xml:space="preserve">и отдыха </w:t>
            </w:r>
          </w:p>
        </w:tc>
        <w:tc>
          <w:tcPr>
            <w:tcW w:w="2387" w:type="dxa"/>
          </w:tcPr>
          <w:p w:rsidR="008918DD" w:rsidRDefault="008918DD" w:rsidP="00282BA3">
            <w:pPr>
              <w:jc w:val="center"/>
            </w:pPr>
            <w:r w:rsidRPr="00726F9A">
              <w:t>Софронова А.А.,</w:t>
            </w:r>
          </w:p>
          <w:p w:rsidR="008918DD" w:rsidRDefault="008918DD" w:rsidP="00282BA3">
            <w:pPr>
              <w:jc w:val="center"/>
            </w:pPr>
            <w:r>
              <w:t>Б</w:t>
            </w:r>
            <w:r w:rsidRPr="00726F9A">
              <w:t>изяева Л.В.</w:t>
            </w:r>
            <w:r>
              <w:t>,</w:t>
            </w:r>
          </w:p>
          <w:p w:rsidR="008918DD" w:rsidRPr="00726F9A" w:rsidRDefault="008918DD" w:rsidP="00282BA3">
            <w:pPr>
              <w:jc w:val="center"/>
            </w:pPr>
            <w:r>
              <w:t>Кокуркин А.В.</w:t>
            </w:r>
          </w:p>
          <w:p w:rsidR="008918DD" w:rsidRPr="00726F9A" w:rsidRDefault="008918DD" w:rsidP="00282BA3">
            <w:pPr>
              <w:jc w:val="center"/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09.05.2022</w:t>
            </w:r>
          </w:p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19.00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 xml:space="preserve">«Весна на клавишах Победы» - </w:t>
            </w:r>
            <w:r>
              <w:rPr>
                <w:sz w:val="24"/>
                <w:szCs w:val="24"/>
              </w:rPr>
              <w:t>праздничный</w:t>
            </w:r>
            <w:r w:rsidRPr="001A3772">
              <w:rPr>
                <w:sz w:val="24"/>
                <w:szCs w:val="24"/>
              </w:rPr>
              <w:t xml:space="preserve"> концерт</w:t>
            </w:r>
          </w:p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8918DD" w:rsidRPr="001A3772" w:rsidRDefault="008918DD" w:rsidP="001A3772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Площадь у</w:t>
            </w:r>
          </w:p>
          <w:p w:rsidR="008918DD" w:rsidRPr="001A3772" w:rsidRDefault="008918DD" w:rsidP="001A3772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МБУК «Клуб им. Шагова»</w:t>
            </w:r>
          </w:p>
        </w:tc>
        <w:tc>
          <w:tcPr>
            <w:tcW w:w="2387" w:type="dxa"/>
          </w:tcPr>
          <w:p w:rsidR="008918DD" w:rsidRPr="001A3772" w:rsidRDefault="008918DD" w:rsidP="009D0689">
            <w:pPr>
              <w:jc w:val="center"/>
            </w:pPr>
            <w:r w:rsidRPr="001A3772">
              <w:t>Мизенков Л.А.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09.05.</w:t>
            </w:r>
            <w:r>
              <w:t>20</w:t>
            </w:r>
            <w:r w:rsidRPr="001A3772">
              <w:t>22</w:t>
            </w:r>
          </w:p>
          <w:p w:rsidR="008918DD" w:rsidRPr="001A3772" w:rsidRDefault="008918DD" w:rsidP="001A3772">
            <w:pPr>
              <w:jc w:val="center"/>
              <w:rPr>
                <w:lang w:val="en-US"/>
              </w:rPr>
            </w:pP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>«Победная весна»  -  музыкальное поздравление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МБУК ДК «Машиностроитель»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в режиме онлайн</w:t>
            </w:r>
          </w:p>
          <w:p w:rsidR="008918DD" w:rsidRPr="001A3772" w:rsidRDefault="008918DD" w:rsidP="001A3772">
            <w:pPr>
              <w:jc w:val="center"/>
            </w:pPr>
            <w:hyperlink r:id="rId5" w:history="1">
              <w:r w:rsidRPr="001A3772">
                <w:rPr>
                  <w:rStyle w:val="Hyperlink"/>
                  <w:color w:val="auto"/>
                </w:rPr>
                <w:t>http://dk-mash.ivn.muzkult.ru/76</w:t>
              </w:r>
            </w:hyperlink>
          </w:p>
          <w:p w:rsidR="008918DD" w:rsidRPr="001A3772" w:rsidRDefault="008918DD" w:rsidP="001A3772">
            <w:pPr>
              <w:jc w:val="center"/>
            </w:pPr>
            <w:hyperlink r:id="rId6" w:history="1">
              <w:r w:rsidRPr="001A3772">
                <w:rPr>
                  <w:rStyle w:val="Hyperlink"/>
                  <w:color w:val="auto"/>
                </w:rPr>
                <w:t>https://vk.com/mbukdomkultury76</w:t>
              </w:r>
            </w:hyperlink>
          </w:p>
          <w:p w:rsidR="008918DD" w:rsidRPr="001A3772" w:rsidRDefault="008918DD" w:rsidP="001A3772">
            <w:pPr>
              <w:jc w:val="center"/>
            </w:pPr>
            <w:hyperlink r:id="rId7" w:history="1">
              <w:r w:rsidRPr="001A3772">
                <w:rPr>
                  <w:rStyle w:val="Hyperlink"/>
                  <w:color w:val="auto"/>
                </w:rPr>
                <w:t>https://ok.ru/d.mashinostroitel/statuses</w:t>
              </w:r>
            </w:hyperlink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Кокуркин А.В.</w:t>
            </w:r>
            <w:r>
              <w:t xml:space="preserve">  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11.05.2022</w:t>
            </w:r>
          </w:p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15.00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«Эхо войны и память сердца» - выездной концерт ко Дню Победы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ОБУСО</w:t>
            </w:r>
          </w:p>
          <w:p w:rsidR="008918DD" w:rsidRPr="001A3772" w:rsidRDefault="008918DD" w:rsidP="001A3772">
            <w:pPr>
              <w:pStyle w:val="BodyText"/>
              <w:ind w:left="-21" w:firstLine="21"/>
              <w:jc w:val="center"/>
              <w:rPr>
                <w:sz w:val="24"/>
                <w:szCs w:val="24"/>
              </w:rPr>
            </w:pPr>
            <w:r w:rsidRPr="001A3772">
              <w:rPr>
                <w:sz w:val="24"/>
                <w:szCs w:val="24"/>
              </w:rPr>
              <w:t>«Вичугский ЦСО»</w:t>
            </w:r>
          </w:p>
        </w:tc>
        <w:tc>
          <w:tcPr>
            <w:tcW w:w="2387" w:type="dxa"/>
          </w:tcPr>
          <w:p w:rsidR="008918DD" w:rsidRPr="001A3772" w:rsidRDefault="008918DD" w:rsidP="009D0689">
            <w:pPr>
              <w:jc w:val="center"/>
            </w:pPr>
            <w:r w:rsidRPr="001A3772">
              <w:t>Мизенков Л.А.</w:t>
            </w:r>
          </w:p>
          <w:p w:rsidR="008918DD" w:rsidRPr="001A3772" w:rsidRDefault="008918DD" w:rsidP="001A3772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11.05.2022</w:t>
            </w:r>
          </w:p>
        </w:tc>
        <w:tc>
          <w:tcPr>
            <w:tcW w:w="3690" w:type="dxa"/>
          </w:tcPr>
          <w:p w:rsidR="008918DD" w:rsidRPr="001A3772" w:rsidRDefault="008918DD" w:rsidP="00F54EA8">
            <w:pPr>
              <w:jc w:val="center"/>
              <w:rPr>
                <w:shd w:val="clear" w:color="auto" w:fill="FFFFFF"/>
              </w:rPr>
            </w:pPr>
            <w:r w:rsidRPr="001A3772">
              <w:rPr>
                <w:shd w:val="clear" w:color="auto" w:fill="FFFFFF"/>
              </w:rPr>
              <w:t>Тематические вып</w:t>
            </w:r>
            <w:r>
              <w:rPr>
                <w:shd w:val="clear" w:color="auto" w:fill="FFFFFF"/>
              </w:rPr>
              <w:t>уски газеты «Вичугские новости»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Газета «Вичугские новости», </w:t>
            </w:r>
            <w:r>
              <w:t xml:space="preserve">официальный </w:t>
            </w:r>
            <w:r w:rsidRPr="001A3772">
              <w:t>сайт</w:t>
            </w:r>
            <w:r>
              <w:t xml:space="preserve"> и </w:t>
            </w:r>
            <w:r w:rsidRPr="001A3772">
              <w:t>соц</w:t>
            </w:r>
            <w:r>
              <w:t xml:space="preserve">иальные </w:t>
            </w:r>
            <w:r w:rsidRPr="001A3772">
              <w:t>сети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Маркова А.А.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12.05.2022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Автопробег «Эстафета Памяти» по маршруту: Вичуга – Кинешма – с. Вахутки 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</w:pPr>
            <w:r w:rsidRPr="001A3772">
              <w:t>г.о.Вичуга, г.о. Кинешма, с.Вахутки</w:t>
            </w: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>
              <w:t>Слабнова Е.Б.</w:t>
            </w:r>
            <w:r w:rsidRPr="001A3772">
              <w:t>,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Сладкова О.В.</w:t>
            </w:r>
          </w:p>
        </w:tc>
      </w:tr>
      <w:tr w:rsidR="008918DD" w:rsidRPr="001A3772" w:rsidTr="00247F75">
        <w:tc>
          <w:tcPr>
            <w:tcW w:w="594" w:type="dxa"/>
          </w:tcPr>
          <w:p w:rsidR="008918DD" w:rsidRPr="001A3772" w:rsidRDefault="008918DD" w:rsidP="001A3772">
            <w:pPr>
              <w:jc w:val="center"/>
            </w:pPr>
          </w:p>
        </w:tc>
        <w:tc>
          <w:tcPr>
            <w:tcW w:w="1533" w:type="dxa"/>
          </w:tcPr>
          <w:p w:rsidR="008918DD" w:rsidRPr="001A3772" w:rsidRDefault="008918DD" w:rsidP="001A3772">
            <w:pPr>
              <w:jc w:val="center"/>
            </w:pPr>
            <w:r w:rsidRPr="001A3772">
              <w:t>13.05.</w:t>
            </w:r>
            <w:r>
              <w:t>20</w:t>
            </w:r>
            <w:r w:rsidRPr="001A3772">
              <w:t>22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11.00</w:t>
            </w:r>
          </w:p>
        </w:tc>
        <w:tc>
          <w:tcPr>
            <w:tcW w:w="3690" w:type="dxa"/>
          </w:tcPr>
          <w:p w:rsidR="008918DD" w:rsidRPr="001A3772" w:rsidRDefault="008918DD" w:rsidP="001A3772">
            <w:pPr>
              <w:jc w:val="center"/>
            </w:pPr>
            <w:r w:rsidRPr="001A3772">
              <w:t xml:space="preserve">«Песни в солдатской шинели» - смотр-конкурс среди клубных объединений ветеранских организаций </w:t>
            </w:r>
          </w:p>
        </w:tc>
        <w:tc>
          <w:tcPr>
            <w:tcW w:w="2830" w:type="dxa"/>
          </w:tcPr>
          <w:p w:rsidR="008918DD" w:rsidRPr="001A3772" w:rsidRDefault="008918DD" w:rsidP="001A3772">
            <w:pPr>
              <w:jc w:val="center"/>
              <w:rPr>
                <w:rStyle w:val="13pt"/>
                <w:b w:val="0"/>
                <w:sz w:val="24"/>
                <w:szCs w:val="24"/>
              </w:rPr>
            </w:pPr>
            <w:r>
              <w:rPr>
                <w:rStyle w:val="13pt"/>
                <w:b w:val="0"/>
                <w:sz w:val="24"/>
                <w:szCs w:val="24"/>
              </w:rPr>
              <w:t>М</w:t>
            </w:r>
            <w:r w:rsidRPr="001A3772">
              <w:rPr>
                <w:rStyle w:val="13pt"/>
                <w:b w:val="0"/>
                <w:sz w:val="24"/>
                <w:szCs w:val="24"/>
              </w:rPr>
              <w:t>алый зал</w:t>
            </w:r>
          </w:p>
          <w:p w:rsidR="008918DD" w:rsidRPr="001A3772" w:rsidRDefault="008918DD" w:rsidP="001A3772">
            <w:pPr>
              <w:jc w:val="center"/>
              <w:rPr>
                <w:rStyle w:val="13pt"/>
                <w:b w:val="0"/>
                <w:sz w:val="24"/>
                <w:szCs w:val="24"/>
              </w:rPr>
            </w:pPr>
            <w:r w:rsidRPr="001A3772">
              <w:rPr>
                <w:rStyle w:val="13pt"/>
                <w:b w:val="0"/>
                <w:sz w:val="24"/>
                <w:szCs w:val="24"/>
              </w:rPr>
              <w:t>МБУК ДК «Машиностроитель»</w:t>
            </w:r>
          </w:p>
          <w:p w:rsidR="008918DD" w:rsidRPr="001A3772" w:rsidRDefault="008918DD" w:rsidP="001A3772">
            <w:pPr>
              <w:jc w:val="center"/>
              <w:rPr>
                <w:rStyle w:val="13pt"/>
                <w:b w:val="0"/>
                <w:sz w:val="24"/>
                <w:szCs w:val="24"/>
              </w:rPr>
            </w:pPr>
          </w:p>
        </w:tc>
        <w:tc>
          <w:tcPr>
            <w:tcW w:w="2387" w:type="dxa"/>
          </w:tcPr>
          <w:p w:rsidR="008918DD" w:rsidRPr="001A3772" w:rsidRDefault="008918DD" w:rsidP="001A3772">
            <w:pPr>
              <w:jc w:val="center"/>
            </w:pPr>
            <w:r w:rsidRPr="001A3772">
              <w:t>Софронова А.А.,</w:t>
            </w:r>
          </w:p>
          <w:p w:rsidR="008918DD" w:rsidRPr="001A3772" w:rsidRDefault="008918DD" w:rsidP="001A3772">
            <w:pPr>
              <w:jc w:val="center"/>
            </w:pPr>
            <w:r w:rsidRPr="001A3772">
              <w:t>Кокуркин А.В., Филиппенкова Н.А.</w:t>
            </w:r>
          </w:p>
        </w:tc>
      </w:tr>
    </w:tbl>
    <w:p w:rsidR="008918DD" w:rsidRPr="001A3772" w:rsidRDefault="008918DD" w:rsidP="001A3772">
      <w:pPr>
        <w:jc w:val="center"/>
      </w:pPr>
    </w:p>
    <w:sectPr w:rsidR="008918DD" w:rsidRPr="001A3772" w:rsidSect="00B6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787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9CC8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092D3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0902D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D0E6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788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ACE7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B29C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6C3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7702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E29"/>
    <w:rsid w:val="0000124F"/>
    <w:rsid w:val="00020FDF"/>
    <w:rsid w:val="000230DC"/>
    <w:rsid w:val="00033251"/>
    <w:rsid w:val="00036A63"/>
    <w:rsid w:val="00070135"/>
    <w:rsid w:val="00075955"/>
    <w:rsid w:val="000853F3"/>
    <w:rsid w:val="000A4CF5"/>
    <w:rsid w:val="000B561F"/>
    <w:rsid w:val="000D5221"/>
    <w:rsid w:val="000D7C15"/>
    <w:rsid w:val="000E2471"/>
    <w:rsid w:val="000F2D8F"/>
    <w:rsid w:val="000F345A"/>
    <w:rsid w:val="001267B5"/>
    <w:rsid w:val="00127648"/>
    <w:rsid w:val="0013241D"/>
    <w:rsid w:val="00137CE3"/>
    <w:rsid w:val="00145F8F"/>
    <w:rsid w:val="00177FC3"/>
    <w:rsid w:val="00184E7E"/>
    <w:rsid w:val="001969EA"/>
    <w:rsid w:val="001A1F3F"/>
    <w:rsid w:val="001A3772"/>
    <w:rsid w:val="001A4E29"/>
    <w:rsid w:val="001B4835"/>
    <w:rsid w:val="001B5EA3"/>
    <w:rsid w:val="001D02FE"/>
    <w:rsid w:val="001D750A"/>
    <w:rsid w:val="001E5431"/>
    <w:rsid w:val="001E6352"/>
    <w:rsid w:val="00207326"/>
    <w:rsid w:val="00212609"/>
    <w:rsid w:val="002150DC"/>
    <w:rsid w:val="00222321"/>
    <w:rsid w:val="00245A00"/>
    <w:rsid w:val="00247F75"/>
    <w:rsid w:val="002802DA"/>
    <w:rsid w:val="00282BA3"/>
    <w:rsid w:val="002A1131"/>
    <w:rsid w:val="002D15E1"/>
    <w:rsid w:val="00330EBA"/>
    <w:rsid w:val="003461DF"/>
    <w:rsid w:val="0035538F"/>
    <w:rsid w:val="003658E1"/>
    <w:rsid w:val="0039788A"/>
    <w:rsid w:val="003B2D26"/>
    <w:rsid w:val="003C2E60"/>
    <w:rsid w:val="0040659A"/>
    <w:rsid w:val="00413E6D"/>
    <w:rsid w:val="00464101"/>
    <w:rsid w:val="0047499F"/>
    <w:rsid w:val="0048404B"/>
    <w:rsid w:val="004849D3"/>
    <w:rsid w:val="00493DE9"/>
    <w:rsid w:val="004B4294"/>
    <w:rsid w:val="004D00B4"/>
    <w:rsid w:val="004D26E4"/>
    <w:rsid w:val="004D7A8C"/>
    <w:rsid w:val="004E0FBC"/>
    <w:rsid w:val="004E22F2"/>
    <w:rsid w:val="004E7636"/>
    <w:rsid w:val="004F1673"/>
    <w:rsid w:val="004F2B26"/>
    <w:rsid w:val="005053AF"/>
    <w:rsid w:val="00513D60"/>
    <w:rsid w:val="0051410C"/>
    <w:rsid w:val="00540EAD"/>
    <w:rsid w:val="00542F49"/>
    <w:rsid w:val="005503C0"/>
    <w:rsid w:val="005508C3"/>
    <w:rsid w:val="00562CBF"/>
    <w:rsid w:val="00564F67"/>
    <w:rsid w:val="0059594F"/>
    <w:rsid w:val="005B28D2"/>
    <w:rsid w:val="005E2639"/>
    <w:rsid w:val="005E6C83"/>
    <w:rsid w:val="005F08C9"/>
    <w:rsid w:val="005F0962"/>
    <w:rsid w:val="0060264D"/>
    <w:rsid w:val="00612EA1"/>
    <w:rsid w:val="00630921"/>
    <w:rsid w:val="0063273D"/>
    <w:rsid w:val="00643A43"/>
    <w:rsid w:val="006D31BE"/>
    <w:rsid w:val="007169BD"/>
    <w:rsid w:val="00726F9A"/>
    <w:rsid w:val="0073640B"/>
    <w:rsid w:val="007422BE"/>
    <w:rsid w:val="00764C32"/>
    <w:rsid w:val="007832CF"/>
    <w:rsid w:val="007A38D7"/>
    <w:rsid w:val="007C29E3"/>
    <w:rsid w:val="007C6730"/>
    <w:rsid w:val="007C6EA1"/>
    <w:rsid w:val="00815FFC"/>
    <w:rsid w:val="008336F1"/>
    <w:rsid w:val="008366FE"/>
    <w:rsid w:val="00875968"/>
    <w:rsid w:val="00883CFB"/>
    <w:rsid w:val="008918DD"/>
    <w:rsid w:val="00895012"/>
    <w:rsid w:val="008B074F"/>
    <w:rsid w:val="008B6883"/>
    <w:rsid w:val="008C6272"/>
    <w:rsid w:val="008E4A69"/>
    <w:rsid w:val="00900C61"/>
    <w:rsid w:val="00914513"/>
    <w:rsid w:val="00915B9A"/>
    <w:rsid w:val="009618C2"/>
    <w:rsid w:val="00981012"/>
    <w:rsid w:val="009C7331"/>
    <w:rsid w:val="009D0689"/>
    <w:rsid w:val="00A27701"/>
    <w:rsid w:val="00A45439"/>
    <w:rsid w:val="00A8129F"/>
    <w:rsid w:val="00A86236"/>
    <w:rsid w:val="00A9357B"/>
    <w:rsid w:val="00AC006D"/>
    <w:rsid w:val="00AD3FB2"/>
    <w:rsid w:val="00AF6A8E"/>
    <w:rsid w:val="00B03378"/>
    <w:rsid w:val="00B06821"/>
    <w:rsid w:val="00B45065"/>
    <w:rsid w:val="00B61000"/>
    <w:rsid w:val="00B915A8"/>
    <w:rsid w:val="00BA64AB"/>
    <w:rsid w:val="00BA7BB2"/>
    <w:rsid w:val="00BC1F9B"/>
    <w:rsid w:val="00BD3501"/>
    <w:rsid w:val="00C1323B"/>
    <w:rsid w:val="00C1765C"/>
    <w:rsid w:val="00C42A6A"/>
    <w:rsid w:val="00C4587E"/>
    <w:rsid w:val="00C461D8"/>
    <w:rsid w:val="00C723A5"/>
    <w:rsid w:val="00CA20F3"/>
    <w:rsid w:val="00CB3277"/>
    <w:rsid w:val="00D070B8"/>
    <w:rsid w:val="00D161D0"/>
    <w:rsid w:val="00D46959"/>
    <w:rsid w:val="00D55949"/>
    <w:rsid w:val="00D56B94"/>
    <w:rsid w:val="00D5794B"/>
    <w:rsid w:val="00D65D5E"/>
    <w:rsid w:val="00D66835"/>
    <w:rsid w:val="00D749FB"/>
    <w:rsid w:val="00D96845"/>
    <w:rsid w:val="00D977C0"/>
    <w:rsid w:val="00DA3418"/>
    <w:rsid w:val="00DC4E70"/>
    <w:rsid w:val="00DE53B8"/>
    <w:rsid w:val="00E34C80"/>
    <w:rsid w:val="00E37179"/>
    <w:rsid w:val="00E43543"/>
    <w:rsid w:val="00E56379"/>
    <w:rsid w:val="00E6300B"/>
    <w:rsid w:val="00E92BE0"/>
    <w:rsid w:val="00EA432B"/>
    <w:rsid w:val="00EE0D4F"/>
    <w:rsid w:val="00EE2256"/>
    <w:rsid w:val="00EF52DF"/>
    <w:rsid w:val="00F01148"/>
    <w:rsid w:val="00F01D2F"/>
    <w:rsid w:val="00F33CDB"/>
    <w:rsid w:val="00F36D04"/>
    <w:rsid w:val="00F54EA8"/>
    <w:rsid w:val="00F74522"/>
    <w:rsid w:val="00FA01C7"/>
    <w:rsid w:val="00FB3297"/>
    <w:rsid w:val="00FC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E2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E4A69"/>
    <w:rPr>
      <w:rFonts w:cs="Times New Roman"/>
      <w:color w:val="0000FF"/>
      <w:u w:val="single"/>
    </w:rPr>
  </w:style>
  <w:style w:type="character" w:customStyle="1" w:styleId="js-extracted-addressjs-extracted-highlighted-addressmail-message-map-link">
    <w:name w:val="js-extracted-address js-extracted-highlighted-address mail-message-map-link"/>
    <w:basedOn w:val="DefaultParagraphFont"/>
    <w:uiPriority w:val="99"/>
    <w:rsid w:val="001B5EA3"/>
    <w:rPr>
      <w:rFonts w:cs="Times New Roman"/>
    </w:rPr>
  </w:style>
  <w:style w:type="character" w:customStyle="1" w:styleId="mail-message-map-nobreak">
    <w:name w:val="mail-message-map-nobreak"/>
    <w:basedOn w:val="DefaultParagraphFont"/>
    <w:uiPriority w:val="99"/>
    <w:rsid w:val="001B5EA3"/>
    <w:rPr>
      <w:rFonts w:cs="Times New Roman"/>
    </w:rPr>
  </w:style>
  <w:style w:type="paragraph" w:styleId="ListParagraph">
    <w:name w:val="List Paragraph"/>
    <w:basedOn w:val="Normal"/>
    <w:uiPriority w:val="99"/>
    <w:qFormat/>
    <w:rsid w:val="00D161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D161D0"/>
    <w:pPr>
      <w:widowControl w:val="0"/>
      <w:shd w:val="clear" w:color="auto" w:fill="FFFFFF"/>
    </w:pPr>
    <w:rPr>
      <w:rFonts w:eastAsia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161D0"/>
    <w:rPr>
      <w:rFonts w:cs="Times New Roman"/>
      <w:lang w:val="ru-RU" w:eastAsia="ru-RU" w:bidi="ar-SA"/>
    </w:rPr>
  </w:style>
  <w:style w:type="character" w:customStyle="1" w:styleId="13pt">
    <w:name w:val="Основной текст + 13 pt"/>
    <w:aliases w:val="Полужирный"/>
    <w:basedOn w:val="BodyTextChar"/>
    <w:uiPriority w:val="99"/>
    <w:rsid w:val="00020FDF"/>
    <w:rPr>
      <w:rFonts w:ascii="Times New Roman" w:hAnsi="Times New Roman"/>
      <w:b/>
      <w:bCs/>
      <w:sz w:val="26"/>
      <w:szCs w:val="26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9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d.mashinostroitel/status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bukdomkultury76" TargetMode="External"/><Relationship Id="rId5" Type="http://schemas.openxmlformats.org/officeDocument/2006/relationships/hyperlink" Target="http://dk-mash.ivn.muzkult.ru/7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158</TotalTime>
  <Pages>6</Pages>
  <Words>1718</Words>
  <Characters>9799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cp:lastPrinted>2021-04-28T13:46:00Z</cp:lastPrinted>
  <dcterms:created xsi:type="dcterms:W3CDTF">2021-04-27T08:59:00Z</dcterms:created>
  <dcterms:modified xsi:type="dcterms:W3CDTF">2022-04-07T11:07:00Z</dcterms:modified>
</cp:coreProperties>
</file>