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6E8" w:rsidRDefault="002636E8" w:rsidP="00FF3596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FF99CC"/>
          <w:kern w:val="36"/>
          <w:sz w:val="40"/>
          <w:szCs w:val="48"/>
          <w:lang w:eastAsia="ru-RU"/>
        </w:rPr>
      </w:pPr>
    </w:p>
    <w:p w:rsidR="002636E8" w:rsidRDefault="002636E8" w:rsidP="00FF3596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FF99CC"/>
          <w:kern w:val="36"/>
          <w:sz w:val="40"/>
          <w:szCs w:val="48"/>
          <w:lang w:eastAsia="ru-RU"/>
        </w:rPr>
      </w:pPr>
      <w:r w:rsidRPr="00B24A69">
        <w:rPr>
          <w:rFonts w:ascii="Times New Roman" w:hAnsi="Times New Roman"/>
          <w:b/>
          <w:bCs/>
          <w:color w:val="FF99CC"/>
          <w:kern w:val="36"/>
          <w:sz w:val="40"/>
          <w:szCs w:val="48"/>
          <w:lang w:eastAsia="ru-RU"/>
        </w:rPr>
        <w:t>Консультация для родителей</w:t>
      </w:r>
    </w:p>
    <w:p w:rsidR="002636E8" w:rsidRPr="00B24A69" w:rsidRDefault="002636E8" w:rsidP="00FF3596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FF99CC"/>
          <w:kern w:val="36"/>
          <w:sz w:val="40"/>
          <w:szCs w:val="48"/>
          <w:lang w:eastAsia="ru-RU"/>
        </w:rPr>
      </w:pPr>
    </w:p>
    <w:p w:rsidR="002636E8" w:rsidRPr="00B24A69" w:rsidRDefault="002636E8" w:rsidP="00FF3596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FF0000"/>
          <w:kern w:val="36"/>
          <w:sz w:val="96"/>
          <w:szCs w:val="48"/>
          <w:lang w:eastAsia="ru-RU"/>
        </w:rPr>
      </w:pPr>
      <w:r w:rsidRPr="00B24A69">
        <w:rPr>
          <w:rFonts w:ascii="Times New Roman" w:hAnsi="Times New Roman"/>
          <w:b/>
          <w:bCs/>
          <w:kern w:val="36"/>
          <w:sz w:val="56"/>
          <w:szCs w:val="48"/>
          <w:lang w:eastAsia="ru-RU"/>
        </w:rPr>
        <w:t xml:space="preserve"> </w:t>
      </w:r>
      <w:r w:rsidRPr="00B24A69">
        <w:rPr>
          <w:rFonts w:ascii="Times New Roman" w:hAnsi="Times New Roman"/>
          <w:b/>
          <w:bCs/>
          <w:color w:val="FF0000"/>
          <w:kern w:val="36"/>
          <w:sz w:val="96"/>
          <w:szCs w:val="48"/>
          <w:lang w:eastAsia="ru-RU"/>
        </w:rPr>
        <w:t>«Играем везде»</w:t>
      </w:r>
    </w:p>
    <w:p w:rsidR="002636E8" w:rsidRDefault="002636E8" w:rsidP="00FF3596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FF0000"/>
          <w:kern w:val="36"/>
          <w:sz w:val="96"/>
          <w:szCs w:val="48"/>
          <w:lang w:eastAsia="ru-RU"/>
        </w:rPr>
      </w:pPr>
    </w:p>
    <w:p w:rsidR="002636E8" w:rsidRPr="00B24A69" w:rsidRDefault="002636E8" w:rsidP="00B24A69">
      <w:pPr>
        <w:spacing w:before="100" w:beforeAutospacing="1" w:after="100" w:afterAutospacing="1" w:line="240" w:lineRule="auto"/>
        <w:ind w:left="-993"/>
        <w:jc w:val="center"/>
        <w:outlineLvl w:val="0"/>
        <w:rPr>
          <w:rFonts w:ascii="Times New Roman" w:hAnsi="Times New Roman"/>
          <w:b/>
          <w:bCs/>
          <w:kern w:val="36"/>
          <w:sz w:val="96"/>
          <w:szCs w:val="48"/>
          <w:lang w:eastAsia="ru-RU"/>
        </w:rPr>
      </w:pPr>
      <w:r w:rsidRPr="007A033B">
        <w:rPr>
          <w:rFonts w:ascii="Times New Roman" w:hAnsi="Times New Roman"/>
          <w:b/>
          <w:noProof/>
          <w:kern w:val="36"/>
          <w:sz w:val="96"/>
          <w:szCs w:val="4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5" type="#_x0000_t75" alt="1238693216966.jpg" style="width:481.5pt;height:348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">
            <v:imagedata r:id="rId4" o:title="" croptop="-169f" cropbottom="-231f" cropleft="-119f" cropright="-63f"/>
            <o:lock v:ext="edit" aspectratio="f"/>
          </v:shape>
        </w:pict>
      </w:r>
    </w:p>
    <w:p w:rsidR="002636E8" w:rsidRDefault="002636E8" w:rsidP="00FF359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636E8" w:rsidRDefault="002636E8" w:rsidP="00FF359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636E8" w:rsidRDefault="002636E8" w:rsidP="00FF359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636E8" w:rsidRDefault="002636E8" w:rsidP="00FF359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636E8" w:rsidRPr="00FF3596" w:rsidRDefault="002636E8" w:rsidP="00886DD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596">
        <w:rPr>
          <w:rFonts w:ascii="Times New Roman" w:hAnsi="Times New Roman"/>
          <w:color w:val="000000"/>
          <w:sz w:val="24"/>
          <w:szCs w:val="24"/>
          <w:lang w:eastAsia="ru-RU"/>
        </w:rPr>
        <w:t>Игры — одно из средств воспитания и обучения детей дошкольного возраста. Игра для дошкольников — способ познания окружающего. Если рассмотреть игру в разрезе федеральных государственных требований к реализации образовательных областей, то можно заметить, что она-игра соответствует каждой образовательной области: «Физическая культура», «Здоровье», «Безопасность», «Социализация, «Труд», «Познание», «Коммуникация», «Чтение художественной литературы», «Художественное творчество», «Музыка». Действительно, в игре ребенок развивается физически, у него воспитывается сообразительность, трудолюбие, инициатива. С помощью игр воспитатель осуществляет сенсорное воспитание детей, развивает познавательные процессы (любознательность, понимание взаимосвязи простейших явлений и т. д.). Он использует игру как средство развития мышления, речи, воображения, памяти, расширения и закрепления представлений об окружающей жизни. Учитывая, что игра является ведущей деятельностью детей дошкольного возраста, то в детском саду игру можно использовать в образовательной деятельности, в ходе режимных моментов, в самостоятельной деятельности детей. А как использовать игры в домашних условиях? Об этом мы говорим с родителями на консультациях «Играем вместе с детьми», «Игры для дома», «Игры на кухне», родительских собраниях «Роль игры в жизни ребенка», «Игра – не забава». На данных мероприятиях родители получают знания о значении игры в развитии ребенка, учатся играть с ребенком в условиях семьи.</w:t>
      </w:r>
    </w:p>
    <w:p w:rsidR="002636E8" w:rsidRPr="00B24A69" w:rsidRDefault="002636E8" w:rsidP="00FF3596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  <w:r w:rsidRPr="00B24A69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«Игры на кухне»</w:t>
      </w:r>
    </w:p>
    <w:p w:rsidR="002636E8" w:rsidRPr="00FF3596" w:rsidRDefault="002636E8" w:rsidP="00886DD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596">
        <w:rPr>
          <w:rFonts w:ascii="Times New Roman" w:hAnsi="Times New Roman"/>
          <w:color w:val="000000"/>
          <w:sz w:val="24"/>
          <w:szCs w:val="24"/>
          <w:lang w:eastAsia="ru-RU"/>
        </w:rPr>
        <w:t>Используя игру при организации повседневных домашних дел можно научить малыша многому полезному и интересному. Н-р, при приготовлении обеда можно на кухне поиграть с ребенком в следующие игры:</w:t>
      </w:r>
    </w:p>
    <w:p w:rsidR="002636E8" w:rsidRPr="00FF3596" w:rsidRDefault="002636E8" w:rsidP="00886DD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59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«Съедобное-несъедобное».</w:t>
      </w:r>
      <w:r w:rsidRPr="00FF35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2636E8" w:rsidRPr="00FF3596" w:rsidRDefault="002636E8" w:rsidP="00886DD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596">
        <w:rPr>
          <w:rFonts w:ascii="Times New Roman" w:hAnsi="Times New Roman"/>
          <w:color w:val="000000"/>
          <w:sz w:val="24"/>
          <w:szCs w:val="24"/>
          <w:lang w:eastAsia="ru-RU"/>
        </w:rPr>
        <w:t>Цель: развитие внимания, памяти, расширение словарного запаса.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FF3596">
        <w:rPr>
          <w:rFonts w:ascii="Times New Roman" w:hAnsi="Times New Roman"/>
          <w:color w:val="000000"/>
          <w:sz w:val="24"/>
          <w:szCs w:val="24"/>
          <w:lang w:eastAsia="ru-RU"/>
        </w:rPr>
        <w:t>Правила игры: Взрослый называет разные предметы (н-р картошка, нож, вилка, торт, кастрюля и т. п.) ребенок в свою очередь должен отвечать «съедобное» или «несъедобное». Потом можно поменяться ролями.</w:t>
      </w:r>
    </w:p>
    <w:p w:rsidR="002636E8" w:rsidRPr="00FF3596" w:rsidRDefault="002636E8" w:rsidP="00886DD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596">
        <w:rPr>
          <w:rFonts w:ascii="Times New Roman" w:hAnsi="Times New Roman"/>
          <w:sz w:val="24"/>
          <w:szCs w:val="24"/>
          <w:lang w:eastAsia="ru-RU"/>
        </w:rPr>
        <w:t>Отгадываем «Вкусные» загадки.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3133"/>
        <w:gridCol w:w="3132"/>
        <w:gridCol w:w="3306"/>
      </w:tblGrid>
      <w:tr w:rsidR="002636E8" w:rsidRPr="006D33C9" w:rsidTr="00FF3596">
        <w:tc>
          <w:tcPr>
            <w:tcW w:w="163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sz w:val="24"/>
                <w:szCs w:val="24"/>
                <w:lang w:eastAsia="ru-RU"/>
              </w:rPr>
              <w:t>В поле родился,</w:t>
            </w:r>
          </w:p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sz w:val="24"/>
                <w:szCs w:val="24"/>
                <w:lang w:eastAsia="ru-RU"/>
              </w:rPr>
              <w:t>На заводе варился,</w:t>
            </w:r>
          </w:p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sz w:val="24"/>
                <w:szCs w:val="24"/>
                <w:lang w:eastAsia="ru-RU"/>
              </w:rPr>
              <w:t>На столе растворился.</w:t>
            </w:r>
          </w:p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Ответ: Сахар</w:t>
            </w:r>
          </w:p>
        </w:tc>
        <w:tc>
          <w:tcPr>
            <w:tcW w:w="163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sz w:val="24"/>
                <w:szCs w:val="24"/>
                <w:lang w:eastAsia="ru-RU"/>
              </w:rPr>
              <w:t>Маленькое, сдобное</w:t>
            </w:r>
          </w:p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sz w:val="24"/>
                <w:szCs w:val="24"/>
                <w:lang w:eastAsia="ru-RU"/>
              </w:rPr>
              <w:t>Колесо съедобное.</w:t>
            </w:r>
          </w:p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sz w:val="24"/>
                <w:szCs w:val="24"/>
                <w:lang w:eastAsia="ru-RU"/>
              </w:rPr>
              <w:t>Я одна его не съем,</w:t>
            </w:r>
          </w:p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sz w:val="24"/>
                <w:szCs w:val="24"/>
                <w:lang w:eastAsia="ru-RU"/>
              </w:rPr>
              <w:t>Разделю ребятам всем.</w:t>
            </w:r>
          </w:p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Ответ: Бублик</w:t>
            </w:r>
          </w:p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sz w:val="24"/>
                <w:szCs w:val="24"/>
                <w:lang w:eastAsia="ru-RU"/>
              </w:rPr>
              <w:t>Дедушка смеется,</w:t>
            </w:r>
          </w:p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sz w:val="24"/>
                <w:szCs w:val="24"/>
                <w:lang w:eastAsia="ru-RU"/>
              </w:rPr>
              <w:t>на нем шубонька трясется.</w:t>
            </w:r>
          </w:p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Ответ: Кисель</w:t>
            </w:r>
          </w:p>
        </w:tc>
      </w:tr>
      <w:tr w:rsidR="002636E8" w:rsidRPr="006D33C9" w:rsidTr="00FF3596">
        <w:tc>
          <w:tcPr>
            <w:tcW w:w="163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sz w:val="24"/>
                <w:szCs w:val="24"/>
                <w:lang w:eastAsia="ru-RU"/>
              </w:rPr>
              <w:t>Холодок в пакете</w:t>
            </w:r>
          </w:p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sz w:val="24"/>
                <w:szCs w:val="24"/>
                <w:lang w:eastAsia="ru-RU"/>
              </w:rPr>
              <w:t>Едят и взрослые и дети </w:t>
            </w:r>
          </w:p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sz w:val="24"/>
                <w:szCs w:val="24"/>
                <w:lang w:eastAsia="ru-RU"/>
              </w:rPr>
              <w:t>Холодок, холодок, </w:t>
            </w:r>
          </w:p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sz w:val="24"/>
                <w:szCs w:val="24"/>
                <w:lang w:eastAsia="ru-RU"/>
              </w:rPr>
              <w:t>Дай лизнуть тебя разок!</w:t>
            </w:r>
          </w:p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Ответ: Мороженое</w:t>
            </w:r>
          </w:p>
        </w:tc>
        <w:tc>
          <w:tcPr>
            <w:tcW w:w="163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sz w:val="24"/>
                <w:szCs w:val="24"/>
                <w:lang w:eastAsia="ru-RU"/>
              </w:rPr>
              <w:t>В воде родится, а воды боится.</w:t>
            </w:r>
          </w:p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Ответ: Соль</w:t>
            </w:r>
          </w:p>
        </w:tc>
        <w:tc>
          <w:tcPr>
            <w:tcW w:w="172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sz w:val="24"/>
                <w:szCs w:val="24"/>
                <w:lang w:eastAsia="ru-RU"/>
              </w:rPr>
              <w:t>Наши поросятки выросли на грядке,</w:t>
            </w:r>
          </w:p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sz w:val="24"/>
                <w:szCs w:val="24"/>
                <w:lang w:eastAsia="ru-RU"/>
              </w:rPr>
              <w:t>К солнышку бочком, хвостики крючком.</w:t>
            </w:r>
          </w:p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sz w:val="24"/>
                <w:szCs w:val="24"/>
                <w:lang w:eastAsia="ru-RU"/>
              </w:rPr>
              <w:t>Эти поросятки играют с нами в прятки.</w:t>
            </w:r>
          </w:p>
          <w:p w:rsidR="002636E8" w:rsidRPr="00FF3596" w:rsidRDefault="002636E8" w:rsidP="00FF359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59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Ответ: Огурцы</w:t>
            </w:r>
          </w:p>
        </w:tc>
      </w:tr>
    </w:tbl>
    <w:p w:rsidR="002636E8" w:rsidRPr="00FF3596" w:rsidRDefault="002636E8" w:rsidP="00FF359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359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«Цвет, форма, размер»</w:t>
      </w:r>
    </w:p>
    <w:p w:rsidR="002636E8" w:rsidRPr="00FF3596" w:rsidRDefault="002636E8" w:rsidP="00FF359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3596">
        <w:rPr>
          <w:rFonts w:ascii="Times New Roman" w:hAnsi="Times New Roman"/>
          <w:color w:val="000000"/>
          <w:sz w:val="24"/>
          <w:szCs w:val="24"/>
          <w:lang w:eastAsia="ru-RU"/>
        </w:rPr>
        <w:t>Цель: развитие памяти, мышления, внимательности, логики.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FF35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Правила игры: Родитель предлагает ребенку назвать продукты (предметы на кухне) определенного цвета, формы, размера. </w:t>
      </w:r>
    </w:p>
    <w:p w:rsidR="002636E8" w:rsidRPr="00FF3596" w:rsidRDefault="002636E8" w:rsidP="00FF359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359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«Угадай»</w:t>
      </w:r>
    </w:p>
    <w:p w:rsidR="002636E8" w:rsidRPr="00FF3596" w:rsidRDefault="002636E8" w:rsidP="00FF359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3596">
        <w:rPr>
          <w:rFonts w:ascii="Times New Roman" w:hAnsi="Times New Roman"/>
          <w:sz w:val="24"/>
          <w:szCs w:val="24"/>
          <w:lang w:eastAsia="ru-RU"/>
        </w:rPr>
        <w:t>Цель: формирование умения думать и анализировать, обогащение</w:t>
      </w:r>
      <w:r w:rsidRPr="00FF3596">
        <w:rPr>
          <w:rFonts w:ascii="Times New Roman" w:hAnsi="Times New Roman"/>
          <w:color w:val="510000"/>
          <w:sz w:val="24"/>
          <w:szCs w:val="24"/>
          <w:lang w:eastAsia="ru-RU"/>
        </w:rPr>
        <w:t xml:space="preserve"> </w:t>
      </w:r>
      <w:r w:rsidRPr="00FF3596">
        <w:rPr>
          <w:rFonts w:ascii="Times New Roman" w:hAnsi="Times New Roman"/>
          <w:color w:val="000000"/>
          <w:sz w:val="24"/>
          <w:szCs w:val="24"/>
          <w:lang w:eastAsia="ru-RU"/>
        </w:rPr>
        <w:t>речи, развития творческого мышления, воображения, памяти.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FF35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Правила игры: Предложите ребенку угадать предмет, описываемый вами, на заданную тему. Потом пусть попробует описать предмет ребенок, а вы отгадываете! </w:t>
      </w:r>
    </w:p>
    <w:p w:rsidR="002636E8" w:rsidRPr="00FF3596" w:rsidRDefault="002636E8" w:rsidP="00FF359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359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«Кто больше»</w:t>
      </w:r>
    </w:p>
    <w:p w:rsidR="002636E8" w:rsidRPr="00FF3596" w:rsidRDefault="002636E8" w:rsidP="00FF359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3596">
        <w:rPr>
          <w:rFonts w:ascii="Times New Roman" w:hAnsi="Times New Roman"/>
          <w:sz w:val="24"/>
          <w:szCs w:val="24"/>
          <w:lang w:eastAsia="ru-RU"/>
        </w:rPr>
        <w:t xml:space="preserve">Цель: </w:t>
      </w:r>
      <w:r w:rsidRPr="00FF3596">
        <w:rPr>
          <w:rFonts w:ascii="Times New Roman" w:hAnsi="Times New Roman"/>
          <w:color w:val="000000"/>
          <w:sz w:val="24"/>
          <w:szCs w:val="24"/>
          <w:lang w:eastAsia="ru-RU"/>
        </w:rPr>
        <w:t>развитие внимания, памяти, расширение словарного запаса.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FF3596">
        <w:rPr>
          <w:rFonts w:ascii="Times New Roman" w:hAnsi="Times New Roman"/>
          <w:color w:val="000000"/>
          <w:sz w:val="24"/>
          <w:szCs w:val="24"/>
          <w:lang w:eastAsia="ru-RU"/>
        </w:rPr>
        <w:t>Правила игры: Совместно с ребенком выберите тему игру (н-р: «Посуда») и по очереди называете посуду. Кто больше назвал, тот и выиграл!</w:t>
      </w:r>
    </w:p>
    <w:p w:rsidR="002636E8" w:rsidRPr="00FF3596" w:rsidRDefault="002636E8" w:rsidP="00FF359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359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«Назови ласково»</w:t>
      </w:r>
    </w:p>
    <w:p w:rsidR="002636E8" w:rsidRPr="00FF3596" w:rsidRDefault="002636E8" w:rsidP="00FF359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3596">
        <w:rPr>
          <w:rFonts w:ascii="Times New Roman" w:hAnsi="Times New Roman"/>
          <w:color w:val="000000"/>
          <w:sz w:val="24"/>
          <w:szCs w:val="24"/>
          <w:lang w:eastAsia="ru-RU"/>
        </w:rPr>
        <w:t>Цель: формирование навыков словообразования.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FF3596">
        <w:rPr>
          <w:rFonts w:ascii="Times New Roman" w:hAnsi="Times New Roman"/>
          <w:color w:val="000000"/>
          <w:sz w:val="24"/>
          <w:szCs w:val="24"/>
          <w:lang w:eastAsia="ru-RU"/>
        </w:rPr>
        <w:t>Правила игры: Родитель называет любое слово, а ребенок должен назвать его ласково, н-р, морковь-морковочка, тарелка-тарелочка и т.д.</w:t>
      </w:r>
    </w:p>
    <w:p w:rsidR="002636E8" w:rsidRPr="00FF3596" w:rsidRDefault="002636E8" w:rsidP="00FF359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359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«Обзывалки»</w:t>
      </w:r>
    </w:p>
    <w:p w:rsidR="002636E8" w:rsidRPr="00FF3596" w:rsidRDefault="002636E8" w:rsidP="00FF359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3596">
        <w:rPr>
          <w:rFonts w:ascii="Times New Roman" w:hAnsi="Times New Roman"/>
          <w:color w:val="000000"/>
          <w:sz w:val="24"/>
          <w:szCs w:val="24"/>
          <w:lang w:eastAsia="ru-RU"/>
        </w:rPr>
        <w:t>Цель: развитие речи, памяти, внимания, чувства юмора.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FF3596">
        <w:rPr>
          <w:rFonts w:ascii="Times New Roman" w:hAnsi="Times New Roman"/>
          <w:color w:val="000000"/>
          <w:sz w:val="24"/>
          <w:szCs w:val="24"/>
          <w:lang w:eastAsia="ru-RU"/>
        </w:rPr>
        <w:t>Правила игры: Совместно с ребенком выбираете тему игры, н-р, фрукты. И поочередно «обзываете» друг друга фруктами! (Ты – яблоко!, А ты – ананас! А ты – банан! И т.п.)</w:t>
      </w:r>
    </w:p>
    <w:p w:rsidR="002636E8" w:rsidRPr="00FF3596" w:rsidRDefault="002636E8" w:rsidP="00FF359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359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Задания на развитие мелкой моторики:</w:t>
      </w:r>
    </w:p>
    <w:p w:rsidR="002636E8" w:rsidRPr="00FF3596" w:rsidRDefault="002636E8" w:rsidP="00FF359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3596">
        <w:rPr>
          <w:rFonts w:ascii="Times New Roman" w:hAnsi="Times New Roman"/>
          <w:color w:val="000000"/>
          <w:sz w:val="24"/>
          <w:szCs w:val="24"/>
          <w:lang w:eastAsia="ru-RU"/>
        </w:rPr>
        <w:t>1. рассортировать белую и красную фасоль;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FF3596">
        <w:rPr>
          <w:rFonts w:ascii="Times New Roman" w:hAnsi="Times New Roman"/>
          <w:color w:val="000000"/>
          <w:sz w:val="24"/>
          <w:szCs w:val="24"/>
          <w:lang w:eastAsia="ru-RU"/>
        </w:rPr>
        <w:t>2. выложить из фасоли какую-нибудь фигуру, цифру, букву, слово…;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FF35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 в мешочек положить крупу (рис/гречка/горох) и мелкие игрушки из киндер-сюрприза.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</w:t>
      </w:r>
      <w:r w:rsidRPr="00FF3596">
        <w:rPr>
          <w:rFonts w:ascii="Times New Roman" w:hAnsi="Times New Roman"/>
          <w:color w:val="000000"/>
          <w:sz w:val="24"/>
          <w:szCs w:val="24"/>
          <w:lang w:eastAsia="ru-RU"/>
        </w:rPr>
        <w:t>Угадать на ощупь найденный в мешочке предмет;</w:t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4. П</w:t>
      </w:r>
      <w:r w:rsidRPr="00FF3596">
        <w:rPr>
          <w:rFonts w:ascii="Times New Roman" w:hAnsi="Times New Roman"/>
          <w:color w:val="000000"/>
          <w:sz w:val="24"/>
          <w:szCs w:val="24"/>
          <w:lang w:eastAsia="ru-RU"/>
        </w:rPr>
        <w:t>осчитать сколько столовых (чайных) ложек, н-р, риса войдет чашку, банку…</w:t>
      </w:r>
    </w:p>
    <w:p w:rsidR="002636E8" w:rsidRDefault="002636E8" w:rsidP="00B24A6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3596">
        <w:rPr>
          <w:rFonts w:ascii="Times New Roman" w:hAnsi="Times New Roman"/>
          <w:sz w:val="24"/>
          <w:szCs w:val="24"/>
          <w:lang w:eastAsia="ru-RU"/>
        </w:rPr>
        <w:t>Ребёнок очень рад минутам, подаренным ему родителями в игре.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дальнейшем.</w:t>
      </w:r>
      <w:r w:rsidRPr="00B24A6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br/>
      </w:r>
    </w:p>
    <w:p w:rsidR="002636E8" w:rsidRPr="00B24A69" w:rsidRDefault="002636E8" w:rsidP="00B24A6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24A69">
        <w:rPr>
          <w:rFonts w:ascii="Times New Roman" w:hAnsi="Times New Roman"/>
          <w:b/>
          <w:i/>
          <w:sz w:val="28"/>
          <w:szCs w:val="24"/>
          <w:lang w:eastAsia="ru-RU"/>
        </w:rPr>
        <w:t>Фантазируйте и играйте на здоровье!</w:t>
      </w:r>
      <w:bookmarkStart w:id="0" w:name="_GoBack"/>
      <w:bookmarkEnd w:id="0"/>
    </w:p>
    <w:sectPr w:rsidR="002636E8" w:rsidRPr="00B24A69" w:rsidSect="005B3F56">
      <w:pgSz w:w="11906" w:h="16838"/>
      <w:pgMar w:top="1134" w:right="850" w:bottom="1134" w:left="1701" w:header="708" w:footer="708" w:gutter="0"/>
      <w:pgBorders w:display="firstPage" w:offsetFrom="page">
        <w:top w:val="apples" w:sz="30" w:space="24" w:color="auto"/>
        <w:left w:val="apples" w:sz="30" w:space="24" w:color="auto"/>
        <w:bottom w:val="apples" w:sz="30" w:space="24" w:color="auto"/>
        <w:right w:val="apple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3596"/>
    <w:rsid w:val="000D5087"/>
    <w:rsid w:val="002636E8"/>
    <w:rsid w:val="00267C13"/>
    <w:rsid w:val="002A39EE"/>
    <w:rsid w:val="003D542F"/>
    <w:rsid w:val="0041436E"/>
    <w:rsid w:val="005B3F56"/>
    <w:rsid w:val="006D33C9"/>
    <w:rsid w:val="007A033B"/>
    <w:rsid w:val="00886DD7"/>
    <w:rsid w:val="008B46F7"/>
    <w:rsid w:val="008E3AA8"/>
    <w:rsid w:val="0092206C"/>
    <w:rsid w:val="00977CCC"/>
    <w:rsid w:val="009B66EF"/>
    <w:rsid w:val="00B24A69"/>
    <w:rsid w:val="00B659D1"/>
    <w:rsid w:val="00D700F8"/>
    <w:rsid w:val="00DA6ADD"/>
    <w:rsid w:val="00FF3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C1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24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4A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24A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8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3</Pages>
  <Words>644</Words>
  <Characters>3677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XXX</cp:lastModifiedBy>
  <cp:revision>6</cp:revision>
  <dcterms:created xsi:type="dcterms:W3CDTF">2013-07-16T09:40:00Z</dcterms:created>
  <dcterms:modified xsi:type="dcterms:W3CDTF">2020-06-19T11:10:00Z</dcterms:modified>
</cp:coreProperties>
</file>