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4D4" w:rsidRPr="00BB4FCA" w:rsidRDefault="001D44D4" w:rsidP="007072D7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0070C0"/>
          <w:kern w:val="36"/>
          <w:sz w:val="36"/>
          <w:szCs w:val="48"/>
          <w:lang w:eastAsia="ru-RU"/>
        </w:rPr>
      </w:pPr>
      <w:r>
        <w:rPr>
          <w:noProof/>
          <w:lang w:eastAsia="ru-RU"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026" type="#_x0000_t187" style="position:absolute;left:0;text-align:left;margin-left:413.6pt;margin-top:-22.05pt;width:42.7pt;height:53.35pt;z-index:251662336" fillcolor="#4f81bd" strokecolor="#f2f2f2" strokeweight="3pt">
            <v:shadow on="t" type="perspective" color="#243f60" opacity=".5" offset="1pt" offset2="-1pt"/>
          </v:shape>
        </w:pict>
      </w:r>
      <w:r>
        <w:rPr>
          <w:noProof/>
          <w:lang w:eastAsia="ru-RU"/>
        </w:rPr>
        <w:pict>
          <v:shape id="_x0000_s1027" type="#_x0000_t187" style="position:absolute;left:0;text-align:left;margin-left:-31.7pt;margin-top:-8.7pt;width:40pt;height:58.65pt;z-index:251661312" fillcolor="#4f81bd" strokecolor="#f2f2f2" strokeweight="3pt">
            <v:shadow on="t" type="perspective" color="#243f60" opacity=".5" offset="1pt" offset2="-1pt"/>
          </v:shape>
        </w:pict>
      </w:r>
      <w:r w:rsidRPr="00BB4FCA">
        <w:rPr>
          <w:rFonts w:ascii="Times New Roman" w:hAnsi="Times New Roman"/>
          <w:b/>
          <w:bCs/>
          <w:color w:val="0070C0"/>
          <w:kern w:val="36"/>
          <w:sz w:val="36"/>
          <w:szCs w:val="48"/>
          <w:lang w:eastAsia="ru-RU"/>
        </w:rPr>
        <w:t>Консультация для родителей</w:t>
      </w:r>
    </w:p>
    <w:p w:rsidR="001D44D4" w:rsidRDefault="001D44D4" w:rsidP="007072D7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0070C0"/>
          <w:kern w:val="36"/>
          <w:sz w:val="56"/>
          <w:szCs w:val="48"/>
          <w:lang w:eastAsia="ru-RU"/>
        </w:rPr>
      </w:pPr>
      <w:r>
        <w:rPr>
          <w:noProof/>
          <w:lang w:eastAsia="ru-RU"/>
        </w:rPr>
        <w:pict>
          <v:shape id="_x0000_s1028" type="#_x0000_t187" style="position:absolute;left:0;text-align:left;margin-left:413.6pt;margin-top:95.25pt;width:42.7pt;height:56pt;z-index:251660288" fillcolor="#4f81bd" strokecolor="#f2f2f2" strokeweight="3pt">
            <v:shadow on="t" type="perspective" color="#243f60" opacity=".5" offset="1pt" offset2="-1pt"/>
          </v:shape>
        </w:pict>
      </w:r>
      <w:r w:rsidRPr="00BB4FCA">
        <w:rPr>
          <w:rFonts w:ascii="Times New Roman" w:hAnsi="Times New Roman"/>
          <w:b/>
          <w:bCs/>
          <w:color w:val="0070C0"/>
          <w:kern w:val="36"/>
          <w:sz w:val="56"/>
          <w:szCs w:val="48"/>
          <w:lang w:eastAsia="ru-RU"/>
        </w:rPr>
        <w:t xml:space="preserve"> «Значение прогулки в разностороннем развитии дошкольников»</w:t>
      </w:r>
    </w:p>
    <w:p w:rsidR="001D44D4" w:rsidRDefault="001D44D4" w:rsidP="007072D7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0070C0"/>
          <w:kern w:val="36"/>
          <w:sz w:val="56"/>
          <w:szCs w:val="48"/>
          <w:lang w:eastAsia="ru-RU"/>
        </w:rPr>
      </w:pPr>
      <w:r>
        <w:rPr>
          <w:noProof/>
          <w:lang w:eastAsia="ru-RU"/>
        </w:rPr>
        <w:pict>
          <v:shape id="_x0000_s1029" type="#_x0000_t187" style="position:absolute;left:0;text-align:left;margin-left:-31.7pt;margin-top:40.65pt;width:40pt;height:58.7pt;z-index:251659264" fillcolor="#4f81bd" strokecolor="#f2f2f2" strokeweight="3pt">
            <v:shadow on="t" type="perspective" color="#243f60" opacity=".5" offset="1pt" offset2="-1pt"/>
          </v:shape>
        </w:pict>
      </w:r>
    </w:p>
    <w:p w:rsidR="001D44D4" w:rsidRPr="00BB4FCA" w:rsidRDefault="001D44D4" w:rsidP="007072D7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color w:val="0070C0"/>
          <w:kern w:val="36"/>
          <w:sz w:val="56"/>
          <w:szCs w:val="48"/>
          <w:lang w:eastAsia="ru-RU"/>
        </w:rPr>
      </w:pPr>
      <w:r>
        <w:rPr>
          <w:noProof/>
          <w:lang w:eastAsia="ru-RU"/>
        </w:rPr>
        <w:pict>
          <v:shape id="_x0000_s1030" type="#_x0000_t187" style="position:absolute;left:0;text-align:left;margin-left:456.3pt;margin-top:157.15pt;width:32pt;height:53.3pt;z-index:251658240" fillcolor="#4f81bd" strokecolor="#f2f2f2" strokeweight="3pt">
            <v:shadow on="t" type="perspective" color="#243f60" opacity=".5" offset="1pt" offset2="-1pt"/>
          </v:shape>
        </w:pict>
      </w:r>
      <w:r>
        <w:rPr>
          <w:noProof/>
          <w:lang w:eastAsia="ru-RU"/>
        </w:rPr>
        <w:pict>
          <v:shape id="_x0000_s1031" type="#_x0000_t187" style="position:absolute;left:0;text-align:left;margin-left:-31.7pt;margin-top:266.45pt;width:40pt;height:42.7pt;z-index:251657216" fillcolor="#4f81bd" strokecolor="#f2f2f2" strokeweight="3pt">
            <v:shadow on="t" type="perspective" color="#243f60" opacity=".5" offset="1pt" offset2="-1pt"/>
          </v:shape>
        </w:pict>
      </w:r>
      <w:r w:rsidRPr="00222FB9">
        <w:rPr>
          <w:rFonts w:ascii="Times New Roman" w:hAnsi="Times New Roman"/>
          <w:b/>
          <w:noProof/>
          <w:color w:val="0070C0"/>
          <w:kern w:val="36"/>
          <w:sz w:val="56"/>
          <w:szCs w:val="4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5" type="#_x0000_t75" alt="94130373746156.gif" style="width:396pt;height:356.25pt;visibility:visible" o:gfxdata="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">
            <v:imagedata r:id="rId4" o:title="" croptop="-169f" cropbottom="-266f" cropleft="-83f" cropright="-58f"/>
            <o:lock v:ext="edit" aspectratio="f"/>
          </v:shape>
        </w:pict>
      </w:r>
    </w:p>
    <w:p w:rsidR="001D44D4" w:rsidRDefault="001D44D4" w:rsidP="007072D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_x0000_s1032" type="#_x0000_t187" style="position:absolute;margin-left:176.3pt;margin-top:25.05pt;width:32pt;height:37.2pt;z-index:251656192" fillcolor="#4f81bd" strokecolor="#f2f2f2" strokeweight="3pt">
            <v:shadow on="t" type="perspective" color="#243f60" opacity=".5" offset="1pt" offset2="-1pt"/>
          </v:shape>
        </w:pict>
      </w:r>
    </w:p>
    <w:p w:rsidR="001D44D4" w:rsidRDefault="001D44D4" w:rsidP="007072D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_x0000_s1033" type="#_x0000_t187" style="position:absolute;margin-left:413.6pt;margin-top:13.25pt;width:45.3pt;height:66.65pt;z-index:251655168" fillcolor="#4f81bd" strokecolor="#f2f2f2" strokeweight="3pt">
            <v:shadow on="t" type="perspective" color="#243f60" opacity=".5" offset="1pt" offset2="-1pt"/>
          </v:shape>
        </w:pict>
      </w:r>
    </w:p>
    <w:p w:rsidR="001D44D4" w:rsidRDefault="001D44D4" w:rsidP="007072D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D44D4" w:rsidRDefault="001D44D4" w:rsidP="007072D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_x0000_s1034" type="#_x0000_t187" style="position:absolute;margin-left:8.3pt;margin-top:24.3pt;width:53.55pt;height:51.9pt;z-index:251653120" fillcolor="#4f81bd" strokecolor="#f2f2f2" strokeweight="3pt">
            <v:shadow on="t" type="perspective" color="#243f60" opacity=".5" offset="1pt" offset2="-1pt"/>
          </v:shape>
        </w:pict>
      </w:r>
    </w:p>
    <w:p w:rsidR="001D44D4" w:rsidRDefault="001D44D4" w:rsidP="007072D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_x0000_s1035" type="#_x0000_t187" style="position:absolute;margin-left:266.95pt;margin-top:15pt;width:40pt;height:56pt;z-index:251654144" fillcolor="#4f81bd" strokecolor="#f2f2f2" strokeweight="3pt">
            <v:shadow on="t" type="perspective" color="#243f60" opacity=".5" offset="1pt" offset2="-1pt"/>
          </v:shape>
        </w:pict>
      </w:r>
    </w:p>
    <w:p w:rsidR="001D44D4" w:rsidRDefault="001D44D4" w:rsidP="007072D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D44D4" w:rsidRDefault="001D44D4" w:rsidP="007072D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D44D4" w:rsidRPr="0085210A" w:rsidRDefault="001D44D4" w:rsidP="0085210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210A">
        <w:rPr>
          <w:rFonts w:ascii="Times New Roman" w:hAnsi="Times New Roman"/>
          <w:sz w:val="28"/>
          <w:szCs w:val="28"/>
          <w:lang w:eastAsia="ru-RU"/>
        </w:rPr>
        <w:t>Многие родители недооценивают значение прогулки в жизни ребенка.</w:t>
      </w:r>
    </w:p>
    <w:p w:rsidR="001D44D4" w:rsidRPr="0085210A" w:rsidRDefault="001D44D4" w:rsidP="0085210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210A">
        <w:rPr>
          <w:rFonts w:ascii="Times New Roman" w:hAnsi="Times New Roman"/>
          <w:sz w:val="28"/>
          <w:szCs w:val="28"/>
          <w:lang w:eastAsia="ru-RU"/>
        </w:rPr>
        <w:t>Большинству кажется, что на зимней прогулке ребенок замерзнет и непременно заболеет. И связывают простудные заболевания детей именно с прогулками в зимний период.</w:t>
      </w:r>
    </w:p>
    <w:p w:rsidR="001D44D4" w:rsidRPr="0085210A" w:rsidRDefault="001D44D4" w:rsidP="0085210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210A">
        <w:rPr>
          <w:rFonts w:ascii="Times New Roman" w:hAnsi="Times New Roman"/>
          <w:sz w:val="28"/>
          <w:szCs w:val="28"/>
          <w:lang w:eastAsia="ru-RU"/>
        </w:rPr>
        <w:t>Дети младшего дошкольного возраста характеризуются большой двигательной активностью. Реализация этой особенности имеет большие возможности на прогулке, где дети не ограничены пространством и двигательными действиями.</w:t>
      </w:r>
    </w:p>
    <w:p w:rsidR="001D44D4" w:rsidRPr="0085210A" w:rsidRDefault="001D44D4" w:rsidP="0085210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210A">
        <w:rPr>
          <w:rFonts w:ascii="Times New Roman" w:hAnsi="Times New Roman"/>
          <w:sz w:val="28"/>
          <w:szCs w:val="28"/>
          <w:lang w:eastAsia="ru-RU"/>
        </w:rPr>
        <w:t>Обучение двигательным действиям на прогулке идет непременно с опорой на мыслительные операции, содействует не только физическому, но и активному психическому развитию младших дошкольников.</w:t>
      </w:r>
    </w:p>
    <w:p w:rsidR="001D44D4" w:rsidRPr="0085210A" w:rsidRDefault="001D44D4" w:rsidP="0085210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210A">
        <w:rPr>
          <w:rFonts w:ascii="Times New Roman" w:hAnsi="Times New Roman"/>
          <w:sz w:val="28"/>
          <w:szCs w:val="28"/>
          <w:lang w:eastAsia="ru-RU"/>
        </w:rPr>
        <w:t>Велико влияние движений на развитие речи детей. Рядом исследователей доказано, что чем выше двигательная активность ребенка, тем быстрее идет развитие у него речи.</w:t>
      </w:r>
    </w:p>
    <w:p w:rsidR="001D44D4" w:rsidRPr="0085210A" w:rsidRDefault="001D44D4" w:rsidP="0085210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210A">
        <w:rPr>
          <w:rFonts w:ascii="Times New Roman" w:hAnsi="Times New Roman"/>
          <w:sz w:val="28"/>
          <w:szCs w:val="28"/>
          <w:lang w:eastAsia="ru-RU"/>
        </w:rPr>
        <w:t>На прогулке закладываются позитивные чувства по отношению к природе и ее обитателям, открывается удивительное многообразие растительного и животного мира, впервые осознается значение природы в жизни человека, осознаются и переживаются нравственно-эстетические чувства, побуждающие детей заботиться обо всем что их окружает.</w:t>
      </w:r>
    </w:p>
    <w:p w:rsidR="001D44D4" w:rsidRPr="0085210A" w:rsidRDefault="001D44D4" w:rsidP="0085210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210A">
        <w:rPr>
          <w:rFonts w:ascii="Times New Roman" w:hAnsi="Times New Roman"/>
          <w:sz w:val="28"/>
          <w:szCs w:val="28"/>
          <w:lang w:eastAsia="ru-RU"/>
        </w:rPr>
        <w:t>Общение с природой важный компонент в нравственном развитии ребенка, настраивает на сохранение, заботу, защиту.</w:t>
      </w:r>
    </w:p>
    <w:p w:rsidR="001D44D4" w:rsidRPr="0085210A" w:rsidRDefault="001D44D4" w:rsidP="0085210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210A">
        <w:rPr>
          <w:rFonts w:ascii="Times New Roman" w:hAnsi="Times New Roman"/>
          <w:sz w:val="28"/>
          <w:szCs w:val="28"/>
          <w:lang w:eastAsia="ru-RU"/>
        </w:rPr>
        <w:t>Плюсы прогулки:</w:t>
      </w:r>
    </w:p>
    <w:p w:rsidR="001D44D4" w:rsidRPr="0085210A" w:rsidRDefault="001D44D4" w:rsidP="0085210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5210A">
        <w:rPr>
          <w:rFonts w:ascii="Times New Roman" w:hAnsi="Times New Roman"/>
          <w:b/>
          <w:sz w:val="28"/>
          <w:szCs w:val="28"/>
          <w:lang w:eastAsia="ru-RU"/>
        </w:rPr>
        <w:t xml:space="preserve">+ </w:t>
      </w:r>
      <w:r w:rsidRPr="0085210A">
        <w:rPr>
          <w:rFonts w:ascii="Times New Roman" w:hAnsi="Times New Roman"/>
          <w:b/>
          <w:i/>
          <w:iCs/>
          <w:sz w:val="28"/>
          <w:szCs w:val="28"/>
          <w:lang w:eastAsia="ru-RU"/>
        </w:rPr>
        <w:t>повышает приспособляемость и работоспособность организмов и систем растущего организма;</w:t>
      </w:r>
    </w:p>
    <w:p w:rsidR="001D44D4" w:rsidRPr="0085210A" w:rsidRDefault="001D44D4" w:rsidP="0085210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5210A">
        <w:rPr>
          <w:rFonts w:ascii="Times New Roman" w:hAnsi="Times New Roman"/>
          <w:b/>
          <w:i/>
          <w:iCs/>
          <w:sz w:val="28"/>
          <w:szCs w:val="28"/>
          <w:lang w:eastAsia="ru-RU"/>
        </w:rPr>
        <w:t>+ содействует закаливанию организма, профилактике простудных заболеваний;</w:t>
      </w:r>
    </w:p>
    <w:p w:rsidR="001D44D4" w:rsidRPr="0085210A" w:rsidRDefault="001D44D4" w:rsidP="0085210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5210A">
        <w:rPr>
          <w:rFonts w:ascii="Times New Roman" w:hAnsi="Times New Roman"/>
          <w:b/>
          <w:i/>
          <w:iCs/>
          <w:sz w:val="28"/>
          <w:szCs w:val="28"/>
          <w:lang w:eastAsia="ru-RU"/>
        </w:rPr>
        <w:t>+ формирует здоровьесберегающее и здоровьеукрепляющее двигательное поведение;</w:t>
      </w:r>
    </w:p>
    <w:p w:rsidR="001D44D4" w:rsidRPr="0085210A" w:rsidRDefault="001D44D4" w:rsidP="0085210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5210A">
        <w:rPr>
          <w:rFonts w:ascii="Times New Roman" w:hAnsi="Times New Roman"/>
          <w:b/>
          <w:i/>
          <w:iCs/>
          <w:sz w:val="28"/>
          <w:szCs w:val="28"/>
          <w:lang w:eastAsia="ru-RU"/>
        </w:rPr>
        <w:t>+ формирует правильные навыки выполнения основных движений, важных элементов сложных движений;</w:t>
      </w:r>
    </w:p>
    <w:p w:rsidR="001D44D4" w:rsidRPr="0085210A" w:rsidRDefault="001D44D4" w:rsidP="0085210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5210A">
        <w:rPr>
          <w:rFonts w:ascii="Times New Roman" w:hAnsi="Times New Roman"/>
          <w:b/>
          <w:i/>
          <w:iCs/>
          <w:sz w:val="28"/>
          <w:szCs w:val="28"/>
          <w:lang w:eastAsia="ru-RU"/>
        </w:rPr>
        <w:t xml:space="preserve">+ идет ускоренное развитие речи через движение; </w:t>
      </w:r>
    </w:p>
    <w:p w:rsidR="001D44D4" w:rsidRPr="0085210A" w:rsidRDefault="001D44D4" w:rsidP="0085210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5210A">
        <w:rPr>
          <w:rFonts w:ascii="Times New Roman" w:hAnsi="Times New Roman"/>
          <w:b/>
          <w:i/>
          <w:iCs/>
          <w:sz w:val="28"/>
          <w:szCs w:val="28"/>
          <w:lang w:eastAsia="ru-RU"/>
        </w:rPr>
        <w:t>+ воспитывает положительное отношение к природе, чувство ответственности за состояние окружающей среды и природы в целом;</w:t>
      </w:r>
    </w:p>
    <w:p w:rsidR="001D44D4" w:rsidRDefault="001D44D4" w:rsidP="0085210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r w:rsidRPr="0085210A">
        <w:rPr>
          <w:rFonts w:ascii="Times New Roman" w:hAnsi="Times New Roman"/>
          <w:b/>
          <w:i/>
          <w:iCs/>
          <w:sz w:val="28"/>
          <w:szCs w:val="28"/>
          <w:lang w:eastAsia="ru-RU"/>
        </w:rPr>
        <w:t>+ развивает способность отмечать и производить первичный анализ сезонных изменений в жизни окружающей среды.</w:t>
      </w:r>
      <w:bookmarkStart w:id="0" w:name="_GoBack"/>
      <w:bookmarkEnd w:id="0"/>
    </w:p>
    <w:p w:rsidR="001D44D4" w:rsidRPr="008B2D58" w:rsidRDefault="001D44D4" w:rsidP="008B2D58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  <w:lang w:eastAsia="ru-RU"/>
        </w:rPr>
      </w:pPr>
      <w:r w:rsidRPr="008B2D58">
        <w:rPr>
          <w:rFonts w:ascii="Times New Roman" w:hAnsi="Times New Roman"/>
          <w:b/>
          <w:sz w:val="52"/>
          <w:szCs w:val="52"/>
          <w:lang w:eastAsia="ru-RU"/>
        </w:rPr>
        <w:t xml:space="preserve">ЗНАЧЕНИЕ ПРОГУЛКИ </w:t>
      </w:r>
      <w:r>
        <w:rPr>
          <w:rFonts w:ascii="Times New Roman" w:hAnsi="Times New Roman"/>
          <w:b/>
          <w:sz w:val="52"/>
          <w:szCs w:val="52"/>
          <w:lang w:eastAsia="ru-RU"/>
        </w:rPr>
        <w:t>ДЛЯ РЕБЁНКА</w:t>
      </w:r>
    </w:p>
    <w:p w:rsidR="001D44D4" w:rsidRDefault="001D44D4" w:rsidP="008B2D5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44D4" w:rsidRPr="00265C9F" w:rsidRDefault="001D44D4" w:rsidP="008B2D58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       </w:t>
      </w:r>
      <w:r w:rsidRPr="00265C9F">
        <w:rPr>
          <w:rFonts w:ascii="Times New Roman" w:hAnsi="Times New Roman"/>
          <w:sz w:val="32"/>
          <w:szCs w:val="32"/>
          <w:lang w:eastAsia="ru-RU"/>
        </w:rPr>
        <w:t>Многие родители недооценивают значение прогулки в жизни ребенка. Большинству кажется, что на прогулке в холодный период года ребенок замерзнет и непременно заболеет. И связывают простудные заболевания детей именно с прогулками в этот период.</w:t>
      </w:r>
      <w:r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265C9F">
        <w:rPr>
          <w:rFonts w:ascii="Times New Roman" w:hAnsi="Times New Roman"/>
          <w:sz w:val="32"/>
          <w:szCs w:val="32"/>
          <w:lang w:eastAsia="ru-RU"/>
        </w:rPr>
        <w:t xml:space="preserve">А ведь это совсем не так. Попробуем убедить в это сомневающихся родителей. </w:t>
      </w:r>
    </w:p>
    <w:p w:rsidR="001D44D4" w:rsidRPr="00265C9F" w:rsidRDefault="001D44D4" w:rsidP="008B2D58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       </w:t>
      </w:r>
      <w:r w:rsidRPr="00265C9F">
        <w:rPr>
          <w:rFonts w:ascii="Times New Roman" w:hAnsi="Times New Roman"/>
          <w:sz w:val="32"/>
          <w:szCs w:val="32"/>
          <w:lang w:eastAsia="ru-RU"/>
        </w:rPr>
        <w:t>Во-первых, прогулка – это естественный метод оздоровления и закаливания. Природные факторы, такие как солнце и воздух, оказывают благоприятное воздействие на дыхательную, сердечно-сосудистую и нервную системы ребёнка.</w:t>
      </w:r>
    </w:p>
    <w:p w:rsidR="001D44D4" w:rsidRPr="00265C9F" w:rsidRDefault="001D44D4" w:rsidP="008B2D58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       </w:t>
      </w:r>
      <w:r w:rsidRPr="00265C9F">
        <w:rPr>
          <w:rFonts w:ascii="Times New Roman" w:hAnsi="Times New Roman"/>
          <w:sz w:val="32"/>
          <w:szCs w:val="32"/>
          <w:lang w:eastAsia="ru-RU"/>
        </w:rPr>
        <w:t xml:space="preserve">Во-вторых, двигательная активность на свежем воздухе </w:t>
      </w:r>
      <w:r>
        <w:rPr>
          <w:rFonts w:ascii="Times New Roman" w:hAnsi="Times New Roman"/>
          <w:sz w:val="32"/>
          <w:szCs w:val="32"/>
          <w:lang w:eastAsia="ru-RU"/>
        </w:rPr>
        <w:t>обеспечивае</w:t>
      </w:r>
      <w:r w:rsidRPr="00265C9F">
        <w:rPr>
          <w:rFonts w:ascii="Times New Roman" w:hAnsi="Times New Roman"/>
          <w:sz w:val="32"/>
          <w:szCs w:val="32"/>
          <w:lang w:eastAsia="ru-RU"/>
        </w:rPr>
        <w:t>т больший приток кислорода ко всем органам и тканям,</w:t>
      </w:r>
      <w:r>
        <w:rPr>
          <w:rFonts w:ascii="Times New Roman" w:hAnsi="Times New Roman"/>
          <w:sz w:val="32"/>
          <w:szCs w:val="32"/>
          <w:lang w:eastAsia="ru-RU"/>
        </w:rPr>
        <w:t xml:space="preserve"> повышает выносливость, укрепляе</w:t>
      </w:r>
      <w:r w:rsidRPr="00265C9F">
        <w:rPr>
          <w:rFonts w:ascii="Times New Roman" w:hAnsi="Times New Roman"/>
          <w:sz w:val="32"/>
          <w:szCs w:val="32"/>
          <w:lang w:eastAsia="ru-RU"/>
        </w:rPr>
        <w:t xml:space="preserve">т иммунитет.  </w:t>
      </w:r>
    </w:p>
    <w:p w:rsidR="001D44D4" w:rsidRPr="00265C9F" w:rsidRDefault="001D44D4" w:rsidP="008B2D58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       </w:t>
      </w:r>
      <w:r w:rsidRPr="00265C9F">
        <w:rPr>
          <w:rFonts w:ascii="Times New Roman" w:hAnsi="Times New Roman"/>
          <w:sz w:val="32"/>
          <w:szCs w:val="32"/>
          <w:lang w:eastAsia="ru-RU"/>
        </w:rPr>
        <w:t>В-третьих, на прогулки успокаивают нервную систему, что особенно важно для активных и неугомонных детей.</w:t>
      </w:r>
    </w:p>
    <w:p w:rsidR="001D44D4" w:rsidRPr="00265C9F" w:rsidRDefault="001D44D4" w:rsidP="008B2D58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       </w:t>
      </w:r>
      <w:r w:rsidRPr="00265C9F">
        <w:rPr>
          <w:rFonts w:ascii="Times New Roman" w:hAnsi="Times New Roman"/>
          <w:sz w:val="32"/>
          <w:szCs w:val="32"/>
          <w:lang w:eastAsia="ru-RU"/>
        </w:rPr>
        <w:t>В-четвёртых, прогулки стимулируют повышение аппетита, способствуют нормализации сна у детей всех возрастов.</w:t>
      </w:r>
    </w:p>
    <w:p w:rsidR="001D44D4" w:rsidRPr="00265C9F" w:rsidRDefault="001D44D4" w:rsidP="008B2D58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       </w:t>
      </w:r>
      <w:r w:rsidRPr="00265C9F">
        <w:rPr>
          <w:rFonts w:ascii="Times New Roman" w:hAnsi="Times New Roman"/>
          <w:sz w:val="32"/>
          <w:szCs w:val="32"/>
          <w:lang w:eastAsia="ru-RU"/>
        </w:rPr>
        <w:t>И в-пятых, прогулка – отличное средство познавательного, речевого развития ребёнка, ознакомления его с окружающим миром, формирования основ экологической культуры. Общение с природой – важный компонент в нравственном развитии ребенка, настраивает на сохранение, заботу, защиту. На прогулке закладываются позитивные чувства по отношению к природе и ее обитателям, открывается удивительное многообразие растительного и животного мира, впервые осознается значение природы в жизни человека, осознаются и переживаются нравственно-эстетические чувства, побуждающие детей заботиться обо всем, что их окружает.</w:t>
      </w:r>
    </w:p>
    <w:p w:rsidR="001D44D4" w:rsidRDefault="001D44D4" w:rsidP="008B2D58">
      <w:pPr>
        <w:spacing w:after="0" w:line="240" w:lineRule="auto"/>
        <w:jc w:val="center"/>
        <w:rPr>
          <w:rFonts w:ascii="Times New Roman" w:hAnsi="Times New Roman"/>
          <w:sz w:val="48"/>
          <w:szCs w:val="48"/>
          <w:lang w:eastAsia="ru-RU"/>
        </w:rPr>
      </w:pPr>
      <w:r w:rsidRPr="000F117F">
        <w:rPr>
          <w:rFonts w:ascii="Times New Roman" w:hAnsi="Times New Roman"/>
          <w:sz w:val="48"/>
          <w:szCs w:val="48"/>
          <w:lang w:eastAsia="ru-RU"/>
        </w:rPr>
        <w:t xml:space="preserve">Вот насколько велико значение </w:t>
      </w:r>
    </w:p>
    <w:p w:rsidR="001D44D4" w:rsidRPr="000F117F" w:rsidRDefault="001D44D4" w:rsidP="008B2D58">
      <w:pPr>
        <w:spacing w:after="0" w:line="240" w:lineRule="auto"/>
        <w:jc w:val="center"/>
        <w:rPr>
          <w:rFonts w:ascii="Times New Roman" w:hAnsi="Times New Roman"/>
          <w:sz w:val="48"/>
          <w:szCs w:val="48"/>
          <w:lang w:eastAsia="ru-RU"/>
        </w:rPr>
      </w:pPr>
      <w:r w:rsidRPr="000F117F">
        <w:rPr>
          <w:rFonts w:ascii="Times New Roman" w:hAnsi="Times New Roman"/>
          <w:sz w:val="48"/>
          <w:szCs w:val="48"/>
          <w:lang w:eastAsia="ru-RU"/>
        </w:rPr>
        <w:t xml:space="preserve">прогулки, а, чтобы </w:t>
      </w:r>
      <w:r>
        <w:rPr>
          <w:rFonts w:ascii="Times New Roman" w:hAnsi="Times New Roman"/>
          <w:sz w:val="48"/>
          <w:szCs w:val="48"/>
          <w:lang w:eastAsia="ru-RU"/>
        </w:rPr>
        <w:t>на прогулках</w:t>
      </w:r>
    </w:p>
    <w:p w:rsidR="001D44D4" w:rsidRPr="000F117F" w:rsidRDefault="001D44D4" w:rsidP="008B2D58">
      <w:pPr>
        <w:spacing w:after="0" w:line="240" w:lineRule="auto"/>
        <w:jc w:val="center"/>
        <w:rPr>
          <w:rFonts w:ascii="Times New Roman" w:hAnsi="Times New Roman"/>
          <w:sz w:val="48"/>
          <w:szCs w:val="48"/>
          <w:lang w:eastAsia="ru-RU"/>
        </w:rPr>
      </w:pPr>
      <w:r w:rsidRPr="000F117F">
        <w:rPr>
          <w:rFonts w:ascii="Times New Roman" w:hAnsi="Times New Roman"/>
          <w:sz w:val="48"/>
          <w:szCs w:val="48"/>
          <w:lang w:eastAsia="ru-RU"/>
        </w:rPr>
        <w:t xml:space="preserve">малыш не простудился, приобретите ему </w:t>
      </w:r>
    </w:p>
    <w:p w:rsidR="001D44D4" w:rsidRPr="000F117F" w:rsidRDefault="001D44D4" w:rsidP="008B2D58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u w:val="single"/>
          <w:lang w:eastAsia="ru-RU"/>
        </w:rPr>
      </w:pPr>
      <w:r w:rsidRPr="000F117F">
        <w:rPr>
          <w:rFonts w:ascii="Times New Roman" w:hAnsi="Times New Roman"/>
          <w:b/>
          <w:sz w:val="48"/>
          <w:szCs w:val="48"/>
          <w:u w:val="single"/>
          <w:lang w:eastAsia="ru-RU"/>
        </w:rPr>
        <w:t xml:space="preserve">качественную, соответствующую </w:t>
      </w:r>
    </w:p>
    <w:p w:rsidR="001D44D4" w:rsidRPr="000F117F" w:rsidRDefault="001D44D4" w:rsidP="008B2D58">
      <w:pPr>
        <w:spacing w:after="0" w:line="240" w:lineRule="auto"/>
        <w:jc w:val="center"/>
        <w:rPr>
          <w:rFonts w:ascii="Times New Roman" w:hAnsi="Times New Roman"/>
          <w:sz w:val="48"/>
          <w:szCs w:val="48"/>
          <w:u w:val="single"/>
          <w:lang w:eastAsia="ru-RU"/>
        </w:rPr>
      </w:pPr>
      <w:r w:rsidRPr="000F117F">
        <w:rPr>
          <w:rFonts w:ascii="Times New Roman" w:hAnsi="Times New Roman"/>
          <w:b/>
          <w:sz w:val="48"/>
          <w:szCs w:val="48"/>
          <w:u w:val="single"/>
          <w:lang w:eastAsia="ru-RU"/>
        </w:rPr>
        <w:t>сезону одежду и обувь</w:t>
      </w:r>
      <w:r w:rsidRPr="000F117F">
        <w:rPr>
          <w:rFonts w:ascii="Times New Roman" w:hAnsi="Times New Roman"/>
          <w:sz w:val="48"/>
          <w:szCs w:val="48"/>
          <w:u w:val="single"/>
          <w:lang w:eastAsia="ru-RU"/>
        </w:rPr>
        <w:t xml:space="preserve"> </w:t>
      </w:r>
    </w:p>
    <w:p w:rsidR="001D44D4" w:rsidRPr="002F218D" w:rsidRDefault="001D44D4" w:rsidP="002F218D">
      <w:pPr>
        <w:spacing w:after="0" w:line="240" w:lineRule="auto"/>
        <w:jc w:val="center"/>
        <w:rPr>
          <w:rFonts w:ascii="Times New Roman" w:hAnsi="Times New Roman"/>
          <w:sz w:val="48"/>
          <w:szCs w:val="48"/>
          <w:lang w:eastAsia="ru-RU"/>
        </w:rPr>
      </w:pPr>
      <w:r w:rsidRPr="000F117F">
        <w:rPr>
          <w:rFonts w:ascii="Times New Roman" w:hAnsi="Times New Roman"/>
          <w:sz w:val="48"/>
          <w:szCs w:val="48"/>
          <w:lang w:eastAsia="ru-RU"/>
        </w:rPr>
        <w:t xml:space="preserve">и тогда прогулка </w:t>
      </w:r>
      <w:r>
        <w:rPr>
          <w:rFonts w:ascii="Times New Roman" w:hAnsi="Times New Roman"/>
          <w:sz w:val="48"/>
          <w:szCs w:val="48"/>
          <w:lang w:eastAsia="ru-RU"/>
        </w:rPr>
        <w:t xml:space="preserve">в любое время года </w:t>
      </w:r>
      <w:r w:rsidRPr="000F117F">
        <w:rPr>
          <w:rFonts w:ascii="Times New Roman" w:hAnsi="Times New Roman"/>
          <w:sz w:val="48"/>
          <w:szCs w:val="48"/>
          <w:lang w:eastAsia="ru-RU"/>
        </w:rPr>
        <w:t>принесёт ему толь</w:t>
      </w:r>
      <w:r>
        <w:rPr>
          <w:rFonts w:ascii="Times New Roman" w:hAnsi="Times New Roman"/>
          <w:sz w:val="48"/>
          <w:szCs w:val="48"/>
          <w:lang w:eastAsia="ru-RU"/>
        </w:rPr>
        <w:t>ко пользу!</w:t>
      </w:r>
    </w:p>
    <w:p w:rsidR="001D44D4" w:rsidRDefault="001D44D4" w:rsidP="0085210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</w:p>
    <w:p w:rsidR="001D44D4" w:rsidRDefault="001D44D4" w:rsidP="0085210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</w:p>
    <w:p w:rsidR="001D44D4" w:rsidRDefault="001D44D4" w:rsidP="0085210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</w:p>
    <w:p w:rsidR="001D44D4" w:rsidRDefault="001D44D4" w:rsidP="0085210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</w:p>
    <w:p w:rsidR="001D44D4" w:rsidRDefault="001D44D4" w:rsidP="0085210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</w:p>
    <w:p w:rsidR="001D44D4" w:rsidRPr="0085210A" w:rsidRDefault="001D44D4" w:rsidP="0085210A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sectPr w:rsidR="001D44D4" w:rsidRPr="0085210A" w:rsidSect="008B2D58">
      <w:pgSz w:w="11906" w:h="16838"/>
      <w:pgMar w:top="1134" w:right="851" w:bottom="1134" w:left="851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72D7"/>
    <w:rsid w:val="00022392"/>
    <w:rsid w:val="000F117F"/>
    <w:rsid w:val="001D44D4"/>
    <w:rsid w:val="00222FB9"/>
    <w:rsid w:val="00265C9F"/>
    <w:rsid w:val="002F218D"/>
    <w:rsid w:val="00465B5E"/>
    <w:rsid w:val="004B6921"/>
    <w:rsid w:val="00557C16"/>
    <w:rsid w:val="00622144"/>
    <w:rsid w:val="00633F1E"/>
    <w:rsid w:val="007072D7"/>
    <w:rsid w:val="00794186"/>
    <w:rsid w:val="0085210A"/>
    <w:rsid w:val="008B2D58"/>
    <w:rsid w:val="00BB4FCA"/>
    <w:rsid w:val="00F22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C1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B4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4F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67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</TotalTime>
  <Pages>4</Pages>
  <Words>565</Words>
  <Characters>3223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XXX</cp:lastModifiedBy>
  <cp:revision>6</cp:revision>
  <cp:lastPrinted>2013-11-12T09:03:00Z</cp:lastPrinted>
  <dcterms:created xsi:type="dcterms:W3CDTF">2013-07-16T09:32:00Z</dcterms:created>
  <dcterms:modified xsi:type="dcterms:W3CDTF">2013-11-12T09:07:00Z</dcterms:modified>
</cp:coreProperties>
</file>