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57" w:rsidRDefault="007C0E57" w:rsidP="00590C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C000"/>
          <w:kern w:val="36"/>
          <w:sz w:val="48"/>
          <w:szCs w:val="48"/>
          <w:lang w:eastAsia="ru-RU"/>
        </w:rPr>
      </w:pPr>
    </w:p>
    <w:p w:rsidR="007C0E57" w:rsidRPr="00E27960" w:rsidRDefault="007C0E57" w:rsidP="00590C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C000"/>
          <w:kern w:val="36"/>
          <w:sz w:val="48"/>
          <w:szCs w:val="48"/>
          <w:lang w:eastAsia="ru-RU"/>
        </w:rPr>
      </w:pPr>
      <w:r w:rsidRPr="00E27960">
        <w:rPr>
          <w:rFonts w:ascii="Times New Roman" w:hAnsi="Times New Roman"/>
          <w:b/>
          <w:bCs/>
          <w:color w:val="FFC000"/>
          <w:kern w:val="36"/>
          <w:sz w:val="48"/>
          <w:szCs w:val="48"/>
          <w:lang w:eastAsia="ru-RU"/>
        </w:rPr>
        <w:t>Консультация для родителей</w:t>
      </w:r>
    </w:p>
    <w:p w:rsidR="007C0E57" w:rsidRDefault="007C0E57" w:rsidP="00590C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E36C0A"/>
          <w:kern w:val="36"/>
          <w:sz w:val="48"/>
          <w:szCs w:val="48"/>
          <w:lang w:eastAsia="ru-RU"/>
        </w:rPr>
      </w:pPr>
      <w:r w:rsidRPr="00E27960">
        <w:rPr>
          <w:rFonts w:ascii="Times New Roman" w:hAnsi="Times New Roman"/>
          <w:b/>
          <w:bCs/>
          <w:color w:val="E36C0A"/>
          <w:kern w:val="36"/>
          <w:sz w:val="48"/>
          <w:szCs w:val="48"/>
          <w:lang w:eastAsia="ru-RU"/>
        </w:rPr>
        <w:t xml:space="preserve"> </w:t>
      </w:r>
      <w:r w:rsidRPr="00E27960">
        <w:rPr>
          <w:rFonts w:ascii="Times New Roman" w:hAnsi="Times New Roman"/>
          <w:b/>
          <w:bCs/>
          <w:color w:val="E36C0A"/>
          <w:kern w:val="36"/>
          <w:sz w:val="144"/>
          <w:szCs w:val="48"/>
          <w:lang w:eastAsia="ru-RU"/>
        </w:rPr>
        <w:t>«Зачем детям игры?»</w:t>
      </w:r>
    </w:p>
    <w:p w:rsidR="007C0E57" w:rsidRDefault="007C0E57" w:rsidP="00590C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E36C0A"/>
          <w:kern w:val="36"/>
          <w:sz w:val="48"/>
          <w:szCs w:val="48"/>
          <w:lang w:eastAsia="ru-RU"/>
        </w:rPr>
      </w:pPr>
    </w:p>
    <w:p w:rsidR="007C0E57" w:rsidRDefault="007C0E57" w:rsidP="00590C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E36C0A"/>
          <w:kern w:val="36"/>
          <w:sz w:val="48"/>
          <w:szCs w:val="48"/>
          <w:lang w:eastAsia="ru-RU"/>
        </w:rPr>
      </w:pPr>
    </w:p>
    <w:p w:rsidR="007C0E57" w:rsidRPr="00E27960" w:rsidRDefault="007C0E57" w:rsidP="00590CA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E36C0A"/>
          <w:kern w:val="36"/>
          <w:sz w:val="48"/>
          <w:szCs w:val="48"/>
          <w:lang w:eastAsia="ru-RU"/>
        </w:rPr>
      </w:pPr>
      <w:r w:rsidRPr="00F32449">
        <w:rPr>
          <w:rFonts w:ascii="Times New Roman" w:hAnsi="Times New Roman"/>
          <w:b/>
          <w:noProof/>
          <w:color w:val="E36C0A"/>
          <w:kern w:val="36"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2012-10-23_10-06-17_6825201720.jpg" style="width:467.25pt;height:330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">
            <v:imagedata r:id="rId4" o:title="" croptop="-182f" cropbottom="-287f" cropright="-98f"/>
            <o:lock v:ext="edit" aspectratio="f"/>
          </v:shape>
        </w:pict>
      </w:r>
    </w:p>
    <w:p w:rsidR="007C0E57" w:rsidRDefault="007C0E57" w:rsidP="00590CA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C0E57" w:rsidRDefault="007C0E57" w:rsidP="00590CA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Подвижные игры развивают силу, выносливость, ловкость, улучшают осанку.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т.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Командные игры учат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нка сотрудничать, отстаивать свою точку зрения, разрешать конфликтные ситуации (пусть порой и с помощью взрослых).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Игры в прыгающих зайчиков и крякающих уток воспитывают чувство юмора у детей.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нка развивается изобретательность, проявляются конструкторские способности и интерес к строительству и технике.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Обязательно у малышей должны быть музыкальные игрушки. Так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нок научится воспринимать музыку. У него появится чувство ритма, музыкальный слух и память, фантазия и импровизация.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Театральные игры обогащают детское художественное восприятие.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Интерактивные игры (дочки-</w:t>
      </w:r>
      <w:r w:rsidRPr="00E75F19">
        <w:rPr>
          <w:rFonts w:ascii="Times New Roman" w:hAnsi="Times New Roman"/>
          <w:sz w:val="28"/>
          <w:szCs w:val="28"/>
          <w:lang w:eastAsia="ru-RU"/>
        </w:rPr>
        <w:t>матери) учат ребенка взаимопомощи и взаимодействию с другими людьми, знакомит со взрослым миром на детском языке.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нку не меньше чем воздух, вода, еда.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Подвижные игры развивают силу, выносливость, ловкость, улучшают осанку.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т.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Игры в прыгающих зайчиков и крякающих уток воспитывают чувство юмора у детей.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нка развивается изобретательность, проявляются конструкторские способности и интерес к строительству и технике.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Обязательно у малышей должны быть музыкальные игрушки. Так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нок научится воспринимать музыку. У него появится чувство ритма, музыкальный слух и память, фантазия и импровизация.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5F19">
        <w:rPr>
          <w:rFonts w:ascii="Times New Roman" w:hAnsi="Times New Roman"/>
          <w:sz w:val="28"/>
          <w:szCs w:val="28"/>
          <w:lang w:eastAsia="ru-RU"/>
        </w:rPr>
        <w:t>Театральные игры обогащают детское художественное восприятие.</w:t>
      </w:r>
    </w:p>
    <w:p w:rsidR="007C0E57" w:rsidRPr="00E75F19" w:rsidRDefault="007C0E57" w:rsidP="00E75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Интерактивные игры (дочки-</w:t>
      </w:r>
      <w:r w:rsidRPr="00E75F19">
        <w:rPr>
          <w:rFonts w:ascii="Times New Roman" w:hAnsi="Times New Roman"/>
          <w:sz w:val="28"/>
          <w:szCs w:val="28"/>
          <w:lang w:eastAsia="ru-RU"/>
        </w:rPr>
        <w:t>матери) учат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E75F19">
        <w:rPr>
          <w:rFonts w:ascii="Times New Roman" w:hAnsi="Times New Roman"/>
          <w:sz w:val="28"/>
          <w:szCs w:val="28"/>
          <w:lang w:eastAsia="ru-RU"/>
        </w:rPr>
        <w:t>нка взаимопомощи и взаимодействию с другими людьми, знакомит со взрослым миром на детском языке.</w:t>
      </w:r>
      <w:bookmarkStart w:id="0" w:name="_GoBack"/>
      <w:bookmarkEnd w:id="0"/>
    </w:p>
    <w:sectPr w:rsidR="007C0E57" w:rsidRPr="00E75F19" w:rsidSect="00E75F19">
      <w:pgSz w:w="11906" w:h="16838"/>
      <w:pgMar w:top="851" w:right="851" w:bottom="851" w:left="851" w:header="709" w:footer="709" w:gutter="0"/>
      <w:pgBorders w:display="firstPage" w:offsetFrom="page">
        <w:top w:val="peopleHats" w:sz="20" w:space="24" w:color="auto"/>
        <w:left w:val="peopleHats" w:sz="20" w:space="24" w:color="auto"/>
        <w:bottom w:val="peopleHats" w:sz="20" w:space="24" w:color="auto"/>
        <w:right w:val="peopleHat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0CA9"/>
    <w:rsid w:val="000777BD"/>
    <w:rsid w:val="00144E02"/>
    <w:rsid w:val="001C751D"/>
    <w:rsid w:val="003161A9"/>
    <w:rsid w:val="004A1167"/>
    <w:rsid w:val="00590CA9"/>
    <w:rsid w:val="005E563D"/>
    <w:rsid w:val="007C0E57"/>
    <w:rsid w:val="009A519E"/>
    <w:rsid w:val="00A251CF"/>
    <w:rsid w:val="00CE6228"/>
    <w:rsid w:val="00E27960"/>
    <w:rsid w:val="00E75F19"/>
    <w:rsid w:val="00F3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19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27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7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63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3</Pages>
  <Words>694</Words>
  <Characters>3961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XXX</cp:lastModifiedBy>
  <cp:revision>4</cp:revision>
  <dcterms:created xsi:type="dcterms:W3CDTF">2013-07-16T09:28:00Z</dcterms:created>
  <dcterms:modified xsi:type="dcterms:W3CDTF">2020-06-22T06:35:00Z</dcterms:modified>
</cp:coreProperties>
</file>