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D0" w:rsidRDefault="006B37D0" w:rsidP="0077457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8"/>
          <w:lang w:eastAsia="ru-RU"/>
        </w:rPr>
      </w:pPr>
    </w:p>
    <w:p w:rsidR="006B37D0" w:rsidRDefault="006B37D0" w:rsidP="0077457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8"/>
          <w:lang w:eastAsia="ru-RU"/>
        </w:rPr>
      </w:pPr>
    </w:p>
    <w:p w:rsidR="006B37D0" w:rsidRPr="00DF4090" w:rsidRDefault="006B37D0" w:rsidP="0077457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8"/>
          <w:lang w:eastAsia="ru-RU"/>
        </w:rPr>
      </w:pPr>
      <w:r w:rsidRPr="00DF4090">
        <w:rPr>
          <w:rFonts w:ascii="Times New Roman" w:hAnsi="Times New Roman"/>
          <w:b/>
          <w:bCs/>
          <w:kern w:val="36"/>
          <w:sz w:val="44"/>
          <w:szCs w:val="48"/>
          <w:lang w:eastAsia="ru-RU"/>
        </w:rPr>
        <w:t>Консультация для родителей</w:t>
      </w:r>
    </w:p>
    <w:p w:rsidR="006B37D0" w:rsidRDefault="006B37D0" w:rsidP="0077457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7030A0"/>
          <w:kern w:val="36"/>
          <w:sz w:val="72"/>
          <w:szCs w:val="48"/>
          <w:lang w:eastAsia="ru-RU"/>
        </w:rPr>
      </w:pPr>
      <w:r w:rsidRPr="00DF4090">
        <w:rPr>
          <w:rFonts w:ascii="Times New Roman" w:hAnsi="Times New Roman"/>
          <w:b/>
          <w:bCs/>
          <w:color w:val="7030A0"/>
          <w:kern w:val="36"/>
          <w:sz w:val="72"/>
          <w:szCs w:val="48"/>
          <w:lang w:eastAsia="ru-RU"/>
        </w:rPr>
        <w:t>«Все свои игрушки сам я расставлю по местам»</w:t>
      </w:r>
    </w:p>
    <w:p w:rsidR="006B37D0" w:rsidRPr="00DF4090" w:rsidRDefault="006B37D0" w:rsidP="0077457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7030A0"/>
          <w:kern w:val="36"/>
          <w:sz w:val="72"/>
          <w:szCs w:val="48"/>
          <w:lang w:eastAsia="ru-RU"/>
        </w:rPr>
      </w:pPr>
    </w:p>
    <w:p w:rsidR="006B37D0" w:rsidRPr="00774573" w:rsidRDefault="006B37D0" w:rsidP="0077457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A57631">
        <w:rPr>
          <w:rFonts w:ascii="Times New Roman" w:hAnsi="Times New Roman"/>
          <w:b/>
          <w:noProof/>
          <w:kern w:val="36"/>
          <w:sz w:val="48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58122521_1233217189_stenka.jpg" style="width:447.75pt;height:329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AAAEBAQEACCRccCAIDsd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">
            <v:imagedata r:id="rId4" o:title="" croptop="-187f" cropbottom="-285f" cropright="-95f"/>
            <o:lock v:ext="edit" aspectratio="f"/>
          </v:shape>
        </w:pict>
      </w:r>
    </w:p>
    <w:p w:rsidR="006B37D0" w:rsidRDefault="006B37D0" w:rsidP="00774573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37D0" w:rsidRDefault="006B37D0" w:rsidP="00774573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37D0" w:rsidRDefault="006B37D0" w:rsidP="00774573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37D0" w:rsidRDefault="006B37D0" w:rsidP="00774573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37D0" w:rsidRDefault="006B37D0" w:rsidP="00774573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37D0" w:rsidRDefault="006B37D0" w:rsidP="00986383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B37D0" w:rsidRPr="00986383" w:rsidRDefault="006B37D0" w:rsidP="009863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Часто родители спрашивают о том, как можно ребенка приучить к аккуратности. Вообще-то приучать ребен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ка к аккуратности нужно с са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мого раннего возраста. При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чем не стандартным набором нравоучений типа “я же тебе говорила, ешь аккуратно”,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складывай игрушки в ящик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не разбрасывай свои вещи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, а собственным примером. Если ребенок видит, что мама все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гда свои вещи убирает в шкаф, не раскладывает по всей квар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тире вязание или шитье, то он уже автоматически, на подсоз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нательном уровне, копирует ее поведение. Но если мама хо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дит по дому непричесанная, небрежно одетая, моет посуду только в том случае, если уже нет ни одной чистой чашки, то требовать от ребенка соблю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дения порядка просто бессмыс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ленно. Поэтому начинайте с себя.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Уже с самого раннего воз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раста приучайте ребенка к ак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куратности в одежде. Если он пролил на себя сок, измазался в каше, порвал брюки на про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гулке - обязательно переодень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те его. Стирки вы себе, конеч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но, прибавите, но результат стоит того. Четко разделите детские вещи: эти домашние - в них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мы ходим дома, эти “гуля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тельные” - практичная, “ стирабельная” одежда, в которой удобно играть в песочнице, кататься с горок, ездить на ве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лосипеде, и парадно-выходные вещи. Ребенок должен понять, что в парадном платье не следует возиться в грязи. Поэтому и мама должна оде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вать ребенка соответственно обстоятельствам. А то зачастую можно наблюдать такую ситуа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цию: нарядив девочку в свет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лое платье или комбинезон, мама, боясь, что вещь испор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тится, заставляет ребенка чин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 ходить по дорожкам. Но ведь это же ребенок - ему и побегать, и поиграть хочется.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Постарайтесь приучить ма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лыша к ношению фартука. Причем в одном фартучке нуж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 кушать, в другом - рисовать красками и лепить из пластили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на. Кстати, на этом же этапе выделите ребенку салфетку, на которую ставится его тарелка (это избавит вас от необходи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мости каждый раз стирать ска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терть), а прежде чем рисовать или лепить, подстелите специ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альную клееночку. Очень важ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но, чтобы это были именно спе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циальные детские вещи, а не первое попавшееся под руку полотенце. Вот увидите, очень быстро малыш привыкнет и будет сам напоминать вам об этих атрибутах.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Как можно чаще подчерки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вайте, что красивым может быть только аккуратный ребенок. Лохматая девочка никогда не будет выглядеть, как принцес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са, у настоящего мужчины бо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тинки всегда начищены. Рас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скажите ребенку сказку про Фею вежливости и аккуратнос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ти, которая всегда приходит на помощь аккуратным детям.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С самого раннего детства воспитывайте у детей чувство вкуса. Если вы будете в 3 года одевать девочку в синюю юбку, желтую кофту и красные колгот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ки, то нечего удивляться, что в 13 лет она будет ходить в со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вершенно нелепой одежде с душераздирающим макияжем.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Еще один важный момент. Дети должны видеть, что вещи не сами собой становятся чис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тыми и красивыми. Поэтому по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лезно дать им попробовать вы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стирать свои колготки, а после улицы протереть тряпочкой ис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пачканную обувь. Выделите ре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бенку специальную вешалку, где будут висеть его куртки. Причем крепить ее нужно на такой высоте, чтобы малыш мог сам до нее дотянуться. Около кроватки поставьте стул, на ко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тором, отправляясь спать, ре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бенок будет развешивать свою одежду.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Таким образом, приученный с детства выглядеть опрятно, он и в дальнейшем будет следить за своим видом.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Второй момент, на который нужно обратить внимание в вос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питании ребенка, - это аккурат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ность в быту. Опять же, здесь все зависит от родителей. Поэтому в первую очередь ликви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дируйте бардак в доме. Невзи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рая на размеры квартиры, обя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зательно выделите ребенку его персональное пространство. В идеале это, конечно, отдельная комната. Если таковой нет, от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ведите ему хотя бы какой-нибудь угол, где может стоять коробка с игрушками, письмен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ный стол, секретер. Уже лет с 3-4 следует приучать ребенка самому (естественно, с вашей помощью) поддерживать поря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док - складывать игрушки в ящик, а карандаши и фломастеры в коробку. Важен не столько ре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зультат уборки, а то, что он сам изо дня в день этим занимается. Тогда с раннего возраста этот процесс станет для него вполне естественным.</w:t>
      </w:r>
    </w:p>
    <w:p w:rsidR="006B37D0" w:rsidRPr="00986383" w:rsidRDefault="006B37D0" w:rsidP="009863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Правда, занятие будет более интересным, если ящик, где “жи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вут” игрушки, будет оформлен в виде какого-нибудь домика или теремка (выполняются они без особых хлопот из большой картонной коробки от телевизора или стиральной машины), ска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зочного существа (к бокам мож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 приделать лапы и хвост, а на крышке - подобие морды). К тому же все детские ящики и коробки должны быть располо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жены так, чтобы ребенок без проблем мог до них дотянуться. Бессмысленно требовать, чтобы он убирал на место книжки, если они стоят на верхней полке шка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фа. Ребенок, может, и рад бы их убрать, но даже встав на стул, с трудом мо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жет дотянуться.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Вообще же гораз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до эффективнее пред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ложить ребенку игру, в процессе которой будет проводиться уборка, чем по двад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цать раз напоминать, что нужно собрать ку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бики. Девочек обычно привлекают игры в Зо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лушку, в дочки - матери. Только вот не за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будьте по окончании уборки устроить бал. Конструктор гораздо интереснее склады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вать, если выбрать строго определенную схему укладывания элементов в коробку. Причем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одну неделю укладывайте по одной схеме, на следующей - придумайте что-то новенькое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                    </w:t>
      </w:r>
      <w:r w:rsidRPr="00801E8A">
        <w:rPr>
          <w:rFonts w:ascii="Times New Roman" w:hAnsi="Times New Roman"/>
          <w:color w:val="FFFFFF"/>
          <w:sz w:val="28"/>
          <w:szCs w:val="28"/>
          <w:lang w:eastAsia="ru-RU"/>
        </w:rPr>
        <w:t>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Кстати, многие дети с удовольствием вытирают пыль, пытаются мыть полы. А уж если после того, как вместе пропылесосили мебель, вы начнете пылесосить детские уши (вспомните Карлсона), уборка превратится в очень ве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селую игру. Замечательно, если бы вам удалось найти такое дело, например поливать цве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ты, вытирать пыль, которое бу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дет выполнять исключительно ребенок. Это приучит его к оп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ределенной ответственности. И естественно, если он что-то просыпал, пролил или испач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кал, постарайтесь, чтобы он принял посильное участие в ликвидации непорядка.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Старайтесь как можно чаще хвалить малыша, подчеркивать, как для вас важна его помощь. Можно даже придумать забав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ные поощрительные медали и дипломы, “Мамин помощник", “За лучшую уборку”.</w:t>
      </w:r>
      <w:r w:rsidRPr="00986383">
        <w:rPr>
          <w:rFonts w:ascii="Times New Roman" w:hAnsi="Times New Roman"/>
          <w:sz w:val="28"/>
          <w:szCs w:val="28"/>
          <w:lang w:eastAsia="ru-RU"/>
        </w:rPr>
        <w:br/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Третий момент - это на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учить ребенка аккуратности в учебе. И начинать нужно еще в дошкольном возрасте. Все ка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рандаши, альбомы, раскраски должны лежать в определен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ных местах. Если ребенок при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выкнет к этому, то тетрадки и учебники всегда будут акку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ратно сложены. Учите его рас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крашивать картинки, не зале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зая за края. Покажите, как пра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вильно работать кисточкой, что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бы получались рисунки, а не акварельная мазня. Выполняй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те как можно больше различ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ных упражнений на развитие мелкой моторики пальцев (сей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час существует масса различ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ных методик). Это очень при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годится при освоении навыков письма. Обязательно приучай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те ребенка все доделывать до конца: если уж собирать паз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лы, то лучше помочь ему сло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жить всю картинку, чем бро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сить на “полдороге”. Можно попробовать начать учить ре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бенка основам систематизиро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вания материала: например разложить в одну стопку сказ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ки, в другую - книги про живот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ных и так далее.</w:t>
      </w:r>
    </w:p>
    <w:p w:rsidR="006B37D0" w:rsidRPr="00986383" w:rsidRDefault="006B37D0" w:rsidP="009863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t>Иногда родители почему-то уделяют внимание только одному из этих направлений. И в результате ребенок, имею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щий отличные успехи в школе, не в состоянии поддерживать порядок в своей комнате, не говоря уже о том, чтобы помо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гать взрослым, или просто ис</w:t>
      </w:r>
      <w:r w:rsidRPr="00986383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кренне не понимает, почему его ругают за торчащие вихры и мятые брюки.</w:t>
      </w:r>
      <w:bookmarkStart w:id="0" w:name="_GoBack"/>
      <w:bookmarkEnd w:id="0"/>
    </w:p>
    <w:sectPr w:rsidR="006B37D0" w:rsidRPr="00986383" w:rsidSect="00DA799B">
      <w:pgSz w:w="11906" w:h="16838"/>
      <w:pgMar w:top="567" w:right="737" w:bottom="567" w:left="737" w:header="709" w:footer="709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4573"/>
    <w:rsid w:val="0010142D"/>
    <w:rsid w:val="004A107E"/>
    <w:rsid w:val="006B37D0"/>
    <w:rsid w:val="00774573"/>
    <w:rsid w:val="00801E8A"/>
    <w:rsid w:val="00986383"/>
    <w:rsid w:val="00A57631"/>
    <w:rsid w:val="00DA799B"/>
    <w:rsid w:val="00DF4090"/>
    <w:rsid w:val="00E0072D"/>
    <w:rsid w:val="00E70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72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F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4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3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3</Pages>
  <Words>1080</Words>
  <Characters>6161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XXX</cp:lastModifiedBy>
  <cp:revision>5</cp:revision>
  <dcterms:created xsi:type="dcterms:W3CDTF">2013-07-16T09:35:00Z</dcterms:created>
  <dcterms:modified xsi:type="dcterms:W3CDTF">2013-10-24T05:09:00Z</dcterms:modified>
</cp:coreProperties>
</file>