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2C5" w:rsidRDefault="004C22C5" w:rsidP="00677747">
      <w:pPr>
        <w:tabs>
          <w:tab w:val="left" w:pos="10620"/>
        </w:tabs>
        <w:spacing w:before="100" w:beforeAutospacing="1" w:after="100" w:afterAutospacing="1" w:line="240" w:lineRule="auto"/>
        <w:ind w:left="-426"/>
        <w:jc w:val="center"/>
        <w:outlineLvl w:val="0"/>
        <w:rPr>
          <w:rFonts w:ascii="Times New Roman" w:hAnsi="Times New Roman"/>
          <w:b/>
          <w:bCs/>
          <w:color w:val="548DD4"/>
          <w:kern w:val="36"/>
          <w:sz w:val="96"/>
          <w:szCs w:val="48"/>
          <w:lang w:eastAsia="ru-RU"/>
        </w:rPr>
      </w:pPr>
      <w:r w:rsidRPr="00145244">
        <w:rPr>
          <w:rFonts w:ascii="Times New Roman" w:hAnsi="Times New Roman"/>
          <w:b/>
          <w:bCs/>
          <w:color w:val="548DD4"/>
          <w:kern w:val="36"/>
          <w:sz w:val="96"/>
          <w:szCs w:val="4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548DD4"/>
          <w:kern w:val="36"/>
          <w:sz w:val="96"/>
          <w:szCs w:val="48"/>
          <w:lang w:eastAsia="ru-RU"/>
        </w:rPr>
        <w:t>Будим ребёнка правильно</w:t>
      </w:r>
    </w:p>
    <w:p w:rsidR="004C22C5" w:rsidRDefault="004C22C5" w:rsidP="00677747">
      <w:pPr>
        <w:tabs>
          <w:tab w:val="left" w:pos="10620"/>
        </w:tabs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color w:val="548DD4"/>
          <w:kern w:val="36"/>
          <w:sz w:val="96"/>
          <w:szCs w:val="48"/>
          <w:lang w:eastAsia="ru-RU"/>
        </w:rPr>
      </w:pPr>
    </w:p>
    <w:p w:rsidR="004C22C5" w:rsidRPr="004E1993" w:rsidRDefault="004C22C5" w:rsidP="00677747">
      <w:pPr>
        <w:tabs>
          <w:tab w:val="left" w:pos="10620"/>
        </w:tabs>
        <w:spacing w:before="100" w:beforeAutospacing="1" w:after="100" w:afterAutospacing="1" w:line="240" w:lineRule="auto"/>
        <w:ind w:left="-426"/>
        <w:jc w:val="center"/>
        <w:outlineLvl w:val="0"/>
        <w:rPr>
          <w:rFonts w:ascii="Times New Roman" w:hAnsi="Times New Roman"/>
          <w:b/>
          <w:bCs/>
          <w:color w:val="548DD4"/>
          <w:kern w:val="36"/>
          <w:sz w:val="96"/>
          <w:szCs w:val="48"/>
          <w:lang w:eastAsia="ru-RU"/>
        </w:rPr>
      </w:pPr>
      <w:r w:rsidRPr="00FF4E1D">
        <w:rPr>
          <w:rFonts w:ascii="Times New Roman" w:hAnsi="Times New Roman"/>
          <w:b/>
          <w:noProof/>
          <w:color w:val="548DD4"/>
          <w:kern w:val="36"/>
          <w:sz w:val="72"/>
          <w:szCs w:val="4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ursulet_concordia_c32f02ff19.jpg" style="width:446.25pt;height:362.2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1pY3Jvc29m&#10;dCBXaW5kb3dzIFBob3RvIFZpZXdlciA2LjEuNzYwMC4xNjM4NQAyMDEzOjEwOjEwIDE4OjM0OjMw&#10;AAAB6hwABwAACAwAAAiqAAAAABzqAAAA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8P3hwYWNrZXQgZW5kPSd3Jz8+/9sAQwADAgID&#10;AgIDAwMDBAMDBAUIBQUEBAUKBwcGCAwKDAwLCgsLDQ4SEA0OEQ4LCxAWEBETFBUVFQwPFxgWFBgS&#10;FBUU/9sAQwEDBAQFBAUJBQUJFA0LDRQUFBQUFBQUFBQUFBQUFBQUFBQUFBQUFBQUFBQUFBQUFBQU&#10;FBQUFBQUFBQUFBQUFBQU/8AAEQgBbgH0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">
            <v:imagedata r:id="rId6" o:title="" croptop="-161f" cropbottom="-271f" cropright="-74f"/>
            <o:lock v:ext="edit" aspectratio="f"/>
          </v:shape>
        </w:pict>
      </w:r>
    </w:p>
    <w:p w:rsidR="004C22C5" w:rsidRDefault="004C22C5" w:rsidP="00677747">
      <w:pPr>
        <w:tabs>
          <w:tab w:val="left" w:pos="993"/>
          <w:tab w:val="left" w:pos="1134"/>
          <w:tab w:val="left" w:pos="1260"/>
        </w:tabs>
        <w:spacing w:before="100" w:beforeAutospacing="1" w:after="100" w:afterAutospacing="1" w:line="240" w:lineRule="auto"/>
        <w:ind w:left="360" w:hanging="1494"/>
        <w:jc w:val="center"/>
        <w:outlineLvl w:val="0"/>
        <w:rPr>
          <w:rFonts w:ascii="Times New Roman" w:hAnsi="Times New Roman"/>
          <w:b/>
          <w:bCs/>
          <w:color w:val="548DD4"/>
          <w:kern w:val="36"/>
          <w:sz w:val="72"/>
          <w:szCs w:val="48"/>
          <w:lang w:eastAsia="ru-RU"/>
        </w:rPr>
      </w:pPr>
    </w:p>
    <w:p w:rsidR="004C22C5" w:rsidRDefault="004C22C5" w:rsidP="00145244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color w:val="548DD4"/>
          <w:kern w:val="36"/>
          <w:sz w:val="72"/>
          <w:szCs w:val="48"/>
          <w:lang w:eastAsia="ru-RU"/>
        </w:rPr>
      </w:pPr>
    </w:p>
    <w:p w:rsidR="004C22C5" w:rsidRDefault="004C22C5" w:rsidP="00145244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i/>
          <w:color w:val="548DD4"/>
          <w:kern w:val="36"/>
          <w:sz w:val="72"/>
          <w:szCs w:val="48"/>
          <w:lang w:eastAsia="ru-RU"/>
        </w:rPr>
      </w:pPr>
    </w:p>
    <w:p w:rsidR="004C22C5" w:rsidRDefault="004C22C5" w:rsidP="00677747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i/>
          <w:color w:val="548DD4"/>
          <w:kern w:val="36"/>
          <w:sz w:val="40"/>
          <w:szCs w:val="40"/>
          <w:lang w:eastAsia="ru-RU"/>
        </w:rPr>
      </w:pPr>
    </w:p>
    <w:p w:rsidR="004C22C5" w:rsidRDefault="004C22C5" w:rsidP="00145244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i/>
          <w:color w:val="548DD4"/>
          <w:kern w:val="36"/>
          <w:sz w:val="40"/>
          <w:szCs w:val="40"/>
          <w:lang w:eastAsia="ru-RU"/>
        </w:rPr>
      </w:pPr>
      <w:r w:rsidRPr="00145244">
        <w:rPr>
          <w:rFonts w:ascii="Times New Roman" w:hAnsi="Times New Roman"/>
          <w:b/>
          <w:bCs/>
          <w:i/>
          <w:color w:val="548DD4"/>
          <w:kern w:val="36"/>
          <w:sz w:val="40"/>
          <w:szCs w:val="40"/>
          <w:lang w:eastAsia="ru-RU"/>
        </w:rPr>
        <w:t>Как разбудить ребёнка,</w:t>
      </w:r>
    </w:p>
    <w:p w:rsidR="004C22C5" w:rsidRDefault="004C22C5" w:rsidP="00145244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i/>
          <w:color w:val="548DD4"/>
          <w:kern w:val="36"/>
          <w:sz w:val="40"/>
          <w:szCs w:val="40"/>
          <w:lang w:eastAsia="ru-RU"/>
        </w:rPr>
      </w:pPr>
      <w:r w:rsidRPr="00145244">
        <w:rPr>
          <w:rFonts w:ascii="Times New Roman" w:hAnsi="Times New Roman"/>
          <w:b/>
          <w:bCs/>
          <w:i/>
          <w:color w:val="548DD4"/>
          <w:kern w:val="36"/>
          <w:sz w:val="40"/>
          <w:szCs w:val="40"/>
          <w:lang w:eastAsia="ru-RU"/>
        </w:rPr>
        <w:t xml:space="preserve"> чтобы он не устраивал капризы</w:t>
      </w:r>
    </w:p>
    <w:p w:rsidR="004C22C5" w:rsidRDefault="004C22C5" w:rsidP="00145244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i/>
          <w:color w:val="548DD4"/>
          <w:kern w:val="36"/>
          <w:sz w:val="40"/>
          <w:szCs w:val="40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З</w:t>
      </w:r>
      <w:r w:rsidRPr="004E1993">
        <w:rPr>
          <w:rFonts w:ascii="Times New Roman" w:hAnsi="Times New Roman"/>
          <w:sz w:val="26"/>
          <w:szCs w:val="26"/>
          <w:lang w:eastAsia="ru-RU"/>
        </w:rPr>
        <w:t>накомое всем родителям действо разыгрывается каждое утро практически в каждом доме, где есть маленькие дети – утреннее пробуждение. Порой такие «концерты» родители слушают годами - каждое утро в течение 3-4 лет – ровно столько, сколько дети посещают детский сад.</w:t>
      </w:r>
    </w:p>
    <w:p w:rsidR="004C22C5" w:rsidRPr="00145244" w:rsidRDefault="004C22C5" w:rsidP="00145244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i/>
          <w:color w:val="548DD4"/>
          <w:kern w:val="36"/>
          <w:sz w:val="40"/>
          <w:szCs w:val="40"/>
          <w:lang w:eastAsia="ru-RU"/>
        </w:rPr>
      </w:pPr>
      <w:r w:rsidRPr="004E1993">
        <w:rPr>
          <w:rFonts w:ascii="Times New Roman" w:hAnsi="Times New Roman"/>
          <w:sz w:val="26"/>
          <w:szCs w:val="26"/>
          <w:lang w:eastAsia="ru-RU"/>
        </w:rPr>
        <w:t>Тот, кто рано проснулся, вчера вовремя лёг спать. Организм, приученный засыпать и просыпаться в одно и тоже время, легко и привычно переходит из одного состояния в другое. Обязательным является соблюдение распорядка дня. Имеет значение не только то, сколько ребёнок спит часов, но и чем он занимается в течение дня. Время, проведённое на свежем воздухе, полноценное питание, спокойная игра перед сном оказывают благоприятное влияние на процесс засыпания и пробуждения. Многим детям, чтобы перейти к бодрствованию, недостаточно просто проснуться – им нужно раскачаться, так разбудите его на 20 минут пораньше. Ничто не портит весь день, как утро, проведённое в спешке, нервах и ссорах. С той же целью собирайте всё нужное утром – одежду, игрушки- с вечера. Хочешь спокойной ночи для своего малыша - не перекармливайте его перед сном ни тяжёлой пищей, ни телевизором, ни электронными игрушками. Добрая сказка на ночь, прочитанная родителем-облегчающий переход ко сну.</w:t>
      </w:r>
    </w:p>
    <w:p w:rsidR="004C22C5" w:rsidRPr="004E1993" w:rsidRDefault="004C22C5" w:rsidP="0014524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4E1993">
        <w:rPr>
          <w:rFonts w:ascii="Times New Roman" w:hAnsi="Times New Roman"/>
          <w:sz w:val="26"/>
          <w:szCs w:val="26"/>
          <w:lang w:eastAsia="ru-RU"/>
        </w:rPr>
        <w:t>Во время утреннего пробуждения, будьте ласковы к ребёнку, не стягивайте одеяла и ни в коем случае не ругайте его, если он отказывается вставать. Это сформирует ещё больше проблем с пробуждением и испортит ваши отношения. Очень помогает отвлекающий разговор о том, что хорошего ожидается сегодня, куда вы планируете сходить вместе, что вкусного собираетесь купить. Подключите ребёнка к разговору, где бы он хотел побывать, что увидеть. Пока ребёнок отвлёкся, аккуратно помогите ему встать. Предложите начать одеваться, пока вы ему рассказываете. Нельзя забывать о роли родительского примера. Если кто-то из родителей каждое утро до последнего валяются в постели, а потом с раздражением носятся по квартире, согласитесь бесполезно требовать чего-то от ребёнка. Самое главное, чтобы ребёнок не чувствовал суеты, а наоборот ежедневное размеренное утро помогло ему настроиться на предстоящий день.</w:t>
      </w:r>
    </w:p>
    <w:p w:rsidR="004C22C5" w:rsidRPr="004E1993" w:rsidRDefault="004C22C5" w:rsidP="0014524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4E1993">
        <w:rPr>
          <w:rFonts w:ascii="Times New Roman" w:hAnsi="Times New Roman"/>
          <w:sz w:val="26"/>
          <w:szCs w:val="26"/>
          <w:lang w:eastAsia="ru-RU"/>
        </w:rPr>
        <w:t>Сделать пробуждение приятным поможет игра-главное понять, что именно нравиться вашему малышу. Кто-то в восторге от того, что по его ещё сонному тельцу ползает ёжик (мамины пальцы) и, щекоча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4E1993">
        <w:rPr>
          <w:rFonts w:ascii="Times New Roman" w:hAnsi="Times New Roman"/>
          <w:sz w:val="26"/>
          <w:szCs w:val="26"/>
          <w:lang w:eastAsia="ru-RU"/>
        </w:rPr>
        <w:t xml:space="preserve"> приговаривает: «Вставай палец правой ноги, вставай ушко, вставай животик!»</w:t>
      </w:r>
      <w:r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4C22C5" w:rsidRPr="00145244" w:rsidRDefault="004C22C5" w:rsidP="0014524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4E1993">
        <w:rPr>
          <w:rFonts w:ascii="Times New Roman" w:hAnsi="Times New Roman"/>
          <w:sz w:val="26"/>
          <w:szCs w:val="26"/>
          <w:lang w:eastAsia="ru-RU"/>
        </w:rPr>
        <w:t>Пр</w:t>
      </w:r>
      <w:r>
        <w:rPr>
          <w:rFonts w:ascii="Times New Roman" w:hAnsi="Times New Roman"/>
          <w:sz w:val="26"/>
          <w:szCs w:val="26"/>
          <w:lang w:eastAsia="ru-RU"/>
        </w:rPr>
        <w:t xml:space="preserve">екрасное средство пробуждения – </w:t>
      </w:r>
      <w:r w:rsidRPr="004E1993">
        <w:rPr>
          <w:rFonts w:ascii="Times New Roman" w:hAnsi="Times New Roman"/>
          <w:sz w:val="26"/>
          <w:szCs w:val="26"/>
          <w:lang w:eastAsia="ru-RU"/>
        </w:rPr>
        <w:t>ритуал. Например, каждое утро потягиваться по определённой схеме - вместе тянете правую ногу, затем левую, две руки вверх и т. д. Телесные</w:t>
      </w:r>
      <w:r>
        <w:rPr>
          <w:rFonts w:ascii="Times New Roman" w:hAnsi="Times New Roman"/>
          <w:sz w:val="26"/>
          <w:szCs w:val="26"/>
          <w:lang w:eastAsia="ru-RU"/>
        </w:rPr>
        <w:t xml:space="preserve"> игры-просыпания – </w:t>
      </w:r>
      <w:r w:rsidRPr="004E1993">
        <w:rPr>
          <w:rFonts w:ascii="Times New Roman" w:hAnsi="Times New Roman"/>
          <w:sz w:val="26"/>
          <w:szCs w:val="26"/>
          <w:lang w:eastAsia="ru-RU"/>
        </w:rPr>
        <w:t>один из самых лучших вариантов начать день малыша. Они и обеспечивают ему необходимый телесный контакт с мамой, папой, бабушкой, помогают вспомнить тело, и служат своеобразной утренней зарядкой. В игру можно включить массаж, способствующий бодрости духа и тела, укрепляющий иммунитет. Ведь наша задача - не только разбудить малыша, но и сделать его активным, весёлым, готовым жить и творить.</w:t>
      </w:r>
      <w:bookmarkStart w:id="0" w:name="_GoBack"/>
      <w:bookmarkEnd w:id="0"/>
    </w:p>
    <w:sectPr w:rsidR="004C22C5" w:rsidRPr="00145244" w:rsidSect="006777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2C5" w:rsidRDefault="004C22C5" w:rsidP="004E1993">
      <w:pPr>
        <w:spacing w:after="0" w:line="240" w:lineRule="auto"/>
      </w:pPr>
      <w:r>
        <w:separator/>
      </w:r>
    </w:p>
  </w:endnote>
  <w:endnote w:type="continuationSeparator" w:id="0">
    <w:p w:rsidR="004C22C5" w:rsidRDefault="004C22C5" w:rsidP="004E1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2C5" w:rsidRDefault="004C22C5" w:rsidP="004E1993">
      <w:pPr>
        <w:spacing w:after="0" w:line="240" w:lineRule="auto"/>
      </w:pPr>
      <w:r>
        <w:separator/>
      </w:r>
    </w:p>
  </w:footnote>
  <w:footnote w:type="continuationSeparator" w:id="0">
    <w:p w:rsidR="004C22C5" w:rsidRDefault="004C22C5" w:rsidP="004E19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35F7"/>
    <w:rsid w:val="00145244"/>
    <w:rsid w:val="00194B76"/>
    <w:rsid w:val="004C22C5"/>
    <w:rsid w:val="004E1993"/>
    <w:rsid w:val="00677747"/>
    <w:rsid w:val="00822BCF"/>
    <w:rsid w:val="009C35F7"/>
    <w:rsid w:val="00B47E9B"/>
    <w:rsid w:val="00B9678A"/>
    <w:rsid w:val="00FF4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E9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E1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19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1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1993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4E1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E199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46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2</Pages>
  <Words>456</Words>
  <Characters>2604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XXX</cp:lastModifiedBy>
  <cp:revision>5</cp:revision>
  <dcterms:created xsi:type="dcterms:W3CDTF">2013-07-16T09:33:00Z</dcterms:created>
  <dcterms:modified xsi:type="dcterms:W3CDTF">2013-10-24T04:52:00Z</dcterms:modified>
</cp:coreProperties>
</file>