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E97E5F" w:rsidRPr="00414826" w:rsidTr="00B762B6">
        <w:tc>
          <w:tcPr>
            <w:tcW w:w="4499" w:type="dxa"/>
          </w:tcPr>
          <w:p w:rsidR="00E97E5F" w:rsidRPr="00414826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:rsidR="00CD1E0C" w:rsidRPr="00E97E5F" w:rsidRDefault="00CD1E0C" w:rsidP="000D4761">
            <w:pPr>
              <w:pStyle w:val="ad"/>
              <w:ind w:left="0" w:firstLine="40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4761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к приказу Департамент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CD1E0C" w:rsidRPr="00E97E5F" w:rsidRDefault="00CD1E0C" w:rsidP="00CD1E0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Pr="00414826" w:rsidRDefault="00E97E5F" w:rsidP="00015B5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E5F" w:rsidRPr="00414826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072" w:type="dxa"/>
        <w:tblLook w:val="04A0" w:firstRow="1" w:lastRow="0" w:firstColumn="1" w:lastColumn="0" w:noHBand="0" w:noVBand="1"/>
      </w:tblPr>
      <w:tblGrid>
        <w:gridCol w:w="5685"/>
        <w:gridCol w:w="3621"/>
      </w:tblGrid>
      <w:tr w:rsidR="003E53DF" w:rsidRPr="00414826" w:rsidTr="00A83E6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36A" w:rsidRPr="00751722" w:rsidRDefault="00751722" w:rsidP="0047736A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pacing w:val="50"/>
                <w:sz w:val="28"/>
              </w:rPr>
            </w:pPr>
            <w:r w:rsidRPr="00751722">
              <w:rPr>
                <w:rFonts w:ascii="Times New Roman" w:hAnsi="Times New Roman" w:cs="Times New Roman"/>
                <w:b/>
                <w:color w:val="auto"/>
                <w:spacing w:val="50"/>
                <w:sz w:val="28"/>
              </w:rPr>
              <w:t>ПРАВИЛ</w:t>
            </w:r>
            <w:r w:rsidR="0047736A" w:rsidRPr="00751722">
              <w:rPr>
                <w:rFonts w:ascii="Times New Roman" w:hAnsi="Times New Roman" w:cs="Times New Roman"/>
                <w:b/>
                <w:color w:val="auto"/>
                <w:spacing w:val="50"/>
                <w:sz w:val="28"/>
              </w:rPr>
              <w:t>А</w:t>
            </w:r>
          </w:p>
          <w:p w:rsidR="003E53DF" w:rsidRPr="00414826" w:rsidRDefault="00B616C8" w:rsidP="0075172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заполнения </w:t>
            </w:r>
            <w:r w:rsidR="00751722" w:rsidRPr="00751722">
              <w:rPr>
                <w:rFonts w:ascii="Times New Roman" w:hAnsi="Times New Roman" w:cs="Times New Roman"/>
                <w:b/>
                <w:color w:val="auto"/>
                <w:sz w:val="28"/>
              </w:rPr>
              <w:t>бланков государственной итоговой аттестации</w:t>
            </w:r>
            <w:r w:rsidR="00751722">
              <w:rPr>
                <w:rFonts w:ascii="Times New Roman" w:hAnsi="Times New Roman" w:cs="Times New Roman"/>
                <w:b/>
                <w:color w:val="auto"/>
                <w:sz w:val="28"/>
              </w:rPr>
              <w:br/>
            </w:r>
            <w:r w:rsidR="00751722" w:rsidRPr="00751722">
              <w:rPr>
                <w:rFonts w:ascii="Times New Roman" w:hAnsi="Times New Roman" w:cs="Times New Roman"/>
                <w:b/>
                <w:color w:val="auto"/>
                <w:sz w:val="28"/>
              </w:rPr>
              <w:t>по образовательным программам среднего общего образования</w:t>
            </w:r>
            <w:r w:rsidR="00751722">
              <w:rPr>
                <w:rFonts w:ascii="Times New Roman" w:hAnsi="Times New Roman" w:cs="Times New Roman"/>
                <w:b/>
                <w:color w:val="auto"/>
                <w:sz w:val="28"/>
              </w:rPr>
              <w:br/>
            </w:r>
            <w:r w:rsidR="00751722" w:rsidRPr="00751722">
              <w:rPr>
                <w:rFonts w:ascii="Times New Roman" w:hAnsi="Times New Roman" w:cs="Times New Roman"/>
                <w:b/>
                <w:color w:val="auto"/>
                <w:sz w:val="28"/>
              </w:rPr>
              <w:t>в форме единого государственного экзамена в 2025 году</w:t>
            </w:r>
          </w:p>
        </w:tc>
      </w:tr>
      <w:tr w:rsidR="0044775F" w:rsidRPr="00F43E43" w:rsidTr="00A83E6E">
        <w:trPr>
          <w:trHeight w:val="1984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541" w:rsidRPr="00937541" w:rsidRDefault="00937541" w:rsidP="00937541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7541">
              <w:rPr>
                <w:rFonts w:ascii="Times New Roman" w:hAnsi="Times New Roman" w:cs="Times New Roman"/>
                <w:b/>
                <w:sz w:val="28"/>
              </w:rPr>
              <w:t>Перечень условных обозначений и сокращений</w:t>
            </w:r>
          </w:p>
          <w:tbl>
            <w:tblPr>
              <w:tblStyle w:val="TableNormal"/>
              <w:tblW w:w="0" w:type="auto"/>
              <w:tblInd w:w="14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2470"/>
              <w:gridCol w:w="6220"/>
            </w:tblGrid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937541">
                    <w:rPr>
                      <w:b/>
                      <w:sz w:val="26"/>
                      <w:lang w:val="ru-RU"/>
                    </w:rPr>
                    <w:t>Бланк</w:t>
                  </w:r>
                  <w:r w:rsidRPr="00937541">
                    <w:rPr>
                      <w:b/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b/>
                      <w:sz w:val="26"/>
                      <w:lang w:val="ru-RU"/>
                    </w:rPr>
                    <w:t>ответов</w:t>
                  </w:r>
                  <w:r w:rsidRPr="00937541">
                    <w:rPr>
                      <w:b/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b/>
                      <w:sz w:val="26"/>
                      <w:lang w:val="ru-RU"/>
                    </w:rPr>
                    <w:t>№</w:t>
                  </w:r>
                  <w:r w:rsidRPr="00937541">
                    <w:rPr>
                      <w:b/>
                      <w:spacing w:val="-8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b/>
                      <w:spacing w:val="-10"/>
                      <w:sz w:val="26"/>
                      <w:lang w:val="ru-RU"/>
                    </w:rPr>
                    <w:t>1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CF42A8">
                    <w:rPr>
                      <w:spacing w:val="-4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ЕГЭ с кратким ответом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z w:val="26"/>
                      <w:lang w:val="ru-RU"/>
                    </w:rPr>
                    <w:t>Бланк</w:t>
                  </w:r>
                  <w:r w:rsidRPr="00CF42A8">
                    <w:rPr>
                      <w:b/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z w:val="26"/>
                      <w:lang w:val="ru-RU"/>
                    </w:rPr>
                    <w:t>ответов</w:t>
                  </w:r>
                  <w:r w:rsidRPr="00CF42A8">
                    <w:rPr>
                      <w:b/>
                      <w:spacing w:val="-9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z w:val="26"/>
                      <w:lang w:val="ru-RU"/>
                    </w:rPr>
                    <w:t>№</w:t>
                  </w:r>
                  <w:r w:rsidRPr="00CF42A8">
                    <w:rPr>
                      <w:b/>
                      <w:spacing w:val="-8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pacing w:val="-10"/>
                      <w:sz w:val="26"/>
                      <w:lang w:val="ru-RU"/>
                    </w:rPr>
                    <w:t>2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CF42A8">
                    <w:rPr>
                      <w:spacing w:val="-4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ЕГЭ с развернутым ответом</w:t>
                  </w:r>
                </w:p>
              </w:tc>
            </w:tr>
            <w:tr w:rsidR="00937541" w:rsidTr="00406251">
              <w:trPr>
                <w:cantSplit/>
                <w:trHeight w:val="1607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z w:val="26"/>
                      <w:lang w:val="ru-RU"/>
                    </w:rPr>
                    <w:t>Бланки</w:t>
                  </w:r>
                  <w:r w:rsidRPr="00CF42A8">
                    <w:rPr>
                      <w:b/>
                      <w:spacing w:val="-13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pacing w:val="-5"/>
                      <w:sz w:val="26"/>
                      <w:lang w:val="ru-RU"/>
                    </w:rPr>
                    <w:t>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регистрации,</w:t>
                  </w:r>
                  <w:r w:rsidRPr="00937541">
                    <w:rPr>
                      <w:spacing w:val="-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CF42A8">
                    <w:rPr>
                      <w:spacing w:val="-6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кратким ответом, бланки для записи ответов</w:t>
                  </w:r>
                  <w:r w:rsidR="00CF42A8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 задания КИМ для проведения ЕГЭ с развернутым ответом, дополнительные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CF42A8">
                    <w:rPr>
                      <w:spacing w:val="-1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развернутым ответом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5"/>
                      <w:sz w:val="26"/>
                    </w:rPr>
                    <w:t>ГИА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Государственная</w:t>
                  </w:r>
                  <w:r w:rsidRPr="00937541">
                    <w:rPr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итоговая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аттестация</w:t>
                  </w:r>
                  <w:r w:rsidR="00CF42A8">
                    <w:rPr>
                      <w:spacing w:val="-10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по</w:t>
                  </w:r>
                  <w:r w:rsidRPr="00937541">
                    <w:rPr>
                      <w:spacing w:val="-11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образовательным программам среднего общего образования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pacing w:val="-2"/>
                      <w:sz w:val="26"/>
                      <w:lang w:val="ru-RU"/>
                    </w:rPr>
                    <w:t xml:space="preserve">Дополнительный </w:t>
                  </w:r>
                  <w:r w:rsidRPr="00CF42A8">
                    <w:rPr>
                      <w:b/>
                      <w:sz w:val="26"/>
                      <w:lang w:val="ru-RU"/>
                    </w:rPr>
                    <w:t>бланк</w:t>
                  </w:r>
                  <w:r w:rsidRPr="00CF42A8">
                    <w:rPr>
                      <w:b/>
                      <w:spacing w:val="-9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z w:val="26"/>
                      <w:lang w:val="ru-RU"/>
                    </w:rPr>
                    <w:t>ответов</w:t>
                  </w:r>
                  <w:r w:rsidRPr="00CF42A8">
                    <w:rPr>
                      <w:b/>
                      <w:spacing w:val="-7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z w:val="26"/>
                      <w:lang w:val="ru-RU"/>
                    </w:rPr>
                    <w:t>№</w:t>
                  </w:r>
                  <w:r w:rsidRPr="00CF42A8">
                    <w:rPr>
                      <w:b/>
                      <w:spacing w:val="-7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pacing w:val="-10"/>
                      <w:sz w:val="26"/>
                      <w:lang w:val="ru-RU"/>
                    </w:rPr>
                    <w:t>2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Дополнительный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развернутым ответом</w:t>
                  </w:r>
                </w:p>
              </w:tc>
            </w:tr>
            <w:tr w:rsidR="00937541" w:rsidTr="00406251">
              <w:trPr>
                <w:cantSplit/>
                <w:trHeight w:val="412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5"/>
                      <w:sz w:val="26"/>
                    </w:rPr>
                    <w:t>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Единый</w:t>
                  </w:r>
                  <w:r>
                    <w:rPr>
                      <w:spacing w:val="-15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государственный</w:t>
                  </w:r>
                  <w:r>
                    <w:rPr>
                      <w:spacing w:val="-15"/>
                      <w:sz w:val="26"/>
                    </w:rPr>
                    <w:t xml:space="preserve"> </w:t>
                  </w:r>
                  <w:r>
                    <w:rPr>
                      <w:spacing w:val="-2"/>
                      <w:sz w:val="26"/>
                    </w:rPr>
                    <w:t>экзамен</w:t>
                  </w:r>
                </w:p>
              </w:tc>
            </w:tr>
            <w:tr w:rsidR="00937541" w:rsidTr="00406251">
              <w:trPr>
                <w:cantSplit/>
                <w:trHeight w:val="414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4"/>
                      <w:sz w:val="26"/>
                    </w:rPr>
                    <w:t>КЕГЭ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ЕГЭ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по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информатике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в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компьютерной</w:t>
                  </w:r>
                  <w:r w:rsidRPr="00937541">
                    <w:rPr>
                      <w:spacing w:val="-8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pacing w:val="-4"/>
                      <w:sz w:val="26"/>
                      <w:lang w:val="ru-RU"/>
                    </w:rPr>
                    <w:t>форме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5"/>
                      <w:sz w:val="26"/>
                    </w:rPr>
                    <w:t>КИМ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Контрольные</w:t>
                  </w:r>
                  <w:r w:rsidRPr="00937541">
                    <w:rPr>
                      <w:spacing w:val="-1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измерительные</w:t>
                  </w:r>
                  <w:r w:rsidRPr="00937541">
                    <w:rPr>
                      <w:spacing w:val="-1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материалы,</w:t>
                  </w:r>
                  <w:r w:rsidRPr="00937541">
                    <w:rPr>
                      <w:spacing w:val="-1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представляющие</w:t>
                  </w:r>
                  <w:r w:rsidRPr="00937541">
                    <w:rPr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собой комплексы заданий стандартизированной формы</w:t>
                  </w:r>
                </w:p>
              </w:tc>
            </w:tr>
            <w:tr w:rsidR="00937541" w:rsidTr="00406251">
              <w:trPr>
                <w:cantSplit/>
                <w:trHeight w:val="1971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2"/>
                      <w:sz w:val="26"/>
                    </w:rPr>
                    <w:t>Порядок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Порядок</w:t>
                  </w:r>
                  <w:r w:rsidRPr="00937541">
                    <w:rPr>
                      <w:spacing w:val="-1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Pr="00937541">
                    <w:rPr>
                      <w:spacing w:val="-1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государственной</w:t>
                  </w:r>
                  <w:r w:rsidRPr="00937541">
                    <w:rPr>
                      <w:spacing w:val="-1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итоговой</w:t>
                  </w:r>
                  <w:r w:rsidRPr="00937541">
                    <w:rPr>
                      <w:spacing w:val="-1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pacing w:val="-2"/>
                      <w:sz w:val="26"/>
                      <w:lang w:val="ru-RU"/>
                    </w:rPr>
                    <w:t>аттестации</w:t>
                  </w:r>
                  <w:r w:rsidR="00CF42A8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по образовательным программам среднего общего образования, утвержденный</w:t>
                  </w:r>
                  <w:r w:rsidRPr="00937541">
                    <w:rPr>
                      <w:spacing w:val="-1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приказом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Министерства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просвещения</w:t>
                  </w:r>
                  <w:r w:rsidRPr="00937541">
                    <w:rPr>
                      <w:spacing w:val="-1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Российской</w:t>
                  </w:r>
                  <w:r w:rsidR="00CF42A8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Федерации</w:t>
                  </w:r>
                  <w:r w:rsidR="00CF42A8">
                    <w:rPr>
                      <w:spacing w:val="-5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и</w:t>
                  </w:r>
                  <w:r w:rsidRPr="00937541">
                    <w:rPr>
                      <w:spacing w:val="-3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Федеральной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службы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по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надзору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в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сфере</w:t>
                  </w:r>
                  <w:r w:rsidRPr="00937541">
                    <w:rPr>
                      <w:spacing w:val="-3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образования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 наук</w:t>
                  </w:r>
                  <w:r w:rsidR="00CF42A8">
                    <w:rPr>
                      <w:sz w:val="26"/>
                      <w:lang w:val="ru-RU"/>
                    </w:rPr>
                    <w:t>и от 4 апреля 2023 г. № 233/552</w:t>
                  </w:r>
                </w:p>
              </w:tc>
            </w:tr>
            <w:tr w:rsidR="00937541" w:rsidTr="00406251">
              <w:trPr>
                <w:cantSplit/>
                <w:trHeight w:val="414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pacing w:val="-5"/>
                      <w:sz w:val="26"/>
                      <w:lang w:val="ru-RU"/>
                    </w:rPr>
                    <w:t>ППЭ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CF42A8">
                    <w:rPr>
                      <w:sz w:val="26"/>
                      <w:lang w:val="ru-RU"/>
                    </w:rPr>
                    <w:t>Пункт</w:t>
                  </w:r>
                  <w:r w:rsidRPr="00CF42A8">
                    <w:rPr>
                      <w:spacing w:val="-13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sz w:val="26"/>
                      <w:lang w:val="ru-RU"/>
                    </w:rPr>
                    <w:t>проведения</w:t>
                  </w:r>
                  <w:r w:rsidRPr="00CF42A8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spacing w:val="-2"/>
                      <w:sz w:val="26"/>
                      <w:lang w:val="ru-RU"/>
                    </w:rPr>
                    <w:t>экзаменов</w:t>
                  </w:r>
                </w:p>
              </w:tc>
            </w:tr>
            <w:tr w:rsidR="00937541" w:rsidTr="00406251">
              <w:trPr>
                <w:cantSplit/>
                <w:trHeight w:val="2252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lastRenderedPageBreak/>
                    <w:t>ЭМ</w:t>
                  </w:r>
                  <w:r>
                    <w:rPr>
                      <w:b/>
                      <w:spacing w:val="-6"/>
                      <w:sz w:val="26"/>
                    </w:rPr>
                    <w:t xml:space="preserve"> </w:t>
                  </w:r>
                  <w:r>
                    <w:rPr>
                      <w:b/>
                      <w:spacing w:val="-5"/>
                      <w:sz w:val="26"/>
                    </w:rPr>
                    <w:t>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B0265C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регистрации,</w:t>
                  </w:r>
                  <w:r w:rsidRPr="00937541">
                    <w:rPr>
                      <w:spacing w:val="-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B0265C">
                    <w:rPr>
                      <w:spacing w:val="-6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кратким ответом, бланки для записи ответов</w:t>
                  </w:r>
                  <w:r w:rsidR="00CF42A8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 задания КИМ для проведения ЕГЭ с развернутым ответом, дополнительные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B0265C">
                    <w:rPr>
                      <w:spacing w:val="-4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Pr="00937541">
                    <w:rPr>
                      <w:spacing w:val="-6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CF42A8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Pr="00937541">
                    <w:rPr>
                      <w:spacing w:val="-10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ЕГЭ</w:t>
                  </w:r>
                  <w:r w:rsidRPr="00937541">
                    <w:rPr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</w:t>
                  </w:r>
                  <w:r w:rsidRPr="00937541">
                    <w:rPr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развернутым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ответом,</w:t>
                  </w:r>
                  <w:r w:rsidRPr="00937541">
                    <w:rPr>
                      <w:spacing w:val="-7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Pr="00937541">
                    <w:rPr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Pr="00937541">
                    <w:rPr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Pr="00937541">
                    <w:rPr>
                      <w:spacing w:val="-9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>ЕГЭ</w:t>
                  </w:r>
                </w:p>
              </w:tc>
            </w:tr>
          </w:tbl>
          <w:p w:rsidR="0044775F" w:rsidRPr="009845EF" w:rsidRDefault="0044775F" w:rsidP="00B71B5C">
            <w:pPr>
              <w:pStyle w:val="ad"/>
              <w:numPr>
                <w:ilvl w:val="0"/>
                <w:numId w:val="8"/>
              </w:numPr>
              <w:spacing w:before="120" w:after="120"/>
              <w:ind w:left="357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5EF">
              <w:rPr>
                <w:rFonts w:ascii="Times New Roman" w:hAnsi="Times New Roman" w:cs="Times New Roman"/>
                <w:b/>
                <w:sz w:val="28"/>
              </w:rPr>
              <w:t>Введение</w:t>
            </w:r>
          </w:p>
          <w:p w:rsidR="0076098C" w:rsidRPr="006B48E3" w:rsidRDefault="0044775F" w:rsidP="00B71B5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Настоящие правила предназначены для участников </w:t>
            </w:r>
            <w:r w:rsidR="008314B9" w:rsidRPr="006B48E3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="006B48E3" w:rsidRPr="006B48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48E3" w:rsidRPr="006B48E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1399"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также для организаторов </w:t>
            </w:r>
            <w:r w:rsidR="00CE17FA" w:rsidRPr="006B48E3">
              <w:rPr>
                <w:rFonts w:ascii="Times New Roman" w:hAnsi="Times New Roman" w:cs="Times New Roman"/>
                <w:sz w:val="28"/>
                <w:szCs w:val="28"/>
              </w:rPr>
              <w:t>ППЭ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2827"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проводящих 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участников </w:t>
            </w:r>
            <w:r w:rsidR="008314B9" w:rsidRPr="006B48E3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61399"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>день проведения ЕГЭ</w:t>
            </w:r>
            <w:r w:rsidR="009845EF" w:rsidRPr="006B4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546C" w:rsidRDefault="00B1546C" w:rsidP="00B71B5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46C">
              <w:rPr>
                <w:rFonts w:ascii="Times New Roman" w:hAnsi="Times New Roman" w:cs="Times New Roman"/>
                <w:sz w:val="28"/>
                <w:szCs w:val="28"/>
              </w:rPr>
              <w:t>В целях обеспечения единых условий для всех участников экзаменов при проведении и обработке результатов ЕГЭ используются унифицированные бланки ЕГЭ.</w:t>
            </w:r>
          </w:p>
          <w:p w:rsidR="00B1546C" w:rsidRPr="00B1546C" w:rsidRDefault="00B1546C" w:rsidP="00B71B5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46C">
              <w:rPr>
                <w:rFonts w:ascii="Times New Roman" w:hAnsi="Times New Roman" w:cs="Times New Roman"/>
                <w:sz w:val="28"/>
                <w:szCs w:val="28"/>
              </w:rPr>
              <w:t>Комплект бланков ЕГЭ включает в себя бланк регистрации, бланк ответов № 1, бланк ответов № 2 лист 1 и бланк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ответов № 2 лист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546C">
              <w:rPr>
                <w:rFonts w:ascii="Times New Roman" w:hAnsi="Times New Roman" w:cs="Times New Roman"/>
                <w:sz w:val="28"/>
                <w:szCs w:val="28"/>
              </w:rPr>
              <w:t>В случае нехватки места для записи ответов на бланках ответов № 2 используются дополнительные бланки ответов № 2.</w:t>
            </w:r>
          </w:p>
          <w:p w:rsidR="0044775F" w:rsidRPr="00CC3E33" w:rsidRDefault="00661399" w:rsidP="00B71B5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ЕГЭ по математике базового уровня комплект бланков ЕГЭ включает в себя только бланк регистрации и бланк ответов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820D5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1. При</w:t>
            </w:r>
            <w:r w:rsidR="00962FEA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ЕГЭ</w:t>
            </w:r>
            <w:r w:rsidR="003904EC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BA0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по иностранным языкам </w:t>
            </w:r>
            <w:r w:rsidR="003904EC" w:rsidRPr="00CC3E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F1D7C" w:rsidRPr="00CC3E33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  <w:r w:rsidR="003904EC" w:rsidRPr="00CC3E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653CF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t>КЕГЭ</w:t>
            </w:r>
            <w:r w:rsidR="004653CF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E9E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бланков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</w:t>
            </w:r>
            <w:r w:rsidR="00962FEA" w:rsidRPr="00CC3E33">
              <w:rPr>
                <w:rFonts w:ascii="Times New Roman" w:hAnsi="Times New Roman" w:cs="Times New Roman"/>
                <w:sz w:val="28"/>
                <w:szCs w:val="28"/>
              </w:rPr>
              <w:t>только бланк регистрации</w:t>
            </w:r>
            <w:r w:rsidR="001C04E2" w:rsidRPr="00CC3E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CC3E33" w:rsidRDefault="0044775F" w:rsidP="00B71B5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Бланки ЕГЭ являются машиночитаемыми формами, подлежащими автоматизированной обработке ап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t>паратно-программным комплексом.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820D5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процессе автоматизированной обработки бланков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="004820D5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внесенная в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поля бланков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преобразуется в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</w:t>
            </w:r>
            <w:r w:rsidR="001F6EF6" w:rsidRPr="00CC3E33">
              <w:rPr>
                <w:rFonts w:ascii="Times New Roman" w:hAnsi="Times New Roman" w:cs="Times New Roman"/>
                <w:sz w:val="28"/>
                <w:szCs w:val="28"/>
              </w:rPr>
              <w:t>специальных аппаратно-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>программных средств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9845EF" w:rsidRDefault="0044775F" w:rsidP="00AA7AF5">
            <w:pPr>
              <w:pStyle w:val="ad"/>
              <w:numPr>
                <w:ilvl w:val="0"/>
                <w:numId w:val="8"/>
              </w:numPr>
              <w:spacing w:before="120" w:after="120"/>
              <w:ind w:left="357" w:hanging="3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5EF">
              <w:rPr>
                <w:rFonts w:ascii="Times New Roman" w:hAnsi="Times New Roman" w:cs="Times New Roman"/>
                <w:b/>
                <w:sz w:val="28"/>
              </w:rPr>
              <w:t>Описание бланков ЕГЭ</w:t>
            </w:r>
          </w:p>
          <w:p w:rsidR="0044775F" w:rsidRPr="00865357" w:rsidRDefault="0044775F" w:rsidP="00E0699B">
            <w:pPr>
              <w:spacing w:before="120" w:after="120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  <w:r w:rsidRPr="0086535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Бланк регистрации</w:t>
            </w:r>
          </w:p>
          <w:p w:rsidR="00824403" w:rsidRPr="00865357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Черно-белый бланк </w:t>
            </w:r>
            <w:r w:rsidR="00415765"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регистрации 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машиночитаемой формой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и состоит из трех частей – верхней, средней и нижней. На бланке регистрации расположены реперные метки.</w:t>
            </w:r>
          </w:p>
          <w:p w:rsidR="00824403" w:rsidRPr="00865357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регистрации расположен</w:t>
            </w:r>
            <w:r w:rsidR="00442B33" w:rsidRPr="008653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B33" w:rsidRPr="00865357">
              <w:rPr>
                <w:rFonts w:ascii="Times New Roman" w:hAnsi="Times New Roman" w:cs="Times New Roman"/>
                <w:sz w:val="28"/>
                <w:szCs w:val="28"/>
              </w:rPr>
              <w:t>надпись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 «Едины</w:t>
            </w:r>
            <w:r w:rsidR="00442B33" w:rsidRPr="00865357">
              <w:rPr>
                <w:rFonts w:ascii="Times New Roman" w:hAnsi="Times New Roman" w:cs="Times New Roman"/>
                <w:sz w:val="28"/>
                <w:szCs w:val="28"/>
              </w:rPr>
              <w:t>й государственный экзам</w:t>
            </w:r>
            <w:r w:rsidR="001F6EF6" w:rsidRPr="00865357">
              <w:rPr>
                <w:rFonts w:ascii="Times New Roman" w:hAnsi="Times New Roman" w:cs="Times New Roman"/>
                <w:sz w:val="28"/>
                <w:szCs w:val="28"/>
              </w:rPr>
              <w:t>ен – 20</w:t>
            </w:r>
            <w:r w:rsidR="00865357" w:rsidRPr="008653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» и назва</w:t>
            </w:r>
            <w:r w:rsidR="000425FD" w:rsidRPr="00865357">
              <w:rPr>
                <w:rFonts w:ascii="Times New Roman" w:hAnsi="Times New Roman" w:cs="Times New Roman"/>
                <w:sz w:val="28"/>
                <w:szCs w:val="28"/>
              </w:rPr>
              <w:t>ние бланка «Бланк регистрации».</w:t>
            </w:r>
          </w:p>
          <w:p w:rsidR="00824403" w:rsidRPr="00865357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Здесь же расположены: вертикальный </w:t>
            </w:r>
            <w:proofErr w:type="spellStart"/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штрихкод</w:t>
            </w:r>
            <w:proofErr w:type="spellEnd"/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, горизонтальный </w:t>
            </w:r>
            <w:proofErr w:type="spellStart"/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штрихкод</w:t>
            </w:r>
            <w:proofErr w:type="spellEnd"/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 и его цифровое значение, QR-код. В этой же части бланка регистрации даны образцы написания букв, цифр и символов, используемых для заполнения участником экзаменов следующих полей бланка регистрации:</w:t>
            </w:r>
          </w:p>
          <w:p w:rsidR="00824403" w:rsidRPr="00865357" w:rsidRDefault="00824403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 образовательной организации;</w:t>
            </w:r>
          </w:p>
          <w:p w:rsidR="00824403" w:rsidRPr="00865357" w:rsidRDefault="00824403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номер и буква класса;</w:t>
            </w:r>
          </w:p>
          <w:p w:rsidR="00824403" w:rsidRPr="00865357" w:rsidRDefault="00824403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номер аудитории.</w:t>
            </w:r>
          </w:p>
          <w:p w:rsidR="00D0487D" w:rsidRPr="00865357" w:rsidRDefault="003A5770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регистрации также расположены поля</w:t>
            </w:r>
            <w:r w:rsidR="00D0487D" w:rsidRPr="008653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региона;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 ППЭ;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 предмета;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название предмета;</w:t>
            </w:r>
          </w:p>
          <w:p w:rsidR="00F43567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A5770"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ата 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проведения ЕГЭ;</w:t>
            </w:r>
          </w:p>
          <w:p w:rsidR="00824403" w:rsidRPr="00602373" w:rsidRDefault="00F43567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24403"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оле </w:t>
            </w:r>
            <w:r w:rsidR="003A5770"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для служебного использования </w:t>
            </w:r>
            <w:r w:rsidR="00824403" w:rsidRPr="00602373">
              <w:rPr>
                <w:rFonts w:ascii="Times New Roman" w:hAnsi="Times New Roman" w:cs="Times New Roman"/>
                <w:sz w:val="28"/>
                <w:szCs w:val="28"/>
              </w:rPr>
              <w:t>«Резерв-1».</w:t>
            </w:r>
          </w:p>
          <w:p w:rsidR="00824403" w:rsidRPr="00602373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В средней части бланка регистрации </w:t>
            </w:r>
            <w:r w:rsidR="003A5770" w:rsidRPr="00602373">
              <w:rPr>
                <w:rFonts w:ascii="Times New Roman" w:hAnsi="Times New Roman" w:cs="Times New Roman"/>
                <w:sz w:val="28"/>
                <w:szCs w:val="28"/>
              </w:rPr>
              <w:t>расположены поля</w:t>
            </w:r>
            <w:r w:rsidR="00F53B2C"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для внесения следующих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сведени</w:t>
            </w:r>
            <w:r w:rsidR="00F53B2C" w:rsidRPr="0060237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об участнике</w:t>
            </w:r>
            <w:r w:rsidR="008A2831"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экзамена:</w:t>
            </w:r>
          </w:p>
          <w:p w:rsidR="008A2831" w:rsidRPr="0060237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наличии);</w:t>
            </w:r>
          </w:p>
          <w:p w:rsidR="008A2831" w:rsidRPr="0060237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серия и номер документа, удостоверяющего личность.</w:t>
            </w:r>
          </w:p>
          <w:p w:rsidR="008A2831" w:rsidRPr="00602373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также расположены:</w:t>
            </w:r>
          </w:p>
          <w:p w:rsidR="008A2831" w:rsidRPr="0060237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краткая памятка о необходимости соблюдени</w:t>
            </w:r>
            <w:r w:rsidR="00F714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проведения </w:t>
            </w:r>
            <w:r w:rsidR="00602373" w:rsidRPr="00602373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2831" w:rsidRPr="00F714A2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краткая инстру</w:t>
            </w:r>
            <w:r w:rsidR="00F714A2" w:rsidRPr="00F714A2">
              <w:rPr>
                <w:rFonts w:ascii="Times New Roman" w:hAnsi="Times New Roman" w:cs="Times New Roman"/>
                <w:sz w:val="28"/>
                <w:szCs w:val="28"/>
              </w:rPr>
              <w:t>кция по определению целостности</w:t>
            </w:r>
            <w:r w:rsidR="00F714A2" w:rsidRPr="00F714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и корректности печати индивидуального комплекта участника экзамена;</w:t>
            </w:r>
          </w:p>
          <w:p w:rsidR="008A2831" w:rsidRPr="00F714A2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поле для внесения контрольной суммы;</w:t>
            </w:r>
          </w:p>
          <w:p w:rsidR="008A2831" w:rsidRPr="00F714A2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участника экзамена об ознакомлении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 xml:space="preserve">с порядком проведения </w:t>
            </w:r>
            <w:r w:rsidR="00260F11" w:rsidRPr="00F714A2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4403" w:rsidRPr="00CC3A92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В нижней части бланка регистрации расположены поля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>для служебного использования (поля «Резерв-2», «Служебная отметка»), поля</w:t>
            </w:r>
            <w:r w:rsidR="00F53B2C"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 для заполнения</w:t>
            </w: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ответственным организатором в ауд</w:t>
            </w:r>
            <w:r w:rsidR="00CC3A92" w:rsidRPr="00CC3A92">
              <w:rPr>
                <w:rFonts w:ascii="Times New Roman" w:hAnsi="Times New Roman" w:cs="Times New Roman"/>
                <w:sz w:val="28"/>
                <w:szCs w:val="28"/>
              </w:rPr>
              <w:t>итории ППЭ</w:t>
            </w:r>
            <w:r w:rsidR="00CC3A92" w:rsidRPr="00CC3A9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в случаях, если участник экзамена удален </w:t>
            </w:r>
            <w:r w:rsidR="00CF5D1D" w:rsidRPr="00CC3A92">
              <w:rPr>
                <w:rFonts w:ascii="Times New Roman" w:hAnsi="Times New Roman" w:cs="Times New Roman"/>
                <w:sz w:val="28"/>
                <w:szCs w:val="28"/>
              </w:rPr>
              <w:t>из ППЭ</w:t>
            </w: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нарушением Порядка или не завершил экзамен по объективным причинам, а также поле для подписи ответственного организатора.</w:t>
            </w:r>
          </w:p>
          <w:p w:rsidR="0044775F" w:rsidRPr="00CC3A92" w:rsidRDefault="0044775F" w:rsidP="00E0699B">
            <w:pPr>
              <w:pStyle w:val="ad"/>
              <w:numPr>
                <w:ilvl w:val="1"/>
                <w:numId w:val="8"/>
              </w:numPr>
              <w:spacing w:before="120" w:after="120"/>
              <w:ind w:left="1412" w:hanging="709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A92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№1</w:t>
            </w:r>
          </w:p>
          <w:p w:rsidR="008A2831" w:rsidRPr="004965B3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Черно-белый бланк</w:t>
            </w:r>
            <w:r w:rsidR="00775280"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№1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является машиночитаемой фор</w:t>
            </w:r>
            <w:r w:rsidR="004965B3" w:rsidRPr="004965B3">
              <w:rPr>
                <w:rFonts w:ascii="Times New Roman" w:hAnsi="Times New Roman" w:cs="Times New Roman"/>
                <w:sz w:val="28"/>
                <w:szCs w:val="26"/>
              </w:rPr>
              <w:t>мой</w:t>
            </w:r>
            <w:r w:rsidR="004965B3" w:rsidRPr="004965B3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и состоит из трех частей – верхней, средней и нижней. На бланке ответов </w:t>
            </w:r>
            <w:r w:rsidR="00A62E31">
              <w:rPr>
                <w:rFonts w:ascii="Times New Roman" w:hAnsi="Times New Roman" w:cs="Times New Roman"/>
                <w:sz w:val="28"/>
                <w:szCs w:val="26"/>
              </w:rPr>
              <w:t xml:space="preserve">   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№ 1 расположены реперные метки.</w:t>
            </w:r>
          </w:p>
          <w:p w:rsidR="008A2831" w:rsidRPr="004965B3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В верхней части бланка ответов № 1 расположен</w:t>
            </w:r>
            <w:r w:rsidR="00F53B2C" w:rsidRPr="004965B3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53B2C" w:rsidRPr="004965B3">
              <w:rPr>
                <w:rFonts w:ascii="Times New Roman" w:hAnsi="Times New Roman" w:cs="Times New Roman"/>
                <w:sz w:val="28"/>
                <w:szCs w:val="26"/>
              </w:rPr>
              <w:t>надпись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«Единый государственный экзамен – 202</w:t>
            </w:r>
            <w:r w:rsidR="004965B3" w:rsidRPr="004965B3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» и название бланка «Бланк ответов № 1».</w:t>
            </w:r>
          </w:p>
          <w:p w:rsidR="008A2831" w:rsidRPr="004965B3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Здесь же расположены: вертикальный </w:t>
            </w:r>
            <w:proofErr w:type="spellStart"/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штрихкод</w:t>
            </w:r>
            <w:proofErr w:type="spellEnd"/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, горизонтальный </w:t>
            </w:r>
            <w:proofErr w:type="spellStart"/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штрихкод</w:t>
            </w:r>
            <w:proofErr w:type="spellEnd"/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, QR-код, поле для подписи участника экзамена, образцы написания букв, цифр, символов, используемых при заполнении бланка.</w:t>
            </w:r>
          </w:p>
          <w:p w:rsidR="008A2831" w:rsidRPr="004965B3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В этой части бланка ответов </w:t>
            </w:r>
            <w:r w:rsidR="001D0777"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№ 1 находятся поля для указания 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информации:</w:t>
            </w:r>
          </w:p>
          <w:p w:rsidR="001D0777" w:rsidRPr="004965B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код рег</w:t>
            </w:r>
            <w:r w:rsidR="00F53B2C" w:rsidRPr="004965B3">
              <w:rPr>
                <w:rFonts w:ascii="Times New Roman" w:hAnsi="Times New Roman" w:cs="Times New Roman"/>
                <w:sz w:val="28"/>
                <w:szCs w:val="28"/>
              </w:rPr>
              <w:t>иона</w:t>
            </w: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777" w:rsidRPr="004965B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код предмета;</w:t>
            </w:r>
          </w:p>
          <w:p w:rsidR="001D0777" w:rsidRPr="004965B3" w:rsidRDefault="001D0777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название предмета;</w:t>
            </w:r>
          </w:p>
          <w:p w:rsidR="001D0777" w:rsidRPr="004965B3" w:rsidRDefault="001D0777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5280" w:rsidRPr="004965B3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 xml:space="preserve"> для подписи участника экзамена;</w:t>
            </w:r>
          </w:p>
          <w:p w:rsidR="00775280" w:rsidRPr="004965B3" w:rsidRDefault="00775280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для служебного использования «Резерв-4».</w:t>
            </w:r>
          </w:p>
          <w:p w:rsidR="008A2831" w:rsidRPr="00666BEF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66BEF">
              <w:rPr>
                <w:rFonts w:ascii="Times New Roman" w:hAnsi="Times New Roman" w:cs="Times New Roman"/>
                <w:sz w:val="28"/>
                <w:szCs w:val="26"/>
              </w:rPr>
              <w:t xml:space="preserve">В средней части бланка ответов № 1 расположены поля для записи результатов выполнения заданий с кратким ответом. Максимальное </w:t>
            </w:r>
            <w:r w:rsidRPr="00666BEF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количество полей для кратких ответов – 40. Максимальное количество символов в одном ответе – 17.</w:t>
            </w:r>
          </w:p>
          <w:p w:rsidR="008A2831" w:rsidRPr="0095667D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В бланке ответов № 1 по литерат</w:t>
            </w:r>
            <w:r w:rsidR="0095667D" w:rsidRPr="0095667D">
              <w:rPr>
                <w:rFonts w:ascii="Times New Roman" w:hAnsi="Times New Roman" w:cs="Times New Roman"/>
                <w:sz w:val="28"/>
                <w:szCs w:val="26"/>
              </w:rPr>
              <w:t>уре в полях для кратких ответов</w:t>
            </w:r>
            <w:r w:rsidR="0095667D" w:rsidRPr="0095667D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№ 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4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 и № 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-1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 внесена надпись «Задание выполняется на бланке ответов </w:t>
            </w:r>
            <w:r w:rsidR="00A62E31">
              <w:rPr>
                <w:rFonts w:ascii="Times New Roman" w:hAnsi="Times New Roman" w:cs="Times New Roman"/>
                <w:sz w:val="28"/>
                <w:szCs w:val="26"/>
              </w:rPr>
              <w:t xml:space="preserve">   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№ 2».</w:t>
            </w:r>
          </w:p>
          <w:p w:rsidR="008A2831" w:rsidRPr="0095667D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В нижней части бланка ответов № 1 предусмотрены:</w:t>
            </w:r>
          </w:p>
          <w:p w:rsidR="008A2831" w:rsidRPr="0095667D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 xml:space="preserve">поля для замены ошибочных ответов на задания </w:t>
            </w:r>
            <w:r w:rsidR="0095667D" w:rsidRPr="0095667D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r w:rsidR="0095667D" w:rsidRPr="009566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7F90" w:rsidRPr="0095667D"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ЕГЭ </w:t>
            </w: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>с кратким ответом. Количество полей для замены ошибочных ответов – 6, максимальное количество символов в одном ответе – 17;</w:t>
            </w:r>
          </w:p>
          <w:p w:rsidR="00FB3416" w:rsidRPr="0095667D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>поле «Количество заполненных полей «Замена ошибочных ответов», заполняемое ответственным организатором в</w:t>
            </w:r>
            <w:r w:rsidR="00FB3416" w:rsidRPr="0095667D">
              <w:rPr>
                <w:rFonts w:ascii="Times New Roman" w:hAnsi="Times New Roman" w:cs="Times New Roman"/>
                <w:sz w:val="28"/>
                <w:szCs w:val="28"/>
              </w:rPr>
              <w:t xml:space="preserve"> аудитории;</w:t>
            </w:r>
          </w:p>
          <w:p w:rsidR="008A2831" w:rsidRPr="0095667D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 для подписи ответственного организатора.</w:t>
            </w:r>
          </w:p>
          <w:p w:rsidR="0044775F" w:rsidRPr="0095667D" w:rsidRDefault="0044775F" w:rsidP="00E0699B">
            <w:pPr>
              <w:pStyle w:val="ad"/>
              <w:numPr>
                <w:ilvl w:val="1"/>
                <w:numId w:val="8"/>
              </w:numPr>
              <w:spacing w:before="120" w:after="120"/>
              <w:ind w:left="1412" w:hanging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7D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</w:t>
            </w:r>
            <w:r w:rsidR="00280C0A" w:rsidRPr="00956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66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A2831" w:rsidRPr="00A0282A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82A">
              <w:rPr>
                <w:rFonts w:ascii="Times New Roman" w:hAnsi="Times New Roman" w:cs="Times New Roman"/>
                <w:sz w:val="28"/>
                <w:szCs w:val="28"/>
              </w:rPr>
              <w:t>Черно-белый бланк ответов № 2 (лист 1 и лист 2) является односторонней машиночитаемой формой и состоит из двух частей – верхней и нижней.</w:t>
            </w:r>
          </w:p>
          <w:p w:rsidR="00FD163C" w:rsidRPr="00D533A9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ответов № 2 (лист 1 и лист 2</w:t>
            </w:r>
            <w:r w:rsidR="00F53B2C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77F90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расположена </w:t>
            </w:r>
            <w:r w:rsidR="00F53B2C" w:rsidRPr="00D533A9">
              <w:rPr>
                <w:rFonts w:ascii="Times New Roman" w:hAnsi="Times New Roman" w:cs="Times New Roman"/>
                <w:sz w:val="28"/>
                <w:szCs w:val="28"/>
              </w:rPr>
              <w:t>надпись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«Единый государственный экзамен – 202</w:t>
            </w:r>
            <w:r w:rsidR="00D533A9" w:rsidRPr="00D53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» и название бланка «Бланк ответов № 2</w:t>
            </w:r>
            <w:r w:rsidR="004372B9" w:rsidRPr="00D533A9">
              <w:rPr>
                <w:rFonts w:ascii="Times New Roman" w:hAnsi="Times New Roman" w:cs="Times New Roman"/>
                <w:sz w:val="28"/>
                <w:szCs w:val="28"/>
              </w:rPr>
              <w:t>. Лист 1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72B9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или «Бланк ответов № 2. Лист 2»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2B9" w:rsidRPr="00D533A9">
              <w:rPr>
                <w:rFonts w:ascii="Times New Roman" w:hAnsi="Times New Roman" w:cs="Times New Roman"/>
                <w:sz w:val="28"/>
                <w:szCs w:val="28"/>
              </w:rPr>
              <w:t>соответственно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831" w:rsidRPr="00D533A9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Здесь же расположены: вертикальный </w:t>
            </w:r>
            <w:proofErr w:type="spellStart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штрихкод</w:t>
            </w:r>
            <w:proofErr w:type="spellEnd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, горизонтальный </w:t>
            </w:r>
            <w:proofErr w:type="spellStart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штрихкод</w:t>
            </w:r>
            <w:proofErr w:type="spellEnd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, QR-код.</w:t>
            </w:r>
          </w:p>
          <w:p w:rsidR="008A2831" w:rsidRPr="00D533A9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В этой части бланка ответов № 2 (лист 1 и лист 2) находятся поля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для указания информации:</w:t>
            </w:r>
          </w:p>
          <w:p w:rsidR="00CD2776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 региона;</w:t>
            </w:r>
          </w:p>
          <w:p w:rsidR="00CD2776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 предмета;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название предмета;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на листе 1 бланка ответов № 2</w:t>
            </w:r>
            <w:r w:rsidR="004372B9" w:rsidRPr="00D533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поле для записи цифрового значения </w:t>
            </w:r>
            <w:proofErr w:type="spellStart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штрихкода</w:t>
            </w:r>
            <w:proofErr w:type="spellEnd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бланка ответов № 2 лист 2;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на листе 2 бланка ответов № 2 поле для записи цифрового значения </w:t>
            </w:r>
            <w:proofErr w:type="spellStart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штрихкода</w:t>
            </w:r>
            <w:proofErr w:type="spellEnd"/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бланка ответов № 2;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поля для нумерации листов бланков ответов №</w:t>
            </w:r>
            <w:r w:rsidR="00CD2776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2831" w:rsidRPr="00D228F6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«Резерв-5», «Резерв-6».</w:t>
            </w:r>
          </w:p>
          <w:p w:rsidR="008A2831" w:rsidRPr="00D228F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На листе 2 бланка ответов № 2 указано «Данный бланк использовать только после</w:t>
            </w:r>
            <w:r w:rsidR="00F17B89"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заполнения бланка ответов № 2 лист 1».</w:t>
            </w:r>
          </w:p>
          <w:p w:rsidR="008A2831" w:rsidRPr="00C340A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Поле для</w:t>
            </w:r>
            <w:r w:rsidR="00706253"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 записи</w:t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 ответов на задания </w:t>
            </w:r>
            <w:r w:rsidR="00D228F6" w:rsidRPr="00D228F6">
              <w:rPr>
                <w:rFonts w:ascii="Times New Roman" w:hAnsi="Times New Roman" w:cs="Times New Roman"/>
                <w:sz w:val="28"/>
                <w:szCs w:val="28"/>
              </w:rPr>
              <w:t>КИМ для проведения ЕГЭ</w:t>
            </w:r>
            <w:r w:rsidR="00D228F6" w:rsidRPr="00D228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с развернутым ответом располагается в нижней части</w:t>
            </w:r>
            <w:r w:rsidR="00F17B89"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бланка ответов № 2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разлиновано пунктирными линиями «в клеточку».</w:t>
            </w:r>
          </w:p>
          <w:p w:rsidR="008A2831" w:rsidRPr="00C340A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В бланке ответов № 2 (лист 1 и лист 2) ЕГЭ по китайскому языку поле для</w:t>
            </w:r>
            <w:r w:rsidR="00706253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записи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ответов</w:t>
            </w:r>
            <w:r w:rsidR="00F17B89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на задания</w:t>
            </w:r>
            <w:r w:rsidR="00706253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КИМ для проведения ЕГЭ</w:t>
            </w:r>
            <w:r w:rsidR="00C340A6" w:rsidRPr="00C340A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с развернутым ответом располагается в нижней части бланка ответов № 2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7B89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разлиновано пунктирными линиями «в клеточку»</w:t>
            </w:r>
            <w:r w:rsidR="00706253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увеличенного размера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831" w:rsidRPr="00C340A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нижней части листа 1 и листа 2 бланка ответов № 2 содержится указание для</w:t>
            </w:r>
            <w:r w:rsidR="00F17B89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участников экзамена в случае недостатка места для записи ответов</w:t>
            </w:r>
            <w:r w:rsidR="00862896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на задания КИМ для проведения ЕГЭ с развернутым ответом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C340A6" w:rsidRDefault="0044775F" w:rsidP="00E0699B">
            <w:pPr>
              <w:pStyle w:val="ad"/>
              <w:numPr>
                <w:ilvl w:val="1"/>
                <w:numId w:val="8"/>
              </w:numPr>
              <w:spacing w:before="120" w:after="120"/>
              <w:ind w:left="1412" w:hanging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A6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бланк ответов №2</w:t>
            </w:r>
          </w:p>
          <w:p w:rsidR="00F17B89" w:rsidRPr="00C830C5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>Черно-белый дополнительный бланк ответов № 2 является односторонней машиночитаемой формой и состоит из двух частей – верхней и нижней.</w:t>
            </w:r>
          </w:p>
          <w:p w:rsidR="00A8044E" w:rsidRPr="00C830C5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>В верхней части дополнительного бланка ответов № 2 расположен</w:t>
            </w:r>
            <w:r w:rsidR="008D66BB" w:rsidRPr="00C830C5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8D66BB" w:rsidRPr="00C830C5">
              <w:rPr>
                <w:rFonts w:ascii="Times New Roman" w:hAnsi="Times New Roman" w:cs="Times New Roman"/>
                <w:sz w:val="28"/>
                <w:szCs w:val="26"/>
              </w:rPr>
              <w:t>надпись</w:t>
            </w: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 xml:space="preserve"> «Единый государственный экзамен – 202</w:t>
            </w:r>
            <w:r w:rsidR="00C830C5" w:rsidRPr="00C830C5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 xml:space="preserve">» и название «Дополнительный бланк ответов № </w:t>
            </w:r>
            <w:r w:rsidR="00A8044E" w:rsidRPr="00C830C5">
              <w:rPr>
                <w:rFonts w:ascii="Times New Roman" w:hAnsi="Times New Roman" w:cs="Times New Roman"/>
                <w:sz w:val="28"/>
                <w:szCs w:val="26"/>
              </w:rPr>
              <w:t>2».</w:t>
            </w:r>
          </w:p>
          <w:p w:rsidR="00F17B89" w:rsidRPr="00613610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13610">
              <w:rPr>
                <w:rFonts w:ascii="Times New Roman" w:hAnsi="Times New Roman" w:cs="Times New Roman"/>
                <w:sz w:val="28"/>
                <w:szCs w:val="26"/>
              </w:rPr>
              <w:t xml:space="preserve">Здесь же расположены: вертикальный </w:t>
            </w:r>
            <w:proofErr w:type="spellStart"/>
            <w:r w:rsidRPr="00613610">
              <w:rPr>
                <w:rFonts w:ascii="Times New Roman" w:hAnsi="Times New Roman" w:cs="Times New Roman"/>
                <w:sz w:val="28"/>
                <w:szCs w:val="26"/>
              </w:rPr>
              <w:t>штрихкод</w:t>
            </w:r>
            <w:proofErr w:type="spellEnd"/>
            <w:r w:rsidRPr="00613610">
              <w:rPr>
                <w:rFonts w:ascii="Times New Roman" w:hAnsi="Times New Roman" w:cs="Times New Roman"/>
                <w:sz w:val="28"/>
                <w:szCs w:val="26"/>
              </w:rPr>
              <w:t xml:space="preserve">, горизонтальный </w:t>
            </w:r>
            <w:proofErr w:type="spellStart"/>
            <w:r w:rsidRPr="00613610">
              <w:rPr>
                <w:rFonts w:ascii="Times New Roman" w:hAnsi="Times New Roman" w:cs="Times New Roman"/>
                <w:sz w:val="28"/>
                <w:szCs w:val="26"/>
              </w:rPr>
              <w:t>штрихкод</w:t>
            </w:r>
            <w:proofErr w:type="spellEnd"/>
            <w:r w:rsidRPr="00613610">
              <w:rPr>
                <w:rFonts w:ascii="Times New Roman" w:hAnsi="Times New Roman" w:cs="Times New Roman"/>
                <w:sz w:val="28"/>
                <w:szCs w:val="26"/>
              </w:rPr>
              <w:t xml:space="preserve"> и его цифровое значение, QR-код.</w:t>
            </w:r>
          </w:p>
          <w:p w:rsidR="00F17B89" w:rsidRPr="00C636D8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636D8">
              <w:rPr>
                <w:rFonts w:ascii="Times New Roman" w:hAnsi="Times New Roman" w:cs="Times New Roman"/>
                <w:sz w:val="28"/>
                <w:szCs w:val="26"/>
              </w:rPr>
              <w:t xml:space="preserve">В этой части дополнительного бланка ответов № 2 находятся поля </w:t>
            </w:r>
            <w:r w:rsidR="00A62E31">
              <w:rPr>
                <w:rFonts w:ascii="Times New Roman" w:hAnsi="Times New Roman" w:cs="Times New Roman"/>
                <w:sz w:val="28"/>
                <w:szCs w:val="26"/>
              </w:rPr>
              <w:t xml:space="preserve">    </w:t>
            </w:r>
            <w:r w:rsidRPr="00C636D8">
              <w:rPr>
                <w:rFonts w:ascii="Times New Roman" w:hAnsi="Times New Roman" w:cs="Times New Roman"/>
                <w:sz w:val="28"/>
                <w:szCs w:val="26"/>
              </w:rPr>
              <w:t>для указания информации:</w:t>
            </w:r>
          </w:p>
          <w:p w:rsidR="00F17B89" w:rsidRPr="00C636D8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6D8">
              <w:rPr>
                <w:rFonts w:ascii="Times New Roman" w:hAnsi="Times New Roman" w:cs="Times New Roman"/>
                <w:sz w:val="28"/>
                <w:szCs w:val="28"/>
              </w:rPr>
              <w:t>код рег</w:t>
            </w:r>
            <w:r w:rsidR="008D66BB" w:rsidRPr="00C636D8">
              <w:rPr>
                <w:rFonts w:ascii="Times New Roman" w:hAnsi="Times New Roman" w:cs="Times New Roman"/>
                <w:sz w:val="28"/>
                <w:szCs w:val="28"/>
              </w:rPr>
              <w:t>иона</w:t>
            </w:r>
            <w:r w:rsidRPr="00C636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7B89" w:rsidRPr="00C636D8" w:rsidRDefault="00C636D8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6D8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 w:rsidR="00F17B89" w:rsidRPr="00C636D8">
              <w:rPr>
                <w:rFonts w:ascii="Times New Roman" w:hAnsi="Times New Roman" w:cs="Times New Roman"/>
                <w:sz w:val="28"/>
                <w:szCs w:val="28"/>
              </w:rPr>
              <w:t>и название предмета;</w:t>
            </w:r>
          </w:p>
          <w:p w:rsidR="00F17B89" w:rsidRPr="00AB1574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записи цифрового значения </w:t>
            </w:r>
            <w:proofErr w:type="spellStart"/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штрихкода</w:t>
            </w:r>
            <w:proofErr w:type="spellEnd"/>
            <w:r w:rsidRPr="00AB1574">
              <w:rPr>
                <w:rFonts w:ascii="Times New Roman" w:hAnsi="Times New Roman" w:cs="Times New Roman"/>
                <w:sz w:val="28"/>
                <w:szCs w:val="28"/>
              </w:rPr>
              <w:t xml:space="preserve"> следующего дополнительного бланка ответов № 2, в случае его использования участником экзамена;</w:t>
            </w:r>
          </w:p>
          <w:p w:rsidR="00F17B89" w:rsidRPr="00AB1574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поля для нумерации листов дополнительного</w:t>
            </w:r>
            <w:r w:rsidR="007F28BA" w:rsidRPr="00AB1574">
              <w:rPr>
                <w:rFonts w:ascii="Times New Roman" w:hAnsi="Times New Roman" w:cs="Times New Roman"/>
                <w:sz w:val="28"/>
                <w:szCs w:val="28"/>
              </w:rPr>
              <w:t xml:space="preserve"> бланка</w:t>
            </w: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 xml:space="preserve"> ответов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№ 2;</w:t>
            </w:r>
          </w:p>
          <w:p w:rsidR="00F17B89" w:rsidRPr="00AB1574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Pr="00AB1574">
              <w:rPr>
                <w:rFonts w:ascii="Times New Roman" w:hAnsi="Times New Roman" w:cs="Times New Roman"/>
                <w:sz w:val="28"/>
                <w:szCs w:val="26"/>
              </w:rPr>
              <w:t xml:space="preserve"> для служебного использования «Резерв-6».</w:t>
            </w:r>
          </w:p>
          <w:p w:rsidR="00F17B89" w:rsidRPr="00B5057D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>В дополнительном бланке ответов № 2 указано «Данный бланк использовать только после заполнения обоих листов основного бланка ответов № 2».</w:t>
            </w:r>
          </w:p>
          <w:p w:rsidR="00F17B89" w:rsidRPr="00B5057D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 xml:space="preserve">Поле для </w:t>
            </w:r>
            <w:r w:rsidR="00862896" w:rsidRPr="00B5057D">
              <w:rPr>
                <w:rFonts w:ascii="Times New Roman" w:hAnsi="Times New Roman" w:cs="Times New Roman"/>
                <w:sz w:val="28"/>
                <w:szCs w:val="26"/>
              </w:rPr>
              <w:t xml:space="preserve">записи </w:t>
            </w: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>ответов на задания</w:t>
            </w:r>
            <w:r w:rsidR="00862896" w:rsidRPr="00B5057D">
              <w:rPr>
                <w:rFonts w:ascii="Times New Roman" w:hAnsi="Times New Roman" w:cs="Times New Roman"/>
                <w:sz w:val="28"/>
                <w:szCs w:val="26"/>
              </w:rPr>
              <w:t xml:space="preserve"> КИМ для проведения ЕГЭ</w:t>
            </w:r>
            <w:r w:rsidR="00B5057D" w:rsidRPr="00B5057D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>с развернутым ответом располагается в нижней части дополнительного бланка ответов № 2 и разлиновано пунктирными линиями «в клеточку».</w:t>
            </w:r>
          </w:p>
          <w:p w:rsidR="00F17B89" w:rsidRPr="002B7DF2" w:rsidRDefault="002B7DF2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B7DF2">
              <w:rPr>
                <w:rFonts w:ascii="Times New Roman" w:hAnsi="Times New Roman" w:cs="Times New Roman"/>
                <w:sz w:val="28"/>
                <w:szCs w:val="26"/>
              </w:rPr>
              <w:t xml:space="preserve">В дополнительном бланке ответов № 2 по китайскому языку поле для записи ответов на задания КИМ для проведения ЕГЭ с развернутым ответом располагается в нижней части дополнительного бланка ответов № 2 </w:t>
            </w:r>
            <w:r w:rsidR="00A62E31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</w:t>
            </w:r>
            <w:r w:rsidRPr="002B7DF2">
              <w:rPr>
                <w:rFonts w:ascii="Times New Roman" w:hAnsi="Times New Roman" w:cs="Times New Roman"/>
                <w:sz w:val="28"/>
                <w:szCs w:val="26"/>
              </w:rPr>
              <w:t>и разлиновано пунктирными линиями «в клеточку» увеличенного размера</w:t>
            </w:r>
            <w:r w:rsidR="00F17B89" w:rsidRPr="002B7DF2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F17B89" w:rsidRPr="000A154A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B7DF2">
              <w:rPr>
                <w:rFonts w:ascii="Times New Roman" w:hAnsi="Times New Roman" w:cs="Times New Roman"/>
                <w:sz w:val="28"/>
                <w:szCs w:val="26"/>
              </w:rPr>
              <w:t xml:space="preserve">В нижней части листа дополнительного бланка ответов № 2 содержится указание для участников экзаменов в случае недостатка места для записи </w:t>
            </w:r>
            <w:r w:rsidRPr="000A154A">
              <w:rPr>
                <w:rFonts w:ascii="Times New Roman" w:hAnsi="Times New Roman" w:cs="Times New Roman"/>
                <w:sz w:val="28"/>
                <w:szCs w:val="26"/>
              </w:rPr>
              <w:t>ответов.</w:t>
            </w:r>
          </w:p>
          <w:p w:rsidR="0044775F" w:rsidRPr="000A154A" w:rsidRDefault="0044775F" w:rsidP="00A56E39">
            <w:pPr>
              <w:pStyle w:val="ad"/>
              <w:numPr>
                <w:ilvl w:val="0"/>
                <w:numId w:val="8"/>
              </w:numPr>
              <w:spacing w:before="120" w:after="120"/>
              <w:ind w:left="1066" w:hanging="357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A154A">
              <w:rPr>
                <w:rFonts w:ascii="Times New Roman" w:hAnsi="Times New Roman" w:cs="Times New Roman"/>
                <w:b/>
                <w:sz w:val="28"/>
              </w:rPr>
              <w:t>Правила заполнения бланков ЕГЭ</w:t>
            </w:r>
          </w:p>
          <w:p w:rsidR="0044775F" w:rsidRPr="000A154A" w:rsidRDefault="0044775F" w:rsidP="007B3BA6">
            <w:pPr>
              <w:pStyle w:val="ad"/>
              <w:numPr>
                <w:ilvl w:val="1"/>
                <w:numId w:val="3"/>
              </w:numPr>
              <w:spacing w:before="120" w:after="120"/>
              <w:ind w:left="1429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4A">
              <w:rPr>
                <w:rFonts w:ascii="Times New Roman" w:hAnsi="Times New Roman" w:cs="Times New Roman"/>
                <w:b/>
                <w:sz w:val="28"/>
                <w:szCs w:val="28"/>
              </w:rPr>
              <w:t>Общая часть</w:t>
            </w:r>
          </w:p>
          <w:p w:rsidR="007F2CB4" w:rsidRPr="007E6056" w:rsidRDefault="007F2CB4" w:rsidP="000A154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69D">
              <w:rPr>
                <w:rFonts w:ascii="Times New Roman" w:hAnsi="Times New Roman" w:cs="Times New Roman"/>
                <w:sz w:val="28"/>
                <w:szCs w:val="28"/>
              </w:rPr>
              <w:t>Участники экзаменов выполняют экзаменационные работы</w:t>
            </w:r>
            <w:r w:rsidR="0051669D" w:rsidRPr="0051669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1669D"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ЕГЭ, формы и описание правил заполнения которых </w:t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>приведены ниже.</w:t>
            </w:r>
          </w:p>
          <w:p w:rsidR="007F2CB4" w:rsidRPr="007E6056" w:rsidRDefault="007F2CB4" w:rsidP="000A154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бланков ЕГЭ необходимо </w:t>
            </w:r>
            <w:r w:rsidRPr="007E6056">
              <w:rPr>
                <w:rFonts w:ascii="Times New Roman" w:hAnsi="Times New Roman" w:cs="Times New Roman"/>
                <w:b/>
                <w:sz w:val="28"/>
                <w:szCs w:val="28"/>
              </w:rPr>
              <w:t>точно</w:t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настоящие правила, так как информация, внесенная в бланки, сканируется </w:t>
            </w:r>
            <w:r w:rsidR="00A62E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обрабатывается с использованием специальных аппаратно-программных средств.</w:t>
            </w:r>
          </w:p>
          <w:p w:rsidR="008A1803" w:rsidRPr="007E6056" w:rsidRDefault="008A1803" w:rsidP="00406251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>В случае нехватки места в бланках ответов № 2 (лист 1 и лист 2)</w:t>
            </w:r>
            <w:r w:rsidR="0051669D" w:rsidRPr="007E60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>по просьбе участника экзамена организатор выдает ему дополнительный бланк ЕГЭ № 2. При этом номер дополнительного бланка ответов № 2 организатор в аудитории указыва</w:t>
            </w:r>
            <w:r w:rsidR="003770F8" w:rsidRPr="007E6056">
              <w:rPr>
                <w:rFonts w:ascii="Times New Roman" w:hAnsi="Times New Roman" w:cs="Times New Roman"/>
                <w:sz w:val="28"/>
                <w:szCs w:val="28"/>
              </w:rPr>
              <w:t>ет в листе 2 бланка ответов № 2.</w:t>
            </w:r>
          </w:p>
          <w:tbl>
            <w:tblPr>
              <w:tblStyle w:val="a3"/>
              <w:tblW w:w="0" w:type="auto"/>
              <w:tblBorders>
                <w:top w:val="thinThickLargeGap" w:sz="24" w:space="0" w:color="auto"/>
                <w:left w:val="thinThickLargeGap" w:sz="24" w:space="0" w:color="auto"/>
                <w:bottom w:val="thinThickLargeGap" w:sz="24" w:space="0" w:color="auto"/>
                <w:right w:val="thinThickLargeGap" w:sz="24" w:space="0" w:color="auto"/>
                <w:insideH w:val="thinThickLargeGap" w:sz="24" w:space="0" w:color="auto"/>
                <w:insideV w:val="thinThickLarge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7303"/>
            </w:tblGrid>
            <w:tr w:rsidR="003770F8" w:rsidRPr="00F43E43" w:rsidTr="000A154A">
              <w:trPr>
                <w:trHeight w:val="537"/>
              </w:trPr>
              <w:tc>
                <w:tcPr>
                  <w:tcW w:w="1446" w:type="dxa"/>
                  <w:vAlign w:val="center"/>
                </w:tcPr>
                <w:p w:rsidR="003770F8" w:rsidRPr="007E6056" w:rsidRDefault="003770F8" w:rsidP="003770F8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0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03" w:type="dxa"/>
                  <w:vAlign w:val="center"/>
                </w:tcPr>
                <w:p w:rsidR="003770F8" w:rsidRPr="007E6056" w:rsidRDefault="003770F8" w:rsidP="003770F8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0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Оборотные стороны бланков ЕГЭ НЕ ЗАПОЛНЯЮТСЯ</w:t>
                  </w:r>
                </w:p>
              </w:tc>
            </w:tr>
          </w:tbl>
          <w:p w:rsidR="0044775F" w:rsidRPr="007E6056" w:rsidRDefault="0044775F" w:rsidP="00406251">
            <w:pPr>
              <w:pStyle w:val="ad"/>
              <w:numPr>
                <w:ilvl w:val="1"/>
                <w:numId w:val="3"/>
              </w:numPr>
              <w:spacing w:before="120" w:after="120"/>
              <w:ind w:left="1418" w:hanging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05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правила заполнения бланков ЕГЭ</w:t>
            </w:r>
          </w:p>
          <w:p w:rsidR="0044775F" w:rsidRPr="007E6056" w:rsidRDefault="0044775F" w:rsidP="00406251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E6056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Все бланки ЕГЭ заполняются </w:t>
            </w:r>
            <w:proofErr w:type="spellStart"/>
            <w:r w:rsidRPr="007E6056">
              <w:rPr>
                <w:rFonts w:ascii="Times New Roman" w:eastAsia="Batang" w:hAnsi="Times New Roman" w:cs="Times New Roman"/>
                <w:sz w:val="28"/>
                <w:szCs w:val="28"/>
              </w:rPr>
              <w:t>гелевой</w:t>
            </w:r>
            <w:proofErr w:type="spellEnd"/>
            <w:r w:rsidRPr="007E6056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или капиллярной ручкой</w:t>
            </w:r>
            <w:r w:rsidR="007E6056" w:rsidRPr="007E6056">
              <w:rPr>
                <w:rFonts w:ascii="Times New Roman" w:eastAsia="Batang" w:hAnsi="Times New Roman" w:cs="Times New Roman"/>
                <w:sz w:val="28"/>
                <w:szCs w:val="28"/>
              </w:rPr>
              <w:br/>
            </w:r>
            <w:r w:rsidR="007E5D36" w:rsidRPr="007E6056">
              <w:rPr>
                <w:rFonts w:ascii="Times New Roman" w:hAnsi="Times New Roman" w:cs="Times New Roman"/>
                <w:sz w:val="28"/>
                <w:szCs w:val="26"/>
              </w:rPr>
              <w:t>с чернилами черного цвета.</w:t>
            </w:r>
          </w:p>
          <w:tbl>
            <w:tblPr>
              <w:tblStyle w:val="a3"/>
              <w:tblW w:w="0" w:type="auto"/>
              <w:tblBorders>
                <w:top w:val="thinThickLargeGap" w:sz="24" w:space="0" w:color="auto"/>
                <w:left w:val="thinThickLargeGap" w:sz="24" w:space="0" w:color="auto"/>
                <w:bottom w:val="thinThickLargeGap" w:sz="24" w:space="0" w:color="auto"/>
                <w:right w:val="thinThickLargeGap" w:sz="24" w:space="0" w:color="auto"/>
                <w:insideH w:val="thinThickLargeGap" w:sz="24" w:space="0" w:color="auto"/>
                <w:insideV w:val="thinThickLarge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7303"/>
            </w:tblGrid>
            <w:tr w:rsidR="003072C9" w:rsidRPr="00F43E43" w:rsidTr="003072C9">
              <w:trPr>
                <w:trHeight w:val="2141"/>
              </w:trPr>
              <w:tc>
                <w:tcPr>
                  <w:tcW w:w="1446" w:type="dxa"/>
                  <w:vMerge w:val="restart"/>
                  <w:vAlign w:val="center"/>
                </w:tcPr>
                <w:p w:rsidR="003072C9" w:rsidRPr="00E0699B" w:rsidRDefault="003072C9" w:rsidP="003072C9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699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03" w:type="dxa"/>
                  <w:vAlign w:val="center"/>
                </w:tcPr>
                <w:p w:rsidR="003072C9" w:rsidRPr="00E0699B" w:rsidRDefault="003072C9" w:rsidP="00E0699B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 xml:space="preserve">Участник экзамена </w:t>
                  </w:r>
                  <w:r w:rsidR="00E0699B"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И</w:t>
                  </w: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ЗОБРАЖА</w:t>
                  </w:r>
                  <w:r w:rsidR="00E0699B"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ЕТ</w:t>
                  </w: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 xml:space="preserve"> КАЖДУЮ ЦИФРУ</w:t>
                  </w:r>
                  <w:r w:rsidR="00E0699B"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br/>
                  </w: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И БУКВУ во всех заполняемых полях бланка регистрации и бланка ответов № 1, ТЩАТЕЛЬНО КОПИРУЯ ОБРАЗЕЦ ЕЕ НАПИСАНИЯ из строки с образцами написания символов, расположенными в верхней части бланка регистрации и бланка ответов № 1.</w:t>
                  </w:r>
                </w:p>
              </w:tc>
            </w:tr>
            <w:tr w:rsidR="003072C9" w:rsidRPr="00F43E43" w:rsidTr="003072C9">
              <w:trPr>
                <w:trHeight w:val="1039"/>
              </w:trPr>
              <w:tc>
                <w:tcPr>
                  <w:tcW w:w="1446" w:type="dxa"/>
                  <w:vMerge/>
                  <w:vAlign w:val="center"/>
                </w:tcPr>
                <w:p w:rsidR="003072C9" w:rsidRPr="00E0699B" w:rsidRDefault="003072C9" w:rsidP="003072C9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303" w:type="dxa"/>
                  <w:vAlign w:val="center"/>
                </w:tcPr>
                <w:p w:rsidR="003072C9" w:rsidRPr="00E0699B" w:rsidRDefault="003072C9" w:rsidP="003072C9">
                  <w:pPr>
                    <w:contextualSpacing/>
                    <w:jc w:val="center"/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</w:pP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Небрежное написание символов может привести к тому, что при автоматизированной обработке символ может быть распознан неправильно.</w:t>
                  </w:r>
                </w:p>
              </w:tc>
            </w:tr>
          </w:tbl>
          <w:p w:rsidR="007F2CB4" w:rsidRPr="00E0699B" w:rsidRDefault="007F2CB4" w:rsidP="008E5CFB">
            <w:pPr>
              <w:spacing w:before="120"/>
              <w:ind w:firstLine="709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Каждое поле в бланках заполняется, </w:t>
            </w:r>
            <w:r w:rsidRPr="00E0699B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начиная с первой позиции</w:t>
            </w:r>
            <w:r w:rsidR="00E0699B">
              <w:rPr>
                <w:rFonts w:ascii="Times New Roman" w:eastAsia="Batang" w:hAnsi="Times New Roman" w:cs="Times New Roman"/>
                <w:sz w:val="28"/>
                <w:szCs w:val="28"/>
              </w:rPr>
              <w:br/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(в том числе и поля для </w:t>
            </w:r>
            <w:r w:rsidR="00E92A0B"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в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несения фамилии, имени и отчества (последнее – при наличии) участника экзамена, реквизитов документа, удостоверяющего личность).</w:t>
            </w:r>
          </w:p>
          <w:p w:rsidR="007F2CB4" w:rsidRPr="00E0699B" w:rsidRDefault="007F2CB4" w:rsidP="008E5CFB">
            <w:pPr>
              <w:spacing w:before="240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При записи ответов необходи</w:t>
            </w:r>
            <w:r w:rsidR="00E0699B">
              <w:rPr>
                <w:rFonts w:ascii="Times New Roman" w:eastAsia="Batang" w:hAnsi="Times New Roman" w:cs="Times New Roman"/>
                <w:sz w:val="28"/>
                <w:szCs w:val="28"/>
              </w:rPr>
              <w:t>мо строго следовать инструкциям</w:t>
            </w:r>
            <w:r w:rsidR="00E0699B">
              <w:rPr>
                <w:rFonts w:ascii="Times New Roman" w:eastAsia="Batang" w:hAnsi="Times New Roman" w:cs="Times New Roman"/>
                <w:sz w:val="28"/>
                <w:szCs w:val="28"/>
              </w:rPr>
              <w:br/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по выполнению </w:t>
            </w:r>
            <w:r w:rsidR="0054030C"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экзаменационной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работы (к группе заданий, отдельным заданиям), указанным в КИМ </w:t>
            </w:r>
            <w:r w:rsidR="00E92A0B"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для проведения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ЕГЭ по соответствующему учебному предмету.</w:t>
            </w:r>
          </w:p>
          <w:p w:rsidR="007F2CB4" w:rsidRPr="00E0699B" w:rsidRDefault="007F2CB4" w:rsidP="008E5CFB">
            <w:pPr>
              <w:spacing w:before="240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На бланках ответов № 1 и № 2, дополнительном бланке ответов № 2 не должно быть пометок, содержащих информацию о личности участника экзамена.</w:t>
            </w:r>
          </w:p>
          <w:p w:rsidR="007F2CB4" w:rsidRPr="00E0699B" w:rsidRDefault="007F2CB4" w:rsidP="008E5CFB">
            <w:pPr>
              <w:spacing w:before="240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b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Категорически запрещается:</w:t>
            </w:r>
          </w:p>
          <w:p w:rsidR="007F2CB4" w:rsidRPr="00E0699B" w:rsidRDefault="007F2CB4" w:rsidP="008E5CFB">
            <w:pPr>
              <w:pStyle w:val="ad"/>
              <w:numPr>
                <w:ilvl w:val="0"/>
                <w:numId w:val="21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делать в полях бланков ЕГЭ, вне полей бланков ЕГЭ </w:t>
            </w:r>
            <w:r w:rsidR="00A62E3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                  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или</w:t>
            </w:r>
            <w:r w:rsidR="00A62E3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 полях, заполненных типографским способом, какие-либо записи </w:t>
            </w:r>
            <w:r w:rsidR="00A62E3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           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и (или) пометки, не относящиеся к содержанию полей бланков ЕГЭ;</w:t>
            </w:r>
          </w:p>
          <w:p w:rsidR="007F2CB4" w:rsidRPr="00E0699B" w:rsidRDefault="007F2CB4" w:rsidP="008E5CFB">
            <w:pPr>
              <w:pStyle w:val="ad"/>
              <w:numPr>
                <w:ilvl w:val="0"/>
                <w:numId w:val="21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использовать для заполнения бланков ЕГЭ цветные ручки вместо </w:t>
            </w:r>
            <w:proofErr w:type="spellStart"/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гелевой</w:t>
            </w:r>
            <w:proofErr w:type="spellEnd"/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или капиллярной ручки с чернилами черного цвета, карандаш, средства для исправления внесенной в бланки ЕГЭ информации (корректирующую жидкость, «ластик» и др.).</w:t>
            </w:r>
          </w:p>
          <w:p w:rsidR="0044775F" w:rsidRPr="00E0699B" w:rsidRDefault="0044775F" w:rsidP="00E0699B">
            <w:pPr>
              <w:pStyle w:val="2"/>
              <w:keepLines/>
              <w:numPr>
                <w:ilvl w:val="1"/>
                <w:numId w:val="3"/>
              </w:numPr>
              <w:spacing w:before="120" w:after="120"/>
              <w:ind w:left="1418" w:hanging="709"/>
              <w:jc w:val="left"/>
              <w:outlineLvl w:val="1"/>
              <w:rPr>
                <w:b/>
              </w:rPr>
            </w:pPr>
            <w:bookmarkStart w:id="0" w:name="_Toc468376991"/>
            <w:r w:rsidRPr="00E0699B">
              <w:rPr>
                <w:b/>
              </w:rPr>
              <w:lastRenderedPageBreak/>
              <w:t>Заполнение бланка регистрации</w:t>
            </w:r>
            <w:bookmarkEnd w:id="0"/>
          </w:p>
          <w:p w:rsidR="0044775F" w:rsidRPr="00E0699B" w:rsidRDefault="00E63D8C" w:rsidP="00E0699B">
            <w:pPr>
              <w:pStyle w:val="3"/>
              <w:spacing w:before="0"/>
              <w:jc w:val="center"/>
              <w:outlineLvl w:val="2"/>
              <w:rPr>
                <w:color w:val="auto"/>
              </w:rPr>
            </w:pPr>
            <w:r w:rsidRPr="00E0699B">
              <w:rPr>
                <w:noProof/>
                <w:lang w:eastAsia="ru-RU"/>
              </w:rPr>
              <w:drawing>
                <wp:inline distT="0" distB="0" distL="0" distR="0" wp14:anchorId="3943F42A" wp14:editId="7EFACE6A">
                  <wp:extent cx="5708874" cy="8110847"/>
                  <wp:effectExtent l="19050" t="19050" r="25400" b="2413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3" b="271"/>
                          <a:stretch/>
                        </pic:blipFill>
                        <pic:spPr bwMode="auto">
                          <a:xfrm>
                            <a:off x="0" y="0"/>
                            <a:ext cx="5726744" cy="8136236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775F" w:rsidRPr="00B97539" w:rsidRDefault="0044775F" w:rsidP="00B9753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97539">
              <w:rPr>
                <w:rFonts w:ascii="Times New Roman" w:hAnsi="Times New Roman" w:cs="Times New Roman"/>
                <w:i/>
                <w:iCs/>
                <w:szCs w:val="28"/>
              </w:rPr>
              <w:t>Рис. 1.</w:t>
            </w:r>
            <w:r w:rsidR="00E21CB1" w:rsidRPr="00B97539">
              <w:rPr>
                <w:rFonts w:ascii="Times New Roman" w:hAnsi="Times New Roman" w:cs="Times New Roman"/>
                <w:i/>
                <w:iCs/>
                <w:szCs w:val="28"/>
              </w:rPr>
              <w:t>1.</w:t>
            </w:r>
            <w:r w:rsidRPr="00B97539">
              <w:rPr>
                <w:rFonts w:ascii="Times New Roman" w:hAnsi="Times New Roman" w:cs="Times New Roman"/>
                <w:i/>
                <w:iCs/>
                <w:szCs w:val="28"/>
              </w:rPr>
              <w:t xml:space="preserve"> 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Бланк регистрации</w:t>
            </w:r>
          </w:p>
          <w:p w:rsidR="0044775F" w:rsidRPr="00E0699B" w:rsidRDefault="00E63D8C" w:rsidP="0040625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99B">
              <w:rPr>
                <w:noProof/>
                <w:lang w:eastAsia="ru-RU"/>
              </w:rPr>
              <w:lastRenderedPageBreak/>
              <w:drawing>
                <wp:inline distT="0" distB="0" distL="0" distR="0" wp14:anchorId="76CDAC92" wp14:editId="4B6244D0">
                  <wp:extent cx="5737182" cy="8044527"/>
                  <wp:effectExtent l="19050" t="19050" r="16510" b="139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182" cy="804452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CB1" w:rsidRPr="00B97539" w:rsidRDefault="00E21CB1" w:rsidP="00E0699B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i/>
                <w:szCs w:val="28"/>
                <w:highlight w:val="yellow"/>
              </w:rPr>
            </w:pPr>
            <w:r w:rsidRPr="00B97539">
              <w:rPr>
                <w:rFonts w:ascii="Times New Roman" w:hAnsi="Times New Roman" w:cs="Times New Roman"/>
                <w:i/>
                <w:iCs/>
                <w:szCs w:val="28"/>
              </w:rPr>
              <w:t xml:space="preserve">Рис. 1.2. 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Бланк регистрации</w:t>
            </w:r>
            <w:r w:rsidRPr="00B97539">
              <w:rPr>
                <w:sz w:val="20"/>
              </w:rPr>
              <w:t xml:space="preserve"> </w:t>
            </w:r>
            <w:r w:rsidR="006F0FFF" w:rsidRPr="00B97539">
              <w:rPr>
                <w:rFonts w:ascii="Times New Roman" w:hAnsi="Times New Roman" w:cs="Times New Roman"/>
                <w:i/>
                <w:szCs w:val="28"/>
              </w:rPr>
              <w:t>п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о иностранным языкам (</w:t>
            </w:r>
            <w:r w:rsidR="006F0FFF" w:rsidRPr="00B97539">
              <w:rPr>
                <w:rFonts w:ascii="Times New Roman" w:hAnsi="Times New Roman" w:cs="Times New Roman"/>
                <w:i/>
                <w:szCs w:val="28"/>
              </w:rPr>
              <w:t>устная часть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)</w:t>
            </w:r>
          </w:p>
          <w:p w:rsidR="00333B07" w:rsidRPr="00E0699B" w:rsidRDefault="00E63D8C" w:rsidP="00E0699B">
            <w:pPr>
              <w:widowControl w:val="0"/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E0699B">
              <w:rPr>
                <w:noProof/>
                <w:lang w:eastAsia="ru-RU"/>
              </w:rPr>
              <w:lastRenderedPageBreak/>
              <w:drawing>
                <wp:inline distT="0" distB="0" distL="0" distR="0" wp14:anchorId="13F6CF6F" wp14:editId="7E809011">
                  <wp:extent cx="5696410" cy="8112125"/>
                  <wp:effectExtent l="19050" t="19050" r="19050" b="222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6410" cy="8112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71BA" w:rsidRPr="00D1339A" w:rsidRDefault="00B071BA" w:rsidP="00D1339A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D1339A">
              <w:rPr>
                <w:rFonts w:ascii="Times New Roman" w:hAnsi="Times New Roman" w:cs="Times New Roman"/>
                <w:i/>
                <w:iCs/>
                <w:szCs w:val="28"/>
              </w:rPr>
              <w:t xml:space="preserve">Рис. 1.3. </w:t>
            </w:r>
            <w:r w:rsidRPr="00D1339A">
              <w:rPr>
                <w:rFonts w:ascii="Times New Roman" w:hAnsi="Times New Roman" w:cs="Times New Roman"/>
                <w:i/>
                <w:szCs w:val="28"/>
              </w:rPr>
              <w:t>Бланк регистрации</w:t>
            </w:r>
            <w:r w:rsidRPr="00D1339A">
              <w:rPr>
                <w:sz w:val="20"/>
              </w:rPr>
              <w:t xml:space="preserve"> </w:t>
            </w:r>
            <w:r w:rsidRPr="00D1339A">
              <w:rPr>
                <w:rFonts w:ascii="Times New Roman" w:hAnsi="Times New Roman" w:cs="Times New Roman"/>
                <w:i/>
                <w:szCs w:val="28"/>
              </w:rPr>
              <w:t>КЕГЭ</w:t>
            </w:r>
          </w:p>
          <w:p w:rsidR="0018112F" w:rsidRPr="00107107" w:rsidRDefault="0044775F" w:rsidP="00107107">
            <w:pPr>
              <w:widowControl w:val="0"/>
              <w:spacing w:after="6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07107">
              <w:rPr>
                <w:rFonts w:ascii="Times New Roman" w:hAnsi="Times New Roman" w:cs="Times New Roman"/>
                <w:sz w:val="28"/>
                <w:szCs w:val="26"/>
              </w:rPr>
              <w:t>По указани</w:t>
            </w:r>
            <w:r w:rsidR="00E63D8C" w:rsidRPr="00107107">
              <w:rPr>
                <w:rFonts w:ascii="Times New Roman" w:hAnsi="Times New Roman" w:cs="Times New Roman"/>
                <w:sz w:val="28"/>
                <w:szCs w:val="26"/>
              </w:rPr>
              <w:t xml:space="preserve">ю ответственного организатора в </w:t>
            </w:r>
            <w:r w:rsidRPr="00107107">
              <w:rPr>
                <w:rFonts w:ascii="Times New Roman" w:hAnsi="Times New Roman" w:cs="Times New Roman"/>
                <w:sz w:val="28"/>
                <w:szCs w:val="26"/>
              </w:rPr>
              <w:t xml:space="preserve">аудитории участники </w:t>
            </w:r>
            <w:r w:rsidR="002B4A0F" w:rsidRPr="00107107">
              <w:rPr>
                <w:rFonts w:ascii="Times New Roman" w:hAnsi="Times New Roman" w:cs="Times New Roman"/>
                <w:sz w:val="28"/>
                <w:szCs w:val="26"/>
              </w:rPr>
              <w:t xml:space="preserve">экзамена </w:t>
            </w:r>
            <w:r w:rsidR="00E63D8C" w:rsidRPr="00107107">
              <w:rPr>
                <w:rFonts w:ascii="Times New Roman" w:hAnsi="Times New Roman" w:cs="Times New Roman"/>
                <w:sz w:val="28"/>
                <w:szCs w:val="28"/>
              </w:rPr>
              <w:t xml:space="preserve">приступают к </w:t>
            </w:r>
            <w:r w:rsidRPr="00107107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заполнению </w:t>
            </w:r>
            <w:r w:rsidRPr="001071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верхней части</w:t>
            </w:r>
            <w:r w:rsidRPr="00107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530" w:rsidRPr="00107107">
              <w:rPr>
                <w:rFonts w:ascii="Times New Roman" w:hAnsi="Times New Roman" w:cs="Times New Roman"/>
                <w:sz w:val="28"/>
                <w:szCs w:val="28"/>
              </w:rPr>
              <w:t>бланка регистрации (р</w:t>
            </w:r>
            <w:r w:rsidR="00232390" w:rsidRPr="00107107">
              <w:rPr>
                <w:rFonts w:ascii="Times New Roman" w:hAnsi="Times New Roman" w:cs="Times New Roman"/>
                <w:sz w:val="28"/>
                <w:szCs w:val="28"/>
              </w:rPr>
              <w:t>ис. 2)</w:t>
            </w:r>
            <w:r w:rsidRPr="001071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7678" w:rsidRPr="00107107" w:rsidRDefault="00E63D8C" w:rsidP="00107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07107">
              <w:rPr>
                <w:noProof/>
                <w:lang w:eastAsia="ru-RU"/>
              </w:rPr>
              <w:lastRenderedPageBreak/>
              <w:drawing>
                <wp:inline distT="0" distB="0" distL="0" distR="0" wp14:anchorId="2523C59A" wp14:editId="68606E4C">
                  <wp:extent cx="5739098" cy="1993265"/>
                  <wp:effectExtent l="19050" t="19050" r="14605" b="260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9098" cy="1993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A48" w:rsidRPr="00B97539" w:rsidRDefault="000A1A48" w:rsidP="00766E54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B97539">
              <w:rPr>
                <w:rFonts w:ascii="Times New Roman" w:hAnsi="Times New Roman" w:cs="Times New Roman"/>
                <w:i/>
                <w:iCs/>
                <w:szCs w:val="28"/>
              </w:rPr>
              <w:t>Рис. 2. Верхняя часть бланка регистрации</w:t>
            </w:r>
          </w:p>
          <w:p w:rsidR="003412C0" w:rsidRPr="00766E54" w:rsidRDefault="003412C0" w:rsidP="007807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6"/>
              </w:rPr>
              <w:t xml:space="preserve">Участниками экзаменов заполняются следующие поля верхней части бланка </w:t>
            </w: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r w:rsidR="00B3362E" w:rsidRPr="00766E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F0FFF" w:rsidRPr="00766E54">
              <w:rPr>
                <w:rFonts w:ascii="Times New Roman" w:hAnsi="Times New Roman" w:cs="Times New Roman"/>
                <w:sz w:val="28"/>
                <w:szCs w:val="28"/>
              </w:rPr>
              <w:t xml:space="preserve">см. </w:t>
            </w:r>
            <w:r w:rsidR="00B3362E" w:rsidRPr="00766E54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 w:rsidR="006F0FFF" w:rsidRPr="00766E5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362E" w:rsidRPr="00766E54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807DB" w:rsidRPr="00766E54" w:rsidRDefault="007807DB" w:rsidP="00591692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код образовательной организации;</w:t>
            </w:r>
          </w:p>
          <w:p w:rsidR="007807DB" w:rsidRPr="00766E54" w:rsidRDefault="007807DB" w:rsidP="00591692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номер и буква класса (только для выпускников текущего года);</w:t>
            </w:r>
          </w:p>
          <w:p w:rsidR="007807DB" w:rsidRPr="00766E54" w:rsidRDefault="007807DB" w:rsidP="00591692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номер аудитории.</w:t>
            </w:r>
          </w:p>
          <w:p w:rsidR="007807DB" w:rsidRPr="00766E54" w:rsidRDefault="007807DB" w:rsidP="007807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66E54">
              <w:rPr>
                <w:rFonts w:ascii="Times New Roman" w:hAnsi="Times New Roman" w:cs="Times New Roman"/>
                <w:sz w:val="28"/>
                <w:szCs w:val="26"/>
              </w:rPr>
              <w:t>Поля «Код региона», «Код ППЭ», «Код предмета», «Название предмета», «Дата проведения ЕГЭ» заполняются автоматически. Поле для служебного использования «Резерв-1» не заполняется.</w:t>
            </w:r>
          </w:p>
          <w:p w:rsidR="00766E54" w:rsidRPr="00766E54" w:rsidRDefault="008808DA" w:rsidP="00766E5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766E54">
              <w:rPr>
                <w:rFonts w:ascii="Times New Roman" w:hAnsi="Times New Roman" w:cs="Times New Roman"/>
                <w:i/>
                <w:sz w:val="28"/>
                <w:szCs w:val="26"/>
              </w:rPr>
              <w:t>При проведении ЕГЭ в ППЭ с использованием ЭМ ЕГЭ на бумажных носителях участниками также заполняются поля «Код региона», «Код ППЭ», автоматически заполняются только поля «Код предмета», «Название пр</w:t>
            </w:r>
            <w:r w:rsidR="00766E54" w:rsidRPr="00766E54">
              <w:rPr>
                <w:rFonts w:ascii="Times New Roman" w:hAnsi="Times New Roman" w:cs="Times New Roman"/>
                <w:i/>
                <w:sz w:val="28"/>
                <w:szCs w:val="26"/>
              </w:rPr>
              <w:t>едмета», «Дата проведения ЕГЭ».</w:t>
            </w:r>
          </w:p>
          <w:p w:rsidR="00BD764A" w:rsidRPr="00766E54" w:rsidRDefault="00936451" w:rsidP="00A83E6E">
            <w:pPr>
              <w:widowControl w:val="0"/>
              <w:spacing w:before="120"/>
              <w:ind w:firstLine="709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Таблица 1. Указание по </w:t>
            </w:r>
            <w:r w:rsidR="00BD764A"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заполнению </w:t>
            </w:r>
            <w:r w:rsidR="004B0163"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участником экзамена </w:t>
            </w:r>
            <w:r w:rsidR="00BD764A"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полей верхней части бланка регистрации</w:t>
            </w:r>
          </w:p>
          <w:tbl>
            <w:tblPr>
              <w:tblW w:w="89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439"/>
              <w:gridCol w:w="6508"/>
            </w:tblGrid>
            <w:tr w:rsidR="00414826" w:rsidRPr="00766E54" w:rsidTr="00A83E6E">
              <w:trPr>
                <w:trHeight w:val="946"/>
                <w:tblHeader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1D370B" w:rsidP="00A83E6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Поля, </w:t>
                  </w:r>
                  <w:r w:rsid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заполняемые участником экзамена</w:t>
                  </w:r>
                  <w:r w:rsid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br/>
                    <w:t xml:space="preserve">по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указанию организатора</w:t>
                  </w:r>
                  <w:r w:rsidR="00A83E6E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br/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в</w:t>
                  </w:r>
                  <w:r w:rsid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аудитории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127A39" w:rsidP="00766E5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Комментарии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по</w:t>
                  </w:r>
                  <w:r w:rsid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заполнению</w:t>
                  </w:r>
                </w:p>
              </w:tc>
            </w:tr>
            <w:tr w:rsidR="00414826" w:rsidRPr="00766E54" w:rsidTr="00A83E6E">
              <w:trPr>
                <w:trHeight w:val="533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344B5" w:rsidRPr="00766E54" w:rsidRDefault="00D344B5" w:rsidP="00766E5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Код региона 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766E54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Указывается код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Ивановской области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в соответствии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br/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с кодировкой федерального справочника субъектов Российской Федерации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– </w:t>
                  </w:r>
                  <w:r w:rsidR="00B30F5C" w:rsidRPr="00766E54"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>37</w:t>
                  </w:r>
                </w:p>
              </w:tc>
            </w:tr>
            <w:tr w:rsidR="00414826" w:rsidRPr="00766E54" w:rsidTr="00A83E6E">
              <w:trPr>
                <w:trHeight w:val="922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53045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Код образовательной организации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B30F5C" w:rsidRPr="00766E54" w:rsidRDefault="00F46C7E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Выпускники текущего года у</w:t>
                  </w:r>
                  <w:r w:rsidR="00591692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казыва</w:t>
                  </w:r>
                  <w:r w:rsid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ют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шестизначный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</w:t>
                  </w:r>
                  <w:r w:rsidR="00070E7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од образовательной организации,</w:t>
                  </w:r>
                  <w:r w:rsid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</w:t>
                  </w:r>
                  <w:r w:rsidR="00D344B5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которо</w:t>
                  </w:r>
                  <w:r w:rsidR="00BA6CD1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й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обучаю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тся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:rsidR="00F46C7E" w:rsidRPr="00A83E6E" w:rsidRDefault="00F46C7E" w:rsidP="00766E54">
                  <w:pPr>
                    <w:pStyle w:val="ad"/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23"/>
                    </w:rPr>
                  </w:pPr>
                </w:p>
                <w:p w:rsidR="0044775F" w:rsidRPr="00766E54" w:rsidRDefault="00F46C7E" w:rsidP="00A83E6E">
                  <w:pPr>
                    <w:pStyle w:val="ad"/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Участники ЕГЭ вписыва</w:t>
                  </w:r>
                  <w:r w:rsid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ют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код образовательной органи</w:t>
                  </w:r>
                  <w:r w:rsidR="00B1290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зации, в</w:t>
                  </w:r>
                  <w:r w:rsidR="00D344B5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B1290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которой </w:t>
                  </w:r>
                  <w:r w:rsidR="00B74EA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они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получ</w:t>
                  </w:r>
                  <w:r w:rsidR="00282922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ил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</w:t>
                  </w:r>
                  <w:r w:rsid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уведомление </w:t>
                  </w:r>
                  <w:r w:rsidR="004B3288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на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ЕГЭ.</w:t>
                  </w:r>
                  <w:r w:rsidR="00B74EA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Данный код также указан в уведомлении участника.</w:t>
                  </w:r>
                </w:p>
              </w:tc>
            </w:tr>
            <w:tr w:rsidR="00414826" w:rsidRPr="00766E54" w:rsidTr="00A83E6E">
              <w:trPr>
                <w:trHeight w:val="535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DE5AF0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Класс: номер, буква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B74EAA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Заполняется только в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ыпускник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ам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 текущего года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: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указыва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е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ся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информаци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я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</w:t>
                  </w:r>
                  <w:r w:rsidR="00D344B5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классе, в</w:t>
                  </w:r>
                  <w:r w:rsidR="00D344B5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котором он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обуча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ю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тся.</w:t>
                  </w:r>
                </w:p>
              </w:tc>
            </w:tr>
            <w:tr w:rsidR="00414826" w:rsidRPr="00766E54" w:rsidTr="00A83E6E">
              <w:trPr>
                <w:trHeight w:val="535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344B5" w:rsidRPr="00766E54" w:rsidRDefault="00F46C7E" w:rsidP="00766E5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Код ППЭ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A83E6E" w:rsidRDefault="00D344B5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Указывается в </w:t>
                  </w:r>
                  <w:r w:rsidR="0044775F"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соответствии с</w:t>
                  </w:r>
                  <w:r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кодировкой ППЭ, принятой в </w:t>
                  </w:r>
                  <w:r w:rsidR="00A277C3"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Ивановской области</w:t>
                  </w:r>
                </w:p>
              </w:tc>
            </w:tr>
            <w:tr w:rsidR="00414826" w:rsidRPr="00766E54" w:rsidTr="00A83E6E">
              <w:trPr>
                <w:trHeight w:val="535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6E7B7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Номер аудитории</w:t>
                  </w:r>
                  <w:r w:rsidR="00E77520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Указывае</w:t>
                  </w:r>
                  <w:r w:rsidR="00D344B5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тся номер аудитории, в </w:t>
                  </w:r>
                  <w:r w:rsidR="00F00527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которой проводится 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ЕГЭ</w:t>
                  </w:r>
                </w:p>
              </w:tc>
            </w:tr>
          </w:tbl>
          <w:p w:rsidR="0044775F" w:rsidRPr="00F43E43" w:rsidRDefault="0044775F" w:rsidP="009960DB">
            <w:pPr>
              <w:widowControl w:val="0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14826" w:rsidRPr="00F43E43" w:rsidTr="00A83E6E">
        <w:tblPrEx>
          <w:jc w:val="center"/>
        </w:tblPrEx>
        <w:trPr>
          <w:trHeight w:val="467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348D" w:rsidRPr="00F43E43" w:rsidRDefault="0014348D" w:rsidP="00A83E6E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A83E6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Таблица 2. Названи</w:t>
            </w:r>
            <w:r w:rsidR="00606CA4" w:rsidRPr="00A83E6E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A83E6E">
              <w:rPr>
                <w:rFonts w:ascii="Times New Roman" w:hAnsi="Times New Roman"/>
                <w:i/>
                <w:sz w:val="24"/>
                <w:szCs w:val="24"/>
              </w:rPr>
              <w:t xml:space="preserve"> и код</w:t>
            </w:r>
            <w:r w:rsidR="00606CA4" w:rsidRPr="00A83E6E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A83E6E">
              <w:rPr>
                <w:rFonts w:ascii="Times New Roman" w:hAnsi="Times New Roman"/>
                <w:i/>
                <w:sz w:val="24"/>
                <w:szCs w:val="24"/>
              </w:rPr>
              <w:t xml:space="preserve"> предметов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6E">
              <w:rPr>
                <w:rFonts w:ascii="Times New Roman" w:hAnsi="Times New Roman" w:cs="Times New Roman"/>
                <w:b/>
                <w:sz w:val="24"/>
                <w:szCs w:val="24"/>
              </w:rPr>
              <w:t>Код предмета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0E6938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(КЕГЭ)</w:t>
            </w:r>
          </w:p>
        </w:tc>
        <w:tc>
          <w:tcPr>
            <w:tcW w:w="3537" w:type="dxa"/>
            <w:vAlign w:val="center"/>
          </w:tcPr>
          <w:p w:rsidR="000F44AD" w:rsidRPr="00A83E6E" w:rsidRDefault="00B3362E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532AC9" w:rsidRPr="00A83E6E" w:rsidRDefault="00532AC9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3537" w:type="dxa"/>
            <w:vAlign w:val="center"/>
          </w:tcPr>
          <w:p w:rsidR="00532AC9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32AC9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532AC9" w:rsidRPr="00A83E6E" w:rsidRDefault="00532AC9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 (устный экзамен)</w:t>
            </w:r>
          </w:p>
        </w:tc>
        <w:tc>
          <w:tcPr>
            <w:tcW w:w="3537" w:type="dxa"/>
            <w:vAlign w:val="center"/>
          </w:tcPr>
          <w:p w:rsidR="00532AC9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4826" w:rsidRPr="00F43E43" w:rsidTr="00A83E6E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CE6" w:rsidRPr="00A83E6E" w:rsidRDefault="005E4E15" w:rsidP="00A83E6E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Поля средней части </w:t>
            </w:r>
            <w:r w:rsidR="00D61CE6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бланка регистрации «Сведения об 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участнике» (рис. 3) заполняются участником </w:t>
            </w:r>
            <w:r w:rsidR="00040E57" w:rsidRPr="00A83E6E">
              <w:rPr>
                <w:rFonts w:ascii="Times New Roman" w:hAnsi="Times New Roman" w:cs="Times New Roman"/>
                <w:sz w:val="28"/>
                <w:szCs w:val="28"/>
              </w:rPr>
              <w:t>экзамена самостоятельно (</w:t>
            </w:r>
            <w:r w:rsidR="002065FC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см. 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 w:rsidR="002065FC" w:rsidRPr="00A83E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 3)</w:t>
            </w:r>
            <w:r w:rsidR="00B3362E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документом, удостоверяющим </w:t>
            </w:r>
            <w:r w:rsidR="00D344B5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="00B3362E" w:rsidRPr="00A83E6E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3362E" w:rsidRPr="00A83E6E" w:rsidRDefault="00B3362E" w:rsidP="00A83E6E">
      <w:pPr>
        <w:spacing w:before="12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A83E6E">
        <w:rPr>
          <w:noProof/>
          <w:lang w:eastAsia="ru-RU"/>
        </w:rPr>
        <w:drawing>
          <wp:inline distT="0" distB="0" distL="0" distR="0" wp14:anchorId="046708B1" wp14:editId="7FC5231F">
            <wp:extent cx="5608193" cy="1112495"/>
            <wp:effectExtent l="19050" t="19050" r="12065" b="120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oi.mcko.ru/resources/upload/RichFilemanager/documents/2021-2022/blanki/br_eg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193" cy="1112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4E" w:rsidRPr="00D1339A" w:rsidRDefault="009A134E" w:rsidP="00A83E6E">
      <w:pPr>
        <w:spacing w:before="12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 xml:space="preserve">Рис. 3. </w:t>
      </w:r>
      <w:r w:rsidRPr="00D1339A">
        <w:rPr>
          <w:rFonts w:ascii="Times New Roman" w:hAnsi="Times New Roman" w:cs="Times New Roman"/>
          <w:i/>
          <w:iCs/>
          <w:szCs w:val="24"/>
        </w:rPr>
        <w:t>Сведения об</w:t>
      </w:r>
      <w:r w:rsidR="009579AF" w:rsidRPr="00D1339A">
        <w:rPr>
          <w:rFonts w:ascii="Times New Roman" w:hAnsi="Times New Roman" w:cs="Times New Roman"/>
          <w:i/>
          <w:iCs/>
          <w:szCs w:val="24"/>
        </w:rPr>
        <w:t xml:space="preserve"> </w:t>
      </w:r>
      <w:r w:rsidR="000E6938" w:rsidRPr="00D1339A">
        <w:rPr>
          <w:rFonts w:ascii="Times New Roman" w:hAnsi="Times New Roman" w:cs="Times New Roman"/>
          <w:i/>
          <w:iCs/>
          <w:szCs w:val="24"/>
        </w:rPr>
        <w:t>участнике</w:t>
      </w:r>
    </w:p>
    <w:tbl>
      <w:tblPr>
        <w:tblStyle w:val="a3"/>
        <w:tblW w:w="9120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5952"/>
        <w:gridCol w:w="49"/>
      </w:tblGrid>
      <w:tr w:rsidR="00414826" w:rsidRPr="00F43E43" w:rsidTr="00A83E6E">
        <w:trPr>
          <w:gridAfter w:val="1"/>
          <w:wAfter w:w="49" w:type="dxa"/>
          <w:trHeight w:val="425"/>
          <w:jc w:val="center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79AF" w:rsidRPr="008E5CFB" w:rsidRDefault="009579AF" w:rsidP="00B41669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E5CF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Таблица 3. </w:t>
            </w:r>
            <w:r w:rsidRPr="008E5CFB">
              <w:rPr>
                <w:rFonts w:ascii="Times New Roman" w:hAnsi="Times New Roman"/>
                <w:i/>
                <w:iCs/>
                <w:sz w:val="24"/>
                <w:szCs w:val="24"/>
              </w:rPr>
              <w:t>Указания по заполнению полей «Сведения об участнике»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8E5CFB" w:rsidRDefault="008A4BF7" w:rsidP="00EF0B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Поля, самост</w:t>
            </w:r>
            <w:r w:rsidR="00EF0B67" w:rsidRPr="008E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оятельно заполняемые участником экзамена</w:t>
            </w: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96759D" w:rsidP="00F120D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Комментарии</w:t>
            </w:r>
            <w:r w:rsidR="008A4BF7" w:rsidRPr="0071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</w:t>
            </w:r>
            <w:r w:rsidR="0027521A" w:rsidRPr="0071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4BF7" w:rsidRPr="0071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заполнению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001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Вносится информация из</w:t>
            </w:r>
            <w:r w:rsidR="00CB4021"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документа, удостоверяющего личность участника </w:t>
            </w:r>
            <w:r w:rsidR="00EB69CB"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001" w:type="dxa"/>
            <w:gridSpan w:val="2"/>
            <w:vMerge/>
            <w:vAlign w:val="center"/>
          </w:tcPr>
          <w:p w:rsidR="008A4BF7" w:rsidRPr="00F43E43" w:rsidRDefault="008A4BF7" w:rsidP="00956D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6001" w:type="dxa"/>
            <w:gridSpan w:val="2"/>
            <w:vMerge/>
            <w:vAlign w:val="center"/>
          </w:tcPr>
          <w:p w:rsidR="008A4BF7" w:rsidRPr="00F43E43" w:rsidRDefault="008A4BF7" w:rsidP="00956D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56DE0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912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56DE0" w:rsidRPr="00F43E43" w:rsidRDefault="00956DE0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8D3ABD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305"/>
        </w:trPr>
        <w:tc>
          <w:tcPr>
            <w:tcW w:w="311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5CA8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предоставления паспорта гражданина Российской Федерации:</w:t>
            </w:r>
          </w:p>
          <w:p w:rsidR="008D3ABD" w:rsidRPr="00715CA8" w:rsidRDefault="008D3ABD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поле записываются арабские цифры серии без пробелов, начиная с первой клетки.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 4600</w:t>
            </w:r>
          </w:p>
        </w:tc>
      </w:tr>
      <w:tr w:rsidR="008D3ABD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575"/>
        </w:trPr>
        <w:tc>
          <w:tcPr>
            <w:tcW w:w="3119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E227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CA8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предоставления другого документа, удостоверяющего личность:</w:t>
            </w:r>
          </w:p>
          <w:p w:rsidR="008D3ABD" w:rsidRPr="00715CA8" w:rsidRDefault="008D3ABD" w:rsidP="00E227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Например, НП,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PX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-АМ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Записываются арабские цифры номера без про</w:t>
            </w:r>
            <w:r w:rsidR="00956DE0"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бело</w:t>
            </w:r>
            <w:r w:rsidR="00DF4366"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начиная с первой клетки.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 918762</w:t>
            </w:r>
          </w:p>
        </w:tc>
      </w:tr>
      <w:tr w:rsidR="00414826" w:rsidRPr="00F43E43" w:rsidTr="00A83E6E">
        <w:trPr>
          <w:gridAfter w:val="1"/>
          <w:wAfter w:w="49" w:type="dxa"/>
          <w:jc w:val="center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8C8" w:rsidRPr="00E22778" w:rsidRDefault="00C65AD3" w:rsidP="008E5CF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расположены</w:t>
            </w:r>
            <w:r w:rsidR="006A78C8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 (рис. 4.1, рис. 4.2, рис. 4.3):</w:t>
            </w:r>
          </w:p>
          <w:p w:rsidR="006A78C8" w:rsidRPr="00E22778" w:rsidRDefault="00C65AD3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краткая памятка о порядке проведения ЕГЭ</w:t>
            </w:r>
            <w:r w:rsidR="006A78C8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41AE" w:rsidRPr="00E22778" w:rsidRDefault="00C65AD3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краткая инструкция по определению целостности и качества печати индивидуального комплекта участника </w:t>
            </w:r>
            <w:r w:rsidR="00E24C3B" w:rsidRPr="00E22778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="002741AE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C7C8A" w:rsidRPr="00E22778" w:rsidRDefault="00CC7C8A" w:rsidP="008E5C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2741AE" w:rsidRPr="00E22778" w:rsidRDefault="002741AE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краткая инструкция по определению качества печати бланка регистрации (при проведении ЕГЭ по иностранным языкам (</w:t>
            </w:r>
            <w:r w:rsidR="00755ABE" w:rsidRPr="00E22778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), КЕГЭ);</w:t>
            </w:r>
          </w:p>
          <w:p w:rsidR="002741AE" w:rsidRDefault="002741AE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порядок действий</w:t>
            </w:r>
            <w:r w:rsidR="00E22778">
              <w:rPr>
                <w:rFonts w:ascii="Times New Roman" w:hAnsi="Times New Roman" w:cs="Times New Roman"/>
                <w:sz w:val="28"/>
                <w:szCs w:val="28"/>
              </w:rPr>
              <w:t xml:space="preserve"> по окончании выполнения работы</w:t>
            </w:r>
            <w:r w:rsidR="00E22778">
              <w:rPr>
                <w:rFonts w:ascii="Times New Roman" w:hAnsi="Times New Roman" w:cs="Times New Roman"/>
                <w:sz w:val="28"/>
                <w:szCs w:val="28"/>
              </w:rPr>
              <w:br/>
              <w:t>(при проведении КЕГЭ).</w:t>
            </w:r>
          </w:p>
          <w:p w:rsidR="00E22778" w:rsidRPr="00E22778" w:rsidRDefault="00E22778" w:rsidP="008E5C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Также в средней части бланка регистрации расположены:</w:t>
            </w:r>
          </w:p>
          <w:p w:rsidR="00C65AD3" w:rsidRPr="00E22778" w:rsidRDefault="00C65AD3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участника </w:t>
            </w:r>
            <w:r w:rsidR="00E24C3B" w:rsidRPr="00E22778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 об ознакомлении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с порядком проведения ЕГЭ</w:t>
            </w:r>
            <w:r w:rsidR="002741AE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6D49" w:rsidRPr="00E22778" w:rsidRDefault="00CC7C8A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внесения контрольной суммы, заполнение которого является подтверждением участником экзамена факта, что все ответы </w:t>
            </w:r>
            <w:r w:rsidR="006C1DA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на задания </w:t>
            </w:r>
            <w:r w:rsidR="002778B5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КИМ для проведения ЕГЭ </w:t>
            </w:r>
            <w:r w:rsidR="00755ABE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 информатике </w:t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зафиксированы станцией КЕГЭ полностью и без искажений (поле заполняется только при проведении КЕГЭ, на остальных экзаменах не используется)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 (рис. 4.3)</w:t>
            </w:r>
            <w:r w:rsidR="00F36D49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78B5" w:rsidRPr="00E22778" w:rsidRDefault="00F36D49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ответственного организатора о соответствии контрольной суммы на станции КЕГЭ и бланке регистрации 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(поле заполняется только при проведении КЕГЭ, на остальных экзаменах </w:t>
            </w:r>
            <w:r w:rsidR="006C1DA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t>не используется) (рис. 4.3)</w:t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90E9B" w:rsidRPr="00D91766" w:rsidRDefault="002778B5" w:rsidP="00F75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1766">
        <w:rPr>
          <w:noProof/>
          <w:lang w:eastAsia="ru-RU"/>
        </w:rPr>
        <w:lastRenderedPageBreak/>
        <w:drawing>
          <wp:inline distT="0" distB="0" distL="0" distR="0" wp14:anchorId="6111B114" wp14:editId="146F260B">
            <wp:extent cx="4817557" cy="2612572"/>
            <wp:effectExtent l="19050" t="19050" r="21590" b="165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249" cy="26362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13165" w:rsidRPr="00D1339A" w:rsidRDefault="00013165" w:rsidP="00D1339A">
      <w:pPr>
        <w:spacing w:after="12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>Рис. 4.</w:t>
      </w:r>
      <w:r w:rsidR="009D1D86" w:rsidRPr="00D1339A">
        <w:rPr>
          <w:rFonts w:ascii="Times New Roman" w:hAnsi="Times New Roman" w:cs="Times New Roman"/>
          <w:i/>
          <w:szCs w:val="24"/>
        </w:rPr>
        <w:t>1.</w:t>
      </w:r>
      <w:r w:rsidRPr="00D1339A">
        <w:rPr>
          <w:rFonts w:ascii="Times New Roman" w:hAnsi="Times New Roman" w:cs="Times New Roman"/>
          <w:i/>
          <w:szCs w:val="24"/>
        </w:rPr>
        <w:t xml:space="preserve"> </w:t>
      </w:r>
      <w:r w:rsidR="003F5A7E" w:rsidRPr="00D1339A">
        <w:rPr>
          <w:rFonts w:ascii="Times New Roman" w:hAnsi="Times New Roman" w:cs="Times New Roman"/>
          <w:i/>
          <w:szCs w:val="24"/>
        </w:rPr>
        <w:t>Средняя часть бланка регистрации</w:t>
      </w:r>
    </w:p>
    <w:p w:rsidR="002A063C" w:rsidRPr="00D91766" w:rsidRDefault="002778B5" w:rsidP="00F75C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766">
        <w:rPr>
          <w:noProof/>
          <w:lang w:eastAsia="ru-RU"/>
        </w:rPr>
        <w:drawing>
          <wp:inline distT="0" distB="0" distL="0" distR="0" wp14:anchorId="5BEF6C98" wp14:editId="12748D07">
            <wp:extent cx="4809506" cy="2961312"/>
            <wp:effectExtent l="19050" t="19050" r="10160" b="1079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963" cy="299607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818A7" w:rsidRPr="00D1339A" w:rsidRDefault="004818A7" w:rsidP="00D1339A">
      <w:pPr>
        <w:spacing w:after="12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>Рис. 4.2. Средняя часть бланка регистрации</w:t>
      </w:r>
      <w:r w:rsidRPr="00D1339A">
        <w:rPr>
          <w:sz w:val="20"/>
        </w:rPr>
        <w:t xml:space="preserve"> </w:t>
      </w:r>
      <w:r w:rsidR="00755ABE" w:rsidRPr="00D1339A">
        <w:rPr>
          <w:rFonts w:ascii="Times New Roman" w:hAnsi="Times New Roman" w:cs="Times New Roman"/>
          <w:i/>
          <w:szCs w:val="24"/>
        </w:rPr>
        <w:t>ЕГЭ по иностранным языкам</w:t>
      </w:r>
      <w:r w:rsidR="00755ABE" w:rsidRPr="00D1339A">
        <w:rPr>
          <w:rFonts w:ascii="Times New Roman" w:hAnsi="Times New Roman" w:cs="Times New Roman"/>
          <w:i/>
          <w:szCs w:val="24"/>
        </w:rPr>
        <w:br/>
      </w:r>
      <w:r w:rsidRPr="00D1339A">
        <w:rPr>
          <w:rFonts w:ascii="Times New Roman" w:hAnsi="Times New Roman" w:cs="Times New Roman"/>
          <w:i/>
          <w:szCs w:val="24"/>
        </w:rPr>
        <w:t>(</w:t>
      </w:r>
      <w:r w:rsidR="00755ABE" w:rsidRPr="00D1339A">
        <w:rPr>
          <w:rFonts w:ascii="Times New Roman" w:hAnsi="Times New Roman" w:cs="Times New Roman"/>
          <w:i/>
          <w:szCs w:val="24"/>
        </w:rPr>
        <w:t>устная часть</w:t>
      </w:r>
      <w:r w:rsidRPr="00D1339A">
        <w:rPr>
          <w:rFonts w:ascii="Times New Roman" w:hAnsi="Times New Roman" w:cs="Times New Roman"/>
          <w:i/>
          <w:szCs w:val="24"/>
        </w:rPr>
        <w:t>)</w:t>
      </w:r>
    </w:p>
    <w:p w:rsidR="00B90E9B" w:rsidRPr="00D91766" w:rsidRDefault="002778B5" w:rsidP="00F75C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766">
        <w:rPr>
          <w:noProof/>
          <w:lang w:eastAsia="ru-RU"/>
        </w:rPr>
        <w:drawing>
          <wp:inline distT="0" distB="0" distL="0" distR="0" wp14:anchorId="460C527C" wp14:editId="12C692B9">
            <wp:extent cx="4915015" cy="2731325"/>
            <wp:effectExtent l="19050" t="19050" r="19050" b="1206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510" cy="27893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F6564" w:rsidRPr="00D1339A" w:rsidRDefault="00BF6564" w:rsidP="00D91766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>Рис. 4.3. Средняя часть бланка регистрации КЕГЭ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B41669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B41669" w:rsidRDefault="00CA11FB" w:rsidP="00B41669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окончания заполнения бланка регистрации, ознакомления</w:t>
            </w:r>
            <w:r w:rsidR="005A29C0" w:rsidRPr="00B416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 xml:space="preserve">с краткой инструкцией по порядку 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t>проведения ЕГЭ («Запрещается…»)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 xml:space="preserve">и выполнения всех пунктов краткой инструкции по определению целостности и качества печати индивидуального комплекта участника экзамена («До начала работы 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t>с бланками ответов проверьте…»,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>«До начала работы проверьте…») участник экзамена ставит свою подпись в специально отведенном поле.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5246A2" w:rsidRPr="00B41669" w:rsidTr="00D91766">
              <w:trPr>
                <w:trHeight w:val="1397"/>
              </w:trPr>
              <w:tc>
                <w:tcPr>
                  <w:tcW w:w="1447" w:type="dxa"/>
                  <w:vAlign w:val="center"/>
                </w:tcPr>
                <w:p w:rsidR="005246A2" w:rsidRPr="00B41669" w:rsidRDefault="005246A2" w:rsidP="005246A2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6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5246A2" w:rsidRPr="00B41669" w:rsidRDefault="005246A2" w:rsidP="00506C9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случае если участник экзамена отказывается ставить личную подпись в бланке </w:t>
                  </w:r>
                  <w:r w:rsidR="00B41669"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регистрации, организатор</w:t>
                  </w:r>
                  <w:r w:rsidR="00B41669"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аудитории ставит свою подпись в поле «Подпись участника строго внутри окошка».</w:t>
                  </w:r>
                </w:p>
              </w:tc>
            </w:tr>
          </w:tbl>
          <w:p w:rsidR="005A29C0" w:rsidRPr="00B41669" w:rsidRDefault="00CA11FB" w:rsidP="00B41669">
            <w:pPr>
              <w:spacing w:before="6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«Резерв-2» и «Служебная отметка» не заполняются</w:t>
            </w:r>
            <w:r w:rsidR="00070D19" w:rsidRPr="00B41669">
              <w:rPr>
                <w:rFonts w:ascii="Times New Roman" w:hAnsi="Times New Roman" w:cs="Times New Roman"/>
                <w:sz w:val="28"/>
                <w:szCs w:val="28"/>
              </w:rPr>
              <w:t xml:space="preserve"> (рис.5)</w:t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A11FB" w:rsidRPr="00B41669" w:rsidRDefault="00CA11FB" w:rsidP="00D133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669">
        <w:rPr>
          <w:noProof/>
          <w:lang w:eastAsia="ru-RU"/>
        </w:rPr>
        <w:drawing>
          <wp:inline distT="0" distB="0" distL="0" distR="0" wp14:anchorId="54FB04BA" wp14:editId="3CF146CF">
            <wp:extent cx="5503401" cy="361315"/>
            <wp:effectExtent l="0" t="0" r="2540" b="635"/>
            <wp:docPr id="9" name="Рисунок 9" descr="http://rcoi.mcko.ru/resources/upload/RichFilemanager/documents/2021-2022/blanki/br_ege_k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oi.mcko.ru/resources/upload/RichFilemanager/documents/2021-2022/blanki/br_ege_k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66" b="12520"/>
                    <a:stretch/>
                  </pic:blipFill>
                  <pic:spPr bwMode="auto">
                    <a:xfrm>
                      <a:off x="0" y="0"/>
                      <a:ext cx="5522016" cy="36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06D" w:rsidRPr="00D1339A" w:rsidRDefault="0088406D" w:rsidP="00B41669">
      <w:pPr>
        <w:spacing w:after="120" w:line="240" w:lineRule="auto"/>
        <w:jc w:val="center"/>
        <w:rPr>
          <w:rFonts w:ascii="Times New Roman" w:hAnsi="Times New Roman" w:cs="Times New Roman"/>
          <w:i/>
          <w:szCs w:val="28"/>
        </w:rPr>
      </w:pPr>
      <w:r w:rsidRPr="00D1339A">
        <w:rPr>
          <w:rFonts w:ascii="Times New Roman" w:hAnsi="Times New Roman" w:cs="Times New Roman"/>
          <w:i/>
          <w:szCs w:val="28"/>
        </w:rPr>
        <w:t xml:space="preserve">Рис. 5. Поля для </w:t>
      </w:r>
      <w:r w:rsidRPr="00D1339A">
        <w:rPr>
          <w:rFonts w:ascii="Times New Roman" w:hAnsi="Times New Roman" w:cs="Times New Roman"/>
          <w:i/>
          <w:szCs w:val="24"/>
        </w:rPr>
        <w:t>служебного</w:t>
      </w:r>
      <w:r w:rsidRPr="00D1339A">
        <w:rPr>
          <w:rFonts w:ascii="Times New Roman" w:hAnsi="Times New Roman" w:cs="Times New Roman"/>
          <w:i/>
          <w:szCs w:val="28"/>
        </w:rPr>
        <w:t xml:space="preserve"> использования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F43E43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0732C6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участник экзамена удален </w:t>
            </w:r>
            <w:r w:rsidR="00DC0C9D" w:rsidRPr="000732C6">
              <w:rPr>
                <w:rFonts w:ascii="Times New Roman" w:hAnsi="Times New Roman" w:cs="Times New Roman"/>
                <w:sz w:val="28"/>
                <w:szCs w:val="28"/>
              </w:rPr>
              <w:t>из ППЭ</w:t>
            </w:r>
            <w:r w:rsidR="000732C6"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 в связи</w:t>
            </w:r>
            <w:r w:rsidR="000732C6" w:rsidRPr="000732C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нарушением </w:t>
            </w:r>
            <w:r w:rsidR="00EF2DC3"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им </w:t>
            </w:r>
            <w:r w:rsidRPr="000732C6">
              <w:rPr>
                <w:rFonts w:ascii="Times New Roman" w:hAnsi="Times New Roman" w:cs="Times New Roman"/>
                <w:sz w:val="28"/>
                <w:szCs w:val="28"/>
              </w:rPr>
              <w:t>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      </w:r>
          </w:p>
          <w:p w:rsidR="00CA11FB" w:rsidRPr="00506C92" w:rsidRDefault="00CA11FB" w:rsidP="00506C92">
            <w:pPr>
              <w:spacing w:after="6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C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ставит отметку «X» в поле «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t>Удален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778B5" w:rsidRPr="00506C92">
              <w:rPr>
                <w:rFonts w:ascii="Times New Roman" w:hAnsi="Times New Roman" w:cs="Times New Roman"/>
                <w:sz w:val="28"/>
                <w:szCs w:val="28"/>
              </w:rPr>
              <w:t>из ППЭ в связи с нарушением порядка проведения ГИА»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06C92">
              <w:rPr>
                <w:rFonts w:ascii="Times New Roman" w:hAnsi="Times New Roman" w:cs="Times New Roman"/>
                <w:sz w:val="28"/>
                <w:szCs w:val="28"/>
              </w:rPr>
              <w:t>«Не завершил экзамен по объективным причинам» и заверяет указанную отметку своей подписью в специально отведенном поле «Подпись ответственного организатора строго внутри окошка» (рис. 6).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6D5C6A" w:rsidRPr="00506C92" w:rsidTr="00601955">
              <w:trPr>
                <w:trHeight w:val="1534"/>
              </w:trPr>
              <w:tc>
                <w:tcPr>
                  <w:tcW w:w="1447" w:type="dxa"/>
                  <w:vAlign w:val="center"/>
                </w:tcPr>
                <w:p w:rsidR="006D5C6A" w:rsidRPr="00506C92" w:rsidRDefault="006D5C6A" w:rsidP="006D5C6A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6C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6D5C6A" w:rsidRPr="00506C92" w:rsidRDefault="006D5C6A" w:rsidP="00506C9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6C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Одновременно два поля НЕ ЗАПОЛНЯЮТСЯ. Отметка ставится либо в поле «Удален из ППЭ в связи с нарушением порядка проведения ГИА», либо «Не завершил экзамен</w:t>
                  </w:r>
                  <w:r w:rsidR="00506C92" w:rsidRPr="00506C92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506C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объективным причинам».</w:t>
                  </w:r>
                </w:p>
              </w:tc>
            </w:tr>
          </w:tbl>
          <w:p w:rsidR="00252FA2" w:rsidRPr="00F43E43" w:rsidRDefault="00252FA2" w:rsidP="006D5C6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2A063C" w:rsidRPr="002B0E29" w:rsidRDefault="002778B5" w:rsidP="00506C92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2B0E29">
        <w:rPr>
          <w:noProof/>
          <w:lang w:eastAsia="ru-RU"/>
        </w:rPr>
        <w:drawing>
          <wp:inline distT="0" distB="0" distL="0" distR="0" wp14:anchorId="5B534103" wp14:editId="60180B09">
            <wp:extent cx="5556413" cy="902335"/>
            <wp:effectExtent l="19050" t="19050" r="25400" b="1206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"/>
                    <a:stretch/>
                  </pic:blipFill>
                  <pic:spPr bwMode="auto">
                    <a:xfrm>
                      <a:off x="0" y="0"/>
                      <a:ext cx="5557805" cy="9025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D1D" w:rsidRPr="002B0E29" w:rsidRDefault="00942D1D" w:rsidP="00506C92">
      <w:pPr>
        <w:widowControl w:val="0"/>
        <w:spacing w:after="6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2B0E29">
        <w:rPr>
          <w:rFonts w:ascii="Times New Roman" w:hAnsi="Times New Roman" w:cs="Times New Roman"/>
          <w:i/>
          <w:szCs w:val="24"/>
        </w:rPr>
        <w:t>Рис</w:t>
      </w:r>
      <w:r w:rsidR="00DD05C6" w:rsidRPr="002B0E29">
        <w:rPr>
          <w:rFonts w:ascii="Times New Roman" w:hAnsi="Times New Roman" w:cs="Times New Roman"/>
          <w:i/>
          <w:szCs w:val="24"/>
        </w:rPr>
        <w:t>.</w:t>
      </w:r>
      <w:r w:rsidRPr="002B0E29">
        <w:rPr>
          <w:rFonts w:ascii="Times New Roman" w:hAnsi="Times New Roman" w:cs="Times New Roman"/>
          <w:i/>
          <w:szCs w:val="24"/>
        </w:rPr>
        <w:t xml:space="preserve"> 6. </w:t>
      </w:r>
      <w:r w:rsidR="00C76A1D" w:rsidRPr="002B0E29">
        <w:rPr>
          <w:rFonts w:ascii="Times New Roman" w:hAnsi="Times New Roman" w:cs="Times New Roman"/>
          <w:i/>
          <w:iCs/>
          <w:szCs w:val="24"/>
        </w:rPr>
        <w:t>Поле для отметок организатора в аудитории о фактах удаления участника экзамена</w:t>
      </w:r>
      <w:r w:rsidR="002778B5" w:rsidRPr="002B0E29">
        <w:rPr>
          <w:rFonts w:ascii="Times New Roman" w:hAnsi="Times New Roman" w:cs="Times New Roman"/>
          <w:i/>
          <w:iCs/>
          <w:szCs w:val="24"/>
        </w:rPr>
        <w:t xml:space="preserve"> из ППЭ</w:t>
      </w:r>
      <w:r w:rsidR="00C76A1D" w:rsidRPr="002B0E29">
        <w:rPr>
          <w:rFonts w:ascii="Times New Roman" w:hAnsi="Times New Roman" w:cs="Times New Roman"/>
          <w:i/>
          <w:iCs/>
          <w:szCs w:val="24"/>
        </w:rPr>
        <w:t xml:space="preserve"> либо </w:t>
      </w:r>
      <w:r w:rsidR="00AD7921" w:rsidRPr="002B0E29">
        <w:rPr>
          <w:rFonts w:ascii="Times New Roman" w:hAnsi="Times New Roman" w:cs="Times New Roman"/>
          <w:i/>
          <w:iCs/>
          <w:szCs w:val="24"/>
        </w:rPr>
        <w:t>о незавершении экзамена по объективным причинам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E6E35" w:rsidRPr="00601955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2D21" w:rsidRPr="00601955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>В случае обнаружения ошибочного заполнения полей бланка регистрации организаторы в аудитории дают указание участнику экзамена внес</w:t>
            </w:r>
            <w:r w:rsidR="005B5290" w:rsidRPr="00601955">
              <w:rPr>
                <w:rFonts w:ascii="Times New Roman" w:hAnsi="Times New Roman" w:cs="Times New Roman"/>
                <w:sz w:val="28"/>
                <w:szCs w:val="28"/>
              </w:rPr>
              <w:t>ти соответствующие исправления.</w:t>
            </w:r>
          </w:p>
          <w:p w:rsidR="001A2D21" w:rsidRPr="00601955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b/>
                <w:sz w:val="28"/>
                <w:szCs w:val="28"/>
              </w:rPr>
              <w:t>Исправления могут быть выполнены следующими способами:</w:t>
            </w:r>
          </w:p>
          <w:p w:rsidR="001A2D21" w:rsidRPr="00601955" w:rsidRDefault="001A2D21" w:rsidP="00DD73FE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>запись новых символов (цифр, букв) более жирным шрифтом поверх ранее написанных символов (цифр, букв);</w:t>
            </w:r>
          </w:p>
          <w:p w:rsidR="001A2D21" w:rsidRPr="00601955" w:rsidRDefault="001A2D21" w:rsidP="00DD73FE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зачеркивание ранее н</w:t>
            </w:r>
            <w:r w:rsidR="002B0E29" w:rsidRPr="00601955">
              <w:rPr>
                <w:rFonts w:ascii="Times New Roman" w:hAnsi="Times New Roman" w:cs="Times New Roman"/>
                <w:sz w:val="28"/>
                <w:szCs w:val="28"/>
              </w:rPr>
              <w:t>аписанных символов (цифр, букв)</w:t>
            </w:r>
            <w:r w:rsidR="002B0E29" w:rsidRPr="0060195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</w:t>
            </w:r>
            <w:r w:rsidR="00275849" w:rsidRPr="00601955">
              <w:rPr>
                <w:rFonts w:ascii="Times New Roman" w:hAnsi="Times New Roman" w:cs="Times New Roman"/>
                <w:sz w:val="28"/>
                <w:szCs w:val="28"/>
              </w:rPr>
              <w:t>клеточек.</w:t>
            </w:r>
          </w:p>
          <w:p w:rsidR="00022B05" w:rsidRPr="00601955" w:rsidRDefault="00022B05" w:rsidP="00601955">
            <w:pPr>
              <w:pStyle w:val="2"/>
              <w:numPr>
                <w:ilvl w:val="1"/>
                <w:numId w:val="3"/>
              </w:numPr>
              <w:spacing w:before="60" w:after="120"/>
              <w:ind w:left="1429"/>
              <w:jc w:val="left"/>
              <w:outlineLvl w:val="1"/>
              <w:rPr>
                <w:b/>
                <w:szCs w:val="28"/>
              </w:rPr>
            </w:pPr>
            <w:r w:rsidRPr="00601955">
              <w:rPr>
                <w:b/>
                <w:szCs w:val="28"/>
              </w:rPr>
              <w:t>Заполнение бланка ответов № 1</w:t>
            </w:r>
          </w:p>
          <w:p w:rsidR="00D61010" w:rsidRPr="00601955" w:rsidRDefault="00AD7921" w:rsidP="00601955">
            <w:pPr>
              <w:jc w:val="center"/>
              <w:rPr>
                <w:lang w:eastAsia="ru-RU"/>
              </w:rPr>
            </w:pPr>
            <w:r w:rsidRPr="00601955">
              <w:rPr>
                <w:noProof/>
                <w:lang w:eastAsia="ru-RU"/>
              </w:rPr>
              <w:drawing>
                <wp:inline distT="0" distB="0" distL="0" distR="0" wp14:anchorId="01A2D2A7" wp14:editId="5201AB88">
                  <wp:extent cx="5442436" cy="7873340"/>
                  <wp:effectExtent l="19050" t="19050" r="25400" b="139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9060" cy="78973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586" w:rsidRPr="00601955" w:rsidRDefault="00CB4586" w:rsidP="00601955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Cs w:val="28"/>
              </w:rPr>
              <w:t>Рис. 7.</w:t>
            </w:r>
            <w:r w:rsidR="00FF2F90" w:rsidRPr="00601955">
              <w:rPr>
                <w:rFonts w:ascii="Times New Roman" w:hAnsi="Times New Roman" w:cs="Times New Roman"/>
                <w:i/>
                <w:szCs w:val="28"/>
              </w:rPr>
              <w:t>1</w:t>
            </w:r>
            <w:r w:rsidRPr="00601955">
              <w:rPr>
                <w:rFonts w:ascii="Times New Roman" w:hAnsi="Times New Roman" w:cs="Times New Roman"/>
                <w:i/>
                <w:szCs w:val="28"/>
              </w:rPr>
              <w:t xml:space="preserve"> Бланк ответов № 1</w:t>
            </w:r>
          </w:p>
          <w:p w:rsidR="00050420" w:rsidRPr="00601955" w:rsidRDefault="00AD7921" w:rsidP="00050420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noProof/>
                <w:lang w:eastAsia="ru-RU"/>
              </w:rPr>
              <w:lastRenderedPageBreak/>
              <w:drawing>
                <wp:inline distT="0" distB="0" distL="0" distR="0" wp14:anchorId="73D403D3" wp14:editId="4C751E3A">
                  <wp:extent cx="5696045" cy="8243248"/>
                  <wp:effectExtent l="19050" t="19050" r="19050" b="2476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5189" cy="82854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459" w:rsidRPr="00601955" w:rsidRDefault="00FD2459" w:rsidP="0060195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Cs w:val="28"/>
              </w:rPr>
              <w:t xml:space="preserve">Рис. </w:t>
            </w:r>
            <w:r w:rsidR="00AD7921" w:rsidRPr="00601955">
              <w:rPr>
                <w:rFonts w:ascii="Times New Roman" w:hAnsi="Times New Roman" w:cs="Times New Roman"/>
                <w:i/>
                <w:szCs w:val="28"/>
              </w:rPr>
              <w:t>7</w:t>
            </w:r>
            <w:r w:rsidRPr="00601955">
              <w:rPr>
                <w:rFonts w:ascii="Times New Roman" w:hAnsi="Times New Roman" w:cs="Times New Roman"/>
                <w:i/>
                <w:szCs w:val="28"/>
              </w:rPr>
              <w:t>.</w:t>
            </w:r>
            <w:r w:rsidR="00FF2F90" w:rsidRPr="00601955">
              <w:rPr>
                <w:rFonts w:ascii="Times New Roman" w:hAnsi="Times New Roman" w:cs="Times New Roman"/>
                <w:i/>
                <w:szCs w:val="28"/>
              </w:rPr>
              <w:t>2</w:t>
            </w:r>
            <w:r w:rsidRPr="00601955">
              <w:rPr>
                <w:rFonts w:ascii="Times New Roman" w:hAnsi="Times New Roman" w:cs="Times New Roman"/>
                <w:i/>
                <w:szCs w:val="28"/>
              </w:rPr>
              <w:t xml:space="preserve"> Бланк ответов № 1 по литературе</w:t>
            </w:r>
          </w:p>
          <w:p w:rsidR="00115204" w:rsidRPr="00601955" w:rsidRDefault="00AD7921" w:rsidP="006019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Бланк ответов № </w:t>
            </w:r>
            <w:r w:rsidR="00115204"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1 предназначен для записи </w:t>
            </w:r>
            <w:r w:rsidR="001A7FF2" w:rsidRPr="00601955">
              <w:rPr>
                <w:rFonts w:ascii="Times New Roman" w:hAnsi="Times New Roman" w:cs="Times New Roman"/>
                <w:sz w:val="28"/>
                <w:szCs w:val="28"/>
              </w:rPr>
              <w:t>ответов на задания КИМ для проведения ЕГЭ с кратким ответом.</w:t>
            </w:r>
          </w:p>
          <w:p w:rsidR="00944497" w:rsidRPr="00601955" w:rsidRDefault="00AD7921" w:rsidP="0060195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noProof/>
                <w:lang w:eastAsia="ru-RU"/>
              </w:rPr>
              <w:lastRenderedPageBreak/>
              <w:drawing>
                <wp:inline distT="0" distB="0" distL="0" distR="0" wp14:anchorId="10473B70" wp14:editId="17BFEE03">
                  <wp:extent cx="5568287" cy="1598237"/>
                  <wp:effectExtent l="19050" t="19050" r="13970" b="215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479" cy="16063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F81" w:rsidRPr="00601955" w:rsidRDefault="00AD7921" w:rsidP="0060195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Cs w:val="28"/>
              </w:rPr>
              <w:t>Рис.8</w:t>
            </w:r>
            <w:r w:rsidR="005F5F81" w:rsidRPr="00601955">
              <w:rPr>
                <w:rFonts w:ascii="Times New Roman" w:hAnsi="Times New Roman" w:cs="Times New Roman"/>
                <w:i/>
                <w:szCs w:val="28"/>
              </w:rPr>
              <w:t>. Верхняя часть бланка ответов № 1</w:t>
            </w:r>
          </w:p>
          <w:p w:rsidR="00944497" w:rsidRPr="00601955" w:rsidRDefault="00944497" w:rsidP="009444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В верхней части </w:t>
            </w:r>
            <w:r w:rsidR="00AD7921" w:rsidRPr="00601955">
              <w:rPr>
                <w:rFonts w:ascii="Times New Roman" w:hAnsi="Times New Roman" w:cs="Times New Roman"/>
                <w:sz w:val="28"/>
                <w:szCs w:val="28"/>
              </w:rPr>
              <w:t>бланка ответов № 1 (рис. 8</w:t>
            </w: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>) поля «Код региона», «Код предмета», «Название предмета» заполняются автоматически. Служебное поле «Резерв-4» не заполняется. Участник экзамена ставит свою подпись строго внутри окошка.</w:t>
            </w:r>
          </w:p>
          <w:p w:rsidR="00115204" w:rsidRPr="00601955" w:rsidRDefault="00944497" w:rsidP="00D6722D">
            <w:pPr>
              <w:spacing w:after="240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 проведении ЕГЭ в ППЭ с использованием ЭМ </w:t>
            </w:r>
            <w:r w:rsidR="001A7FF2"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ЕГЭ </w:t>
            </w:r>
            <w:r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>на бумажных носителях поле «Код региона» заполняется участником экзамена. Автоматически заполняются только поля «Код</w:t>
            </w:r>
            <w:r w:rsidR="00513484"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предмета», «Название предмета»</w:t>
            </w:r>
            <w:r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944497" w:rsidRPr="00601955" w:rsidRDefault="001A7FF2" w:rsidP="00944497">
      <w:pPr>
        <w:jc w:val="center"/>
        <w:rPr>
          <w:lang w:eastAsia="ru-RU"/>
        </w:rPr>
      </w:pPr>
      <w:r w:rsidRPr="00601955">
        <w:rPr>
          <w:noProof/>
          <w:lang w:eastAsia="ru-RU"/>
        </w:rPr>
        <w:lastRenderedPageBreak/>
        <w:drawing>
          <wp:inline distT="0" distB="0" distL="0" distR="0" wp14:anchorId="6271AC4D" wp14:editId="6ABE9E16">
            <wp:extent cx="5533901" cy="4045298"/>
            <wp:effectExtent l="19050" t="19050" r="10160" b="1270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088" cy="4071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44497" w:rsidRPr="00601955" w:rsidRDefault="00944497" w:rsidP="00601955">
      <w:pPr>
        <w:spacing w:before="12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601955">
        <w:rPr>
          <w:rFonts w:ascii="Times New Roman" w:hAnsi="Times New Roman" w:cs="Times New Roman"/>
          <w:i/>
          <w:szCs w:val="24"/>
        </w:rPr>
        <w:t xml:space="preserve">Рис. </w:t>
      </w:r>
      <w:r w:rsidR="001A7FF2" w:rsidRPr="00601955">
        <w:rPr>
          <w:rFonts w:ascii="Times New Roman" w:hAnsi="Times New Roman" w:cs="Times New Roman"/>
          <w:i/>
          <w:szCs w:val="24"/>
        </w:rPr>
        <w:t>9</w:t>
      </w:r>
      <w:r w:rsidRPr="00601955">
        <w:rPr>
          <w:rFonts w:ascii="Times New Roman" w:hAnsi="Times New Roman" w:cs="Times New Roman"/>
          <w:i/>
          <w:szCs w:val="24"/>
        </w:rPr>
        <w:t xml:space="preserve">.1 </w:t>
      </w:r>
      <w:r w:rsidRPr="00601955">
        <w:rPr>
          <w:rFonts w:ascii="Times New Roman" w:hAnsi="Times New Roman" w:cs="Times New Roman"/>
          <w:i/>
          <w:iCs/>
          <w:szCs w:val="24"/>
        </w:rPr>
        <w:t xml:space="preserve">Средняя часть бланка ответов № 1 </w:t>
      </w:r>
    </w:p>
    <w:p w:rsidR="00944497" w:rsidRPr="00D6722D" w:rsidRDefault="001A7FF2" w:rsidP="00D67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22D">
        <w:rPr>
          <w:noProof/>
          <w:lang w:eastAsia="ru-RU"/>
        </w:rPr>
        <w:lastRenderedPageBreak/>
        <w:drawing>
          <wp:inline distT="0" distB="0" distL="0" distR="0" wp14:anchorId="39C9D524" wp14:editId="37B981D9">
            <wp:extent cx="5305425" cy="4450522"/>
            <wp:effectExtent l="19050" t="19050" r="9525" b="266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4505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44497" w:rsidRPr="00D6722D" w:rsidRDefault="00944497" w:rsidP="00D6722D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6722D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1A7FF2" w:rsidRPr="00D6722D">
        <w:rPr>
          <w:rFonts w:ascii="Times New Roman" w:hAnsi="Times New Roman" w:cs="Times New Roman"/>
          <w:i/>
          <w:sz w:val="24"/>
          <w:szCs w:val="24"/>
        </w:rPr>
        <w:t>9</w:t>
      </w:r>
      <w:r w:rsidRPr="00D6722D">
        <w:rPr>
          <w:rFonts w:ascii="Times New Roman" w:hAnsi="Times New Roman" w:cs="Times New Roman"/>
          <w:i/>
          <w:sz w:val="24"/>
          <w:szCs w:val="24"/>
        </w:rPr>
        <w:t>.</w:t>
      </w:r>
      <w:r w:rsidR="00FF2F90" w:rsidRPr="00D6722D">
        <w:rPr>
          <w:rFonts w:ascii="Times New Roman" w:hAnsi="Times New Roman" w:cs="Times New Roman"/>
          <w:i/>
          <w:sz w:val="24"/>
          <w:szCs w:val="24"/>
        </w:rPr>
        <w:t>2</w:t>
      </w:r>
      <w:r w:rsidRPr="00D672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722D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по </w:t>
      </w:r>
      <w:r w:rsidR="002C593A" w:rsidRPr="00D6722D">
        <w:rPr>
          <w:rFonts w:ascii="Times New Roman" w:hAnsi="Times New Roman" w:cs="Times New Roman"/>
          <w:i/>
          <w:iCs/>
          <w:sz w:val="24"/>
          <w:szCs w:val="24"/>
        </w:rPr>
        <w:t>литературе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F43E43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C593A" w:rsidRPr="004575EB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В средней </w:t>
            </w:r>
            <w:r w:rsidR="001A7FF2" w:rsidRPr="004575EB">
              <w:rPr>
                <w:rFonts w:ascii="Times New Roman" w:hAnsi="Times New Roman" w:cs="Times New Roman"/>
                <w:sz w:val="28"/>
                <w:szCs w:val="28"/>
              </w:rPr>
              <w:t>части бланка ответов № 1 (рис. 9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.1, </w:t>
            </w:r>
            <w:r w:rsidR="001A7FF2" w:rsidRPr="004575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.2) краткий ответ записывается справа от номера задания в поле ответов «Результаты выполнения заданий с кратким ответом», </w:t>
            </w:r>
            <w:r w:rsidRPr="004575EB">
              <w:rPr>
                <w:rFonts w:ascii="Times New Roman" w:hAnsi="Times New Roman" w:cs="Times New Roman"/>
                <w:b/>
                <w:sz w:val="28"/>
                <w:szCs w:val="28"/>
              </w:rPr>
              <w:t>начиная с первой позиции (клеточки).</w:t>
            </w:r>
          </w:p>
          <w:p w:rsidR="002C593A" w:rsidRPr="00F43E43" w:rsidRDefault="004575EB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Ответ на задание КИМ для проведения ЕГЭ с кратким ответом записывается </w:t>
            </w:r>
            <w:r w:rsidRPr="004575EB">
              <w:rPr>
                <w:rFonts w:ascii="Times New Roman" w:hAnsi="Times New Roman" w:cs="Times New Roman"/>
                <w:b/>
                <w:sz w:val="28"/>
                <w:szCs w:val="28"/>
              </w:rPr>
              <w:t>в той форме, которая требуется в инструкции к данному заданию (или группе заданий)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>, размещенной в КИМ для проведения ЕГЭ перед соответствующим заданием или группой заданий.</w:t>
            </w:r>
          </w:p>
          <w:p w:rsidR="002C593A" w:rsidRPr="004575EB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>Не разрешается использовать при записи ответа на задания</w:t>
            </w:r>
            <w:r w:rsidR="004575EB"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 КИМ</w:t>
            </w:r>
            <w:r w:rsidR="004575EB" w:rsidRPr="004575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2F90" w:rsidRPr="004575EB">
              <w:rPr>
                <w:rFonts w:ascii="Times New Roman" w:hAnsi="Times New Roman" w:cs="Times New Roman"/>
                <w:sz w:val="28"/>
                <w:szCs w:val="28"/>
              </w:rPr>
              <w:t>для проведения ЕГЭ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верхней части бланка.</w:t>
            </w:r>
          </w:p>
          <w:p w:rsidR="002C593A" w:rsidRPr="00BB21D1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Краткий ответ</w:t>
            </w:r>
            <w:r w:rsidR="00FF2F90" w:rsidRPr="00BB21D1">
              <w:rPr>
                <w:rFonts w:ascii="Times New Roman" w:hAnsi="Times New Roman" w:cs="Times New Roman"/>
                <w:sz w:val="28"/>
                <w:szCs w:val="28"/>
              </w:rPr>
              <w:t xml:space="preserve"> на задания КИМ для проведения ЕГЭ</w:t>
            </w: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, в соответствии с инструкцией к заданию, может быть записан только в виде: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одной цифры;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целого числа (возможно использование знака «минус»);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конечной десятичной дроби (возможно использование знака «минус»);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последовательности символов, состоящей из букв </w:t>
            </w:r>
            <w:r w:rsidR="006C1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и (или) цифр, при этом оставлять пустые клеточки (</w:t>
            </w:r>
            <w:proofErr w:type="gramStart"/>
            <w:r w:rsidRPr="00BB21D1">
              <w:rPr>
                <w:rFonts w:ascii="Times New Roman" w:hAnsi="Times New Roman" w:cs="Times New Roman"/>
                <w:sz w:val="28"/>
                <w:szCs w:val="28"/>
              </w:rPr>
              <w:t xml:space="preserve">пробел) </w:t>
            </w:r>
            <w:r w:rsidR="006C1D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6C1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bookmarkStart w:id="1" w:name="_GoBack"/>
            <w:bookmarkEnd w:id="1"/>
            <w:r w:rsidRPr="00BB21D1">
              <w:rPr>
                <w:rFonts w:ascii="Times New Roman" w:hAnsi="Times New Roman" w:cs="Times New Roman"/>
                <w:sz w:val="28"/>
                <w:szCs w:val="28"/>
              </w:rPr>
              <w:t xml:space="preserve">между буквами или цифрами указанной последовательности, </w:t>
            </w:r>
            <w:r w:rsidRPr="00BB21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запрещено</w:t>
            </w: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слова или словосочетания (нескольких слов).</w:t>
            </w:r>
          </w:p>
          <w:p w:rsidR="002C593A" w:rsidRPr="008A567B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Каждая цифра, буква, запятая или знак «минус» (если число отрицательное) записывается в отдел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t>ьную клеточку строго по образцу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из верхней части бланка ответов № 1.</w:t>
            </w:r>
          </w:p>
          <w:p w:rsidR="002C593A" w:rsidRPr="008A567B" w:rsidRDefault="00FF2F90" w:rsidP="004575EB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Поля для ответов на задания № 4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 xml:space="preserve">, № 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 xml:space="preserve"> в б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t>ланке ответов № 1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 xml:space="preserve">по литературе (рис. 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) не заполняются. Задания выполняются на бланке ответов № 2.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9E1CF4" w:rsidRPr="008A567B" w:rsidTr="004575EB">
              <w:trPr>
                <w:trHeight w:val="1397"/>
              </w:trPr>
              <w:tc>
                <w:tcPr>
                  <w:tcW w:w="1447" w:type="dxa"/>
                  <w:vAlign w:val="center"/>
                </w:tcPr>
                <w:p w:rsidR="009E1CF4" w:rsidRPr="008A567B" w:rsidRDefault="009E1CF4" w:rsidP="009E1CF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6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9E1CF4" w:rsidRPr="008A567B" w:rsidRDefault="008A567B" w:rsidP="008A567B">
                  <w:pPr>
                    <w:ind w:left="57" w:right="5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в ответе больше 17 символов (количество клеточек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 поле для записи ответов на задания с кратким ответом),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то ответ записывается в отведенном для него месте,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не обращая внимания на разбиение этого поля на клеточки. Ответ пишется разборчиво, более узкими символами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 одну строчку, с использованием всей длины отведенного под  него поля. Символы в ответе не должны соприкасаться друг с другом. Термин следует писать полностью БЕЗ СОКРАЩЕНИЙ.</w:t>
                  </w:r>
                </w:p>
              </w:tc>
            </w:tr>
          </w:tbl>
          <w:p w:rsidR="002C593A" w:rsidRPr="00F43E43" w:rsidRDefault="00312F03" w:rsidP="004575E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F03">
              <w:rPr>
                <w:rFonts w:ascii="Times New Roman" w:hAnsi="Times New Roman" w:cs="Times New Roman"/>
                <w:sz w:val="28"/>
                <w:szCs w:val="28"/>
              </w:rPr>
              <w:t>Если кратким ответом должно быть слово, пропущенное в тексте задания, то это слово пишется в той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рме (род, число, падеж и т.п.),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2F03">
              <w:rPr>
                <w:rFonts w:ascii="Times New Roman" w:hAnsi="Times New Roman" w:cs="Times New Roman"/>
                <w:sz w:val="28"/>
                <w:szCs w:val="28"/>
              </w:rPr>
              <w:t>в которой оно должно стоять в тексте задания</w:t>
            </w:r>
            <w:r w:rsidR="002C593A" w:rsidRPr="0031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93A" w:rsidRPr="00EA706D" w:rsidRDefault="002C593A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Если в инструкции к заданию ответ требуется дать в виде целого числа, то получившуюся в ответе дробь следует округлить до целого числа по правилам округления (</w:t>
            </w:r>
            <w:r w:rsidRPr="00EA70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например: 2,3 округляется до 2; </w:t>
            </w:r>
            <w:r w:rsidRPr="00EA706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2,5 – до 3; 2,7 – до 3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). Если в инструкции к заданию отдельно не указано, что ответ на задание необходимо округлить, то его следует записать в виде конечной десятичной дроби. В ответе, записанном в виде десятичной дроби, в качестве разделителя следует указывать запятую.</w:t>
            </w:r>
          </w:p>
          <w:p w:rsidR="002C593A" w:rsidRPr="00EA706D" w:rsidRDefault="002C593A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 xml:space="preserve">Запрещается записывать ответ в виде простой дроби, математического выражения или формулы. В ответе не указываются названия единиц измерения (градусы, </w:t>
            </w:r>
            <w:r w:rsidR="00EA706D" w:rsidRPr="00EA706D">
              <w:rPr>
                <w:rFonts w:ascii="Times New Roman" w:hAnsi="Times New Roman" w:cs="Times New Roman"/>
                <w:sz w:val="28"/>
                <w:szCs w:val="28"/>
              </w:rPr>
              <w:t>проценты, метры, тонны и т.д.),</w:t>
            </w:r>
            <w:r w:rsidR="00EA706D" w:rsidRPr="00EA706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так как они не будут учитываться при оценивании. Недопустимы заголовки или комментарии к ответу.</w:t>
            </w:r>
          </w:p>
          <w:p w:rsidR="00CB3361" w:rsidRPr="00F43E43" w:rsidRDefault="00EA706D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В случае если ответ на задание требуется записать в виде последовательности цифр (чисел) или букв, то ответ в поле бланка ответа № 1 записывается в соответствии с инструкцией к заданию: в виде последовательности 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 (чисел) или букв, </w:t>
            </w:r>
            <w:r w:rsidRPr="00EA706D">
              <w:rPr>
                <w:rFonts w:ascii="Times New Roman" w:hAnsi="Times New Roman" w:cs="Times New Roman"/>
                <w:b/>
                <w:sz w:val="28"/>
                <w:szCs w:val="28"/>
              </w:rPr>
              <w:t>без каких-либо разделительных символов, в том числе пробелов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, т.е. нельзя оставлять пустые клеточки, запятые и другие разделительные символы между цифрами (числами) или буквами) последовательности.</w:t>
            </w:r>
          </w:p>
          <w:p w:rsidR="002C593A" w:rsidRPr="00EA706D" w:rsidRDefault="002C593A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 xml:space="preserve">При оценивании кратких ответов на задания, где ответом является последовательность символов, порядок следования символов 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последовательности влияет на оценивание такого ответа. При этом разделительные символы, в том числе пробелы, запятые и пр. будут игнорироваться. Например, ответы «14,5», «14-5», «14 5» и т.п. будут равноценны ответу «145», и будут оценены одинаково.</w:t>
            </w:r>
          </w:p>
          <w:p w:rsidR="002C593A" w:rsidRPr="00BB3E44" w:rsidRDefault="002C593A" w:rsidP="00BB3E44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В нижней части бланка ответов № 1 предусмотрены поля для записи исправленных</w:t>
            </w:r>
            <w:r w:rsidR="00EC57FC" w:rsidRPr="00EA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ответов на задания с кратким ответом вза</w:t>
            </w:r>
            <w:r w:rsidR="00CB3361" w:rsidRPr="00EA706D">
              <w:rPr>
                <w:rFonts w:ascii="Times New Roman" w:hAnsi="Times New Roman" w:cs="Times New Roman"/>
                <w:sz w:val="28"/>
                <w:szCs w:val="28"/>
              </w:rPr>
              <w:t xml:space="preserve">мен ошибочно записанных (рис. </w:t>
            </w:r>
            <w:r w:rsidR="00CB3361" w:rsidRPr="00BB3E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B3E4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C57FC" w:rsidRPr="00BB3E44" w:rsidRDefault="00CB3361" w:rsidP="00BB3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E44">
              <w:rPr>
                <w:noProof/>
                <w:lang w:eastAsia="ru-RU"/>
              </w:rPr>
              <w:drawing>
                <wp:inline distT="0" distB="0" distL="0" distR="0" wp14:anchorId="17D31BC7" wp14:editId="25E0AD1E">
                  <wp:extent cx="5577990" cy="741185"/>
                  <wp:effectExtent l="19050" t="19050" r="22860" b="209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990" cy="7411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453" w:rsidRPr="00BB3E44" w:rsidRDefault="00EC57FC" w:rsidP="00BB3E4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i/>
                <w:szCs w:val="24"/>
                <w:highlight w:val="yellow"/>
              </w:rPr>
            </w:pPr>
            <w:r w:rsidRPr="00BB3E44">
              <w:rPr>
                <w:rFonts w:ascii="Times New Roman" w:hAnsi="Times New Roman" w:cs="Times New Roman"/>
                <w:i/>
                <w:szCs w:val="24"/>
              </w:rPr>
              <w:t xml:space="preserve">Рис. </w:t>
            </w:r>
            <w:r w:rsidR="00CB3361" w:rsidRPr="00BB3E44">
              <w:rPr>
                <w:rFonts w:ascii="Times New Roman" w:hAnsi="Times New Roman" w:cs="Times New Roman"/>
                <w:i/>
                <w:szCs w:val="24"/>
              </w:rPr>
              <w:t>10</w:t>
            </w:r>
            <w:r w:rsidRPr="00BB3E44">
              <w:rPr>
                <w:rFonts w:ascii="Times New Roman" w:hAnsi="Times New Roman" w:cs="Times New Roman"/>
                <w:i/>
                <w:szCs w:val="24"/>
              </w:rPr>
              <w:t xml:space="preserve">. </w:t>
            </w:r>
            <w:r w:rsidR="00BB3E44" w:rsidRPr="00BB3E44">
              <w:rPr>
                <w:rFonts w:ascii="Times New Roman" w:hAnsi="Times New Roman" w:cs="Times New Roman"/>
                <w:i/>
                <w:szCs w:val="24"/>
              </w:rPr>
              <w:t>Нижняя часть бланка ответов № 1</w:t>
            </w:r>
            <w:r w:rsidRPr="00BB3E44">
              <w:rPr>
                <w:rFonts w:ascii="Times New Roman" w:hAnsi="Times New Roman" w:cs="Times New Roman"/>
                <w:i/>
                <w:szCs w:val="24"/>
              </w:rPr>
              <w:t>(поле заме</w:t>
            </w:r>
            <w:r w:rsidR="00BB3E44" w:rsidRPr="00BB3E44">
              <w:rPr>
                <w:rFonts w:ascii="Times New Roman" w:hAnsi="Times New Roman" w:cs="Times New Roman"/>
                <w:i/>
                <w:szCs w:val="24"/>
              </w:rPr>
              <w:t>ны ошибочных ответов на задания</w:t>
            </w:r>
            <w:r w:rsidR="00BB3E44" w:rsidRPr="00BB3E44">
              <w:rPr>
                <w:rFonts w:ascii="Times New Roman" w:hAnsi="Times New Roman" w:cs="Times New Roman"/>
                <w:i/>
                <w:szCs w:val="24"/>
              </w:rPr>
              <w:br/>
            </w:r>
            <w:r w:rsidRPr="00BB3E44">
              <w:rPr>
                <w:rFonts w:ascii="Times New Roman" w:hAnsi="Times New Roman" w:cs="Times New Roman"/>
                <w:i/>
                <w:szCs w:val="24"/>
              </w:rPr>
              <w:t>с крат</w:t>
            </w:r>
            <w:r w:rsidR="008D56D0" w:rsidRPr="00BB3E44">
              <w:rPr>
                <w:rFonts w:ascii="Times New Roman" w:hAnsi="Times New Roman" w:cs="Times New Roman"/>
                <w:i/>
                <w:szCs w:val="24"/>
              </w:rPr>
              <w:t>ким ответом)</w:t>
            </w:r>
          </w:p>
        </w:tc>
      </w:tr>
      <w:tr w:rsidR="005954BE" w:rsidRPr="007B004C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C57FC" w:rsidRPr="007B004C" w:rsidRDefault="00EC57FC" w:rsidP="00F047D3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Для замены ответа, внесенного в бланк ответов № 1, нужно в поле «Замена ошибочных ответов на задания с КРАТКИМ ОТВЕТОМ» указать номер задания (две первых клеточки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перед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знаком тире), ответ на который следует исправить</w:t>
            </w:r>
            <w:r w:rsidR="009128E3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. 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t>Номера заданий от 1 до 9 указываются, начиная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br/>
              <w:t xml:space="preserve">с первой клетки (например, 1, 2, 3 …), вторая клетка остается незаполненной. В поле для исправленного ответа (17 клеточек </w:t>
            </w:r>
            <w:r w:rsidR="00F047D3"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после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знака тире) записать новое значение верного ответа на указанное задание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AA47BE" w:rsidRPr="007B004C" w:rsidTr="001956EE">
              <w:trPr>
                <w:trHeight w:val="2748"/>
              </w:trPr>
              <w:tc>
                <w:tcPr>
                  <w:tcW w:w="1447" w:type="dxa"/>
                  <w:vAlign w:val="center"/>
                </w:tcPr>
                <w:p w:rsidR="00AA47BE" w:rsidRPr="007B004C" w:rsidRDefault="00AA47BE" w:rsidP="00AA47BE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AA47BE" w:rsidRPr="007B004C" w:rsidRDefault="00AA47BE" w:rsidP="00AA47B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В случае если в поле замены ошибочных ответов на задания с кратким ответом будет заполнено поле для номера задания, а </w:t>
                  </w: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новый ответ не внесен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, то для оценивания будет использоваться пустой ответ (т.е. </w:t>
                  </w: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задание будет засчитано невыполненным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). Поэтому в случае неправильного указания номера задания в области замены ошибочных ответов, ошибочно проставленный номер задания СЛЕДУЕТ ЗАЧЕРКНУТЬ.</w:t>
                  </w:r>
                </w:p>
              </w:tc>
            </w:tr>
          </w:tbl>
          <w:p w:rsidR="00EC57FC" w:rsidRPr="007B004C" w:rsidRDefault="00F047D3" w:rsidP="00F047D3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Ответственный организатор в аудитории по окончании выполнения экзаменационной работы участником экзамена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проверяет заполнение бланка ответов № 1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данного участника экзамена на наличие замены </w:t>
            </w:r>
            <w:proofErr w:type="gramStart"/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ошибочных  ответов</w:t>
            </w:r>
            <w:proofErr w:type="gramEnd"/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 подсчитывает количество замен ошибочных ответов и в поле «Количество заполненных полей «Замена ошибочных ответов»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ставит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соответствующее цифровое значение,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br/>
              <w:t>а также ставит подпись в специально отведенном поле «Подпись ответственного организатора строго внутри окошка»</w:t>
            </w:r>
            <w:r w:rsidR="00EC57FC" w:rsidRPr="007B004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EC57FC" w:rsidRPr="007B004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В случае если участник экзамена не использовал поле «Замена ошибочных ответов на задания 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t>с КРАТКИМ ОТВЕТОМ», организатор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в поле «Количество заполненных полей «Замена ошибочных ответов» ставит «Х» и подпись в специально отведенном поле «Подпись ответственного организатора строго внутри окошка» (рис. 1</w:t>
            </w:r>
            <w:r w:rsidR="00D92978" w:rsidRPr="007B004C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p w:rsidR="00EC57FC" w:rsidRPr="007B004C" w:rsidRDefault="0033038D" w:rsidP="0020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 wp14:anchorId="75121519" wp14:editId="5A187AD6">
                  <wp:extent cx="4836832" cy="620689"/>
                  <wp:effectExtent l="19050" t="19050" r="20955" b="2730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6832" cy="6206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7FC" w:rsidRPr="007B004C" w:rsidRDefault="00EC57FC" w:rsidP="00BB3E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D92978" w:rsidRPr="007B004C">
              <w:rPr>
                <w:rFonts w:ascii="Times New Roman" w:hAnsi="Times New Roman" w:cs="Times New Roman"/>
                <w:i/>
                <w:szCs w:val="24"/>
              </w:rPr>
              <w:t>1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 xml:space="preserve">. </w:t>
            </w:r>
            <w:r w:rsidR="00BB3E44" w:rsidRPr="007B004C">
              <w:rPr>
                <w:rFonts w:ascii="Times New Roman" w:hAnsi="Times New Roman" w:cs="Times New Roman"/>
                <w:i/>
                <w:szCs w:val="24"/>
              </w:rPr>
              <w:t xml:space="preserve">Нижняя часть бланка ответов № 1 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(поле для заполнения организатором в аудитории)</w:t>
            </w:r>
          </w:p>
          <w:p w:rsidR="005954BE" w:rsidRPr="007B004C" w:rsidRDefault="00936879" w:rsidP="00202D5A">
            <w:pPr>
              <w:pStyle w:val="2"/>
              <w:numPr>
                <w:ilvl w:val="1"/>
                <w:numId w:val="19"/>
              </w:numPr>
              <w:spacing w:before="120" w:after="120"/>
              <w:ind w:left="1418" w:hanging="709"/>
              <w:jc w:val="both"/>
              <w:outlineLvl w:val="1"/>
              <w:rPr>
                <w:b/>
                <w:szCs w:val="28"/>
              </w:rPr>
            </w:pPr>
            <w:r w:rsidRPr="007B004C">
              <w:rPr>
                <w:b/>
                <w:szCs w:val="28"/>
              </w:rPr>
              <w:t>Заполнение бланк</w:t>
            </w:r>
            <w:r w:rsidR="00E46501" w:rsidRPr="007B004C">
              <w:rPr>
                <w:b/>
                <w:szCs w:val="28"/>
              </w:rPr>
              <w:t>а</w:t>
            </w:r>
            <w:r w:rsidRPr="007B004C">
              <w:rPr>
                <w:b/>
                <w:szCs w:val="28"/>
              </w:rPr>
              <w:t xml:space="preserve"> ответ</w:t>
            </w:r>
            <w:r w:rsidR="00E46501" w:rsidRPr="007B004C">
              <w:rPr>
                <w:b/>
                <w:szCs w:val="28"/>
              </w:rPr>
              <w:t>ов</w:t>
            </w:r>
            <w:r w:rsidRPr="007B004C">
              <w:rPr>
                <w:b/>
                <w:szCs w:val="28"/>
              </w:rPr>
              <w:t xml:space="preserve"> № 2</w:t>
            </w:r>
          </w:p>
          <w:p w:rsidR="006331C3" w:rsidRPr="007B004C" w:rsidRDefault="0033038D" w:rsidP="00202D5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drawing>
                <wp:inline distT="0" distB="0" distL="0" distR="0" wp14:anchorId="0A1CD180" wp14:editId="0EEEF46C">
                  <wp:extent cx="5249231" cy="7600208"/>
                  <wp:effectExtent l="19050" t="19050" r="27940" b="203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666" cy="765440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7B004C" w:rsidRDefault="006331C3" w:rsidP="006331C3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Cs w:val="24"/>
              </w:rPr>
              <w:t>2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 xml:space="preserve">. Бланк ответов № 2 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(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лист 1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  <w:p w:rsidR="006331C3" w:rsidRPr="007B004C" w:rsidRDefault="0033038D" w:rsidP="007B004C">
            <w:pPr>
              <w:spacing w:before="36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 wp14:anchorId="0477E14C" wp14:editId="041A8B7B">
                  <wp:extent cx="5593346" cy="8015844"/>
                  <wp:effectExtent l="19050" t="19050" r="26670" b="2349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393" cy="80474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7B004C" w:rsidRDefault="006331C3" w:rsidP="007B004C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Cs w:val="24"/>
              </w:rPr>
              <w:t>3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 xml:space="preserve">. Бланк ответов № 2 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(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лист 2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  <w:p w:rsidR="005D1901" w:rsidRPr="007B004C" w:rsidRDefault="0033038D" w:rsidP="007B004C">
            <w:pPr>
              <w:spacing w:before="36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 wp14:anchorId="1A9367D2" wp14:editId="1CB15F3D">
                  <wp:extent cx="5382730" cy="7594600"/>
                  <wp:effectExtent l="19050" t="19050" r="27940" b="2540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2730" cy="7594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901" w:rsidRPr="007B004C" w:rsidRDefault="005D1901" w:rsidP="007B004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7B004C">
              <w:rPr>
                <w:rFonts w:ascii="Times New Roman" w:hAnsi="Times New Roman" w:cs="Times New Roman"/>
                <w:i/>
                <w:sz w:val="24"/>
                <w:szCs w:val="24"/>
              </w:rPr>
              <w:t>. Бланк ответов № 2 по китайскому языку (лист 1)</w:t>
            </w:r>
          </w:p>
          <w:p w:rsidR="005D1901" w:rsidRPr="007B004C" w:rsidRDefault="0033038D" w:rsidP="007B004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 wp14:anchorId="5A63BEDE" wp14:editId="7F24D6CB">
                  <wp:extent cx="5622925" cy="7983755"/>
                  <wp:effectExtent l="19050" t="19050" r="15875" b="1778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925" cy="79837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901" w:rsidRPr="007B004C" w:rsidRDefault="005D1901" w:rsidP="007B004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Cs w:val="24"/>
              </w:rPr>
              <w:t>5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. Бланк ответов № 2 по китайскому языку (лист 2)</w:t>
            </w:r>
          </w:p>
          <w:p w:rsidR="007B004C" w:rsidRDefault="007B004C" w:rsidP="007B004C">
            <w:pPr>
              <w:spacing w:before="60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Pr="007B004C" w:rsidRDefault="005D1901" w:rsidP="007B004C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Бланк ответов № 2 (лист 1 и лист 2) предназначен для записи ответов на задания </w:t>
            </w:r>
            <w:r w:rsidR="0033038D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КИМ для проведения ЕГЭ </w:t>
            </w:r>
            <w:r w:rsidR="007B004C">
              <w:rPr>
                <w:rFonts w:ascii="Times New Roman" w:hAnsi="Times New Roman" w:cs="Times New Roman"/>
                <w:sz w:val="28"/>
                <w:szCs w:val="26"/>
              </w:rPr>
              <w:t>с развернутым ответом</w:t>
            </w:r>
            <w:r w:rsidR="007B004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(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строго в соответствии </w:t>
            </w:r>
            <w:r w:rsidR="0051082B">
              <w:rPr>
                <w:rFonts w:ascii="Times New Roman" w:hAnsi="Times New Roman" w:cs="Times New Roman"/>
                <w:b/>
                <w:sz w:val="28"/>
                <w:szCs w:val="26"/>
              </w:rPr>
              <w:t>с требованиями инструкции к КИМ</w:t>
            </w:r>
            <w:r w:rsidR="0051082B">
              <w:rPr>
                <w:rFonts w:ascii="Times New Roman" w:hAnsi="Times New Roman" w:cs="Times New Roman"/>
                <w:b/>
                <w:sz w:val="28"/>
                <w:szCs w:val="26"/>
              </w:rPr>
              <w:br/>
            </w:r>
            <w:r w:rsidR="0033038D"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для проведения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ЕГЭ и к отдельным заданиям КИМ ЕГЭ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EF5EBC" w:rsidRPr="007B004C" w:rsidTr="007B004C">
              <w:trPr>
                <w:trHeight w:val="1397"/>
              </w:trPr>
              <w:tc>
                <w:tcPr>
                  <w:tcW w:w="1447" w:type="dxa"/>
                  <w:vAlign w:val="center"/>
                </w:tcPr>
                <w:p w:rsidR="00EF5EBC" w:rsidRPr="007B004C" w:rsidRDefault="00EF5EBC" w:rsidP="00EF5EB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EF5EBC" w:rsidRPr="007B004C" w:rsidRDefault="007D1038" w:rsidP="00FC436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>На ЕГЭ по иностр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>анным языкам участники экзамена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 xml:space="preserve">при записи развернутых </w:t>
                  </w:r>
                  <w:r w:rsidRPr="007D1038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ответов</w:t>
                  </w: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исполь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зуют </w:t>
                  </w:r>
                  <w:r w:rsidR="00FC436D">
                    <w:rPr>
                      <w:rFonts w:ascii="Times New Roman" w:hAnsi="Times New Roman" w:cs="Times New Roman"/>
                      <w:sz w:val="28"/>
                      <w:szCs w:val="26"/>
                    </w:rPr>
                    <w:t>диакритические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знаки в </w:t>
                  </w: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>соответствии с правилами орфографии соответствующего иностранного языка, правильность их использования будет учитываться</w:t>
                  </w:r>
                  <w:r w:rsidR="00FC436D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>при оценивании ответа</w:t>
                  </w:r>
                  <w:r w:rsidR="00EF5EBC"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.</w:t>
                  </w:r>
                </w:p>
              </w:tc>
            </w:tr>
          </w:tbl>
          <w:p w:rsidR="005D1901" w:rsidRPr="007B004C" w:rsidRDefault="005D1901" w:rsidP="003F5474">
            <w:pPr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Бланк ответов № 2 (лист 1 и лист 2) по китайскому языку (рис. 1</w:t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>4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и рис. 1</w:t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)</w:t>
            </w:r>
            <w:r w:rsidR="0023411D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предназначен для записи ответов на задания 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t>КИМ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для проведения ЕГЭ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с развернутым ответом по китайскому языку</w:t>
            </w:r>
            <w:r w:rsidR="0023411D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(строго в соответствии с требованиями инструкции к КИМ </w:t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для проведения 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t>ЕГЭ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и к отдельным заданиям</w:t>
            </w:r>
            <w:r w:rsidR="0023411D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КИМ). Каждый иероглифический знак и каждый знак препинания следует писать</w:t>
            </w:r>
            <w:r w:rsidR="0023411D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внутри отдельной клетки в поле ответов бланка ответов № 2 (дополнительного бланка</w:t>
            </w:r>
            <w:r w:rsidR="0023411D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ответов № 2) (рис. 1</w:t>
            </w:r>
            <w:r w:rsidR="0033038D" w:rsidRPr="007B004C">
              <w:rPr>
                <w:rFonts w:ascii="Times New Roman" w:hAnsi="Times New Roman" w:cs="Times New Roman"/>
                <w:sz w:val="28"/>
                <w:szCs w:val="26"/>
              </w:rPr>
              <w:t>6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p w:rsidR="0023411D" w:rsidRPr="007B004C" w:rsidRDefault="0023411D" w:rsidP="002341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7666BB" wp14:editId="4C4FC8E8">
                  <wp:extent cx="5743691" cy="869562"/>
                  <wp:effectExtent l="19050" t="19050" r="9525" b="260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691" cy="86956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11D" w:rsidRPr="007B004C" w:rsidRDefault="0023411D" w:rsidP="007B004C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6"/>
              </w:rPr>
            </w:pPr>
            <w:r w:rsidRPr="007B004C">
              <w:rPr>
                <w:rFonts w:ascii="Times New Roman" w:hAnsi="Times New Roman" w:cs="Times New Roman"/>
                <w:i/>
                <w:szCs w:val="26"/>
              </w:rPr>
              <w:t>Рис.1</w:t>
            </w:r>
            <w:r w:rsidR="0033038D" w:rsidRPr="007B004C">
              <w:rPr>
                <w:rFonts w:ascii="Times New Roman" w:hAnsi="Times New Roman" w:cs="Times New Roman"/>
                <w:i/>
                <w:szCs w:val="26"/>
              </w:rPr>
              <w:t>6</w:t>
            </w:r>
            <w:r w:rsidRPr="007B004C">
              <w:rPr>
                <w:rFonts w:ascii="Times New Roman" w:hAnsi="Times New Roman" w:cs="Times New Roman"/>
                <w:i/>
                <w:szCs w:val="26"/>
              </w:rPr>
              <w:t>. Образец написания иероглифических знаков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Записи в лист 1 и лис</w:t>
            </w:r>
            <w:r w:rsidR="00131ABC">
              <w:rPr>
                <w:rFonts w:ascii="Times New Roman" w:hAnsi="Times New Roman" w:cs="Times New Roman"/>
                <w:b/>
                <w:sz w:val="28"/>
                <w:szCs w:val="26"/>
              </w:rPr>
              <w:t>т 2 бланка ответов № 2 делаются</w:t>
            </w:r>
            <w:r w:rsidR="00131ABC">
              <w:rPr>
                <w:rFonts w:ascii="Times New Roman" w:hAnsi="Times New Roman" w:cs="Times New Roman"/>
                <w:b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в следующей последовательности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: сначала заполняется лист 1, затем заполняется лист 2. Записи делаются строго на лицевой стороне, оборотная сторона листов бланка ответов № 2 </w:t>
            </w: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НЕ ЗАПОЛНЯЕТСЯ!</w:t>
            </w:r>
          </w:p>
          <w:p w:rsidR="00131ABC" w:rsidRDefault="00131ABC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При недостатке места для ответо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в на бланке ответов № 2 (лист 1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и лист 2) участнику экзамена следует попросить дополнительный бланк ответов № 2. В случае заполнения дополнительного бланка ответов № 2 при незаполненных листах (листа 1 и/или листа 2) основного бланка ответов № 2 ответы, внесенные в до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полнительный бланк ответов № 2,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НЕ ОЦЕНИВАЮТСЯ.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Запрещается делать какие-либо з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t>аписи и пометки, не относящиеся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к ответам на задания, в 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t>том числе содержащие информацию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о персональных данных участника экзамена. При наличии указанных записей и пометок ответы, внесенные в бланки,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НЕ ПРОВЕРЯЮТСЯ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Поля верхней части бла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t>нка ответов № 2 («Код региона»,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«Код предмета» и «Название предм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t>ета») заполняются автоматически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в соответствии с информацией, внесенной в бланк регистрации и бланк ответов № 1. В лист 1 бланка ответов № 2 автоматически вносится цифровое значение горизонтального </w:t>
            </w:r>
            <w:proofErr w:type="spellStart"/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ш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t>трихкода</w:t>
            </w:r>
            <w:proofErr w:type="spellEnd"/>
            <w:r w:rsidR="00050659">
              <w:rPr>
                <w:rFonts w:ascii="Times New Roman" w:hAnsi="Times New Roman" w:cs="Times New Roman"/>
                <w:sz w:val="28"/>
                <w:szCs w:val="26"/>
              </w:rPr>
              <w:t xml:space="preserve"> листа 2 бланка ответов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№ 2. Поле «Резерв-5» не заполняется.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lastRenderedPageBreak/>
              <w:t>При проведении ЕГЭ в ППЭ с использованием ЭМ</w:t>
            </w:r>
            <w:r w:rsidR="00C67E60"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ЕГЭ</w:t>
            </w:r>
            <w:r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на бумажных носителях поле «Код региона» заполняется участником экзамена. Автоматически заполняются только поля «Код</w:t>
            </w:r>
            <w:r w:rsidR="001004CF"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предмета», «Название предмета»</w:t>
            </w:r>
            <w:r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>.</w:t>
            </w:r>
          </w:p>
          <w:p w:rsidR="0023411D" w:rsidRPr="007B004C" w:rsidRDefault="0023411D" w:rsidP="007B004C">
            <w:pPr>
              <w:spacing w:after="120"/>
              <w:ind w:firstLine="743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Поле «Дополнительный бланк ответов № 2» в листе 2 бланка ответов № 2 заполняет организатор в аудитории только при выдаче дополнительного бланка ответов № 2, вписывая в это поле цифровое значение </w:t>
            </w:r>
            <w:proofErr w:type="spellStart"/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штрихкода</w:t>
            </w:r>
            <w:proofErr w:type="spellEnd"/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дополнительного бланка ответов № 2 (расположенное под </w:t>
            </w:r>
            <w:proofErr w:type="spellStart"/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штрихкодом</w:t>
            </w:r>
            <w:proofErr w:type="spellEnd"/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бланка), который выдается участнику экзамена. Если дополнительный бланк ответов № 2 не выдавался, то поле «Дополнительный бланк ответов № 2» остается пустым. Поле «Резерв-6» не заполняется. Если область отв</w:t>
            </w:r>
            <w:r w:rsidR="008038D8">
              <w:rPr>
                <w:rFonts w:ascii="Times New Roman" w:hAnsi="Times New Roman" w:cs="Times New Roman"/>
                <w:sz w:val="28"/>
                <w:szCs w:val="26"/>
              </w:rPr>
              <w:t>етов бланка ответов № 2 (лист 1</w:t>
            </w:r>
            <w:r w:rsidR="008038D8">
              <w:rPr>
                <w:rFonts w:ascii="Times New Roman" w:hAnsi="Times New Roman" w:cs="Times New Roman"/>
                <w:sz w:val="28"/>
                <w:szCs w:val="26"/>
              </w:rPr>
              <w:br/>
              <w:t xml:space="preserve">и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лист 2) и дополнительных бланков ответов № 2 содержит незаполненные области, то организаторы погашают их только на лицевой стороне бланка следующим образом: «Z».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1004CF" w:rsidRPr="007B004C" w:rsidTr="00826649">
              <w:trPr>
                <w:trHeight w:val="5988"/>
              </w:trPr>
              <w:tc>
                <w:tcPr>
                  <w:tcW w:w="1447" w:type="dxa"/>
                  <w:vAlign w:val="center"/>
                </w:tcPr>
                <w:p w:rsidR="001004CF" w:rsidRPr="007B004C" w:rsidRDefault="001004CF" w:rsidP="001004C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1004CF" w:rsidRPr="007B004C" w:rsidRDefault="001004CF" w:rsidP="004F3AD4">
                  <w:pPr>
                    <w:ind w:left="57" w:right="5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Как правило, знак «Z» свидетельствует о том, что участник экзамена завер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шил свою экзаменационную работу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и не будет возвращаться 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к оформлению своих ответов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на соответствующих бланках (продолжению оформления ответов). Указанный знак проставляется 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на последнем листе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соответствующего бланка ответов. Например, участни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к экзамена выполнил все задания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с развернутым ответом (или посильные ему задания), оформил ответы н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а задания с развернутым ответом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на бланке ответов № 2 (лист 1) и бланке ответов № 2 (лист 2), дополнительн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ые бланки ответов не запрашивал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и, соответственно, не использовал их, таким образом, знак «Z» ставится на бланке ответов № 2 (лист 2) в области указанного бланка, оставшейся незаполненной участником экзамена. Знак «Z» в данном случае на бланке ответов № 2 (лист 1) не ставится, 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даже если на бланке ответов № 2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(лист 1) имеется небольшая незаполненная область.</w:t>
                  </w:r>
                </w:p>
              </w:tc>
            </w:tr>
          </w:tbl>
          <w:p w:rsidR="00576F3F" w:rsidRPr="007B004C" w:rsidRDefault="00576F3F" w:rsidP="001A7618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  <w:tr w:rsidR="00414826" w:rsidRPr="00F91DAA" w:rsidTr="001A7618">
        <w:trPr>
          <w:trHeight w:val="567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71FF4" w:rsidRPr="00F91DAA" w:rsidRDefault="00A71FF4" w:rsidP="007B3BA6">
            <w:pPr>
              <w:pStyle w:val="2"/>
              <w:numPr>
                <w:ilvl w:val="1"/>
                <w:numId w:val="19"/>
              </w:numPr>
              <w:spacing w:before="120" w:after="120"/>
              <w:ind w:left="1429"/>
              <w:jc w:val="both"/>
              <w:outlineLvl w:val="1"/>
              <w:rPr>
                <w:b/>
                <w:szCs w:val="28"/>
              </w:rPr>
            </w:pPr>
            <w:r w:rsidRPr="00F91DAA">
              <w:rPr>
                <w:b/>
                <w:szCs w:val="28"/>
              </w:rPr>
              <w:lastRenderedPageBreak/>
              <w:t>Заполнение дополнительного бланка ответов № 2</w:t>
            </w:r>
          </w:p>
        </w:tc>
      </w:tr>
    </w:tbl>
    <w:p w:rsidR="00A71FF4" w:rsidRPr="00F91DAA" w:rsidRDefault="0068295F" w:rsidP="00D178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1DAA">
        <w:rPr>
          <w:noProof/>
          <w:lang w:eastAsia="ru-RU"/>
        </w:rPr>
        <w:drawing>
          <wp:inline distT="0" distB="0" distL="0" distR="0" wp14:anchorId="42DBDD5D" wp14:editId="3B585A54">
            <wp:extent cx="5637887" cy="8015605"/>
            <wp:effectExtent l="19050" t="19050" r="20320" b="2349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887" cy="80156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71FF4" w:rsidRPr="00F91DAA" w:rsidRDefault="00A71FF4" w:rsidP="00F91DAA">
      <w:pPr>
        <w:spacing w:line="240" w:lineRule="auto"/>
        <w:jc w:val="center"/>
        <w:rPr>
          <w:rFonts w:ascii="Times New Roman" w:hAnsi="Times New Roman" w:cs="Times New Roman"/>
          <w:i/>
          <w:iCs/>
          <w:szCs w:val="26"/>
        </w:rPr>
      </w:pPr>
      <w:r w:rsidRPr="00F91DAA">
        <w:rPr>
          <w:rFonts w:ascii="Times New Roman" w:hAnsi="Times New Roman" w:cs="Times New Roman"/>
          <w:i/>
          <w:szCs w:val="24"/>
        </w:rPr>
        <w:t>Рис. 1</w:t>
      </w:r>
      <w:r w:rsidR="0068295F" w:rsidRPr="00F91DAA">
        <w:rPr>
          <w:rFonts w:ascii="Times New Roman" w:hAnsi="Times New Roman" w:cs="Times New Roman"/>
          <w:i/>
          <w:szCs w:val="24"/>
        </w:rPr>
        <w:t>7</w:t>
      </w:r>
      <w:r w:rsidRPr="00F91DAA">
        <w:rPr>
          <w:rFonts w:ascii="Times New Roman" w:hAnsi="Times New Roman" w:cs="Times New Roman"/>
          <w:i/>
          <w:szCs w:val="24"/>
        </w:rPr>
        <w:t xml:space="preserve">. </w:t>
      </w:r>
      <w:r w:rsidRPr="00F91DAA">
        <w:rPr>
          <w:rFonts w:ascii="Times New Roman" w:hAnsi="Times New Roman" w:cs="Times New Roman"/>
          <w:i/>
          <w:iCs/>
          <w:szCs w:val="26"/>
        </w:rPr>
        <w:t>Дополнительный бланк ответов № 2</w:t>
      </w:r>
    </w:p>
    <w:p w:rsidR="001A7618" w:rsidRPr="00F91DAA" w:rsidRDefault="0068295F" w:rsidP="00F91DAA">
      <w:pPr>
        <w:spacing w:line="240" w:lineRule="auto"/>
        <w:jc w:val="center"/>
        <w:rPr>
          <w:rFonts w:ascii="Times New Roman" w:hAnsi="Times New Roman" w:cs="Times New Roman"/>
          <w:i/>
          <w:iCs/>
          <w:szCs w:val="26"/>
        </w:rPr>
      </w:pPr>
      <w:r w:rsidRPr="00F91DAA">
        <w:rPr>
          <w:noProof/>
          <w:lang w:eastAsia="ru-RU"/>
        </w:rPr>
        <w:lastRenderedPageBreak/>
        <w:drawing>
          <wp:inline distT="0" distB="0" distL="0" distR="0" wp14:anchorId="59C01EFD" wp14:editId="696A16F3">
            <wp:extent cx="5591839" cy="8067675"/>
            <wp:effectExtent l="19050" t="19050" r="2794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839" cy="8067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A7618" w:rsidRPr="00F91DAA">
        <w:rPr>
          <w:rFonts w:ascii="Times New Roman" w:hAnsi="Times New Roman" w:cs="Times New Roman"/>
          <w:i/>
          <w:szCs w:val="24"/>
        </w:rPr>
        <w:t xml:space="preserve">Рис. </w:t>
      </w:r>
      <w:r w:rsidRPr="00F91DAA">
        <w:rPr>
          <w:rFonts w:ascii="Times New Roman" w:hAnsi="Times New Roman" w:cs="Times New Roman"/>
          <w:i/>
          <w:szCs w:val="24"/>
        </w:rPr>
        <w:t>18</w:t>
      </w:r>
      <w:r w:rsidR="001A7618" w:rsidRPr="00F91DAA">
        <w:rPr>
          <w:rFonts w:ascii="Times New Roman" w:hAnsi="Times New Roman" w:cs="Times New Roman"/>
          <w:i/>
          <w:szCs w:val="24"/>
        </w:rPr>
        <w:t xml:space="preserve">. </w:t>
      </w:r>
      <w:r w:rsidR="001A7618" w:rsidRPr="00F91DAA">
        <w:rPr>
          <w:rFonts w:ascii="Times New Roman" w:hAnsi="Times New Roman" w:cs="Times New Roman"/>
          <w:i/>
          <w:iCs/>
          <w:szCs w:val="26"/>
        </w:rPr>
        <w:t>Дополнительный бланк ответов № 2 по китайскому языку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7618" w:rsidRPr="00F91DAA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Дополнительный бланк ответов № 2 (рис. </w:t>
            </w:r>
            <w:r w:rsidR="0068295F"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17, рис. 18</w:t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) выдается организатором в аудитории по требованию участника экзамена в случае, если места на бланке ответов № 2 (лист 1 и лист 2) для записи развернутых ответов недостаточно.</w:t>
            </w:r>
          </w:p>
          <w:p w:rsidR="001A7618" w:rsidRPr="00F91DAA" w:rsidRDefault="001A7618" w:rsidP="00F91DAA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lastRenderedPageBreak/>
              <w:t>Запрещается делать какие-либо з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аписи и пометки, не относящиеся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к ответам на задания, в 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том числе содержащие информацию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о персональных данных участника экзамена. При наличии указанных записей и пометок ответы, внесенные в бланки, </w:t>
            </w:r>
            <w:r w:rsidRPr="00F91DAA">
              <w:rPr>
                <w:rFonts w:ascii="Times New Roman" w:eastAsia="SimSun" w:hAnsi="Times New Roman" w:cs="Times New Roman"/>
                <w:b/>
                <w:sz w:val="28"/>
                <w:szCs w:val="26"/>
                <w:lang w:eastAsia="ru-RU"/>
              </w:rPr>
              <w:t>НЕ ПРОВЕРЯЮТСЯ</w:t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.</w:t>
            </w:r>
          </w:p>
          <w:p w:rsidR="001A7618" w:rsidRPr="00F91DAA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В верхней части бланка поле «Код региона» заполняется автоматически, поля «Код </w:t>
            </w:r>
            <w:r w:rsidR="00070D19"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предмета» и «Название предмета»</w:t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заполняются участником экзамена и должны полностью соответствовать информации, указанной в бланке ответов № 2.</w:t>
            </w:r>
          </w:p>
          <w:p w:rsidR="001A7618" w:rsidRPr="00F91DAA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>При проведении ЕГЭ в ППЭ с использованием ЭМ</w:t>
            </w:r>
            <w:r w:rsidR="001425BF" w:rsidRPr="00F91DAA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 xml:space="preserve"> ЕГЭ</w:t>
            </w:r>
            <w:r w:rsidRPr="00F91DAA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 xml:space="preserve"> на бумажных носителях заполняются поля «Код региона», «Код предмета», «Название предмета».</w:t>
            </w:r>
          </w:p>
          <w:p w:rsidR="001A7618" w:rsidRPr="00F43E43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6"/>
                <w:highlight w:val="yellow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Поле «Дополнительный бланк ответов № 2» </w:t>
            </w:r>
            <w:r w:rsidRPr="00F91DAA">
              <w:rPr>
                <w:rFonts w:ascii="Times New Roman" w:eastAsia="SimSun" w:hAnsi="Times New Roman" w:cs="Times New Roman"/>
                <w:b/>
                <w:spacing w:val="-2"/>
                <w:sz w:val="28"/>
                <w:szCs w:val="26"/>
                <w:lang w:eastAsia="ru-RU"/>
              </w:rPr>
              <w:t>заполняется</w:t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организатором в аудитории </w:t>
            </w:r>
            <w:r w:rsidRPr="00F91DAA">
              <w:rPr>
                <w:rFonts w:ascii="Times New Roman" w:eastAsia="SimSun" w:hAnsi="Times New Roman" w:cs="Times New Roman"/>
                <w:b/>
                <w:spacing w:val="-2"/>
                <w:sz w:val="28"/>
                <w:szCs w:val="26"/>
                <w:lang w:eastAsia="ru-RU"/>
              </w:rPr>
              <w:t>только при выдаче следующего дополнительного бланка ответов № 2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, если участнику экзамена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не хватило места на ранее выданных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дополнительных бланках ответов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№ 2. В этом случае организатор в аудитории вносит в это поле цифровое значение </w:t>
            </w:r>
            <w:proofErr w:type="spellStart"/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штрихкода</w:t>
            </w:r>
            <w:proofErr w:type="spellEnd"/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следующего дополнительного бланка ответов № 2 (расположенное под </w:t>
            </w:r>
            <w:proofErr w:type="spellStart"/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штрихкодом</w:t>
            </w:r>
            <w:proofErr w:type="spellEnd"/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бланка), который выдает участнику экзамена для заполнения. Если д</w:t>
            </w:r>
            <w:r w:rsidR="00F91DAA"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ополнительный бланк ответов № 2</w:t>
            </w:r>
            <w:r w:rsidR="00F91DAA"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не выдавался, то поле «Дополнительный бланк ответов № 2» остается пустым.</w:t>
            </w:r>
          </w:p>
          <w:p w:rsidR="001A7618" w:rsidRPr="003C3190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поле «Лист» организатор в аудитории при выдаче дополнительного бланка ответов № 2 вносит порядковый номер листа работы участника экзамена, нач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иная с цифры 3. Поле «Резерв-6»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не заполняется.</w:t>
            </w:r>
          </w:p>
          <w:p w:rsidR="001A7618" w:rsidRPr="00B30A55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При заполнении доп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олнительного бланка ответов № 2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по китайскому языку (рис. </w:t>
            </w:r>
            <w:r w:rsidR="00D921CE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18</w:t>
            </w: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) каждый иероглифический знак и каждый знак препинания следует писать внутри отдельной клетки области </w:t>
            </w:r>
            <w:r w:rsidRPr="00B30A55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ответов.</w:t>
            </w:r>
          </w:p>
          <w:p w:rsidR="001A7618" w:rsidRPr="00B30A55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B30A55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Ответы, внесенные в каждый следующий дополнительный бланк ответов № 2, оцениваются только при наличии полностью заполненного предыдущего дополнительного бланка ответов № 2.</w:t>
            </w:r>
          </w:p>
          <w:p w:rsidR="00FD09F8" w:rsidRPr="00B30A55" w:rsidRDefault="001A7618" w:rsidP="00B30A55">
            <w:pPr>
              <w:spacing w:after="240"/>
              <w:ind w:firstLine="709"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B30A55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Если дополнительный бланк ответов № 2 содержит незаполненные области (за исключением регистрационных полей), то организаторы погашают их только на лицевой стороне бланка следующим образом: «Z».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036901" w:rsidTr="00F91DAA">
              <w:trPr>
                <w:trHeight w:val="2171"/>
              </w:trPr>
              <w:tc>
                <w:tcPr>
                  <w:tcW w:w="1447" w:type="dxa"/>
                  <w:vAlign w:val="center"/>
                </w:tcPr>
                <w:p w:rsidR="00036901" w:rsidRPr="007E2C2B" w:rsidRDefault="00036901" w:rsidP="0003690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2C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036901" w:rsidRPr="007E2C2B" w:rsidRDefault="00036901" w:rsidP="0003690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2C2B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Как правило, знак «Z» свидетельствует о том, что участник экзамена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проставляется </w:t>
                  </w:r>
                  <w:r w:rsidRPr="007E2C2B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E2C2B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на последнем листе</w:t>
                  </w:r>
                  <w:r w:rsidRPr="007E2C2B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соответствующего бланка ответов.</w:t>
                  </w:r>
                </w:p>
              </w:tc>
            </w:tr>
          </w:tbl>
          <w:p w:rsidR="00A30CC7" w:rsidRPr="001A7618" w:rsidRDefault="00A30CC7" w:rsidP="00036901">
            <w:pPr>
              <w:spacing w:before="240" w:after="20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170F18" w:rsidRPr="001A7618" w:rsidRDefault="00170F18" w:rsidP="001A7618">
      <w:pPr>
        <w:rPr>
          <w:sz w:val="6"/>
        </w:rPr>
      </w:pPr>
    </w:p>
    <w:sectPr w:rsidR="00170F18" w:rsidRPr="001A7618" w:rsidSect="007A5D03">
      <w:headerReference w:type="default" r:id="rId32"/>
      <w:pgSz w:w="11906" w:h="16838"/>
      <w:pgMar w:top="1134" w:right="1276" w:bottom="1134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DD3" w:rsidRDefault="00546DD3" w:rsidP="00CE0494">
      <w:pPr>
        <w:spacing w:after="0" w:line="240" w:lineRule="auto"/>
      </w:pPr>
      <w:r>
        <w:separator/>
      </w:r>
    </w:p>
  </w:endnote>
  <w:endnote w:type="continuationSeparator" w:id="0">
    <w:p w:rsidR="00546DD3" w:rsidRDefault="00546DD3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DD3" w:rsidRDefault="00546DD3" w:rsidP="00CE0494">
      <w:pPr>
        <w:spacing w:after="0" w:line="240" w:lineRule="auto"/>
      </w:pPr>
      <w:r>
        <w:separator/>
      </w:r>
    </w:p>
  </w:footnote>
  <w:footnote w:type="continuationSeparator" w:id="0">
    <w:p w:rsidR="00546DD3" w:rsidRDefault="00546DD3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0699B" w:rsidRPr="00E4600F" w:rsidRDefault="00E0699B" w:rsidP="00CE0494">
        <w:pPr>
          <w:pStyle w:val="a5"/>
          <w:jc w:val="right"/>
          <w:rPr>
            <w:rFonts w:ascii="Times New Roman" w:hAnsi="Times New Roman"/>
          </w:rPr>
        </w:pPr>
        <w:r w:rsidRPr="00E4600F">
          <w:rPr>
            <w:rFonts w:ascii="Times New Roman" w:hAnsi="Times New Roman"/>
          </w:rPr>
          <w:fldChar w:fldCharType="begin"/>
        </w:r>
        <w:r w:rsidRPr="00E4600F">
          <w:rPr>
            <w:rFonts w:ascii="Times New Roman" w:hAnsi="Times New Roman"/>
          </w:rPr>
          <w:instrText>PAGE   \* MERGEFORMAT</w:instrText>
        </w:r>
        <w:r w:rsidRPr="00E4600F">
          <w:rPr>
            <w:rFonts w:ascii="Times New Roman" w:hAnsi="Times New Roman"/>
          </w:rPr>
          <w:fldChar w:fldCharType="separate"/>
        </w:r>
        <w:r w:rsidR="006C1DA8">
          <w:rPr>
            <w:rFonts w:ascii="Times New Roman" w:hAnsi="Times New Roman"/>
            <w:noProof/>
          </w:rPr>
          <w:t>28</w:t>
        </w:r>
        <w:r w:rsidRPr="00E4600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1EE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230A67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A5457C0"/>
    <w:multiLevelType w:val="hybridMultilevel"/>
    <w:tmpl w:val="4CFA8316"/>
    <w:lvl w:ilvl="0" w:tplc="263AC2D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EC415FD"/>
    <w:multiLevelType w:val="hybridMultilevel"/>
    <w:tmpl w:val="EDEE746C"/>
    <w:lvl w:ilvl="0" w:tplc="5A8C2774">
      <w:start w:val="1"/>
      <w:numFmt w:val="decimal"/>
      <w:lvlText w:val="2.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C0BC6"/>
    <w:multiLevelType w:val="hybridMultilevel"/>
    <w:tmpl w:val="D20CB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B483C"/>
    <w:multiLevelType w:val="hybridMultilevel"/>
    <w:tmpl w:val="86D620C6"/>
    <w:lvl w:ilvl="0" w:tplc="605899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7739"/>
    <w:multiLevelType w:val="hybridMultilevel"/>
    <w:tmpl w:val="513CD0F0"/>
    <w:lvl w:ilvl="0" w:tplc="0450DB74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F6404B7"/>
    <w:multiLevelType w:val="multilevel"/>
    <w:tmpl w:val="B93EF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 w15:restartNumberingAfterBreak="0">
    <w:nsid w:val="27285656"/>
    <w:multiLevelType w:val="multilevel"/>
    <w:tmpl w:val="9B6E623E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A303F04"/>
    <w:multiLevelType w:val="hybridMultilevel"/>
    <w:tmpl w:val="E4E2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0006E"/>
    <w:multiLevelType w:val="multilevel"/>
    <w:tmpl w:val="3FF4D3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2FCA100E"/>
    <w:multiLevelType w:val="hybridMultilevel"/>
    <w:tmpl w:val="A994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F7F"/>
    <w:multiLevelType w:val="hybridMultilevel"/>
    <w:tmpl w:val="04C2FCF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5DC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64C0C9A"/>
    <w:multiLevelType w:val="hybridMultilevel"/>
    <w:tmpl w:val="1ECE2E02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60E50"/>
    <w:multiLevelType w:val="hybridMultilevel"/>
    <w:tmpl w:val="902C5A6C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1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7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EDF2FE2"/>
    <w:multiLevelType w:val="hybridMultilevel"/>
    <w:tmpl w:val="6E52A5C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ED3813"/>
    <w:multiLevelType w:val="hybridMultilevel"/>
    <w:tmpl w:val="054A3010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13F8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9"/>
  </w:num>
  <w:num w:numId="2">
    <w:abstractNumId w:val="17"/>
  </w:num>
  <w:num w:numId="3">
    <w:abstractNumId w:val="21"/>
  </w:num>
  <w:num w:numId="4">
    <w:abstractNumId w:val="9"/>
  </w:num>
  <w:num w:numId="5">
    <w:abstractNumId w:val="11"/>
  </w:num>
  <w:num w:numId="6">
    <w:abstractNumId w:val="5"/>
  </w:num>
  <w:num w:numId="7">
    <w:abstractNumId w:val="4"/>
  </w:num>
  <w:num w:numId="8">
    <w:abstractNumId w:val="7"/>
  </w:num>
  <w:num w:numId="9">
    <w:abstractNumId w:val="20"/>
  </w:num>
  <w:num w:numId="10">
    <w:abstractNumId w:val="18"/>
  </w:num>
  <w:num w:numId="11">
    <w:abstractNumId w:val="14"/>
  </w:num>
  <w:num w:numId="12">
    <w:abstractNumId w:val="12"/>
  </w:num>
  <w:num w:numId="13">
    <w:abstractNumId w:val="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</w:num>
  <w:num w:numId="17">
    <w:abstractNumId w:val="1"/>
  </w:num>
  <w:num w:numId="18">
    <w:abstractNumId w:val="0"/>
  </w:num>
  <w:num w:numId="19">
    <w:abstractNumId w:val="10"/>
  </w:num>
  <w:num w:numId="20">
    <w:abstractNumId w:val="15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56"/>
    <w:rsid w:val="0000206A"/>
    <w:rsid w:val="000029CF"/>
    <w:rsid w:val="00002C2C"/>
    <w:rsid w:val="000035AC"/>
    <w:rsid w:val="00004E63"/>
    <w:rsid w:val="000052C1"/>
    <w:rsid w:val="00007A15"/>
    <w:rsid w:val="0001066E"/>
    <w:rsid w:val="000107EB"/>
    <w:rsid w:val="00012D89"/>
    <w:rsid w:val="00013165"/>
    <w:rsid w:val="00015B5A"/>
    <w:rsid w:val="0002186F"/>
    <w:rsid w:val="00022B05"/>
    <w:rsid w:val="0002459E"/>
    <w:rsid w:val="00025B65"/>
    <w:rsid w:val="0002797B"/>
    <w:rsid w:val="00027D64"/>
    <w:rsid w:val="000312A8"/>
    <w:rsid w:val="00031CD2"/>
    <w:rsid w:val="000320FA"/>
    <w:rsid w:val="00033CCB"/>
    <w:rsid w:val="000355D1"/>
    <w:rsid w:val="00036595"/>
    <w:rsid w:val="00036901"/>
    <w:rsid w:val="00036F05"/>
    <w:rsid w:val="00037040"/>
    <w:rsid w:val="000400B2"/>
    <w:rsid w:val="000402DB"/>
    <w:rsid w:val="00040E57"/>
    <w:rsid w:val="000425FD"/>
    <w:rsid w:val="00043C2F"/>
    <w:rsid w:val="00044C0E"/>
    <w:rsid w:val="00046FBD"/>
    <w:rsid w:val="0004705C"/>
    <w:rsid w:val="00050420"/>
    <w:rsid w:val="00050659"/>
    <w:rsid w:val="00052ABD"/>
    <w:rsid w:val="00053D28"/>
    <w:rsid w:val="00053DFF"/>
    <w:rsid w:val="00055457"/>
    <w:rsid w:val="00055463"/>
    <w:rsid w:val="00062D48"/>
    <w:rsid w:val="00063338"/>
    <w:rsid w:val="0006391B"/>
    <w:rsid w:val="0006486E"/>
    <w:rsid w:val="00064A1D"/>
    <w:rsid w:val="00066096"/>
    <w:rsid w:val="00070D19"/>
    <w:rsid w:val="00070E70"/>
    <w:rsid w:val="000713EA"/>
    <w:rsid w:val="000715A5"/>
    <w:rsid w:val="00071730"/>
    <w:rsid w:val="000732C6"/>
    <w:rsid w:val="000747C3"/>
    <w:rsid w:val="00075564"/>
    <w:rsid w:val="0007571C"/>
    <w:rsid w:val="00076551"/>
    <w:rsid w:val="000774D2"/>
    <w:rsid w:val="000774E5"/>
    <w:rsid w:val="0008071C"/>
    <w:rsid w:val="00081AE0"/>
    <w:rsid w:val="00081E22"/>
    <w:rsid w:val="00084406"/>
    <w:rsid w:val="00085BE4"/>
    <w:rsid w:val="00086D34"/>
    <w:rsid w:val="00086D8A"/>
    <w:rsid w:val="00090DDE"/>
    <w:rsid w:val="00090F87"/>
    <w:rsid w:val="00091CDB"/>
    <w:rsid w:val="000930E0"/>
    <w:rsid w:val="00094262"/>
    <w:rsid w:val="0009428E"/>
    <w:rsid w:val="00095659"/>
    <w:rsid w:val="00095D7C"/>
    <w:rsid w:val="00097660"/>
    <w:rsid w:val="000A0330"/>
    <w:rsid w:val="000A154A"/>
    <w:rsid w:val="000A1A48"/>
    <w:rsid w:val="000A1C91"/>
    <w:rsid w:val="000A2A44"/>
    <w:rsid w:val="000A3C46"/>
    <w:rsid w:val="000A5053"/>
    <w:rsid w:val="000A5154"/>
    <w:rsid w:val="000A7266"/>
    <w:rsid w:val="000A745F"/>
    <w:rsid w:val="000A7D8E"/>
    <w:rsid w:val="000B0F9D"/>
    <w:rsid w:val="000B1292"/>
    <w:rsid w:val="000B27A0"/>
    <w:rsid w:val="000B4261"/>
    <w:rsid w:val="000B6B6D"/>
    <w:rsid w:val="000B780F"/>
    <w:rsid w:val="000B7BBA"/>
    <w:rsid w:val="000C217B"/>
    <w:rsid w:val="000C23B4"/>
    <w:rsid w:val="000C381A"/>
    <w:rsid w:val="000C3A68"/>
    <w:rsid w:val="000C3FD5"/>
    <w:rsid w:val="000C47F3"/>
    <w:rsid w:val="000C5738"/>
    <w:rsid w:val="000D0767"/>
    <w:rsid w:val="000D0F4E"/>
    <w:rsid w:val="000D1A39"/>
    <w:rsid w:val="000D4761"/>
    <w:rsid w:val="000D5AF4"/>
    <w:rsid w:val="000E1012"/>
    <w:rsid w:val="000E11D2"/>
    <w:rsid w:val="000E1DF3"/>
    <w:rsid w:val="000E1E46"/>
    <w:rsid w:val="000E439F"/>
    <w:rsid w:val="000E4476"/>
    <w:rsid w:val="000E6938"/>
    <w:rsid w:val="000F0F4E"/>
    <w:rsid w:val="000F1D93"/>
    <w:rsid w:val="000F308A"/>
    <w:rsid w:val="000F39CE"/>
    <w:rsid w:val="000F3FA3"/>
    <w:rsid w:val="000F44AD"/>
    <w:rsid w:val="000F5EC0"/>
    <w:rsid w:val="001004CF"/>
    <w:rsid w:val="00100A14"/>
    <w:rsid w:val="00103476"/>
    <w:rsid w:val="00105BE0"/>
    <w:rsid w:val="00107107"/>
    <w:rsid w:val="00107865"/>
    <w:rsid w:val="00107898"/>
    <w:rsid w:val="00107CE0"/>
    <w:rsid w:val="001102F3"/>
    <w:rsid w:val="00112FC4"/>
    <w:rsid w:val="001137E6"/>
    <w:rsid w:val="00114135"/>
    <w:rsid w:val="00115204"/>
    <w:rsid w:val="0012002B"/>
    <w:rsid w:val="00122C5D"/>
    <w:rsid w:val="001230EE"/>
    <w:rsid w:val="001239F0"/>
    <w:rsid w:val="00123BB5"/>
    <w:rsid w:val="00124384"/>
    <w:rsid w:val="00125812"/>
    <w:rsid w:val="00126078"/>
    <w:rsid w:val="0012739E"/>
    <w:rsid w:val="00127A39"/>
    <w:rsid w:val="00131ABC"/>
    <w:rsid w:val="00136179"/>
    <w:rsid w:val="001369C8"/>
    <w:rsid w:val="00137D66"/>
    <w:rsid w:val="001425BF"/>
    <w:rsid w:val="0014348D"/>
    <w:rsid w:val="00143695"/>
    <w:rsid w:val="00143A84"/>
    <w:rsid w:val="001451F7"/>
    <w:rsid w:val="0014555F"/>
    <w:rsid w:val="00147F6E"/>
    <w:rsid w:val="001502C5"/>
    <w:rsid w:val="001503A1"/>
    <w:rsid w:val="00151537"/>
    <w:rsid w:val="00153DBA"/>
    <w:rsid w:val="00154409"/>
    <w:rsid w:val="00155B86"/>
    <w:rsid w:val="001571D1"/>
    <w:rsid w:val="00157A00"/>
    <w:rsid w:val="00161D86"/>
    <w:rsid w:val="001632DF"/>
    <w:rsid w:val="00165C8D"/>
    <w:rsid w:val="001663EA"/>
    <w:rsid w:val="00166A8C"/>
    <w:rsid w:val="001676E4"/>
    <w:rsid w:val="00170D0E"/>
    <w:rsid w:val="00170F18"/>
    <w:rsid w:val="00173C01"/>
    <w:rsid w:val="00174D80"/>
    <w:rsid w:val="0017535C"/>
    <w:rsid w:val="00175FCE"/>
    <w:rsid w:val="001776AF"/>
    <w:rsid w:val="00177D45"/>
    <w:rsid w:val="00180715"/>
    <w:rsid w:val="0018112F"/>
    <w:rsid w:val="0018158A"/>
    <w:rsid w:val="00182088"/>
    <w:rsid w:val="0018538B"/>
    <w:rsid w:val="001875F4"/>
    <w:rsid w:val="0018766C"/>
    <w:rsid w:val="00187705"/>
    <w:rsid w:val="00187A2F"/>
    <w:rsid w:val="0019014B"/>
    <w:rsid w:val="00191C8D"/>
    <w:rsid w:val="00192875"/>
    <w:rsid w:val="001941E0"/>
    <w:rsid w:val="00195231"/>
    <w:rsid w:val="001956EE"/>
    <w:rsid w:val="00195B84"/>
    <w:rsid w:val="00197AC6"/>
    <w:rsid w:val="001A1852"/>
    <w:rsid w:val="001A1857"/>
    <w:rsid w:val="001A2D21"/>
    <w:rsid w:val="001A31FD"/>
    <w:rsid w:val="001A6DDA"/>
    <w:rsid w:val="001A758A"/>
    <w:rsid w:val="001A7618"/>
    <w:rsid w:val="001A7FF2"/>
    <w:rsid w:val="001B0001"/>
    <w:rsid w:val="001B2ED5"/>
    <w:rsid w:val="001B3752"/>
    <w:rsid w:val="001B38AF"/>
    <w:rsid w:val="001B7C37"/>
    <w:rsid w:val="001C04E2"/>
    <w:rsid w:val="001C0ED4"/>
    <w:rsid w:val="001C1DAA"/>
    <w:rsid w:val="001C484C"/>
    <w:rsid w:val="001C5EA1"/>
    <w:rsid w:val="001D00E0"/>
    <w:rsid w:val="001D0777"/>
    <w:rsid w:val="001D0B4B"/>
    <w:rsid w:val="001D370B"/>
    <w:rsid w:val="001D46D7"/>
    <w:rsid w:val="001D47FF"/>
    <w:rsid w:val="001D5BA5"/>
    <w:rsid w:val="001D71A2"/>
    <w:rsid w:val="001D7850"/>
    <w:rsid w:val="001E2066"/>
    <w:rsid w:val="001E3D42"/>
    <w:rsid w:val="001E4E81"/>
    <w:rsid w:val="001F221A"/>
    <w:rsid w:val="001F3883"/>
    <w:rsid w:val="001F4DF0"/>
    <w:rsid w:val="001F6874"/>
    <w:rsid w:val="001F6EF6"/>
    <w:rsid w:val="002004D8"/>
    <w:rsid w:val="00201714"/>
    <w:rsid w:val="00202D5A"/>
    <w:rsid w:val="0020363F"/>
    <w:rsid w:val="00204A78"/>
    <w:rsid w:val="002064CE"/>
    <w:rsid w:val="002065FC"/>
    <w:rsid w:val="00206E10"/>
    <w:rsid w:val="0021062E"/>
    <w:rsid w:val="0021365D"/>
    <w:rsid w:val="00214E50"/>
    <w:rsid w:val="002150E7"/>
    <w:rsid w:val="00216837"/>
    <w:rsid w:val="0021768C"/>
    <w:rsid w:val="00221354"/>
    <w:rsid w:val="00222508"/>
    <w:rsid w:val="0022648A"/>
    <w:rsid w:val="00232390"/>
    <w:rsid w:val="002329AA"/>
    <w:rsid w:val="00233579"/>
    <w:rsid w:val="002336D6"/>
    <w:rsid w:val="0023411D"/>
    <w:rsid w:val="0023624F"/>
    <w:rsid w:val="00237052"/>
    <w:rsid w:val="002425D1"/>
    <w:rsid w:val="00243B29"/>
    <w:rsid w:val="00244488"/>
    <w:rsid w:val="00244A47"/>
    <w:rsid w:val="002462BD"/>
    <w:rsid w:val="00247019"/>
    <w:rsid w:val="002476A5"/>
    <w:rsid w:val="002501F0"/>
    <w:rsid w:val="00250BB1"/>
    <w:rsid w:val="00250BEE"/>
    <w:rsid w:val="00252FA2"/>
    <w:rsid w:val="002542EF"/>
    <w:rsid w:val="00256BF7"/>
    <w:rsid w:val="00257AA2"/>
    <w:rsid w:val="00260981"/>
    <w:rsid w:val="00260AE0"/>
    <w:rsid w:val="00260F11"/>
    <w:rsid w:val="002620D8"/>
    <w:rsid w:val="00262AA0"/>
    <w:rsid w:val="00263C2E"/>
    <w:rsid w:val="00264CF5"/>
    <w:rsid w:val="00272210"/>
    <w:rsid w:val="002741AE"/>
    <w:rsid w:val="00274DA1"/>
    <w:rsid w:val="0027521A"/>
    <w:rsid w:val="00275849"/>
    <w:rsid w:val="00275AF8"/>
    <w:rsid w:val="002776CC"/>
    <w:rsid w:val="002778B5"/>
    <w:rsid w:val="00280C0A"/>
    <w:rsid w:val="002822CB"/>
    <w:rsid w:val="00282881"/>
    <w:rsid w:val="00282922"/>
    <w:rsid w:val="00286967"/>
    <w:rsid w:val="0028762B"/>
    <w:rsid w:val="0029096E"/>
    <w:rsid w:val="0029165C"/>
    <w:rsid w:val="00291E43"/>
    <w:rsid w:val="00292F22"/>
    <w:rsid w:val="00295893"/>
    <w:rsid w:val="00295950"/>
    <w:rsid w:val="00295BEE"/>
    <w:rsid w:val="002A063C"/>
    <w:rsid w:val="002A2C30"/>
    <w:rsid w:val="002A3DA5"/>
    <w:rsid w:val="002A5FC6"/>
    <w:rsid w:val="002A6511"/>
    <w:rsid w:val="002A77B0"/>
    <w:rsid w:val="002B0E29"/>
    <w:rsid w:val="002B36BE"/>
    <w:rsid w:val="002B4A0F"/>
    <w:rsid w:val="002B4FD3"/>
    <w:rsid w:val="002B5036"/>
    <w:rsid w:val="002B6F25"/>
    <w:rsid w:val="002B7DF2"/>
    <w:rsid w:val="002C3989"/>
    <w:rsid w:val="002C4319"/>
    <w:rsid w:val="002C44B1"/>
    <w:rsid w:val="002C4880"/>
    <w:rsid w:val="002C593A"/>
    <w:rsid w:val="002C60CF"/>
    <w:rsid w:val="002C60F6"/>
    <w:rsid w:val="002C74E2"/>
    <w:rsid w:val="002D1DE8"/>
    <w:rsid w:val="002D2A65"/>
    <w:rsid w:val="002D3D35"/>
    <w:rsid w:val="002D3D4C"/>
    <w:rsid w:val="002D5D41"/>
    <w:rsid w:val="002D7BD7"/>
    <w:rsid w:val="002E08BD"/>
    <w:rsid w:val="002E1B4B"/>
    <w:rsid w:val="002E28FD"/>
    <w:rsid w:val="002E54D6"/>
    <w:rsid w:val="002E5C97"/>
    <w:rsid w:val="002E7027"/>
    <w:rsid w:val="002F258F"/>
    <w:rsid w:val="002F39D3"/>
    <w:rsid w:val="002F655A"/>
    <w:rsid w:val="00300AB7"/>
    <w:rsid w:val="00300CD4"/>
    <w:rsid w:val="00302A41"/>
    <w:rsid w:val="00303D06"/>
    <w:rsid w:val="00306DB5"/>
    <w:rsid w:val="003072C9"/>
    <w:rsid w:val="0031014E"/>
    <w:rsid w:val="00311CCC"/>
    <w:rsid w:val="00312F03"/>
    <w:rsid w:val="003135DD"/>
    <w:rsid w:val="003155F1"/>
    <w:rsid w:val="0031619E"/>
    <w:rsid w:val="00317368"/>
    <w:rsid w:val="00317BDC"/>
    <w:rsid w:val="00317EAF"/>
    <w:rsid w:val="00320581"/>
    <w:rsid w:val="0032086D"/>
    <w:rsid w:val="003238B2"/>
    <w:rsid w:val="003241BB"/>
    <w:rsid w:val="00327820"/>
    <w:rsid w:val="00327D10"/>
    <w:rsid w:val="0033038D"/>
    <w:rsid w:val="00331718"/>
    <w:rsid w:val="00331D28"/>
    <w:rsid w:val="00332832"/>
    <w:rsid w:val="00333B07"/>
    <w:rsid w:val="0033479A"/>
    <w:rsid w:val="0033564D"/>
    <w:rsid w:val="00335C5E"/>
    <w:rsid w:val="003361B8"/>
    <w:rsid w:val="00336A47"/>
    <w:rsid w:val="003412C0"/>
    <w:rsid w:val="003416AF"/>
    <w:rsid w:val="00343350"/>
    <w:rsid w:val="0034506D"/>
    <w:rsid w:val="003512AC"/>
    <w:rsid w:val="00351428"/>
    <w:rsid w:val="00352886"/>
    <w:rsid w:val="00352C67"/>
    <w:rsid w:val="00353FAE"/>
    <w:rsid w:val="00355374"/>
    <w:rsid w:val="00355C31"/>
    <w:rsid w:val="00357BED"/>
    <w:rsid w:val="00357F9D"/>
    <w:rsid w:val="003604DD"/>
    <w:rsid w:val="00364838"/>
    <w:rsid w:val="00364972"/>
    <w:rsid w:val="00364AA5"/>
    <w:rsid w:val="00365440"/>
    <w:rsid w:val="003661BC"/>
    <w:rsid w:val="003670C1"/>
    <w:rsid w:val="0036714D"/>
    <w:rsid w:val="00367F97"/>
    <w:rsid w:val="00370632"/>
    <w:rsid w:val="00370EF0"/>
    <w:rsid w:val="00371B90"/>
    <w:rsid w:val="00375251"/>
    <w:rsid w:val="00376E50"/>
    <w:rsid w:val="003770F8"/>
    <w:rsid w:val="00377DEE"/>
    <w:rsid w:val="003821A8"/>
    <w:rsid w:val="00382A5C"/>
    <w:rsid w:val="00382C1A"/>
    <w:rsid w:val="003836AD"/>
    <w:rsid w:val="003848F5"/>
    <w:rsid w:val="003904C0"/>
    <w:rsid w:val="003904EC"/>
    <w:rsid w:val="00392BD4"/>
    <w:rsid w:val="00393381"/>
    <w:rsid w:val="003935CC"/>
    <w:rsid w:val="00396392"/>
    <w:rsid w:val="003A0D0E"/>
    <w:rsid w:val="003A39AE"/>
    <w:rsid w:val="003A3A7B"/>
    <w:rsid w:val="003A5770"/>
    <w:rsid w:val="003A72EC"/>
    <w:rsid w:val="003A7C43"/>
    <w:rsid w:val="003B0703"/>
    <w:rsid w:val="003B09C5"/>
    <w:rsid w:val="003B1AA7"/>
    <w:rsid w:val="003B27C8"/>
    <w:rsid w:val="003B2D5F"/>
    <w:rsid w:val="003B3E45"/>
    <w:rsid w:val="003B405F"/>
    <w:rsid w:val="003B5332"/>
    <w:rsid w:val="003B6530"/>
    <w:rsid w:val="003B672C"/>
    <w:rsid w:val="003C0410"/>
    <w:rsid w:val="003C0F49"/>
    <w:rsid w:val="003C2BA0"/>
    <w:rsid w:val="003C2E4E"/>
    <w:rsid w:val="003C3190"/>
    <w:rsid w:val="003C32D3"/>
    <w:rsid w:val="003C3794"/>
    <w:rsid w:val="003C41C6"/>
    <w:rsid w:val="003D234F"/>
    <w:rsid w:val="003D37E9"/>
    <w:rsid w:val="003D4C58"/>
    <w:rsid w:val="003D591D"/>
    <w:rsid w:val="003D6440"/>
    <w:rsid w:val="003D73C7"/>
    <w:rsid w:val="003E02C3"/>
    <w:rsid w:val="003E2037"/>
    <w:rsid w:val="003E2E77"/>
    <w:rsid w:val="003E3E75"/>
    <w:rsid w:val="003E52C5"/>
    <w:rsid w:val="003E53DF"/>
    <w:rsid w:val="003E64A5"/>
    <w:rsid w:val="003E6AE5"/>
    <w:rsid w:val="003E76D8"/>
    <w:rsid w:val="003F07B3"/>
    <w:rsid w:val="003F0E81"/>
    <w:rsid w:val="003F376B"/>
    <w:rsid w:val="003F3CF6"/>
    <w:rsid w:val="003F5474"/>
    <w:rsid w:val="003F54D8"/>
    <w:rsid w:val="003F5A7E"/>
    <w:rsid w:val="003F78A9"/>
    <w:rsid w:val="004008BC"/>
    <w:rsid w:val="00401B4B"/>
    <w:rsid w:val="00403AE8"/>
    <w:rsid w:val="00404C46"/>
    <w:rsid w:val="00406251"/>
    <w:rsid w:val="004071D7"/>
    <w:rsid w:val="00410C5A"/>
    <w:rsid w:val="00411830"/>
    <w:rsid w:val="00413F66"/>
    <w:rsid w:val="004141D1"/>
    <w:rsid w:val="00414826"/>
    <w:rsid w:val="00415765"/>
    <w:rsid w:val="00415CD6"/>
    <w:rsid w:val="00420106"/>
    <w:rsid w:val="004210BA"/>
    <w:rsid w:val="00421CE5"/>
    <w:rsid w:val="00422333"/>
    <w:rsid w:val="0042287F"/>
    <w:rsid w:val="004228F3"/>
    <w:rsid w:val="00423A02"/>
    <w:rsid w:val="0042575F"/>
    <w:rsid w:val="00430EA5"/>
    <w:rsid w:val="00432B67"/>
    <w:rsid w:val="00435E01"/>
    <w:rsid w:val="00436E30"/>
    <w:rsid w:val="004372B9"/>
    <w:rsid w:val="00437F89"/>
    <w:rsid w:val="0044029E"/>
    <w:rsid w:val="0044082E"/>
    <w:rsid w:val="00441CE2"/>
    <w:rsid w:val="00442B33"/>
    <w:rsid w:val="00445BF4"/>
    <w:rsid w:val="00445D11"/>
    <w:rsid w:val="0044775F"/>
    <w:rsid w:val="00447CE1"/>
    <w:rsid w:val="004507FF"/>
    <w:rsid w:val="00451E31"/>
    <w:rsid w:val="00452F36"/>
    <w:rsid w:val="004538F0"/>
    <w:rsid w:val="004545DA"/>
    <w:rsid w:val="004548CC"/>
    <w:rsid w:val="004556D8"/>
    <w:rsid w:val="00456EA4"/>
    <w:rsid w:val="004575EB"/>
    <w:rsid w:val="00457974"/>
    <w:rsid w:val="00460A69"/>
    <w:rsid w:val="004611FD"/>
    <w:rsid w:val="00461400"/>
    <w:rsid w:val="004615EB"/>
    <w:rsid w:val="004653CF"/>
    <w:rsid w:val="00465939"/>
    <w:rsid w:val="004673AC"/>
    <w:rsid w:val="00470AB5"/>
    <w:rsid w:val="00475BE1"/>
    <w:rsid w:val="0047736A"/>
    <w:rsid w:val="004818A7"/>
    <w:rsid w:val="00481CD5"/>
    <w:rsid w:val="004820D5"/>
    <w:rsid w:val="004831CF"/>
    <w:rsid w:val="00483CF6"/>
    <w:rsid w:val="00483DF0"/>
    <w:rsid w:val="00486061"/>
    <w:rsid w:val="00486256"/>
    <w:rsid w:val="00486499"/>
    <w:rsid w:val="004865F3"/>
    <w:rsid w:val="00487880"/>
    <w:rsid w:val="00490422"/>
    <w:rsid w:val="00490BB4"/>
    <w:rsid w:val="00491BF9"/>
    <w:rsid w:val="00491F68"/>
    <w:rsid w:val="00492BD6"/>
    <w:rsid w:val="004941A1"/>
    <w:rsid w:val="0049653E"/>
    <w:rsid w:val="004965B3"/>
    <w:rsid w:val="004969C5"/>
    <w:rsid w:val="00497090"/>
    <w:rsid w:val="004A14E0"/>
    <w:rsid w:val="004A18AB"/>
    <w:rsid w:val="004A193E"/>
    <w:rsid w:val="004A2A9C"/>
    <w:rsid w:val="004A6582"/>
    <w:rsid w:val="004A6F60"/>
    <w:rsid w:val="004A7A74"/>
    <w:rsid w:val="004B0163"/>
    <w:rsid w:val="004B07BD"/>
    <w:rsid w:val="004B19EE"/>
    <w:rsid w:val="004B3288"/>
    <w:rsid w:val="004B3D77"/>
    <w:rsid w:val="004B4C9D"/>
    <w:rsid w:val="004B5B09"/>
    <w:rsid w:val="004C0B57"/>
    <w:rsid w:val="004C1A4B"/>
    <w:rsid w:val="004C40C5"/>
    <w:rsid w:val="004C51AA"/>
    <w:rsid w:val="004C6008"/>
    <w:rsid w:val="004C78F5"/>
    <w:rsid w:val="004D4020"/>
    <w:rsid w:val="004E1935"/>
    <w:rsid w:val="004E2423"/>
    <w:rsid w:val="004E44E6"/>
    <w:rsid w:val="004E6E35"/>
    <w:rsid w:val="004E6F8B"/>
    <w:rsid w:val="004F2C8A"/>
    <w:rsid w:val="004F2D19"/>
    <w:rsid w:val="004F3AD4"/>
    <w:rsid w:val="004F3BA3"/>
    <w:rsid w:val="004F47C5"/>
    <w:rsid w:val="004F723E"/>
    <w:rsid w:val="004F77E1"/>
    <w:rsid w:val="004F7EF3"/>
    <w:rsid w:val="0050054F"/>
    <w:rsid w:val="005016CC"/>
    <w:rsid w:val="00502582"/>
    <w:rsid w:val="00502FC1"/>
    <w:rsid w:val="005044F7"/>
    <w:rsid w:val="005062CC"/>
    <w:rsid w:val="0050683A"/>
    <w:rsid w:val="00506C92"/>
    <w:rsid w:val="00507B5E"/>
    <w:rsid w:val="0051082B"/>
    <w:rsid w:val="00510A34"/>
    <w:rsid w:val="00512446"/>
    <w:rsid w:val="00513484"/>
    <w:rsid w:val="00516348"/>
    <w:rsid w:val="0051669D"/>
    <w:rsid w:val="00516967"/>
    <w:rsid w:val="00517A81"/>
    <w:rsid w:val="0052095D"/>
    <w:rsid w:val="005215A0"/>
    <w:rsid w:val="00523ECA"/>
    <w:rsid w:val="005246A2"/>
    <w:rsid w:val="00530451"/>
    <w:rsid w:val="00532294"/>
    <w:rsid w:val="00532AC9"/>
    <w:rsid w:val="00532CDC"/>
    <w:rsid w:val="005342C4"/>
    <w:rsid w:val="0054030C"/>
    <w:rsid w:val="005404CD"/>
    <w:rsid w:val="00540AA8"/>
    <w:rsid w:val="005421ED"/>
    <w:rsid w:val="00543EF5"/>
    <w:rsid w:val="00544FF8"/>
    <w:rsid w:val="00546DD3"/>
    <w:rsid w:val="0055280C"/>
    <w:rsid w:val="00552F0C"/>
    <w:rsid w:val="00555CE0"/>
    <w:rsid w:val="005568D9"/>
    <w:rsid w:val="00557170"/>
    <w:rsid w:val="005571BA"/>
    <w:rsid w:val="005573E8"/>
    <w:rsid w:val="00560020"/>
    <w:rsid w:val="00561680"/>
    <w:rsid w:val="00561CB6"/>
    <w:rsid w:val="00562299"/>
    <w:rsid w:val="005638ED"/>
    <w:rsid w:val="0056467D"/>
    <w:rsid w:val="00570265"/>
    <w:rsid w:val="00573665"/>
    <w:rsid w:val="00574160"/>
    <w:rsid w:val="00575703"/>
    <w:rsid w:val="00576F3F"/>
    <w:rsid w:val="0058124C"/>
    <w:rsid w:val="00581306"/>
    <w:rsid w:val="00582017"/>
    <w:rsid w:val="00587418"/>
    <w:rsid w:val="00587C5B"/>
    <w:rsid w:val="005915D8"/>
    <w:rsid w:val="00591692"/>
    <w:rsid w:val="005921EA"/>
    <w:rsid w:val="00593C1D"/>
    <w:rsid w:val="005954BE"/>
    <w:rsid w:val="00597F7E"/>
    <w:rsid w:val="005A0644"/>
    <w:rsid w:val="005A1ED5"/>
    <w:rsid w:val="005A29C0"/>
    <w:rsid w:val="005A360A"/>
    <w:rsid w:val="005A3FB6"/>
    <w:rsid w:val="005A40B5"/>
    <w:rsid w:val="005B01A4"/>
    <w:rsid w:val="005B0865"/>
    <w:rsid w:val="005B1434"/>
    <w:rsid w:val="005B27D9"/>
    <w:rsid w:val="005B2B8D"/>
    <w:rsid w:val="005B42BF"/>
    <w:rsid w:val="005B5290"/>
    <w:rsid w:val="005B66D4"/>
    <w:rsid w:val="005C1A2C"/>
    <w:rsid w:val="005C2927"/>
    <w:rsid w:val="005C5AAE"/>
    <w:rsid w:val="005C7086"/>
    <w:rsid w:val="005D1901"/>
    <w:rsid w:val="005D3FF5"/>
    <w:rsid w:val="005D5C6F"/>
    <w:rsid w:val="005D614E"/>
    <w:rsid w:val="005D6C19"/>
    <w:rsid w:val="005E1071"/>
    <w:rsid w:val="005E10D6"/>
    <w:rsid w:val="005E1601"/>
    <w:rsid w:val="005E3CCB"/>
    <w:rsid w:val="005E3FFE"/>
    <w:rsid w:val="005E4953"/>
    <w:rsid w:val="005E4E15"/>
    <w:rsid w:val="005E59A8"/>
    <w:rsid w:val="005E74C5"/>
    <w:rsid w:val="005E777C"/>
    <w:rsid w:val="005E7C51"/>
    <w:rsid w:val="005F0C9C"/>
    <w:rsid w:val="005F454C"/>
    <w:rsid w:val="005F5746"/>
    <w:rsid w:val="005F5F81"/>
    <w:rsid w:val="005F6A5F"/>
    <w:rsid w:val="005F7A43"/>
    <w:rsid w:val="00601955"/>
    <w:rsid w:val="00602373"/>
    <w:rsid w:val="00602375"/>
    <w:rsid w:val="00604451"/>
    <w:rsid w:val="006050A9"/>
    <w:rsid w:val="0060597E"/>
    <w:rsid w:val="00605CD6"/>
    <w:rsid w:val="006064A8"/>
    <w:rsid w:val="00606CA4"/>
    <w:rsid w:val="0060759B"/>
    <w:rsid w:val="00611D85"/>
    <w:rsid w:val="00613610"/>
    <w:rsid w:val="00616B5B"/>
    <w:rsid w:val="00620B03"/>
    <w:rsid w:val="006228FD"/>
    <w:rsid w:val="006231B3"/>
    <w:rsid w:val="006262CC"/>
    <w:rsid w:val="006264B2"/>
    <w:rsid w:val="00626B65"/>
    <w:rsid w:val="00627193"/>
    <w:rsid w:val="00630CDE"/>
    <w:rsid w:val="006331C3"/>
    <w:rsid w:val="006338FD"/>
    <w:rsid w:val="00634249"/>
    <w:rsid w:val="00637549"/>
    <w:rsid w:val="006406A2"/>
    <w:rsid w:val="00645160"/>
    <w:rsid w:val="0064669F"/>
    <w:rsid w:val="006523D9"/>
    <w:rsid w:val="00652445"/>
    <w:rsid w:val="006535DE"/>
    <w:rsid w:val="006547D6"/>
    <w:rsid w:val="0065522F"/>
    <w:rsid w:val="00655E46"/>
    <w:rsid w:val="00656130"/>
    <w:rsid w:val="00656A31"/>
    <w:rsid w:val="00661399"/>
    <w:rsid w:val="00661431"/>
    <w:rsid w:val="00661E69"/>
    <w:rsid w:val="0066279B"/>
    <w:rsid w:val="00662C23"/>
    <w:rsid w:val="00666BEF"/>
    <w:rsid w:val="00670DC9"/>
    <w:rsid w:val="006710AE"/>
    <w:rsid w:val="00671942"/>
    <w:rsid w:val="00671F41"/>
    <w:rsid w:val="00672FE9"/>
    <w:rsid w:val="00673B98"/>
    <w:rsid w:val="00673E1F"/>
    <w:rsid w:val="00674FA0"/>
    <w:rsid w:val="00675934"/>
    <w:rsid w:val="00675A31"/>
    <w:rsid w:val="00676677"/>
    <w:rsid w:val="00680F13"/>
    <w:rsid w:val="0068107D"/>
    <w:rsid w:val="0068153B"/>
    <w:rsid w:val="00681F6E"/>
    <w:rsid w:val="006827CF"/>
    <w:rsid w:val="0068295F"/>
    <w:rsid w:val="00683402"/>
    <w:rsid w:val="00683D09"/>
    <w:rsid w:val="00683F8F"/>
    <w:rsid w:val="0068423A"/>
    <w:rsid w:val="00685B99"/>
    <w:rsid w:val="00687EFD"/>
    <w:rsid w:val="00690413"/>
    <w:rsid w:val="006945B5"/>
    <w:rsid w:val="00695651"/>
    <w:rsid w:val="0069745B"/>
    <w:rsid w:val="006A0526"/>
    <w:rsid w:val="006A1533"/>
    <w:rsid w:val="006A2071"/>
    <w:rsid w:val="006A251F"/>
    <w:rsid w:val="006A3240"/>
    <w:rsid w:val="006A59E3"/>
    <w:rsid w:val="006A6A80"/>
    <w:rsid w:val="006A6FFD"/>
    <w:rsid w:val="006A74F7"/>
    <w:rsid w:val="006A78C8"/>
    <w:rsid w:val="006B19DE"/>
    <w:rsid w:val="006B1D6F"/>
    <w:rsid w:val="006B1F87"/>
    <w:rsid w:val="006B2AD8"/>
    <w:rsid w:val="006B3297"/>
    <w:rsid w:val="006B48E3"/>
    <w:rsid w:val="006B4C45"/>
    <w:rsid w:val="006B517D"/>
    <w:rsid w:val="006B7637"/>
    <w:rsid w:val="006B794D"/>
    <w:rsid w:val="006C0C97"/>
    <w:rsid w:val="006C10B4"/>
    <w:rsid w:val="006C1259"/>
    <w:rsid w:val="006C1DA8"/>
    <w:rsid w:val="006D037F"/>
    <w:rsid w:val="006D1088"/>
    <w:rsid w:val="006D15E0"/>
    <w:rsid w:val="006D3E6B"/>
    <w:rsid w:val="006D5C6A"/>
    <w:rsid w:val="006D607C"/>
    <w:rsid w:val="006D68F5"/>
    <w:rsid w:val="006E1214"/>
    <w:rsid w:val="006E2F3E"/>
    <w:rsid w:val="006E5958"/>
    <w:rsid w:val="006E7B73"/>
    <w:rsid w:val="006F0276"/>
    <w:rsid w:val="006F0FFF"/>
    <w:rsid w:val="006F4552"/>
    <w:rsid w:val="006F48DF"/>
    <w:rsid w:val="006F7550"/>
    <w:rsid w:val="00701471"/>
    <w:rsid w:val="00701A19"/>
    <w:rsid w:val="007027C5"/>
    <w:rsid w:val="00702B03"/>
    <w:rsid w:val="00702F5F"/>
    <w:rsid w:val="00703C37"/>
    <w:rsid w:val="00704AEC"/>
    <w:rsid w:val="00706253"/>
    <w:rsid w:val="00710D7C"/>
    <w:rsid w:val="007115EF"/>
    <w:rsid w:val="00715CA8"/>
    <w:rsid w:val="00715CD5"/>
    <w:rsid w:val="0072117C"/>
    <w:rsid w:val="00721FFE"/>
    <w:rsid w:val="0072621B"/>
    <w:rsid w:val="00727C0E"/>
    <w:rsid w:val="00727DF2"/>
    <w:rsid w:val="00730935"/>
    <w:rsid w:val="00730D46"/>
    <w:rsid w:val="00730D99"/>
    <w:rsid w:val="00731F78"/>
    <w:rsid w:val="00735101"/>
    <w:rsid w:val="00735C23"/>
    <w:rsid w:val="00737489"/>
    <w:rsid w:val="007403ED"/>
    <w:rsid w:val="00740623"/>
    <w:rsid w:val="0074099A"/>
    <w:rsid w:val="00741FB8"/>
    <w:rsid w:val="00743153"/>
    <w:rsid w:val="0074528E"/>
    <w:rsid w:val="00745A7A"/>
    <w:rsid w:val="007465AB"/>
    <w:rsid w:val="00747529"/>
    <w:rsid w:val="00747821"/>
    <w:rsid w:val="00751722"/>
    <w:rsid w:val="00751FA2"/>
    <w:rsid w:val="0075227E"/>
    <w:rsid w:val="007531C6"/>
    <w:rsid w:val="00753ED8"/>
    <w:rsid w:val="00755ABE"/>
    <w:rsid w:val="00756DFC"/>
    <w:rsid w:val="00757526"/>
    <w:rsid w:val="00757664"/>
    <w:rsid w:val="0076098C"/>
    <w:rsid w:val="007639B5"/>
    <w:rsid w:val="00764365"/>
    <w:rsid w:val="0076606A"/>
    <w:rsid w:val="00766976"/>
    <w:rsid w:val="00766E54"/>
    <w:rsid w:val="00767422"/>
    <w:rsid w:val="00772E01"/>
    <w:rsid w:val="00775280"/>
    <w:rsid w:val="007807DB"/>
    <w:rsid w:val="00782137"/>
    <w:rsid w:val="00782C7D"/>
    <w:rsid w:val="0078435D"/>
    <w:rsid w:val="00785C02"/>
    <w:rsid w:val="00786CE1"/>
    <w:rsid w:val="00786E4E"/>
    <w:rsid w:val="00787D1E"/>
    <w:rsid w:val="00791737"/>
    <w:rsid w:val="00793423"/>
    <w:rsid w:val="00795692"/>
    <w:rsid w:val="00796A77"/>
    <w:rsid w:val="007A01C2"/>
    <w:rsid w:val="007A115A"/>
    <w:rsid w:val="007A12B9"/>
    <w:rsid w:val="007A169A"/>
    <w:rsid w:val="007A1831"/>
    <w:rsid w:val="007A390B"/>
    <w:rsid w:val="007A3D87"/>
    <w:rsid w:val="007A4005"/>
    <w:rsid w:val="007A4F31"/>
    <w:rsid w:val="007A5D03"/>
    <w:rsid w:val="007B004C"/>
    <w:rsid w:val="007B0A5A"/>
    <w:rsid w:val="007B3859"/>
    <w:rsid w:val="007B3BA6"/>
    <w:rsid w:val="007C2C22"/>
    <w:rsid w:val="007C4D2B"/>
    <w:rsid w:val="007C59C5"/>
    <w:rsid w:val="007C60AE"/>
    <w:rsid w:val="007C61C0"/>
    <w:rsid w:val="007C6789"/>
    <w:rsid w:val="007D1038"/>
    <w:rsid w:val="007D1800"/>
    <w:rsid w:val="007D1828"/>
    <w:rsid w:val="007D215B"/>
    <w:rsid w:val="007D3DCA"/>
    <w:rsid w:val="007D4EC3"/>
    <w:rsid w:val="007D59A6"/>
    <w:rsid w:val="007D5AC8"/>
    <w:rsid w:val="007D77C0"/>
    <w:rsid w:val="007E033E"/>
    <w:rsid w:val="007E1BF9"/>
    <w:rsid w:val="007E2C2B"/>
    <w:rsid w:val="007E3E51"/>
    <w:rsid w:val="007E584A"/>
    <w:rsid w:val="007E5C41"/>
    <w:rsid w:val="007E5D36"/>
    <w:rsid w:val="007E6056"/>
    <w:rsid w:val="007E6275"/>
    <w:rsid w:val="007F052E"/>
    <w:rsid w:val="007F19AF"/>
    <w:rsid w:val="007F28BA"/>
    <w:rsid w:val="007F2CB4"/>
    <w:rsid w:val="007F2D25"/>
    <w:rsid w:val="007F36EA"/>
    <w:rsid w:val="007F58F1"/>
    <w:rsid w:val="007F60B9"/>
    <w:rsid w:val="007F7304"/>
    <w:rsid w:val="007F7641"/>
    <w:rsid w:val="0080043B"/>
    <w:rsid w:val="008027AF"/>
    <w:rsid w:val="008038D8"/>
    <w:rsid w:val="00803BB4"/>
    <w:rsid w:val="008040A8"/>
    <w:rsid w:val="00804B33"/>
    <w:rsid w:val="00806842"/>
    <w:rsid w:val="00810F42"/>
    <w:rsid w:val="008122FA"/>
    <w:rsid w:val="00812637"/>
    <w:rsid w:val="00812C55"/>
    <w:rsid w:val="0081594C"/>
    <w:rsid w:val="00817EB6"/>
    <w:rsid w:val="00820A17"/>
    <w:rsid w:val="00821A30"/>
    <w:rsid w:val="00823A56"/>
    <w:rsid w:val="00824403"/>
    <w:rsid w:val="00826649"/>
    <w:rsid w:val="008314B9"/>
    <w:rsid w:val="0083514A"/>
    <w:rsid w:val="00837290"/>
    <w:rsid w:val="00840946"/>
    <w:rsid w:val="00845242"/>
    <w:rsid w:val="00845B45"/>
    <w:rsid w:val="0084600B"/>
    <w:rsid w:val="0084609F"/>
    <w:rsid w:val="00847062"/>
    <w:rsid w:val="008510E0"/>
    <w:rsid w:val="008513F1"/>
    <w:rsid w:val="00852244"/>
    <w:rsid w:val="00853595"/>
    <w:rsid w:val="00856320"/>
    <w:rsid w:val="00860991"/>
    <w:rsid w:val="00861511"/>
    <w:rsid w:val="0086280F"/>
    <w:rsid w:val="00862896"/>
    <w:rsid w:val="00862D20"/>
    <w:rsid w:val="00863CC0"/>
    <w:rsid w:val="00865357"/>
    <w:rsid w:val="008676E5"/>
    <w:rsid w:val="00867718"/>
    <w:rsid w:val="00871D6E"/>
    <w:rsid w:val="00871FA9"/>
    <w:rsid w:val="00874C75"/>
    <w:rsid w:val="00877036"/>
    <w:rsid w:val="00877762"/>
    <w:rsid w:val="008808A0"/>
    <w:rsid w:val="008808DA"/>
    <w:rsid w:val="00881397"/>
    <w:rsid w:val="00882BA0"/>
    <w:rsid w:val="00883BA8"/>
    <w:rsid w:val="0088406D"/>
    <w:rsid w:val="00886246"/>
    <w:rsid w:val="00890343"/>
    <w:rsid w:val="0089040B"/>
    <w:rsid w:val="008908F7"/>
    <w:rsid w:val="00890F38"/>
    <w:rsid w:val="008921A7"/>
    <w:rsid w:val="00893246"/>
    <w:rsid w:val="0089511B"/>
    <w:rsid w:val="0089789E"/>
    <w:rsid w:val="00897DCB"/>
    <w:rsid w:val="008A02AE"/>
    <w:rsid w:val="008A0BC4"/>
    <w:rsid w:val="008A1803"/>
    <w:rsid w:val="008A2831"/>
    <w:rsid w:val="008A4BF7"/>
    <w:rsid w:val="008A567B"/>
    <w:rsid w:val="008A729B"/>
    <w:rsid w:val="008A7585"/>
    <w:rsid w:val="008A7BEC"/>
    <w:rsid w:val="008B160F"/>
    <w:rsid w:val="008B23D6"/>
    <w:rsid w:val="008B2823"/>
    <w:rsid w:val="008B3513"/>
    <w:rsid w:val="008B77A4"/>
    <w:rsid w:val="008C0864"/>
    <w:rsid w:val="008C2267"/>
    <w:rsid w:val="008C2BAA"/>
    <w:rsid w:val="008C2EF9"/>
    <w:rsid w:val="008C4B32"/>
    <w:rsid w:val="008C5679"/>
    <w:rsid w:val="008D08A2"/>
    <w:rsid w:val="008D1261"/>
    <w:rsid w:val="008D1866"/>
    <w:rsid w:val="008D3ABD"/>
    <w:rsid w:val="008D444B"/>
    <w:rsid w:val="008D4671"/>
    <w:rsid w:val="008D56D0"/>
    <w:rsid w:val="008D66BB"/>
    <w:rsid w:val="008D69A0"/>
    <w:rsid w:val="008D7108"/>
    <w:rsid w:val="008D7816"/>
    <w:rsid w:val="008E3957"/>
    <w:rsid w:val="008E5CFB"/>
    <w:rsid w:val="008E77F7"/>
    <w:rsid w:val="008F0EE9"/>
    <w:rsid w:val="008F1F82"/>
    <w:rsid w:val="008F4453"/>
    <w:rsid w:val="008F47C8"/>
    <w:rsid w:val="008F549D"/>
    <w:rsid w:val="008F598C"/>
    <w:rsid w:val="008F5CE8"/>
    <w:rsid w:val="009010E1"/>
    <w:rsid w:val="00902C48"/>
    <w:rsid w:val="00902C4D"/>
    <w:rsid w:val="00902FB0"/>
    <w:rsid w:val="00903CD1"/>
    <w:rsid w:val="00903F82"/>
    <w:rsid w:val="009047AC"/>
    <w:rsid w:val="00905DC1"/>
    <w:rsid w:val="00906114"/>
    <w:rsid w:val="009064BD"/>
    <w:rsid w:val="00907A71"/>
    <w:rsid w:val="00907CB9"/>
    <w:rsid w:val="00907E97"/>
    <w:rsid w:val="0091094C"/>
    <w:rsid w:val="00910D8D"/>
    <w:rsid w:val="009128E3"/>
    <w:rsid w:val="00913841"/>
    <w:rsid w:val="009145A6"/>
    <w:rsid w:val="009219D7"/>
    <w:rsid w:val="00921A95"/>
    <w:rsid w:val="00922827"/>
    <w:rsid w:val="00930167"/>
    <w:rsid w:val="00930542"/>
    <w:rsid w:val="009325D1"/>
    <w:rsid w:val="00936451"/>
    <w:rsid w:val="00936879"/>
    <w:rsid w:val="00937541"/>
    <w:rsid w:val="00940D37"/>
    <w:rsid w:val="00941952"/>
    <w:rsid w:val="00942D1D"/>
    <w:rsid w:val="0094362F"/>
    <w:rsid w:val="00943930"/>
    <w:rsid w:val="00944497"/>
    <w:rsid w:val="009457AD"/>
    <w:rsid w:val="009458A5"/>
    <w:rsid w:val="00946E85"/>
    <w:rsid w:val="009507CC"/>
    <w:rsid w:val="00951949"/>
    <w:rsid w:val="00952192"/>
    <w:rsid w:val="00952C4E"/>
    <w:rsid w:val="0095667D"/>
    <w:rsid w:val="00956C69"/>
    <w:rsid w:val="00956DE0"/>
    <w:rsid w:val="0095792B"/>
    <w:rsid w:val="009579AF"/>
    <w:rsid w:val="00961412"/>
    <w:rsid w:val="009624DF"/>
    <w:rsid w:val="00962E48"/>
    <w:rsid w:val="00962FEA"/>
    <w:rsid w:val="00966646"/>
    <w:rsid w:val="00967395"/>
    <w:rsid w:val="0096759D"/>
    <w:rsid w:val="00970F95"/>
    <w:rsid w:val="009724F9"/>
    <w:rsid w:val="009766C6"/>
    <w:rsid w:val="00980A62"/>
    <w:rsid w:val="00981532"/>
    <w:rsid w:val="009845EF"/>
    <w:rsid w:val="00984719"/>
    <w:rsid w:val="00985EED"/>
    <w:rsid w:val="00986DFD"/>
    <w:rsid w:val="0098711B"/>
    <w:rsid w:val="00987B2E"/>
    <w:rsid w:val="009902A0"/>
    <w:rsid w:val="009906C0"/>
    <w:rsid w:val="009907C5"/>
    <w:rsid w:val="00993A57"/>
    <w:rsid w:val="00993C9F"/>
    <w:rsid w:val="00994728"/>
    <w:rsid w:val="00994E2A"/>
    <w:rsid w:val="00995D9B"/>
    <w:rsid w:val="009960DB"/>
    <w:rsid w:val="009A02B1"/>
    <w:rsid w:val="009A134E"/>
    <w:rsid w:val="009A20B8"/>
    <w:rsid w:val="009A48F1"/>
    <w:rsid w:val="009A509D"/>
    <w:rsid w:val="009A6F66"/>
    <w:rsid w:val="009A716A"/>
    <w:rsid w:val="009A7E9D"/>
    <w:rsid w:val="009B099B"/>
    <w:rsid w:val="009B36A4"/>
    <w:rsid w:val="009B399E"/>
    <w:rsid w:val="009B5A21"/>
    <w:rsid w:val="009B6D19"/>
    <w:rsid w:val="009C014A"/>
    <w:rsid w:val="009C0577"/>
    <w:rsid w:val="009C09BA"/>
    <w:rsid w:val="009C2958"/>
    <w:rsid w:val="009C4B04"/>
    <w:rsid w:val="009C50D2"/>
    <w:rsid w:val="009D1188"/>
    <w:rsid w:val="009D1D86"/>
    <w:rsid w:val="009D3554"/>
    <w:rsid w:val="009D3E23"/>
    <w:rsid w:val="009D4AB6"/>
    <w:rsid w:val="009D6D5E"/>
    <w:rsid w:val="009D71F0"/>
    <w:rsid w:val="009D759E"/>
    <w:rsid w:val="009E1CF4"/>
    <w:rsid w:val="009E2075"/>
    <w:rsid w:val="009E7C13"/>
    <w:rsid w:val="009F2527"/>
    <w:rsid w:val="009F469C"/>
    <w:rsid w:val="009F6386"/>
    <w:rsid w:val="00A00366"/>
    <w:rsid w:val="00A0282A"/>
    <w:rsid w:val="00A03A04"/>
    <w:rsid w:val="00A043A6"/>
    <w:rsid w:val="00A06F7C"/>
    <w:rsid w:val="00A06FD5"/>
    <w:rsid w:val="00A0741E"/>
    <w:rsid w:val="00A10177"/>
    <w:rsid w:val="00A12327"/>
    <w:rsid w:val="00A134ED"/>
    <w:rsid w:val="00A13753"/>
    <w:rsid w:val="00A13A44"/>
    <w:rsid w:val="00A155E1"/>
    <w:rsid w:val="00A16E35"/>
    <w:rsid w:val="00A2096F"/>
    <w:rsid w:val="00A219BE"/>
    <w:rsid w:val="00A22BC2"/>
    <w:rsid w:val="00A24741"/>
    <w:rsid w:val="00A25C18"/>
    <w:rsid w:val="00A277C3"/>
    <w:rsid w:val="00A304CD"/>
    <w:rsid w:val="00A30CC7"/>
    <w:rsid w:val="00A33193"/>
    <w:rsid w:val="00A33227"/>
    <w:rsid w:val="00A34A9F"/>
    <w:rsid w:val="00A350C2"/>
    <w:rsid w:val="00A3548C"/>
    <w:rsid w:val="00A356DB"/>
    <w:rsid w:val="00A37817"/>
    <w:rsid w:val="00A37D78"/>
    <w:rsid w:val="00A402FB"/>
    <w:rsid w:val="00A40634"/>
    <w:rsid w:val="00A425A1"/>
    <w:rsid w:val="00A4326E"/>
    <w:rsid w:val="00A454F1"/>
    <w:rsid w:val="00A457FE"/>
    <w:rsid w:val="00A50C28"/>
    <w:rsid w:val="00A52760"/>
    <w:rsid w:val="00A53474"/>
    <w:rsid w:val="00A53B4E"/>
    <w:rsid w:val="00A54DD0"/>
    <w:rsid w:val="00A56006"/>
    <w:rsid w:val="00A5685A"/>
    <w:rsid w:val="00A56E39"/>
    <w:rsid w:val="00A57F7E"/>
    <w:rsid w:val="00A610F5"/>
    <w:rsid w:val="00A61332"/>
    <w:rsid w:val="00A62000"/>
    <w:rsid w:val="00A62E31"/>
    <w:rsid w:val="00A64A3C"/>
    <w:rsid w:val="00A65098"/>
    <w:rsid w:val="00A66A5A"/>
    <w:rsid w:val="00A707B2"/>
    <w:rsid w:val="00A71FF4"/>
    <w:rsid w:val="00A72CE2"/>
    <w:rsid w:val="00A73A79"/>
    <w:rsid w:val="00A74A97"/>
    <w:rsid w:val="00A75921"/>
    <w:rsid w:val="00A8044E"/>
    <w:rsid w:val="00A8074F"/>
    <w:rsid w:val="00A82C0C"/>
    <w:rsid w:val="00A830C8"/>
    <w:rsid w:val="00A83E6E"/>
    <w:rsid w:val="00A866C4"/>
    <w:rsid w:val="00A869A2"/>
    <w:rsid w:val="00A9048B"/>
    <w:rsid w:val="00A907C2"/>
    <w:rsid w:val="00A917FA"/>
    <w:rsid w:val="00A92504"/>
    <w:rsid w:val="00A92556"/>
    <w:rsid w:val="00A93AB3"/>
    <w:rsid w:val="00A94109"/>
    <w:rsid w:val="00A9519A"/>
    <w:rsid w:val="00A96B0A"/>
    <w:rsid w:val="00A9781B"/>
    <w:rsid w:val="00AA0380"/>
    <w:rsid w:val="00AA2ABA"/>
    <w:rsid w:val="00AA30C7"/>
    <w:rsid w:val="00AA30F4"/>
    <w:rsid w:val="00AA3540"/>
    <w:rsid w:val="00AA36FD"/>
    <w:rsid w:val="00AA3F0A"/>
    <w:rsid w:val="00AA47BE"/>
    <w:rsid w:val="00AA4B30"/>
    <w:rsid w:val="00AA5D74"/>
    <w:rsid w:val="00AA68FB"/>
    <w:rsid w:val="00AA6C28"/>
    <w:rsid w:val="00AA7AF5"/>
    <w:rsid w:val="00AB0B16"/>
    <w:rsid w:val="00AB0C83"/>
    <w:rsid w:val="00AB1574"/>
    <w:rsid w:val="00AB2684"/>
    <w:rsid w:val="00AB2A21"/>
    <w:rsid w:val="00AB608A"/>
    <w:rsid w:val="00AC2621"/>
    <w:rsid w:val="00AC42EC"/>
    <w:rsid w:val="00AC4DA5"/>
    <w:rsid w:val="00AC5FD4"/>
    <w:rsid w:val="00AC7C50"/>
    <w:rsid w:val="00AD0B72"/>
    <w:rsid w:val="00AD116C"/>
    <w:rsid w:val="00AD1B75"/>
    <w:rsid w:val="00AD391E"/>
    <w:rsid w:val="00AD4A5E"/>
    <w:rsid w:val="00AD69BE"/>
    <w:rsid w:val="00AD7921"/>
    <w:rsid w:val="00AD7EE7"/>
    <w:rsid w:val="00AE2BA2"/>
    <w:rsid w:val="00AE44E8"/>
    <w:rsid w:val="00AE4557"/>
    <w:rsid w:val="00AE5367"/>
    <w:rsid w:val="00AE5E49"/>
    <w:rsid w:val="00AE694E"/>
    <w:rsid w:val="00AF01C9"/>
    <w:rsid w:val="00AF424E"/>
    <w:rsid w:val="00AF742E"/>
    <w:rsid w:val="00B00832"/>
    <w:rsid w:val="00B010AA"/>
    <w:rsid w:val="00B01B36"/>
    <w:rsid w:val="00B025E0"/>
    <w:rsid w:val="00B0265C"/>
    <w:rsid w:val="00B06754"/>
    <w:rsid w:val="00B06C85"/>
    <w:rsid w:val="00B071BA"/>
    <w:rsid w:val="00B115BE"/>
    <w:rsid w:val="00B1290A"/>
    <w:rsid w:val="00B1330A"/>
    <w:rsid w:val="00B1359A"/>
    <w:rsid w:val="00B138E0"/>
    <w:rsid w:val="00B1405C"/>
    <w:rsid w:val="00B1546C"/>
    <w:rsid w:val="00B175A8"/>
    <w:rsid w:val="00B24A6A"/>
    <w:rsid w:val="00B25525"/>
    <w:rsid w:val="00B274D5"/>
    <w:rsid w:val="00B27930"/>
    <w:rsid w:val="00B30A55"/>
    <w:rsid w:val="00B30D85"/>
    <w:rsid w:val="00B30F5C"/>
    <w:rsid w:val="00B3359B"/>
    <w:rsid w:val="00B3362E"/>
    <w:rsid w:val="00B347B4"/>
    <w:rsid w:val="00B34B6E"/>
    <w:rsid w:val="00B357F4"/>
    <w:rsid w:val="00B4076F"/>
    <w:rsid w:val="00B41669"/>
    <w:rsid w:val="00B435E0"/>
    <w:rsid w:val="00B4413A"/>
    <w:rsid w:val="00B441FA"/>
    <w:rsid w:val="00B4504F"/>
    <w:rsid w:val="00B45477"/>
    <w:rsid w:val="00B454E7"/>
    <w:rsid w:val="00B45728"/>
    <w:rsid w:val="00B46143"/>
    <w:rsid w:val="00B4731B"/>
    <w:rsid w:val="00B5057D"/>
    <w:rsid w:val="00B50A57"/>
    <w:rsid w:val="00B53FE7"/>
    <w:rsid w:val="00B56AC2"/>
    <w:rsid w:val="00B56C8D"/>
    <w:rsid w:val="00B57071"/>
    <w:rsid w:val="00B575E5"/>
    <w:rsid w:val="00B5793A"/>
    <w:rsid w:val="00B579DD"/>
    <w:rsid w:val="00B602DE"/>
    <w:rsid w:val="00B616C8"/>
    <w:rsid w:val="00B61BBC"/>
    <w:rsid w:val="00B621C2"/>
    <w:rsid w:val="00B62582"/>
    <w:rsid w:val="00B6341C"/>
    <w:rsid w:val="00B637B9"/>
    <w:rsid w:val="00B63976"/>
    <w:rsid w:val="00B640D4"/>
    <w:rsid w:val="00B65141"/>
    <w:rsid w:val="00B659C9"/>
    <w:rsid w:val="00B65ACC"/>
    <w:rsid w:val="00B65FAE"/>
    <w:rsid w:val="00B66132"/>
    <w:rsid w:val="00B71B5C"/>
    <w:rsid w:val="00B74B55"/>
    <w:rsid w:val="00B74EAA"/>
    <w:rsid w:val="00B756B1"/>
    <w:rsid w:val="00B762B6"/>
    <w:rsid w:val="00B77340"/>
    <w:rsid w:val="00B77847"/>
    <w:rsid w:val="00B80C40"/>
    <w:rsid w:val="00B81A8E"/>
    <w:rsid w:val="00B822D8"/>
    <w:rsid w:val="00B825DC"/>
    <w:rsid w:val="00B82732"/>
    <w:rsid w:val="00B82E05"/>
    <w:rsid w:val="00B830E5"/>
    <w:rsid w:val="00B843DC"/>
    <w:rsid w:val="00B8519F"/>
    <w:rsid w:val="00B86CF1"/>
    <w:rsid w:val="00B87EDB"/>
    <w:rsid w:val="00B90E9B"/>
    <w:rsid w:val="00B9158A"/>
    <w:rsid w:val="00B92FD3"/>
    <w:rsid w:val="00B93E10"/>
    <w:rsid w:val="00B942B3"/>
    <w:rsid w:val="00B950EB"/>
    <w:rsid w:val="00B95A7F"/>
    <w:rsid w:val="00B95D28"/>
    <w:rsid w:val="00B95FE7"/>
    <w:rsid w:val="00B97539"/>
    <w:rsid w:val="00BA13AB"/>
    <w:rsid w:val="00BA15BF"/>
    <w:rsid w:val="00BA2046"/>
    <w:rsid w:val="00BA2B9A"/>
    <w:rsid w:val="00BA42D5"/>
    <w:rsid w:val="00BA479C"/>
    <w:rsid w:val="00BA58D1"/>
    <w:rsid w:val="00BA5BE6"/>
    <w:rsid w:val="00BA6425"/>
    <w:rsid w:val="00BA6CD1"/>
    <w:rsid w:val="00BA7081"/>
    <w:rsid w:val="00BA7137"/>
    <w:rsid w:val="00BA7F45"/>
    <w:rsid w:val="00BB1875"/>
    <w:rsid w:val="00BB21D1"/>
    <w:rsid w:val="00BB3BCD"/>
    <w:rsid w:val="00BB3E44"/>
    <w:rsid w:val="00BB5B20"/>
    <w:rsid w:val="00BB6583"/>
    <w:rsid w:val="00BB6D10"/>
    <w:rsid w:val="00BC0031"/>
    <w:rsid w:val="00BC0F00"/>
    <w:rsid w:val="00BC1372"/>
    <w:rsid w:val="00BC4ACB"/>
    <w:rsid w:val="00BC585A"/>
    <w:rsid w:val="00BC6D24"/>
    <w:rsid w:val="00BD04F2"/>
    <w:rsid w:val="00BD0AD8"/>
    <w:rsid w:val="00BD185B"/>
    <w:rsid w:val="00BD1D3D"/>
    <w:rsid w:val="00BD603C"/>
    <w:rsid w:val="00BD60BC"/>
    <w:rsid w:val="00BD71E9"/>
    <w:rsid w:val="00BD764A"/>
    <w:rsid w:val="00BD7B6A"/>
    <w:rsid w:val="00BE0CF9"/>
    <w:rsid w:val="00BE0D28"/>
    <w:rsid w:val="00BE1BB5"/>
    <w:rsid w:val="00BE378F"/>
    <w:rsid w:val="00BE51D8"/>
    <w:rsid w:val="00BF10E9"/>
    <w:rsid w:val="00BF51FC"/>
    <w:rsid w:val="00BF6564"/>
    <w:rsid w:val="00BF6B2A"/>
    <w:rsid w:val="00C00D92"/>
    <w:rsid w:val="00C013FD"/>
    <w:rsid w:val="00C015A9"/>
    <w:rsid w:val="00C02F80"/>
    <w:rsid w:val="00C0368E"/>
    <w:rsid w:val="00C05774"/>
    <w:rsid w:val="00C05813"/>
    <w:rsid w:val="00C066C6"/>
    <w:rsid w:val="00C06CD1"/>
    <w:rsid w:val="00C1101A"/>
    <w:rsid w:val="00C115C7"/>
    <w:rsid w:val="00C147E2"/>
    <w:rsid w:val="00C1696A"/>
    <w:rsid w:val="00C2057C"/>
    <w:rsid w:val="00C2190D"/>
    <w:rsid w:val="00C232CB"/>
    <w:rsid w:val="00C23C42"/>
    <w:rsid w:val="00C23C99"/>
    <w:rsid w:val="00C24472"/>
    <w:rsid w:val="00C3006F"/>
    <w:rsid w:val="00C3232A"/>
    <w:rsid w:val="00C334CC"/>
    <w:rsid w:val="00C340A6"/>
    <w:rsid w:val="00C34CBE"/>
    <w:rsid w:val="00C35B7E"/>
    <w:rsid w:val="00C36BAD"/>
    <w:rsid w:val="00C36ECC"/>
    <w:rsid w:val="00C37971"/>
    <w:rsid w:val="00C46121"/>
    <w:rsid w:val="00C508C1"/>
    <w:rsid w:val="00C52B4E"/>
    <w:rsid w:val="00C53049"/>
    <w:rsid w:val="00C539DA"/>
    <w:rsid w:val="00C5488E"/>
    <w:rsid w:val="00C552FA"/>
    <w:rsid w:val="00C55ACA"/>
    <w:rsid w:val="00C561B7"/>
    <w:rsid w:val="00C56D6C"/>
    <w:rsid w:val="00C574F5"/>
    <w:rsid w:val="00C636D8"/>
    <w:rsid w:val="00C65AD3"/>
    <w:rsid w:val="00C67E60"/>
    <w:rsid w:val="00C7224B"/>
    <w:rsid w:val="00C72489"/>
    <w:rsid w:val="00C7259A"/>
    <w:rsid w:val="00C73AFA"/>
    <w:rsid w:val="00C7549B"/>
    <w:rsid w:val="00C76A1D"/>
    <w:rsid w:val="00C8299A"/>
    <w:rsid w:val="00C830C5"/>
    <w:rsid w:val="00C8558E"/>
    <w:rsid w:val="00C85590"/>
    <w:rsid w:val="00C876D9"/>
    <w:rsid w:val="00C87706"/>
    <w:rsid w:val="00C87C76"/>
    <w:rsid w:val="00C90C41"/>
    <w:rsid w:val="00C93EFF"/>
    <w:rsid w:val="00C97CE5"/>
    <w:rsid w:val="00CA11FB"/>
    <w:rsid w:val="00CA2690"/>
    <w:rsid w:val="00CA3DB1"/>
    <w:rsid w:val="00CA43BE"/>
    <w:rsid w:val="00CA4E64"/>
    <w:rsid w:val="00CA5530"/>
    <w:rsid w:val="00CB0DD7"/>
    <w:rsid w:val="00CB1963"/>
    <w:rsid w:val="00CB19BE"/>
    <w:rsid w:val="00CB3361"/>
    <w:rsid w:val="00CB3724"/>
    <w:rsid w:val="00CB3AFE"/>
    <w:rsid w:val="00CB4021"/>
    <w:rsid w:val="00CB4276"/>
    <w:rsid w:val="00CB4586"/>
    <w:rsid w:val="00CB4E00"/>
    <w:rsid w:val="00CB5C09"/>
    <w:rsid w:val="00CB6A55"/>
    <w:rsid w:val="00CC20FB"/>
    <w:rsid w:val="00CC21E9"/>
    <w:rsid w:val="00CC373F"/>
    <w:rsid w:val="00CC3A92"/>
    <w:rsid w:val="00CC3E33"/>
    <w:rsid w:val="00CC402F"/>
    <w:rsid w:val="00CC66B6"/>
    <w:rsid w:val="00CC697C"/>
    <w:rsid w:val="00CC6E9E"/>
    <w:rsid w:val="00CC7C8A"/>
    <w:rsid w:val="00CC7CB7"/>
    <w:rsid w:val="00CD1E0C"/>
    <w:rsid w:val="00CD2451"/>
    <w:rsid w:val="00CD2776"/>
    <w:rsid w:val="00CD4307"/>
    <w:rsid w:val="00CD43A0"/>
    <w:rsid w:val="00CD5515"/>
    <w:rsid w:val="00CD7692"/>
    <w:rsid w:val="00CD7D0A"/>
    <w:rsid w:val="00CE0494"/>
    <w:rsid w:val="00CE164C"/>
    <w:rsid w:val="00CE17FA"/>
    <w:rsid w:val="00CE2035"/>
    <w:rsid w:val="00CE3466"/>
    <w:rsid w:val="00CE76B2"/>
    <w:rsid w:val="00CF1121"/>
    <w:rsid w:val="00CF1D41"/>
    <w:rsid w:val="00CF1D7C"/>
    <w:rsid w:val="00CF27DA"/>
    <w:rsid w:val="00CF3375"/>
    <w:rsid w:val="00CF42A8"/>
    <w:rsid w:val="00CF43D7"/>
    <w:rsid w:val="00CF5D1D"/>
    <w:rsid w:val="00CF6268"/>
    <w:rsid w:val="00CF633F"/>
    <w:rsid w:val="00CF6610"/>
    <w:rsid w:val="00CF6D48"/>
    <w:rsid w:val="00CF7A0A"/>
    <w:rsid w:val="00D015B3"/>
    <w:rsid w:val="00D02639"/>
    <w:rsid w:val="00D03072"/>
    <w:rsid w:val="00D03E28"/>
    <w:rsid w:val="00D0437E"/>
    <w:rsid w:val="00D0482E"/>
    <w:rsid w:val="00D0487D"/>
    <w:rsid w:val="00D1013F"/>
    <w:rsid w:val="00D10179"/>
    <w:rsid w:val="00D118AD"/>
    <w:rsid w:val="00D12455"/>
    <w:rsid w:val="00D12BA5"/>
    <w:rsid w:val="00D1339A"/>
    <w:rsid w:val="00D1413A"/>
    <w:rsid w:val="00D145A2"/>
    <w:rsid w:val="00D1589A"/>
    <w:rsid w:val="00D16999"/>
    <w:rsid w:val="00D17218"/>
    <w:rsid w:val="00D176C1"/>
    <w:rsid w:val="00D17810"/>
    <w:rsid w:val="00D228F6"/>
    <w:rsid w:val="00D234B8"/>
    <w:rsid w:val="00D2440E"/>
    <w:rsid w:val="00D247B9"/>
    <w:rsid w:val="00D24DE4"/>
    <w:rsid w:val="00D259CD"/>
    <w:rsid w:val="00D26CB5"/>
    <w:rsid w:val="00D300FB"/>
    <w:rsid w:val="00D30317"/>
    <w:rsid w:val="00D32981"/>
    <w:rsid w:val="00D32E9E"/>
    <w:rsid w:val="00D33164"/>
    <w:rsid w:val="00D344B5"/>
    <w:rsid w:val="00D355BB"/>
    <w:rsid w:val="00D365B5"/>
    <w:rsid w:val="00D37DEC"/>
    <w:rsid w:val="00D41E6E"/>
    <w:rsid w:val="00D42109"/>
    <w:rsid w:val="00D42DFE"/>
    <w:rsid w:val="00D45ACC"/>
    <w:rsid w:val="00D47503"/>
    <w:rsid w:val="00D47B3E"/>
    <w:rsid w:val="00D533A9"/>
    <w:rsid w:val="00D5385E"/>
    <w:rsid w:val="00D53E6C"/>
    <w:rsid w:val="00D54968"/>
    <w:rsid w:val="00D55F87"/>
    <w:rsid w:val="00D56E61"/>
    <w:rsid w:val="00D60005"/>
    <w:rsid w:val="00D61010"/>
    <w:rsid w:val="00D6177B"/>
    <w:rsid w:val="00D61CE6"/>
    <w:rsid w:val="00D6302E"/>
    <w:rsid w:val="00D63AC7"/>
    <w:rsid w:val="00D660A4"/>
    <w:rsid w:val="00D6722D"/>
    <w:rsid w:val="00D707EC"/>
    <w:rsid w:val="00D73075"/>
    <w:rsid w:val="00D74C21"/>
    <w:rsid w:val="00D76730"/>
    <w:rsid w:val="00D76D04"/>
    <w:rsid w:val="00D77F90"/>
    <w:rsid w:val="00D80F8C"/>
    <w:rsid w:val="00D80FB6"/>
    <w:rsid w:val="00D8346C"/>
    <w:rsid w:val="00D84093"/>
    <w:rsid w:val="00D859A6"/>
    <w:rsid w:val="00D85DBF"/>
    <w:rsid w:val="00D86581"/>
    <w:rsid w:val="00D86666"/>
    <w:rsid w:val="00D91766"/>
    <w:rsid w:val="00D91D98"/>
    <w:rsid w:val="00D921CE"/>
    <w:rsid w:val="00D92978"/>
    <w:rsid w:val="00D9329B"/>
    <w:rsid w:val="00D93609"/>
    <w:rsid w:val="00D93D38"/>
    <w:rsid w:val="00D93FCD"/>
    <w:rsid w:val="00D94BBB"/>
    <w:rsid w:val="00D94EC8"/>
    <w:rsid w:val="00D95A95"/>
    <w:rsid w:val="00D95C36"/>
    <w:rsid w:val="00D95DF4"/>
    <w:rsid w:val="00D9646B"/>
    <w:rsid w:val="00D97418"/>
    <w:rsid w:val="00D97A10"/>
    <w:rsid w:val="00DA1BA3"/>
    <w:rsid w:val="00DA2D1D"/>
    <w:rsid w:val="00DA3010"/>
    <w:rsid w:val="00DA38F6"/>
    <w:rsid w:val="00DA5BA3"/>
    <w:rsid w:val="00DA6FBF"/>
    <w:rsid w:val="00DB097A"/>
    <w:rsid w:val="00DB0EB0"/>
    <w:rsid w:val="00DB5D65"/>
    <w:rsid w:val="00DC036A"/>
    <w:rsid w:val="00DC0C9D"/>
    <w:rsid w:val="00DC0F7E"/>
    <w:rsid w:val="00DC174F"/>
    <w:rsid w:val="00DC2DA4"/>
    <w:rsid w:val="00DC4839"/>
    <w:rsid w:val="00DC5C1B"/>
    <w:rsid w:val="00DC79C1"/>
    <w:rsid w:val="00DD05C6"/>
    <w:rsid w:val="00DD0BB2"/>
    <w:rsid w:val="00DD20B0"/>
    <w:rsid w:val="00DD2FC5"/>
    <w:rsid w:val="00DD4FA0"/>
    <w:rsid w:val="00DD55A2"/>
    <w:rsid w:val="00DD6225"/>
    <w:rsid w:val="00DD73FE"/>
    <w:rsid w:val="00DD7488"/>
    <w:rsid w:val="00DE085F"/>
    <w:rsid w:val="00DE0B58"/>
    <w:rsid w:val="00DE1B9C"/>
    <w:rsid w:val="00DE1E6B"/>
    <w:rsid w:val="00DE29C6"/>
    <w:rsid w:val="00DE45D5"/>
    <w:rsid w:val="00DE5AF0"/>
    <w:rsid w:val="00DE61ED"/>
    <w:rsid w:val="00DE6C04"/>
    <w:rsid w:val="00DE6FBF"/>
    <w:rsid w:val="00DF09A0"/>
    <w:rsid w:val="00DF1024"/>
    <w:rsid w:val="00DF1538"/>
    <w:rsid w:val="00DF38A5"/>
    <w:rsid w:val="00DF4366"/>
    <w:rsid w:val="00DF4493"/>
    <w:rsid w:val="00DF7E28"/>
    <w:rsid w:val="00E00B3F"/>
    <w:rsid w:val="00E00E9B"/>
    <w:rsid w:val="00E0320F"/>
    <w:rsid w:val="00E032C4"/>
    <w:rsid w:val="00E0552F"/>
    <w:rsid w:val="00E0699B"/>
    <w:rsid w:val="00E10144"/>
    <w:rsid w:val="00E10958"/>
    <w:rsid w:val="00E11125"/>
    <w:rsid w:val="00E12D77"/>
    <w:rsid w:val="00E13389"/>
    <w:rsid w:val="00E1349B"/>
    <w:rsid w:val="00E13732"/>
    <w:rsid w:val="00E138DB"/>
    <w:rsid w:val="00E13C50"/>
    <w:rsid w:val="00E15BFD"/>
    <w:rsid w:val="00E16426"/>
    <w:rsid w:val="00E17AD7"/>
    <w:rsid w:val="00E21138"/>
    <w:rsid w:val="00E21CB1"/>
    <w:rsid w:val="00E22778"/>
    <w:rsid w:val="00E23217"/>
    <w:rsid w:val="00E246CE"/>
    <w:rsid w:val="00E248C2"/>
    <w:rsid w:val="00E24C3B"/>
    <w:rsid w:val="00E24E25"/>
    <w:rsid w:val="00E25405"/>
    <w:rsid w:val="00E305F0"/>
    <w:rsid w:val="00E31D56"/>
    <w:rsid w:val="00E323CF"/>
    <w:rsid w:val="00E33715"/>
    <w:rsid w:val="00E33BD3"/>
    <w:rsid w:val="00E33F08"/>
    <w:rsid w:val="00E3444F"/>
    <w:rsid w:val="00E34D1A"/>
    <w:rsid w:val="00E35907"/>
    <w:rsid w:val="00E36FD9"/>
    <w:rsid w:val="00E3714D"/>
    <w:rsid w:val="00E40E9B"/>
    <w:rsid w:val="00E40F65"/>
    <w:rsid w:val="00E41952"/>
    <w:rsid w:val="00E41BA5"/>
    <w:rsid w:val="00E43201"/>
    <w:rsid w:val="00E43BDC"/>
    <w:rsid w:val="00E4600F"/>
    <w:rsid w:val="00E46501"/>
    <w:rsid w:val="00E51765"/>
    <w:rsid w:val="00E537D5"/>
    <w:rsid w:val="00E547CB"/>
    <w:rsid w:val="00E54AA7"/>
    <w:rsid w:val="00E561DB"/>
    <w:rsid w:val="00E60096"/>
    <w:rsid w:val="00E60E12"/>
    <w:rsid w:val="00E62351"/>
    <w:rsid w:val="00E628FB"/>
    <w:rsid w:val="00E63D8C"/>
    <w:rsid w:val="00E64608"/>
    <w:rsid w:val="00E6465B"/>
    <w:rsid w:val="00E64E28"/>
    <w:rsid w:val="00E66414"/>
    <w:rsid w:val="00E66D5A"/>
    <w:rsid w:val="00E6776B"/>
    <w:rsid w:val="00E6788B"/>
    <w:rsid w:val="00E73741"/>
    <w:rsid w:val="00E74728"/>
    <w:rsid w:val="00E77520"/>
    <w:rsid w:val="00E82086"/>
    <w:rsid w:val="00E82CF9"/>
    <w:rsid w:val="00E83EE8"/>
    <w:rsid w:val="00E84960"/>
    <w:rsid w:val="00E854BF"/>
    <w:rsid w:val="00E855BF"/>
    <w:rsid w:val="00E86214"/>
    <w:rsid w:val="00E903E6"/>
    <w:rsid w:val="00E91228"/>
    <w:rsid w:val="00E91F7E"/>
    <w:rsid w:val="00E9227D"/>
    <w:rsid w:val="00E92A0B"/>
    <w:rsid w:val="00E92FDA"/>
    <w:rsid w:val="00E930CB"/>
    <w:rsid w:val="00E939AC"/>
    <w:rsid w:val="00E94F5A"/>
    <w:rsid w:val="00E97E5F"/>
    <w:rsid w:val="00EA1A94"/>
    <w:rsid w:val="00EA28B3"/>
    <w:rsid w:val="00EA43DF"/>
    <w:rsid w:val="00EA5B68"/>
    <w:rsid w:val="00EA706D"/>
    <w:rsid w:val="00EA77BC"/>
    <w:rsid w:val="00EB006D"/>
    <w:rsid w:val="00EB039B"/>
    <w:rsid w:val="00EB1780"/>
    <w:rsid w:val="00EB3F72"/>
    <w:rsid w:val="00EB69CB"/>
    <w:rsid w:val="00EB6AFF"/>
    <w:rsid w:val="00EC0CEE"/>
    <w:rsid w:val="00EC2B21"/>
    <w:rsid w:val="00EC3D2A"/>
    <w:rsid w:val="00EC4A53"/>
    <w:rsid w:val="00EC57FC"/>
    <w:rsid w:val="00EC62A8"/>
    <w:rsid w:val="00EC7E5C"/>
    <w:rsid w:val="00ED1892"/>
    <w:rsid w:val="00ED4227"/>
    <w:rsid w:val="00ED4B46"/>
    <w:rsid w:val="00ED5B77"/>
    <w:rsid w:val="00ED7F06"/>
    <w:rsid w:val="00EE1F5C"/>
    <w:rsid w:val="00EE4620"/>
    <w:rsid w:val="00EF0B67"/>
    <w:rsid w:val="00EF0CA6"/>
    <w:rsid w:val="00EF2DC3"/>
    <w:rsid w:val="00EF3AE8"/>
    <w:rsid w:val="00EF3EEE"/>
    <w:rsid w:val="00EF4905"/>
    <w:rsid w:val="00EF58B1"/>
    <w:rsid w:val="00EF5EBC"/>
    <w:rsid w:val="00EF62F1"/>
    <w:rsid w:val="00EF6A1E"/>
    <w:rsid w:val="00F00527"/>
    <w:rsid w:val="00F047D3"/>
    <w:rsid w:val="00F04BDD"/>
    <w:rsid w:val="00F10C85"/>
    <w:rsid w:val="00F110BC"/>
    <w:rsid w:val="00F11930"/>
    <w:rsid w:val="00F120DA"/>
    <w:rsid w:val="00F12FDD"/>
    <w:rsid w:val="00F15840"/>
    <w:rsid w:val="00F16B56"/>
    <w:rsid w:val="00F17B89"/>
    <w:rsid w:val="00F21ADB"/>
    <w:rsid w:val="00F24AA5"/>
    <w:rsid w:val="00F24BF7"/>
    <w:rsid w:val="00F24C26"/>
    <w:rsid w:val="00F259F2"/>
    <w:rsid w:val="00F26205"/>
    <w:rsid w:val="00F36D49"/>
    <w:rsid w:val="00F40196"/>
    <w:rsid w:val="00F41618"/>
    <w:rsid w:val="00F43567"/>
    <w:rsid w:val="00F4379D"/>
    <w:rsid w:val="00F43E43"/>
    <w:rsid w:val="00F440ED"/>
    <w:rsid w:val="00F44B08"/>
    <w:rsid w:val="00F45ECF"/>
    <w:rsid w:val="00F46C7E"/>
    <w:rsid w:val="00F46C85"/>
    <w:rsid w:val="00F519ED"/>
    <w:rsid w:val="00F51A9C"/>
    <w:rsid w:val="00F53B2C"/>
    <w:rsid w:val="00F55412"/>
    <w:rsid w:val="00F5558E"/>
    <w:rsid w:val="00F56477"/>
    <w:rsid w:val="00F56D10"/>
    <w:rsid w:val="00F627CB"/>
    <w:rsid w:val="00F63AA5"/>
    <w:rsid w:val="00F63AB8"/>
    <w:rsid w:val="00F712E9"/>
    <w:rsid w:val="00F714A2"/>
    <w:rsid w:val="00F718D7"/>
    <w:rsid w:val="00F74678"/>
    <w:rsid w:val="00F75311"/>
    <w:rsid w:val="00F75B7D"/>
    <w:rsid w:val="00F75CB0"/>
    <w:rsid w:val="00F7680A"/>
    <w:rsid w:val="00F776F0"/>
    <w:rsid w:val="00F80433"/>
    <w:rsid w:val="00F80FE7"/>
    <w:rsid w:val="00F81EA8"/>
    <w:rsid w:val="00F82380"/>
    <w:rsid w:val="00F83B9C"/>
    <w:rsid w:val="00F843BB"/>
    <w:rsid w:val="00F8528D"/>
    <w:rsid w:val="00F865E5"/>
    <w:rsid w:val="00F86612"/>
    <w:rsid w:val="00F91DAA"/>
    <w:rsid w:val="00F9267E"/>
    <w:rsid w:val="00F9372E"/>
    <w:rsid w:val="00F946A9"/>
    <w:rsid w:val="00F96F28"/>
    <w:rsid w:val="00F96F5A"/>
    <w:rsid w:val="00F975D0"/>
    <w:rsid w:val="00FA02E1"/>
    <w:rsid w:val="00FA1628"/>
    <w:rsid w:val="00FA4433"/>
    <w:rsid w:val="00FA4BEB"/>
    <w:rsid w:val="00FA686A"/>
    <w:rsid w:val="00FA6EDF"/>
    <w:rsid w:val="00FA7B34"/>
    <w:rsid w:val="00FB3032"/>
    <w:rsid w:val="00FB3416"/>
    <w:rsid w:val="00FB4A47"/>
    <w:rsid w:val="00FB5E0D"/>
    <w:rsid w:val="00FB656B"/>
    <w:rsid w:val="00FB67A8"/>
    <w:rsid w:val="00FC197B"/>
    <w:rsid w:val="00FC2E4C"/>
    <w:rsid w:val="00FC4004"/>
    <w:rsid w:val="00FC436D"/>
    <w:rsid w:val="00FC44E5"/>
    <w:rsid w:val="00FC5ED8"/>
    <w:rsid w:val="00FD0046"/>
    <w:rsid w:val="00FD0805"/>
    <w:rsid w:val="00FD09F8"/>
    <w:rsid w:val="00FD163C"/>
    <w:rsid w:val="00FD1A5F"/>
    <w:rsid w:val="00FD2459"/>
    <w:rsid w:val="00FD37CF"/>
    <w:rsid w:val="00FD5919"/>
    <w:rsid w:val="00FD5F0E"/>
    <w:rsid w:val="00FD75B3"/>
    <w:rsid w:val="00FD7D90"/>
    <w:rsid w:val="00FE0213"/>
    <w:rsid w:val="00FE2B19"/>
    <w:rsid w:val="00FE303D"/>
    <w:rsid w:val="00FE33E5"/>
    <w:rsid w:val="00FE50E7"/>
    <w:rsid w:val="00FE52F1"/>
    <w:rsid w:val="00FE5E43"/>
    <w:rsid w:val="00FE61DE"/>
    <w:rsid w:val="00FE6FB5"/>
    <w:rsid w:val="00FE7678"/>
    <w:rsid w:val="00FF00F7"/>
    <w:rsid w:val="00FF0D9D"/>
    <w:rsid w:val="00FF1369"/>
    <w:rsid w:val="00FF22E0"/>
    <w:rsid w:val="00FF2F90"/>
    <w:rsid w:val="00FF3B7B"/>
    <w:rsid w:val="00FF3FEC"/>
    <w:rsid w:val="00FF5F0A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7AD9"/>
  <w15:docId w15:val="{BAD62A07-BB65-4D74-A669-844FF145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6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0B1292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F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0B1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0">
    <w:name w:val="footnote reference"/>
    <w:basedOn w:val="a0"/>
    <w:rsid w:val="00D94EC8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D94EC8"/>
    <w:pPr>
      <w:spacing w:after="0" w:line="240" w:lineRule="auto"/>
      <w:ind w:firstLine="709"/>
    </w:pPr>
    <w:rPr>
      <w:rFonts w:eastAsiaTheme="minorEastAsia"/>
      <w:sz w:val="24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94EC8"/>
    <w:rPr>
      <w:rFonts w:eastAsiaTheme="minorEastAsia"/>
      <w:sz w:val="24"/>
      <w:szCs w:val="20"/>
      <w:lang w:eastAsia="ru-RU"/>
    </w:rPr>
  </w:style>
  <w:style w:type="paragraph" w:customStyle="1" w:styleId="Default">
    <w:name w:val="Default"/>
    <w:rsid w:val="00D34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375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5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C5B1D-63D2-4088-978D-BDC069CE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1199</TotalTime>
  <Pages>29</Pages>
  <Words>4782</Words>
  <Characters>27262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Вилесова</dc:creator>
  <cp:lastModifiedBy>Любовь Юрьевна  Малкова</cp:lastModifiedBy>
  <cp:revision>175</cp:revision>
  <cp:lastPrinted>2025-01-27T07:18:00Z</cp:lastPrinted>
  <dcterms:created xsi:type="dcterms:W3CDTF">2023-02-02T11:13:00Z</dcterms:created>
  <dcterms:modified xsi:type="dcterms:W3CDTF">2025-01-27T07:19:00Z</dcterms:modified>
</cp:coreProperties>
</file>